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0B839" w14:textId="0D37CBBF" w:rsidR="00460D56" w:rsidRDefault="00A31CB1" w:rsidP="00460D56">
      <w:pPr>
        <w:pStyle w:val="H2WeBER"/>
        <w:rPr>
          <w:szCs w:val="20"/>
          <w:lang w:val="en-US"/>
        </w:rPr>
      </w:pPr>
      <w:r>
        <w:rPr>
          <w:szCs w:val="20"/>
          <w:lang w:val="en-US"/>
        </w:rPr>
        <w:t>SHTOJCA 1</w:t>
      </w:r>
    </w:p>
    <w:p w14:paraId="7349C7D0" w14:textId="12CD9F6A" w:rsidR="00A430CE" w:rsidRPr="00A430CE" w:rsidRDefault="00A430CE" w:rsidP="00A430CE">
      <w:pPr>
        <w:jc w:val="center"/>
        <w:rPr>
          <w:b/>
          <w:bCs/>
        </w:rPr>
      </w:pPr>
      <w:r w:rsidRPr="00A430CE">
        <w:rPr>
          <w:b/>
          <w:bCs/>
        </w:rPr>
        <w:t>Cf</w:t>
      </w:r>
      <w:r w:rsidR="00F028C0">
        <w:rPr>
          <w:b/>
          <w:bCs/>
        </w:rPr>
        <w:t>P</w:t>
      </w:r>
      <w:r w:rsidRPr="00A430CE">
        <w:rPr>
          <w:b/>
          <w:bCs/>
        </w:rPr>
        <w:t>#Weber-G-0</w:t>
      </w:r>
      <w:r w:rsidR="005A380D">
        <w:rPr>
          <w:b/>
          <w:bCs/>
        </w:rPr>
        <w:t>2</w:t>
      </w:r>
    </w:p>
    <w:p w14:paraId="40EEDEEC" w14:textId="7F81EB43" w:rsidR="00A430CE" w:rsidRPr="009A7A76" w:rsidRDefault="00A31CB1" w:rsidP="00A430CE">
      <w:pPr>
        <w:pStyle w:val="H1WeBER"/>
        <w:ind w:left="360"/>
        <w:jc w:val="center"/>
      </w:pPr>
      <w:r>
        <w:t>FORM</w:t>
      </w:r>
      <w:r w:rsidR="00237139">
        <w:rPr>
          <w:rFonts w:ascii="Segoe UI" w:hAnsi="Segoe UI" w:cs="Segoe UI"/>
        </w:rPr>
        <w:t>ULAR</w:t>
      </w:r>
      <w:r>
        <w:t xml:space="preserve"> APLIKIMI</w:t>
      </w:r>
    </w:p>
    <w:p w14:paraId="7D679AD8" w14:textId="77777777" w:rsidR="00A430CE" w:rsidRPr="00225971" w:rsidRDefault="00A430CE" w:rsidP="00A430CE">
      <w:pPr>
        <w:rPr>
          <w:rFonts w:ascii="Myriad Pro Light" w:hAnsi="Myriad Pro Light"/>
        </w:rPr>
      </w:pPr>
    </w:p>
    <w:p w14:paraId="3751FBAD" w14:textId="64F2A8CC" w:rsidR="003F0E2F" w:rsidRPr="00A430CE" w:rsidRDefault="00A31CB1">
      <w:pPr>
        <w:pStyle w:val="H1WeBER"/>
        <w:numPr>
          <w:ilvl w:val="0"/>
          <w:numId w:val="9"/>
        </w:numPr>
      </w:pPr>
      <w:r>
        <w:t>Informacion</w:t>
      </w:r>
      <w:r w:rsidR="00607ECA">
        <w:t xml:space="preserve"> i p</w:t>
      </w:r>
      <w:r w:rsidR="00F51868">
        <w:t>ë</w:t>
      </w:r>
      <w:r w:rsidR="00100EB3">
        <w:t>rgjithsh</w:t>
      </w:r>
      <w:r w:rsidR="00F51868">
        <w:t>ë</w:t>
      </w:r>
      <w:r w:rsidR="00100EB3">
        <w:t>m</w:t>
      </w:r>
    </w:p>
    <w:tbl>
      <w:tblPr>
        <w:tblW w:w="91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4822"/>
      </w:tblGrid>
      <w:tr w:rsidR="00A430CE" w:rsidRPr="00225971" w14:paraId="1EFBDF59" w14:textId="77777777" w:rsidTr="00C636C8">
        <w:trPr>
          <w:trHeight w:val="647"/>
        </w:trPr>
        <w:tc>
          <w:tcPr>
            <w:tcW w:w="4320" w:type="dxa"/>
            <w:shd w:val="clear" w:color="auto" w:fill="C6D9F1"/>
            <w:vAlign w:val="center"/>
          </w:tcPr>
          <w:p w14:paraId="2DE88B3C" w14:textId="393E7661" w:rsidR="00A430CE" w:rsidRPr="00A430CE" w:rsidRDefault="00A31CB1" w:rsidP="00A430CE">
            <w:pPr>
              <w:rPr>
                <w:rFonts w:ascii="Myriad Pro Light" w:hAnsi="Myriad Pro Light"/>
              </w:rPr>
            </w:pPr>
            <w:r>
              <w:rPr>
                <w:rFonts w:ascii="Myriad Pro Light" w:hAnsi="Myriad Pro Light"/>
              </w:rPr>
              <w:t>Emri i organizat</w:t>
            </w:r>
            <w:r>
              <w:rPr>
                <w:rFonts w:ascii="Segoe UI Light" w:hAnsi="Segoe UI Light" w:cs="Segoe UI Light"/>
              </w:rPr>
              <w:t>ë</w:t>
            </w:r>
            <w:r>
              <w:rPr>
                <w:rFonts w:ascii="Myriad Pro Light" w:hAnsi="Myriad Pro Light"/>
              </w:rPr>
              <w:t>s</w:t>
            </w:r>
          </w:p>
        </w:tc>
        <w:tc>
          <w:tcPr>
            <w:tcW w:w="4822" w:type="dxa"/>
            <w:shd w:val="clear" w:color="auto" w:fill="auto"/>
          </w:tcPr>
          <w:p w14:paraId="4D325536" w14:textId="77777777" w:rsidR="00A430CE" w:rsidRPr="00A430CE" w:rsidRDefault="00A430CE" w:rsidP="00A430CE">
            <w:pPr>
              <w:rPr>
                <w:rFonts w:ascii="Myriad Pro Light" w:hAnsi="Myriad Pro Light"/>
              </w:rPr>
            </w:pPr>
          </w:p>
        </w:tc>
      </w:tr>
      <w:tr w:rsidR="00A430CE" w:rsidRPr="00225971" w14:paraId="5738A2C3" w14:textId="77777777" w:rsidTr="00C636C8">
        <w:trPr>
          <w:trHeight w:val="404"/>
        </w:trPr>
        <w:tc>
          <w:tcPr>
            <w:tcW w:w="4320" w:type="dxa"/>
            <w:shd w:val="clear" w:color="auto" w:fill="C6D9F1"/>
            <w:vAlign w:val="center"/>
          </w:tcPr>
          <w:p w14:paraId="3FB40DEF" w14:textId="1E47C928" w:rsidR="00A430CE" w:rsidRPr="00A430CE" w:rsidRDefault="00A31CB1" w:rsidP="00A430CE">
            <w:pPr>
              <w:rPr>
                <w:rFonts w:ascii="Myriad Pro Light" w:hAnsi="Myriad Pro Light"/>
              </w:rPr>
            </w:pPr>
            <w:r>
              <w:rPr>
                <w:rFonts w:ascii="Myriad Pro Light" w:hAnsi="Myriad Pro Light"/>
              </w:rPr>
              <w:t>Adresa</w:t>
            </w:r>
          </w:p>
        </w:tc>
        <w:tc>
          <w:tcPr>
            <w:tcW w:w="4822" w:type="dxa"/>
            <w:shd w:val="clear" w:color="auto" w:fill="auto"/>
          </w:tcPr>
          <w:p w14:paraId="798750EE" w14:textId="77777777" w:rsidR="00A430CE" w:rsidRPr="00A430CE" w:rsidRDefault="00A430CE" w:rsidP="00A430CE">
            <w:pPr>
              <w:rPr>
                <w:rFonts w:ascii="Myriad Pro Light" w:hAnsi="Myriad Pro Light"/>
              </w:rPr>
            </w:pPr>
          </w:p>
        </w:tc>
      </w:tr>
      <w:tr w:rsidR="00A430CE" w:rsidRPr="00225971" w14:paraId="1223C03E" w14:textId="77777777" w:rsidTr="00C636C8">
        <w:trPr>
          <w:trHeight w:val="494"/>
        </w:trPr>
        <w:tc>
          <w:tcPr>
            <w:tcW w:w="4320" w:type="dxa"/>
            <w:shd w:val="clear" w:color="auto" w:fill="C6D9F1"/>
            <w:vAlign w:val="center"/>
          </w:tcPr>
          <w:p w14:paraId="32C8E6B0" w14:textId="19D29010" w:rsidR="00A430CE" w:rsidRPr="00A430CE" w:rsidRDefault="00A31CB1" w:rsidP="00A430CE">
            <w:pPr>
              <w:rPr>
                <w:rFonts w:ascii="Myriad Pro Light" w:hAnsi="Myriad Pro Light"/>
              </w:rPr>
            </w:pPr>
            <w:r>
              <w:rPr>
                <w:rFonts w:ascii="Myriad Pro Light" w:hAnsi="Myriad Pro Light"/>
              </w:rPr>
              <w:t>Numri i telefonit</w:t>
            </w:r>
          </w:p>
        </w:tc>
        <w:tc>
          <w:tcPr>
            <w:tcW w:w="4822" w:type="dxa"/>
            <w:shd w:val="clear" w:color="auto" w:fill="auto"/>
          </w:tcPr>
          <w:p w14:paraId="6046AB3A" w14:textId="77777777" w:rsidR="00A430CE" w:rsidRPr="00A430CE" w:rsidRDefault="00A430CE" w:rsidP="00A430CE">
            <w:pPr>
              <w:rPr>
                <w:rFonts w:ascii="Myriad Pro Light" w:hAnsi="Myriad Pro Light"/>
              </w:rPr>
            </w:pPr>
          </w:p>
        </w:tc>
      </w:tr>
      <w:tr w:rsidR="00A430CE" w:rsidRPr="00225971" w14:paraId="5B7DF193" w14:textId="77777777" w:rsidTr="00C636C8">
        <w:trPr>
          <w:trHeight w:val="404"/>
        </w:trPr>
        <w:tc>
          <w:tcPr>
            <w:tcW w:w="4320" w:type="dxa"/>
            <w:shd w:val="clear" w:color="auto" w:fill="C6D9F1"/>
            <w:vAlign w:val="center"/>
          </w:tcPr>
          <w:p w14:paraId="0092BAC8" w14:textId="77777777" w:rsidR="00A430CE" w:rsidRPr="00A430CE" w:rsidRDefault="00A430CE" w:rsidP="00A430CE">
            <w:pPr>
              <w:rPr>
                <w:rFonts w:ascii="Myriad Pro Light" w:hAnsi="Myriad Pro Light"/>
              </w:rPr>
            </w:pPr>
            <w:r w:rsidRPr="00A430CE">
              <w:rPr>
                <w:rFonts w:ascii="Myriad Pro Light" w:hAnsi="Myriad Pro Light"/>
              </w:rPr>
              <w:t>E-mail</w:t>
            </w:r>
          </w:p>
        </w:tc>
        <w:tc>
          <w:tcPr>
            <w:tcW w:w="4822" w:type="dxa"/>
            <w:shd w:val="clear" w:color="auto" w:fill="auto"/>
          </w:tcPr>
          <w:p w14:paraId="18143D3C" w14:textId="77777777" w:rsidR="00A430CE" w:rsidRPr="00A430CE" w:rsidRDefault="00A430CE" w:rsidP="00A430CE">
            <w:pPr>
              <w:rPr>
                <w:rFonts w:ascii="Myriad Pro Light" w:hAnsi="Myriad Pro Light"/>
              </w:rPr>
            </w:pPr>
          </w:p>
        </w:tc>
      </w:tr>
      <w:tr w:rsidR="00A430CE" w:rsidRPr="00225971" w14:paraId="42CA8C2E" w14:textId="77777777" w:rsidTr="00A31CB1">
        <w:trPr>
          <w:trHeight w:val="556"/>
        </w:trPr>
        <w:tc>
          <w:tcPr>
            <w:tcW w:w="4320" w:type="dxa"/>
            <w:shd w:val="clear" w:color="auto" w:fill="C6D9F1"/>
            <w:vAlign w:val="center"/>
          </w:tcPr>
          <w:p w14:paraId="09A98463" w14:textId="35928908" w:rsidR="00A430CE" w:rsidRPr="00A430CE" w:rsidRDefault="00A31CB1" w:rsidP="00A430CE">
            <w:pPr>
              <w:rPr>
                <w:rFonts w:ascii="Myriad Pro Light" w:hAnsi="Myriad Pro Light"/>
              </w:rPr>
            </w:pPr>
            <w:r>
              <w:rPr>
                <w:rFonts w:ascii="Myriad Pro Light" w:hAnsi="Myriad Pro Light"/>
              </w:rPr>
              <w:t>Faqja zyrtare</w:t>
            </w:r>
          </w:p>
        </w:tc>
        <w:tc>
          <w:tcPr>
            <w:tcW w:w="4822" w:type="dxa"/>
            <w:shd w:val="clear" w:color="auto" w:fill="auto"/>
          </w:tcPr>
          <w:p w14:paraId="47487C04" w14:textId="77777777" w:rsidR="00A430CE" w:rsidRPr="00A430CE" w:rsidRDefault="00A430CE" w:rsidP="00A430CE">
            <w:pPr>
              <w:rPr>
                <w:rFonts w:ascii="Myriad Pro Light" w:hAnsi="Myriad Pro Light"/>
              </w:rPr>
            </w:pPr>
          </w:p>
        </w:tc>
      </w:tr>
      <w:tr w:rsidR="00A430CE" w:rsidRPr="00225971" w14:paraId="7DAB3303" w14:textId="77777777" w:rsidTr="00C636C8">
        <w:trPr>
          <w:trHeight w:val="386"/>
        </w:trPr>
        <w:tc>
          <w:tcPr>
            <w:tcW w:w="4320" w:type="dxa"/>
            <w:shd w:val="clear" w:color="auto" w:fill="C6D9F1"/>
            <w:vAlign w:val="center"/>
          </w:tcPr>
          <w:p w14:paraId="6F709BAC" w14:textId="508B1709" w:rsidR="00A430CE" w:rsidRPr="00A430CE" w:rsidRDefault="00A31CB1" w:rsidP="00100EB3">
            <w:pPr>
              <w:rPr>
                <w:rFonts w:ascii="Myriad Pro Light" w:hAnsi="Myriad Pro Light"/>
              </w:rPr>
            </w:pPr>
            <w:r>
              <w:rPr>
                <w:rFonts w:ascii="Myriad Pro Light" w:hAnsi="Myriad Pro Light"/>
              </w:rPr>
              <w:t>Personi</w:t>
            </w:r>
            <w:r w:rsidR="00DB113B">
              <w:rPr>
                <w:rFonts w:ascii="Myriad Pro Light" w:hAnsi="Myriad Pro Light"/>
              </w:rPr>
              <w:t xml:space="preserve"> i kontaktit</w:t>
            </w:r>
            <w:r w:rsidR="00D2774C">
              <w:rPr>
                <w:rFonts w:ascii="Myriad Pro Light" w:hAnsi="Myriad Pro Light"/>
              </w:rPr>
              <w:t xml:space="preserve">, </w:t>
            </w:r>
            <w:r w:rsidR="00100EB3">
              <w:rPr>
                <w:rFonts w:ascii="Myriad Pro Light" w:hAnsi="Myriad Pro Light"/>
              </w:rPr>
              <w:t>pozicioni</w:t>
            </w:r>
          </w:p>
        </w:tc>
        <w:tc>
          <w:tcPr>
            <w:tcW w:w="4822" w:type="dxa"/>
            <w:shd w:val="clear" w:color="auto" w:fill="auto"/>
          </w:tcPr>
          <w:p w14:paraId="4E1102F4" w14:textId="77777777" w:rsidR="00A430CE" w:rsidRPr="00A430CE" w:rsidRDefault="00A430CE" w:rsidP="00A430CE">
            <w:pPr>
              <w:rPr>
                <w:rFonts w:ascii="Myriad Pro Light" w:hAnsi="Myriad Pro Light"/>
              </w:rPr>
            </w:pPr>
          </w:p>
        </w:tc>
      </w:tr>
      <w:tr w:rsidR="00A430CE" w:rsidRPr="00225971" w14:paraId="543AD157" w14:textId="77777777" w:rsidTr="00C636C8">
        <w:trPr>
          <w:trHeight w:val="386"/>
        </w:trPr>
        <w:tc>
          <w:tcPr>
            <w:tcW w:w="4320" w:type="dxa"/>
            <w:shd w:val="clear" w:color="auto" w:fill="C6D9F1"/>
            <w:vAlign w:val="center"/>
          </w:tcPr>
          <w:p w14:paraId="2BD0FB45" w14:textId="62E1CBD4" w:rsidR="00A430CE" w:rsidRPr="00A430CE" w:rsidRDefault="00A430CE" w:rsidP="00A31CB1">
            <w:pPr>
              <w:rPr>
                <w:rFonts w:ascii="Myriad Pro Light" w:hAnsi="Myriad Pro Light"/>
              </w:rPr>
            </w:pPr>
            <w:r w:rsidRPr="00A430CE">
              <w:rPr>
                <w:rFonts w:ascii="Myriad Pro Light" w:hAnsi="Myriad Pro Light"/>
              </w:rPr>
              <w:t xml:space="preserve">E-mail </w:t>
            </w:r>
            <w:r w:rsidR="00A31CB1">
              <w:rPr>
                <w:rFonts w:ascii="Myriad Pro Light" w:hAnsi="Myriad Pro Light"/>
              </w:rPr>
              <w:t xml:space="preserve">i personit </w:t>
            </w:r>
            <w:r w:rsidR="00DB113B">
              <w:rPr>
                <w:rFonts w:ascii="Myriad Pro Light" w:hAnsi="Myriad Pro Light"/>
              </w:rPr>
              <w:t>t</w:t>
            </w:r>
            <w:r w:rsidR="00DB113B">
              <w:rPr>
                <w:rFonts w:ascii="Segoe UI Light" w:hAnsi="Segoe UI Light" w:cs="Segoe UI Light"/>
              </w:rPr>
              <w:t>ë</w:t>
            </w:r>
            <w:r w:rsidR="00DB113B">
              <w:rPr>
                <w:rFonts w:ascii="Myriad Pro Light" w:hAnsi="Myriad Pro Light"/>
              </w:rPr>
              <w:t xml:space="preserve"> </w:t>
            </w:r>
            <w:r w:rsidR="00A31CB1">
              <w:rPr>
                <w:rFonts w:ascii="Myriad Pro Light" w:hAnsi="Myriad Pro Light"/>
              </w:rPr>
              <w:t>konta</w:t>
            </w:r>
            <w:r w:rsidR="00DB113B">
              <w:rPr>
                <w:rFonts w:ascii="Myriad Pro Light" w:hAnsi="Myriad Pro Light"/>
              </w:rPr>
              <w:t>ktit</w:t>
            </w:r>
          </w:p>
        </w:tc>
        <w:tc>
          <w:tcPr>
            <w:tcW w:w="4822" w:type="dxa"/>
            <w:shd w:val="clear" w:color="auto" w:fill="auto"/>
          </w:tcPr>
          <w:p w14:paraId="0B443F3E" w14:textId="77777777" w:rsidR="00A430CE" w:rsidRPr="00A430CE" w:rsidRDefault="00A430CE" w:rsidP="00A430CE">
            <w:pPr>
              <w:rPr>
                <w:rFonts w:ascii="Myriad Pro Light" w:hAnsi="Myriad Pro Light"/>
              </w:rPr>
            </w:pPr>
          </w:p>
        </w:tc>
      </w:tr>
      <w:tr w:rsidR="00A430CE" w:rsidRPr="00225971" w14:paraId="3CCE2639" w14:textId="77777777" w:rsidTr="00C636C8">
        <w:trPr>
          <w:trHeight w:val="386"/>
        </w:trPr>
        <w:tc>
          <w:tcPr>
            <w:tcW w:w="4320" w:type="dxa"/>
            <w:shd w:val="clear" w:color="auto" w:fill="C6D9F1"/>
            <w:vAlign w:val="center"/>
          </w:tcPr>
          <w:p w14:paraId="6F7DC9B3" w14:textId="091B55EB" w:rsidR="00A430CE" w:rsidRPr="00A430CE" w:rsidRDefault="00A31CB1" w:rsidP="00DB113B">
            <w:pPr>
              <w:rPr>
                <w:rFonts w:ascii="Myriad Pro Light" w:hAnsi="Myriad Pro Light"/>
              </w:rPr>
            </w:pPr>
            <w:r>
              <w:rPr>
                <w:rFonts w:ascii="Myriad Pro Light" w:hAnsi="Myriad Pro Light"/>
              </w:rPr>
              <w:t xml:space="preserve">Numri i telefonit i personit </w:t>
            </w:r>
            <w:r w:rsidR="00DB113B">
              <w:rPr>
                <w:rFonts w:ascii="Myriad Pro Light" w:hAnsi="Myriad Pro Light"/>
              </w:rPr>
              <w:t>t</w:t>
            </w:r>
            <w:r w:rsidR="00DB113B">
              <w:rPr>
                <w:rFonts w:ascii="Segoe UI Light" w:hAnsi="Segoe UI Light" w:cs="Segoe UI Light"/>
              </w:rPr>
              <w:t>ë</w:t>
            </w:r>
            <w:r w:rsidR="00DB113B">
              <w:rPr>
                <w:rFonts w:ascii="Myriad Pro Light" w:hAnsi="Myriad Pro Light"/>
              </w:rPr>
              <w:t xml:space="preserve"> kontaktit</w:t>
            </w:r>
          </w:p>
        </w:tc>
        <w:tc>
          <w:tcPr>
            <w:tcW w:w="4822" w:type="dxa"/>
            <w:shd w:val="clear" w:color="auto" w:fill="auto"/>
          </w:tcPr>
          <w:p w14:paraId="47AFC2BA" w14:textId="77777777" w:rsidR="00A430CE" w:rsidRPr="00A430CE" w:rsidRDefault="00A430CE" w:rsidP="00A430CE">
            <w:pPr>
              <w:rPr>
                <w:rFonts w:ascii="Myriad Pro Light" w:hAnsi="Myriad Pro Light"/>
              </w:rPr>
            </w:pPr>
          </w:p>
        </w:tc>
      </w:tr>
    </w:tbl>
    <w:p w14:paraId="740168AD" w14:textId="77777777" w:rsidR="00A430CE" w:rsidRDefault="00A430CE" w:rsidP="00460D56">
      <w:pPr>
        <w:pStyle w:val="H2WeBER"/>
        <w:rPr>
          <w:szCs w:val="20"/>
          <w:lang w:val="en-US"/>
        </w:rPr>
      </w:pPr>
    </w:p>
    <w:p w14:paraId="1D294034" w14:textId="77777777" w:rsidR="008F4C00" w:rsidRPr="008F4C00" w:rsidRDefault="008F4C00" w:rsidP="008F4C00">
      <w:pPr>
        <w:rPr>
          <w:lang w:val="en-US"/>
        </w:rPr>
      </w:pPr>
    </w:p>
    <w:p w14:paraId="16FDA126" w14:textId="77777777" w:rsidR="008F4C00" w:rsidRPr="008F4C00" w:rsidRDefault="008F4C00" w:rsidP="008F4C00">
      <w:pPr>
        <w:rPr>
          <w:lang w:val="en-US"/>
        </w:rPr>
      </w:pPr>
    </w:p>
    <w:p w14:paraId="1A6B174F" w14:textId="77777777" w:rsidR="008F4C00" w:rsidRPr="008F4C00" w:rsidRDefault="008F4C00" w:rsidP="008F4C00">
      <w:pPr>
        <w:rPr>
          <w:lang w:val="en-US"/>
        </w:rPr>
      </w:pPr>
    </w:p>
    <w:p w14:paraId="5CBC463C" w14:textId="726B6011" w:rsidR="00043A64" w:rsidRDefault="00043A64" w:rsidP="00A430CE">
      <w:pPr>
        <w:rPr>
          <w:lang w:val="en-US"/>
        </w:rPr>
      </w:pPr>
    </w:p>
    <w:p w14:paraId="064DDF11" w14:textId="24D2AD9E" w:rsidR="00DB113B" w:rsidRDefault="003F0E2F" w:rsidP="003F0E2F">
      <w:pPr>
        <w:ind w:left="1080" w:hanging="270"/>
        <w:rPr>
          <w:b/>
          <w:color w:val="2A388F"/>
          <w:sz w:val="30"/>
          <w:lang w:val="en-US"/>
        </w:rPr>
      </w:pPr>
      <w:r>
        <w:rPr>
          <w:b/>
          <w:color w:val="2A388F"/>
          <w:sz w:val="30"/>
          <w:lang w:val="en-US"/>
        </w:rPr>
        <w:lastRenderedPageBreak/>
        <w:t>2. P</w:t>
      </w:r>
      <w:r w:rsidRPr="00DB113B">
        <w:rPr>
          <w:b/>
          <w:color w:val="2A388F"/>
          <w:sz w:val="30"/>
          <w:lang w:val="en-US"/>
        </w:rPr>
        <w:t xml:space="preserve">ërmbledhja e projektit </w:t>
      </w:r>
    </w:p>
    <w:p w14:paraId="0D31B308" w14:textId="77777777" w:rsidR="00DB113B" w:rsidRPr="00342724" w:rsidRDefault="00DB113B" w:rsidP="00DB113B">
      <w:pPr>
        <w:spacing w:before="120"/>
        <w:rPr>
          <w:rFonts w:ascii="Myriad Pro Light" w:hAnsi="Myriad Pro Light"/>
          <w:sz w:val="20"/>
          <w:lang w:val="sq-AL"/>
        </w:rPr>
      </w:pPr>
      <w:r w:rsidRPr="00342724">
        <w:rPr>
          <w:rFonts w:ascii="Myriad Pro Light" w:hAnsi="Myriad Pro Light"/>
          <w:sz w:val="20"/>
          <w:lang w:val="sq-AL"/>
        </w:rPr>
        <w:t xml:space="preserve">Përmbledhja nuk duhet të jetë më shumë se 1 faqe. </w:t>
      </w:r>
    </w:p>
    <w:tbl>
      <w:tblPr>
        <w:tblW w:w="92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6480"/>
      </w:tblGrid>
      <w:tr w:rsidR="00237139" w:rsidRPr="00225971" w14:paraId="36842402" w14:textId="77777777" w:rsidTr="00C636C8">
        <w:trPr>
          <w:trHeight w:val="557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3C62C" w14:textId="393FC87A" w:rsidR="00237139" w:rsidRPr="00342724" w:rsidRDefault="00237139" w:rsidP="003B1BA2">
            <w:pPr>
              <w:snapToGrid w:val="0"/>
              <w:spacing w:before="80" w:after="80"/>
              <w:rPr>
                <w:rFonts w:ascii="Myriad Pro Light" w:hAnsi="Myriad Pro Light"/>
                <w:lang w:val="sq-AL" w:eastAsia="mk-MK"/>
              </w:rPr>
            </w:pPr>
            <w:r>
              <w:rPr>
                <w:rFonts w:ascii="Myriad Pro Light" w:hAnsi="Myriad Pro Light"/>
                <w:lang w:val="sq-AL" w:eastAsia="mk-MK"/>
              </w:rPr>
              <w:t>Titulli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5629" w14:textId="77777777" w:rsidR="00237139" w:rsidRPr="00225971" w:rsidRDefault="00237139" w:rsidP="003B1BA2">
            <w:pPr>
              <w:rPr>
                <w:rFonts w:ascii="Myriad Pro Light" w:hAnsi="Myriad Pro Light"/>
              </w:rPr>
            </w:pPr>
          </w:p>
        </w:tc>
      </w:tr>
      <w:tr w:rsidR="003B1BA2" w:rsidRPr="00225971" w14:paraId="6F8FD418" w14:textId="77777777" w:rsidTr="00C636C8">
        <w:trPr>
          <w:trHeight w:val="557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CF434" w14:textId="41A17612" w:rsidR="003B1BA2" w:rsidRPr="00225971" w:rsidRDefault="003B1BA2" w:rsidP="003B1BA2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  <w:r w:rsidRPr="00342724">
              <w:rPr>
                <w:rFonts w:ascii="Myriad Pro Light" w:hAnsi="Myriad Pro Light"/>
                <w:lang w:val="sq-AL" w:eastAsia="mk-MK"/>
              </w:rPr>
              <w:t>Kohëzgjatja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14F67" w14:textId="77777777" w:rsidR="003B1BA2" w:rsidRPr="00225971" w:rsidRDefault="003B1BA2" w:rsidP="003B1BA2">
            <w:pPr>
              <w:rPr>
                <w:rFonts w:ascii="Myriad Pro Light" w:hAnsi="Myriad Pro Light"/>
              </w:rPr>
            </w:pPr>
          </w:p>
        </w:tc>
      </w:tr>
      <w:tr w:rsidR="003B1BA2" w:rsidRPr="00225971" w14:paraId="1BB48C06" w14:textId="77777777" w:rsidTr="00C636C8">
        <w:trPr>
          <w:trHeight w:val="557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886F7" w14:textId="03D1A3E6" w:rsidR="003B1BA2" w:rsidRPr="00225971" w:rsidRDefault="003B1BA2" w:rsidP="003B1BA2">
            <w:pPr>
              <w:snapToGrid w:val="0"/>
              <w:spacing w:before="80" w:after="80"/>
              <w:rPr>
                <w:rFonts w:ascii="Myriad Pro Light" w:hAnsi="Myriad Pro Light"/>
              </w:rPr>
            </w:pPr>
            <w:r w:rsidRPr="00342724">
              <w:rPr>
                <w:rFonts w:ascii="Myriad Pro Light" w:hAnsi="Myriad Pro Light"/>
                <w:lang w:val="sq-AL" w:eastAsia="mk-MK"/>
              </w:rPr>
              <w:t>Qëllimi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EA173" w14:textId="77777777" w:rsidR="003B1BA2" w:rsidRPr="00225971" w:rsidRDefault="003B1BA2" w:rsidP="003B1BA2">
            <w:pPr>
              <w:snapToGrid w:val="0"/>
              <w:rPr>
                <w:rFonts w:ascii="Myriad Pro Light" w:hAnsi="Myriad Pro Light"/>
              </w:rPr>
            </w:pPr>
          </w:p>
        </w:tc>
      </w:tr>
      <w:tr w:rsidR="003B1BA2" w:rsidRPr="00225971" w14:paraId="113DF6EC" w14:textId="77777777" w:rsidTr="00C636C8">
        <w:trPr>
          <w:trHeight w:val="692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6C9473" w14:textId="5C4C2C8B" w:rsidR="003B1BA2" w:rsidRPr="00225971" w:rsidRDefault="003B1BA2" w:rsidP="003B1BA2">
            <w:pPr>
              <w:snapToGrid w:val="0"/>
              <w:spacing w:before="80" w:after="80"/>
              <w:rPr>
                <w:rFonts w:ascii="Myriad Pro Light" w:hAnsi="Myriad Pro Light"/>
              </w:rPr>
            </w:pPr>
            <w:r w:rsidRPr="00342724">
              <w:rPr>
                <w:rFonts w:ascii="Myriad Pro Light" w:hAnsi="Myriad Pro Light"/>
                <w:lang w:val="sq-AL" w:eastAsia="mk-MK"/>
              </w:rPr>
              <w:t>Grupi i synuar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7EA8C" w14:textId="77777777" w:rsidR="003B1BA2" w:rsidRPr="00225971" w:rsidRDefault="003B1BA2" w:rsidP="003B1BA2">
            <w:pPr>
              <w:snapToGrid w:val="0"/>
              <w:spacing w:before="80" w:after="80"/>
              <w:rPr>
                <w:rFonts w:ascii="Myriad Pro Light" w:hAnsi="Myriad Pro Light"/>
              </w:rPr>
            </w:pPr>
          </w:p>
        </w:tc>
      </w:tr>
      <w:tr w:rsidR="003B1BA2" w:rsidRPr="00225971" w14:paraId="4E1C662D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66B2B" w14:textId="415B4378" w:rsidR="003B1BA2" w:rsidRPr="00225971" w:rsidRDefault="003B1BA2" w:rsidP="00B7665A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  <w:r w:rsidRPr="00342724">
              <w:rPr>
                <w:rFonts w:ascii="Myriad Pro Light" w:hAnsi="Myriad Pro Light"/>
                <w:lang w:val="sq-AL" w:eastAsia="mk-MK"/>
              </w:rPr>
              <w:t xml:space="preserve">Shtrirja (specifiko nëse i referohet disa </w:t>
            </w:r>
            <w:r w:rsidR="00B7665A">
              <w:rPr>
                <w:rFonts w:ascii="Myriad Pro Light" w:hAnsi="Myriad Pro Light"/>
                <w:lang w:val="sq-AL" w:eastAsia="mk-MK"/>
              </w:rPr>
              <w:t>bashkive</w:t>
            </w:r>
            <w:r w:rsidR="00DC53B6">
              <w:rPr>
                <w:rFonts w:ascii="Myriad Pro Light" w:hAnsi="Myriad Pro Light"/>
                <w:lang w:val="sq-AL" w:eastAsia="mk-MK"/>
              </w:rPr>
              <w:t>/ komunave</w:t>
            </w:r>
            <w:r w:rsidRPr="00342724">
              <w:rPr>
                <w:rFonts w:ascii="Myriad Pro Light" w:hAnsi="Myriad Pro Light"/>
                <w:lang w:val="sq-AL" w:eastAsia="mk-MK"/>
              </w:rPr>
              <w:t xml:space="preserve"> / apo një </w:t>
            </w:r>
            <w:r w:rsidR="00B7665A">
              <w:rPr>
                <w:rFonts w:ascii="Myriad Pro Light" w:hAnsi="Myriad Pro Light"/>
                <w:lang w:val="sq-AL" w:eastAsia="mk-MK"/>
              </w:rPr>
              <w:t>bashkie</w:t>
            </w:r>
            <w:r w:rsidR="00DC53B6">
              <w:rPr>
                <w:rFonts w:ascii="Myriad Pro Light" w:hAnsi="Myriad Pro Light"/>
                <w:lang w:val="sq-AL" w:eastAsia="mk-MK"/>
              </w:rPr>
              <w:t>/ komune</w:t>
            </w:r>
            <w:r w:rsidRPr="00342724">
              <w:rPr>
                <w:rFonts w:ascii="Myriad Pro Light" w:hAnsi="Myriad Pro Light"/>
                <w:lang w:val="sq-AL" w:eastAsia="mk-MK"/>
              </w:rPr>
              <w:t xml:space="preserve"> specifike)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A0345" w14:textId="77777777" w:rsidR="003B1BA2" w:rsidRPr="00225971" w:rsidRDefault="003B1BA2" w:rsidP="003B1BA2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</w:p>
        </w:tc>
      </w:tr>
      <w:tr w:rsidR="003B1BA2" w:rsidRPr="00225971" w14:paraId="3BD4DEF1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88ACC8" w14:textId="65381E7F" w:rsidR="003B1BA2" w:rsidRPr="00225971" w:rsidRDefault="003B1BA2" w:rsidP="00100EB3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  <w:r w:rsidRPr="00342724">
              <w:rPr>
                <w:rFonts w:ascii="Myriad Pro Light" w:hAnsi="Myriad Pro Light"/>
                <w:lang w:val="sq-AL" w:eastAsia="mk-MK"/>
              </w:rPr>
              <w:t>Aktivitetet kryesore dhe rezultatet</w:t>
            </w:r>
            <w:r w:rsidR="002231BD">
              <w:rPr>
                <w:rFonts w:ascii="Myriad Pro Light" w:hAnsi="Myriad Pro Light"/>
                <w:lang w:val="sq-AL" w:eastAsia="mk-MK"/>
              </w:rPr>
              <w:t xml:space="preserve"> e </w:t>
            </w:r>
            <w:r w:rsidR="00100EB3">
              <w:rPr>
                <w:rFonts w:ascii="Myriad Pro Light" w:hAnsi="Myriad Pro Light"/>
                <w:lang w:val="sq-AL" w:eastAsia="mk-MK"/>
              </w:rPr>
              <w:t>pritshme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945BB" w14:textId="77777777" w:rsidR="003B1BA2" w:rsidRPr="00225971" w:rsidRDefault="003B1BA2" w:rsidP="003B1BA2">
            <w:pPr>
              <w:snapToGrid w:val="0"/>
              <w:rPr>
                <w:rFonts w:ascii="Myriad Pro Light" w:hAnsi="Myriad Pro Light"/>
                <w:lang w:eastAsia="mk-MK"/>
              </w:rPr>
            </w:pPr>
          </w:p>
        </w:tc>
      </w:tr>
      <w:tr w:rsidR="003B1BA2" w:rsidRPr="00225971" w14:paraId="07B00F4A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798C61" w14:textId="3B4E1489" w:rsidR="003B1BA2" w:rsidRPr="00225971" w:rsidRDefault="003B1BA2" w:rsidP="003B1BA2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  <w:r w:rsidRPr="00342724">
              <w:rPr>
                <w:rFonts w:ascii="Myriad Pro Light" w:hAnsi="Myriad Pro Light"/>
                <w:lang w:val="sq-AL"/>
              </w:rPr>
              <w:t>Buxheti në EUR: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B545C" w14:textId="77777777" w:rsidR="003B1BA2" w:rsidRPr="00225971" w:rsidRDefault="003B1BA2" w:rsidP="003B1BA2">
            <w:pPr>
              <w:snapToGrid w:val="0"/>
              <w:rPr>
                <w:rFonts w:ascii="Myriad Pro Light" w:hAnsi="Myriad Pro Light"/>
                <w:lang w:eastAsia="mk-MK"/>
              </w:rPr>
            </w:pPr>
          </w:p>
        </w:tc>
      </w:tr>
    </w:tbl>
    <w:p w14:paraId="3203D2F3" w14:textId="77777777" w:rsidR="00A430CE" w:rsidRPr="00A430CE" w:rsidRDefault="00A430CE" w:rsidP="00A430CE">
      <w:pPr>
        <w:rPr>
          <w:rFonts w:ascii="Myriad Pro Light" w:hAnsi="Myriad Pro Light"/>
        </w:rPr>
      </w:pPr>
    </w:p>
    <w:p w14:paraId="1C515BAC" w14:textId="3D2D7D91" w:rsidR="00A430CE" w:rsidRDefault="00A430CE" w:rsidP="00A430CE">
      <w:pPr>
        <w:rPr>
          <w:rFonts w:ascii="Myriad Pro Light" w:hAnsi="Myriad Pro Light"/>
        </w:rPr>
      </w:pPr>
    </w:p>
    <w:p w14:paraId="1536FEB7" w14:textId="77777777" w:rsidR="00A430CE" w:rsidRDefault="00A430CE">
      <w:pPr>
        <w:spacing w:after="0" w:line="240" w:lineRule="auto"/>
        <w:rPr>
          <w:rFonts w:ascii="Myriad Pro Light" w:hAnsi="Myriad Pro Light"/>
        </w:rPr>
      </w:pPr>
      <w:r>
        <w:rPr>
          <w:rFonts w:ascii="Myriad Pro Light" w:hAnsi="Myriad Pro Light"/>
        </w:rPr>
        <w:br w:type="page"/>
      </w:r>
    </w:p>
    <w:p w14:paraId="79D6808D" w14:textId="3E351960" w:rsidR="00A430CE" w:rsidRDefault="003F0E2F" w:rsidP="0086297E">
      <w:pPr>
        <w:pStyle w:val="H1WeBER"/>
        <w:ind w:left="720"/>
      </w:pPr>
      <w:r>
        <w:lastRenderedPageBreak/>
        <w:t xml:space="preserve">3. </w:t>
      </w:r>
      <w:r w:rsidR="00A430CE">
        <w:t>P</w:t>
      </w:r>
      <w:r w:rsidR="00514785">
        <w:rPr>
          <w:rFonts w:ascii="Segoe UI" w:hAnsi="Segoe UI" w:cs="Segoe UI"/>
        </w:rPr>
        <w:t>ë</w:t>
      </w:r>
      <w:r w:rsidR="00514785">
        <w:t>rshkrimi i projektit</w:t>
      </w:r>
    </w:p>
    <w:p w14:paraId="42CD191C" w14:textId="7A65735C" w:rsidR="00A430CE" w:rsidRPr="00A430CE" w:rsidRDefault="00514785" w:rsidP="00A430CE">
      <w:pPr>
        <w:pStyle w:val="ListParagraph"/>
        <w:numPr>
          <w:ilvl w:val="0"/>
          <w:numId w:val="12"/>
        </w:numPr>
        <w:rPr>
          <w:rFonts w:ascii="Myriad Pro Light" w:hAnsi="Myriad Pro Light"/>
          <w:b/>
          <w:bCs/>
        </w:rPr>
      </w:pPr>
      <w:r>
        <w:rPr>
          <w:rFonts w:ascii="Myriad Pro Light" w:hAnsi="Myriad Pro Light"/>
          <w:b/>
          <w:bCs/>
        </w:rPr>
        <w:t xml:space="preserve">Analiza e </w:t>
      </w:r>
      <w:r w:rsidR="00100EB3">
        <w:rPr>
          <w:rFonts w:ascii="Myriad Pro Light" w:hAnsi="Myriad Pro Light"/>
          <w:b/>
          <w:bCs/>
        </w:rPr>
        <w:t>situat</w:t>
      </w:r>
      <w:r w:rsidR="00F51868">
        <w:rPr>
          <w:rFonts w:ascii="Myriad Pro Light" w:hAnsi="Myriad Pro Light"/>
          <w:b/>
          <w:bCs/>
        </w:rPr>
        <w:t>ë</w:t>
      </w:r>
      <w:r w:rsidR="00100EB3">
        <w:rPr>
          <w:rFonts w:ascii="Myriad Pro Light" w:hAnsi="Myriad Pro Light"/>
          <w:b/>
          <w:bCs/>
        </w:rPr>
        <w:t>s</w:t>
      </w:r>
    </w:p>
    <w:p w14:paraId="64F43B6D" w14:textId="28244F31" w:rsidR="00100EB3" w:rsidRPr="0086297E" w:rsidRDefault="00AD4E0D" w:rsidP="005A380D">
      <w:pPr>
        <w:jc w:val="both"/>
        <w:rPr>
          <w:rFonts w:ascii="Myriad Pro Light" w:hAnsi="Myriad Pro Light"/>
          <w:sz w:val="20"/>
          <w:lang w:val="sq-AL"/>
        </w:rPr>
      </w:pPr>
      <w:r w:rsidRPr="00342724">
        <w:rPr>
          <w:rFonts w:ascii="Myriad Pro Light" w:hAnsi="Myriad Pro Light"/>
          <w:sz w:val="20"/>
          <w:lang w:val="sq-AL"/>
        </w:rPr>
        <w:t xml:space="preserve">Jepni një përshkrim dhe analizë të problemit që do </w:t>
      </w:r>
      <w:r w:rsidR="00375D08">
        <w:rPr>
          <w:rFonts w:ascii="Myriad Pro Light" w:hAnsi="Myriad Pro Light"/>
          <w:sz w:val="20"/>
          <w:lang w:val="sq-AL"/>
        </w:rPr>
        <w:t xml:space="preserve">të </w:t>
      </w:r>
      <w:r w:rsidRPr="00342724">
        <w:rPr>
          <w:rFonts w:ascii="Myriad Pro Light" w:hAnsi="Myriad Pro Light"/>
          <w:sz w:val="20"/>
          <w:lang w:val="sq-AL"/>
        </w:rPr>
        <w:t xml:space="preserve">adresohet në projekt. Përshkruani qartë </w:t>
      </w:r>
      <w:r w:rsidR="00375D08">
        <w:rPr>
          <w:rFonts w:ascii="Myriad Pro Light" w:hAnsi="Myriad Pro Light"/>
          <w:sz w:val="20"/>
          <w:lang w:val="sq-AL"/>
        </w:rPr>
        <w:t>lidhjen me</w:t>
      </w:r>
      <w:r w:rsidRPr="00342724">
        <w:rPr>
          <w:rFonts w:ascii="Myriad Pro Light" w:hAnsi="Myriad Pro Light"/>
          <w:sz w:val="20"/>
          <w:lang w:val="sq-AL"/>
        </w:rPr>
        <w:t xml:space="preserve"> p</w:t>
      </w:r>
      <w:r w:rsidR="00375D08">
        <w:rPr>
          <w:rFonts w:ascii="Myriad Pro Light" w:hAnsi="Myriad Pro Light"/>
          <w:sz w:val="20"/>
          <w:lang w:val="sq-AL"/>
        </w:rPr>
        <w:t>rioritetin tematik</w:t>
      </w:r>
      <w:r w:rsidRPr="00342724">
        <w:rPr>
          <w:rFonts w:ascii="Myriad Pro Light" w:hAnsi="Myriad Pro Light"/>
          <w:sz w:val="20"/>
          <w:lang w:val="sq-AL"/>
        </w:rPr>
        <w:t xml:space="preserve"> (të përcaktuar në </w:t>
      </w:r>
      <w:r w:rsidR="00375D08">
        <w:rPr>
          <w:rFonts w:ascii="Myriad Pro Light" w:hAnsi="Myriad Pro Light"/>
          <w:sz w:val="20"/>
          <w:lang w:val="sq-AL"/>
        </w:rPr>
        <w:t>pjesën</w:t>
      </w:r>
      <w:r w:rsidRPr="00342724">
        <w:rPr>
          <w:rFonts w:ascii="Myriad Pro Light" w:hAnsi="Myriad Pro Light"/>
          <w:sz w:val="20"/>
          <w:lang w:val="sq-AL"/>
        </w:rPr>
        <w:t xml:space="preserve"> 3 të thirrjes për </w:t>
      </w:r>
      <w:r w:rsidR="00100EB3">
        <w:rPr>
          <w:rFonts w:ascii="Myriad Pro Light" w:hAnsi="Myriad Pro Light"/>
          <w:sz w:val="20"/>
          <w:lang w:val="sq-AL"/>
        </w:rPr>
        <w:t>propozime</w:t>
      </w:r>
      <w:r w:rsidRPr="00342724">
        <w:rPr>
          <w:rFonts w:ascii="Myriad Pro Light" w:hAnsi="Myriad Pro Light"/>
          <w:sz w:val="20"/>
          <w:lang w:val="sq-AL"/>
        </w:rPr>
        <w:t xml:space="preserve">). Projekti duhet të adresojë </w:t>
      </w:r>
      <w:r w:rsidR="00375D08" w:rsidRPr="00342724">
        <w:rPr>
          <w:rFonts w:ascii="Myriad Pro Light" w:hAnsi="Myriad Pro Light"/>
          <w:sz w:val="20"/>
          <w:lang w:val="sq-AL"/>
        </w:rPr>
        <w:t xml:space="preserve">patjetër </w:t>
      </w:r>
      <w:r w:rsidRPr="00342724">
        <w:rPr>
          <w:rFonts w:ascii="Myriad Pro Light" w:hAnsi="Myriad Pro Light"/>
          <w:sz w:val="20"/>
          <w:lang w:val="sq-AL"/>
        </w:rPr>
        <w:t xml:space="preserve">aktivitetet për monitorimin e </w:t>
      </w:r>
      <w:r w:rsidR="00375D08">
        <w:rPr>
          <w:rFonts w:ascii="Myriad Pro Light" w:hAnsi="Myriad Pro Light"/>
          <w:sz w:val="20"/>
          <w:lang w:val="sq-AL"/>
        </w:rPr>
        <w:t xml:space="preserve">një ose më shumë Parimeve të Administratës Publike që i korrespondojnë prioritetit tematik të përzgjedhur. </w:t>
      </w:r>
      <w:r w:rsidRPr="00342724">
        <w:rPr>
          <w:rFonts w:ascii="Myriad Pro Light" w:hAnsi="Myriad Pro Light"/>
          <w:sz w:val="20"/>
          <w:lang w:val="sq-AL"/>
        </w:rPr>
        <w:t xml:space="preserve"> (Maksimumi 300 fjalë)</w:t>
      </w:r>
    </w:p>
    <w:tbl>
      <w:tblPr>
        <w:tblStyle w:val="TableGrid"/>
        <w:tblW w:w="9991" w:type="dxa"/>
        <w:tblLook w:val="04A0" w:firstRow="1" w:lastRow="0" w:firstColumn="1" w:lastColumn="0" w:noHBand="0" w:noVBand="1"/>
      </w:tblPr>
      <w:tblGrid>
        <w:gridCol w:w="9991"/>
      </w:tblGrid>
      <w:tr w:rsidR="005A380D" w14:paraId="2CA466BB" w14:textId="77777777" w:rsidTr="005A380D">
        <w:trPr>
          <w:trHeight w:val="825"/>
        </w:trPr>
        <w:tc>
          <w:tcPr>
            <w:tcW w:w="9991" w:type="dxa"/>
          </w:tcPr>
          <w:p w14:paraId="62BDF672" w14:textId="77777777" w:rsidR="005A380D" w:rsidRDefault="005A380D" w:rsidP="00A430CE">
            <w:pPr>
              <w:rPr>
                <w:rFonts w:ascii="Myriad Pro Light" w:hAnsi="Myriad Pro Light"/>
              </w:rPr>
            </w:pPr>
          </w:p>
        </w:tc>
      </w:tr>
    </w:tbl>
    <w:p w14:paraId="3688E7B3" w14:textId="005980A7" w:rsidR="00A430CE" w:rsidRDefault="00A430CE" w:rsidP="00A430CE">
      <w:pPr>
        <w:rPr>
          <w:rFonts w:ascii="Myriad Pro Light" w:hAnsi="Myriad Pro Light"/>
        </w:rPr>
      </w:pPr>
    </w:p>
    <w:p w14:paraId="04A9446A" w14:textId="06EEFE6F" w:rsidR="005A380D" w:rsidRPr="005A380D" w:rsidRDefault="00AD4E0D" w:rsidP="005A380D">
      <w:pPr>
        <w:pStyle w:val="ListParagraph"/>
        <w:numPr>
          <w:ilvl w:val="0"/>
          <w:numId w:val="12"/>
        </w:numPr>
        <w:rPr>
          <w:rFonts w:ascii="Myriad Pro Light" w:hAnsi="Myriad Pro Light"/>
          <w:b/>
          <w:bCs/>
        </w:rPr>
      </w:pPr>
      <w:r>
        <w:rPr>
          <w:rFonts w:ascii="Myriad Pro Light" w:hAnsi="Myriad Pro Light"/>
          <w:b/>
          <w:bCs/>
        </w:rPr>
        <w:t>Q</w:t>
      </w:r>
      <w:r>
        <w:rPr>
          <w:rFonts w:ascii="Segoe UI Light" w:hAnsi="Segoe UI Light" w:cs="Segoe UI Light"/>
          <w:b/>
          <w:bCs/>
        </w:rPr>
        <w:t>ë</w:t>
      </w:r>
      <w:r>
        <w:rPr>
          <w:rFonts w:ascii="Myriad Pro Light" w:hAnsi="Myriad Pro Light"/>
          <w:b/>
          <w:bCs/>
        </w:rPr>
        <w:t>llimi</w:t>
      </w:r>
    </w:p>
    <w:p w14:paraId="253FF2CB" w14:textId="13FEC253" w:rsidR="00AD4E0D" w:rsidRDefault="00AD4E0D" w:rsidP="005A380D">
      <w:pPr>
        <w:rPr>
          <w:rFonts w:ascii="Myriad Pro Light" w:hAnsi="Myriad Pro Light"/>
          <w:sz w:val="20"/>
        </w:rPr>
      </w:pPr>
      <w:r>
        <w:rPr>
          <w:rFonts w:ascii="Myriad Pro Light" w:hAnsi="Myriad Pro Light"/>
          <w:sz w:val="20"/>
          <w:lang w:val="sq-AL"/>
        </w:rPr>
        <w:t>Propozimi duhet t</w:t>
      </w:r>
      <w:r>
        <w:rPr>
          <w:rFonts w:ascii="Segoe UI Light" w:hAnsi="Segoe UI Light" w:cs="Segoe UI Light"/>
          <w:sz w:val="20"/>
          <w:lang w:val="sq-AL"/>
        </w:rPr>
        <w:t>ë</w:t>
      </w:r>
      <w:r>
        <w:rPr>
          <w:rFonts w:ascii="Myriad Pro Light" w:hAnsi="Myriad Pro Light"/>
          <w:sz w:val="20"/>
          <w:lang w:val="sq-AL"/>
        </w:rPr>
        <w:t xml:space="preserve"> synoj</w:t>
      </w:r>
      <w:r>
        <w:rPr>
          <w:rFonts w:ascii="Segoe UI Light" w:hAnsi="Segoe UI Light" w:cs="Segoe UI Light"/>
          <w:sz w:val="20"/>
          <w:lang w:val="sq-AL"/>
        </w:rPr>
        <w:t>ë</w:t>
      </w:r>
      <w:r w:rsidRPr="00342724">
        <w:rPr>
          <w:rFonts w:ascii="Myriad Pro Light" w:hAnsi="Myriad Pro Light"/>
          <w:sz w:val="20"/>
          <w:lang w:val="sq-AL"/>
        </w:rPr>
        <w:t xml:space="preserve"> ndryshime specifike të dëshiruara ap</w:t>
      </w:r>
      <w:r w:rsidR="00CF4607">
        <w:rPr>
          <w:rFonts w:ascii="Myriad Pro Light" w:hAnsi="Myriad Pro Light"/>
          <w:sz w:val="20"/>
          <w:lang w:val="sq-AL"/>
        </w:rPr>
        <w:t xml:space="preserve">o ndryshime që duhet të arrihen nga projekti, </w:t>
      </w:r>
      <w:r w:rsidRPr="00342724">
        <w:rPr>
          <w:rFonts w:ascii="Myriad Pro Light" w:hAnsi="Myriad Pro Light"/>
          <w:sz w:val="20"/>
          <w:lang w:val="sq-AL"/>
        </w:rPr>
        <w:t>si dhe të jenë të</w:t>
      </w:r>
      <w:r w:rsidR="00CF4607">
        <w:rPr>
          <w:rFonts w:ascii="Myriad Pro Light" w:hAnsi="Myriad Pro Light"/>
          <w:sz w:val="20"/>
          <w:lang w:val="sq-AL"/>
        </w:rPr>
        <w:t xml:space="preserve"> qarta, të matshme dhe realiste</w:t>
      </w:r>
      <w:r w:rsidR="009B61C7">
        <w:rPr>
          <w:rFonts w:ascii="Myriad Pro Light" w:hAnsi="Myriad Pro Light"/>
          <w:sz w:val="20"/>
          <w:lang w:val="sq-AL"/>
        </w:rPr>
        <w:t>.</w:t>
      </w:r>
      <w:r w:rsidR="00CF4607">
        <w:rPr>
          <w:rFonts w:ascii="Myriad Pro Light" w:hAnsi="Myriad Pro Light"/>
          <w:sz w:val="20"/>
          <w:lang w:val="sq-AL"/>
        </w:rPr>
        <w:t xml:space="preserve"> (</w:t>
      </w:r>
      <w:r w:rsidR="009B61C7">
        <w:rPr>
          <w:rFonts w:ascii="Myriad Pro Light" w:hAnsi="Myriad Pro Light"/>
          <w:sz w:val="20"/>
          <w:lang w:val="sq-AL"/>
        </w:rPr>
        <w:t>N</w:t>
      </w:r>
      <w:r w:rsidR="00CF4607">
        <w:rPr>
          <w:rFonts w:ascii="Segoe UI Light" w:hAnsi="Segoe UI Light" w:cs="Segoe UI Light"/>
          <w:sz w:val="20"/>
          <w:lang w:val="sq-AL"/>
        </w:rPr>
        <w:t>ë</w:t>
      </w:r>
      <w:r w:rsidR="00CF4607">
        <w:rPr>
          <w:rFonts w:ascii="Myriad Pro Light" w:hAnsi="Myriad Pro Light"/>
          <w:sz w:val="20"/>
          <w:lang w:val="sq-AL"/>
        </w:rPr>
        <w:t xml:space="preserve"> nj</w:t>
      </w:r>
      <w:r w:rsidR="00CF4607">
        <w:rPr>
          <w:rFonts w:ascii="Segoe UI Light" w:hAnsi="Segoe UI Light" w:cs="Segoe UI Light"/>
          <w:sz w:val="20"/>
          <w:lang w:val="sq-AL"/>
        </w:rPr>
        <w:t>ë</w:t>
      </w:r>
      <w:r w:rsidR="00CF4607">
        <w:rPr>
          <w:rFonts w:ascii="Myriad Pro Light" w:hAnsi="Myriad Pro Light"/>
          <w:sz w:val="20"/>
          <w:lang w:val="sq-AL"/>
        </w:rPr>
        <w:t xml:space="preserve"> fjali).</w:t>
      </w:r>
    </w:p>
    <w:tbl>
      <w:tblPr>
        <w:tblStyle w:val="TableGrid"/>
        <w:tblW w:w="10004" w:type="dxa"/>
        <w:tblLook w:val="04A0" w:firstRow="1" w:lastRow="0" w:firstColumn="1" w:lastColumn="0" w:noHBand="0" w:noVBand="1"/>
      </w:tblPr>
      <w:tblGrid>
        <w:gridCol w:w="10004"/>
      </w:tblGrid>
      <w:tr w:rsidR="005A380D" w14:paraId="4D008493" w14:textId="77777777" w:rsidTr="005A380D">
        <w:trPr>
          <w:trHeight w:val="702"/>
        </w:trPr>
        <w:tc>
          <w:tcPr>
            <w:tcW w:w="10004" w:type="dxa"/>
          </w:tcPr>
          <w:p w14:paraId="0A1B1BA7" w14:textId="77777777" w:rsidR="005A380D" w:rsidRDefault="005A380D" w:rsidP="005A380D">
            <w:pPr>
              <w:rPr>
                <w:rFonts w:ascii="Myriad Pro Light" w:hAnsi="Myriad Pro Light"/>
              </w:rPr>
            </w:pPr>
          </w:p>
        </w:tc>
      </w:tr>
    </w:tbl>
    <w:p w14:paraId="1FA1F501" w14:textId="59489D68" w:rsidR="005A380D" w:rsidRDefault="005A380D" w:rsidP="005A380D">
      <w:pPr>
        <w:rPr>
          <w:rFonts w:ascii="Myriad Pro Light" w:hAnsi="Myriad Pro Light"/>
        </w:rPr>
      </w:pPr>
    </w:p>
    <w:p w14:paraId="679D2CD3" w14:textId="3825B3B7" w:rsidR="002231BD" w:rsidRPr="002231BD" w:rsidRDefault="002231BD" w:rsidP="002231BD">
      <w:pPr>
        <w:pStyle w:val="ListParagraph"/>
        <w:numPr>
          <w:ilvl w:val="0"/>
          <w:numId w:val="12"/>
        </w:numPr>
        <w:spacing w:before="120" w:after="120"/>
        <w:rPr>
          <w:rFonts w:ascii="Myriad Pro Light" w:hAnsi="Myriad Pro Light"/>
          <w:b/>
          <w:lang w:val="sq-AL"/>
        </w:rPr>
      </w:pPr>
      <w:r w:rsidRPr="002231BD">
        <w:rPr>
          <w:rFonts w:ascii="Myriad Pro Light" w:hAnsi="Myriad Pro Light"/>
          <w:b/>
          <w:lang w:val="sq-AL"/>
        </w:rPr>
        <w:t xml:space="preserve">Rezultatet e </w:t>
      </w:r>
      <w:r w:rsidR="00D243E5">
        <w:rPr>
          <w:rFonts w:ascii="Myriad Pro Light" w:hAnsi="Myriad Pro Light"/>
          <w:b/>
          <w:lang w:val="sq-AL"/>
        </w:rPr>
        <w:t>p</w:t>
      </w:r>
      <w:r w:rsidRPr="002231BD">
        <w:rPr>
          <w:rFonts w:ascii="Myriad Pro Light" w:hAnsi="Myriad Pro Light"/>
          <w:b/>
          <w:lang w:val="sq-AL"/>
        </w:rPr>
        <w:t>rit</w:t>
      </w:r>
      <w:r w:rsidR="00D243E5">
        <w:rPr>
          <w:rFonts w:ascii="Myriad Pro Light" w:hAnsi="Myriad Pro Light"/>
          <w:b/>
          <w:lang w:val="sq-AL"/>
        </w:rPr>
        <w:t>shme</w:t>
      </w:r>
    </w:p>
    <w:p w14:paraId="54E395AE" w14:textId="196C55F0" w:rsidR="002231BD" w:rsidRPr="002231BD" w:rsidRDefault="002231BD" w:rsidP="002231BD">
      <w:pPr>
        <w:spacing w:before="120"/>
        <w:rPr>
          <w:rFonts w:ascii="Myriad Pro Light" w:hAnsi="Myriad Pro Light"/>
          <w:sz w:val="20"/>
          <w:lang w:val="sq-AL"/>
        </w:rPr>
      </w:pPr>
      <w:r w:rsidRPr="002231BD">
        <w:rPr>
          <w:rFonts w:ascii="Myriad Pro Light" w:hAnsi="Myriad Pro Light"/>
          <w:sz w:val="20"/>
          <w:lang w:val="sq-AL"/>
        </w:rPr>
        <w:t>Përcakto</w:t>
      </w:r>
      <w:r w:rsidR="00CC515C">
        <w:rPr>
          <w:rFonts w:ascii="Myriad Pro Light" w:hAnsi="Myriad Pro Light"/>
          <w:sz w:val="20"/>
          <w:lang w:val="sq-AL"/>
        </w:rPr>
        <w:t>ni</w:t>
      </w:r>
      <w:r w:rsidRPr="002231BD">
        <w:rPr>
          <w:rFonts w:ascii="Myriad Pro Light" w:hAnsi="Myriad Pro Light"/>
          <w:sz w:val="20"/>
          <w:lang w:val="sq-AL"/>
        </w:rPr>
        <w:t xml:space="preserve"> rezultatet e pritshme të projektit. Arritja e rezultateve duhet të çojë në realizimin e qëllimit të projektit</w:t>
      </w:r>
      <w:r w:rsidR="00D243E5">
        <w:rPr>
          <w:rFonts w:ascii="Myriad Pro Light" w:hAnsi="Myriad Pro Light"/>
          <w:sz w:val="20"/>
          <w:lang w:val="sq-AL"/>
        </w:rPr>
        <w:t xml:space="preserve"> të vendosur në seksionin 2</w:t>
      </w:r>
      <w:r w:rsidRPr="002231BD">
        <w:rPr>
          <w:rFonts w:ascii="Myriad Pro Light" w:hAnsi="Myriad Pro Light"/>
          <w:sz w:val="20"/>
          <w:lang w:val="sq-AL"/>
        </w:rPr>
        <w:t>. (150 fjalë)</w:t>
      </w:r>
    </w:p>
    <w:tbl>
      <w:tblPr>
        <w:tblStyle w:val="TableGrid"/>
        <w:tblW w:w="10005" w:type="dxa"/>
        <w:tblLook w:val="04A0" w:firstRow="1" w:lastRow="0" w:firstColumn="1" w:lastColumn="0" w:noHBand="0" w:noVBand="1"/>
      </w:tblPr>
      <w:tblGrid>
        <w:gridCol w:w="10005"/>
      </w:tblGrid>
      <w:tr w:rsidR="005A380D" w14:paraId="2CEB6778" w14:textId="77777777" w:rsidTr="005A380D">
        <w:trPr>
          <w:trHeight w:val="492"/>
        </w:trPr>
        <w:tc>
          <w:tcPr>
            <w:tcW w:w="10005" w:type="dxa"/>
          </w:tcPr>
          <w:p w14:paraId="2CD2C564" w14:textId="77777777" w:rsidR="005A380D" w:rsidRDefault="005A380D" w:rsidP="005A380D">
            <w:pPr>
              <w:rPr>
                <w:rFonts w:ascii="Myriad Pro Light" w:hAnsi="Myriad Pro Light"/>
              </w:rPr>
            </w:pPr>
          </w:p>
        </w:tc>
      </w:tr>
    </w:tbl>
    <w:p w14:paraId="59A34663" w14:textId="59F86C78" w:rsidR="005A380D" w:rsidRDefault="005A380D" w:rsidP="005A380D">
      <w:pPr>
        <w:rPr>
          <w:rFonts w:ascii="Myriad Pro Light" w:hAnsi="Myriad Pro Light"/>
        </w:rPr>
      </w:pPr>
    </w:p>
    <w:p w14:paraId="2A661A93" w14:textId="4D8D60C7" w:rsidR="005A380D" w:rsidRPr="005A380D" w:rsidRDefault="002231BD" w:rsidP="005A380D">
      <w:pPr>
        <w:pStyle w:val="ListParagraph"/>
        <w:numPr>
          <w:ilvl w:val="0"/>
          <w:numId w:val="12"/>
        </w:numPr>
        <w:rPr>
          <w:rFonts w:ascii="Myriad Pro Light" w:hAnsi="Myriad Pro Light"/>
          <w:b/>
          <w:bCs/>
        </w:rPr>
      </w:pPr>
      <w:r>
        <w:rPr>
          <w:rFonts w:ascii="Myriad Pro Light" w:hAnsi="Myriad Pro Light"/>
          <w:b/>
          <w:bCs/>
        </w:rPr>
        <w:t>Aktivitetet</w:t>
      </w:r>
      <w:r w:rsidR="005A380D" w:rsidRPr="005A380D">
        <w:rPr>
          <w:rFonts w:ascii="Myriad Pro Light" w:hAnsi="Myriad Pro Light"/>
          <w:b/>
          <w:bCs/>
        </w:rPr>
        <w:t xml:space="preserve"> </w:t>
      </w:r>
    </w:p>
    <w:p w14:paraId="32C2DEBF" w14:textId="0280DA32" w:rsidR="00B206B5" w:rsidRPr="00342724" w:rsidRDefault="00100EB3" w:rsidP="000F2AD8">
      <w:pPr>
        <w:spacing w:before="120"/>
        <w:jc w:val="both"/>
        <w:rPr>
          <w:rFonts w:ascii="Myriad Pro Light" w:hAnsi="Myriad Pro Light"/>
          <w:sz w:val="20"/>
          <w:lang w:val="sq-AL"/>
        </w:rPr>
      </w:pPr>
      <w:r>
        <w:rPr>
          <w:rFonts w:ascii="Myriad Pro Light" w:hAnsi="Myriad Pro Light"/>
          <w:sz w:val="20"/>
          <w:lang w:val="sq-AL"/>
        </w:rPr>
        <w:t>B</w:t>
      </w:r>
      <w:r w:rsidR="00F51868">
        <w:rPr>
          <w:rFonts w:ascii="Myriad Pro Light" w:hAnsi="Myriad Pro Light"/>
          <w:sz w:val="20"/>
          <w:lang w:val="sq-AL"/>
        </w:rPr>
        <w:t>ë</w:t>
      </w:r>
      <w:r>
        <w:rPr>
          <w:rFonts w:ascii="Myriad Pro Light" w:hAnsi="Myriad Pro Light"/>
          <w:sz w:val="20"/>
          <w:lang w:val="sq-AL"/>
        </w:rPr>
        <w:t>ni</w:t>
      </w:r>
      <w:r w:rsidRPr="00342724">
        <w:rPr>
          <w:rFonts w:ascii="Myriad Pro Light" w:hAnsi="Myriad Pro Light"/>
          <w:sz w:val="20"/>
          <w:lang w:val="sq-AL"/>
        </w:rPr>
        <w:t xml:space="preserve"> </w:t>
      </w:r>
      <w:r w:rsidR="00B206B5" w:rsidRPr="00342724">
        <w:rPr>
          <w:rFonts w:ascii="Myriad Pro Light" w:hAnsi="Myriad Pro Light"/>
          <w:sz w:val="20"/>
          <w:lang w:val="sq-AL"/>
        </w:rPr>
        <w:t xml:space="preserve">një përshkrim </w:t>
      </w:r>
      <w:r w:rsidR="006B219C">
        <w:rPr>
          <w:rFonts w:ascii="Myriad Pro Light" w:hAnsi="Myriad Pro Light"/>
          <w:sz w:val="20"/>
          <w:lang w:val="sq-AL"/>
        </w:rPr>
        <w:t>përmbledhës</w:t>
      </w:r>
      <w:r w:rsidR="00B206B5" w:rsidRPr="00342724">
        <w:rPr>
          <w:rFonts w:ascii="Myriad Pro Light" w:hAnsi="Myriad Pro Light"/>
          <w:sz w:val="20"/>
          <w:lang w:val="sq-AL"/>
        </w:rPr>
        <w:t xml:space="preserve"> të aktiviteteve të propozuara në lidhje me projektin (çdo aktivitet të përshkruhet në një paragraf).  Referojuni aktiviteteve kyçe të projektit dhe shpjegoni si janë të lidhura </w:t>
      </w:r>
      <w:r w:rsidR="00D243E5" w:rsidRPr="00342724">
        <w:rPr>
          <w:rFonts w:ascii="Myriad Pro Light" w:hAnsi="Myriad Pro Light"/>
          <w:sz w:val="20"/>
          <w:lang w:val="sq-AL"/>
        </w:rPr>
        <w:t xml:space="preserve">ato </w:t>
      </w:r>
      <w:r w:rsidR="00B206B5" w:rsidRPr="00342724">
        <w:rPr>
          <w:rFonts w:ascii="Myriad Pro Light" w:hAnsi="Myriad Pro Light"/>
          <w:sz w:val="20"/>
          <w:lang w:val="sq-AL"/>
        </w:rPr>
        <w:t xml:space="preserve">me grupin e synuar, si </w:t>
      </w:r>
      <w:r w:rsidR="00D243E5">
        <w:rPr>
          <w:rFonts w:ascii="Myriad Pro Light" w:hAnsi="Myriad Pro Light"/>
          <w:sz w:val="20"/>
          <w:lang w:val="sq-AL"/>
        </w:rPr>
        <w:t>e</w:t>
      </w:r>
      <w:r w:rsidR="00B206B5" w:rsidRPr="00342724">
        <w:rPr>
          <w:rFonts w:ascii="Myriad Pro Light" w:hAnsi="Myriad Pro Light"/>
          <w:sz w:val="20"/>
          <w:lang w:val="sq-AL"/>
        </w:rPr>
        <w:t xml:space="preserve">dhe çfarë </w:t>
      </w:r>
      <w:r w:rsidR="00742B1A">
        <w:rPr>
          <w:rFonts w:ascii="Myriad Pro Light" w:hAnsi="Myriad Pro Light"/>
          <w:sz w:val="20"/>
          <w:lang w:val="sq-AL"/>
        </w:rPr>
        <w:t xml:space="preserve">risie </w:t>
      </w:r>
      <w:r w:rsidR="00B206B5" w:rsidRPr="00342724">
        <w:rPr>
          <w:rFonts w:ascii="Myriad Pro Light" w:hAnsi="Myriad Pro Light"/>
          <w:sz w:val="20"/>
          <w:lang w:val="sq-AL"/>
        </w:rPr>
        <w:t>ofrojnë ato.</w:t>
      </w:r>
      <w:r w:rsidR="00B206B5">
        <w:rPr>
          <w:rFonts w:ascii="Myriad Pro Light" w:hAnsi="Myriad Pro Light"/>
          <w:sz w:val="20"/>
          <w:lang w:val="sq-AL"/>
        </w:rPr>
        <w:t xml:space="preserve"> </w:t>
      </w:r>
      <w:r w:rsidR="00D243E5">
        <w:rPr>
          <w:rFonts w:ascii="Myriad Pro Light" w:hAnsi="Myriad Pro Light"/>
          <w:sz w:val="20"/>
          <w:lang w:val="sq-AL"/>
        </w:rPr>
        <w:t>Luteni të s</w:t>
      </w:r>
      <w:r w:rsidR="00B206B5">
        <w:rPr>
          <w:rFonts w:ascii="Myriad Pro Light" w:hAnsi="Myriad Pro Light"/>
          <w:sz w:val="20"/>
          <w:lang w:val="sq-AL"/>
        </w:rPr>
        <w:t>hpjegoni</w:t>
      </w:r>
      <w:r w:rsidR="006B219C">
        <w:rPr>
          <w:rFonts w:ascii="Myriad Pro Light" w:hAnsi="Myriad Pro Light"/>
          <w:sz w:val="20"/>
          <w:lang w:val="sq-AL"/>
        </w:rPr>
        <w:t xml:space="preserve"> se si do të implementohen konsultimet lokale me qytetarë</w:t>
      </w:r>
      <w:r w:rsidR="00D243E5">
        <w:rPr>
          <w:rFonts w:ascii="Myriad Pro Light" w:hAnsi="Myriad Pro Light"/>
          <w:sz w:val="20"/>
          <w:lang w:val="sq-AL"/>
        </w:rPr>
        <w:t>t</w:t>
      </w:r>
      <w:r w:rsidR="006B219C">
        <w:rPr>
          <w:rFonts w:ascii="Myriad Pro Light" w:hAnsi="Myriad Pro Light"/>
          <w:sz w:val="20"/>
          <w:lang w:val="sq-AL"/>
        </w:rPr>
        <w:t>.</w:t>
      </w:r>
      <w:r w:rsidR="00B206B5">
        <w:rPr>
          <w:rFonts w:ascii="Myriad Pro Light" w:hAnsi="Myriad Pro Light"/>
          <w:sz w:val="20"/>
          <w:lang w:val="sq-AL"/>
        </w:rPr>
        <w:t xml:space="preserve"> </w:t>
      </w:r>
      <w:r w:rsidR="00B206B5" w:rsidRPr="00342724">
        <w:rPr>
          <w:rFonts w:ascii="Myriad Pro Light" w:hAnsi="Myriad Pro Light"/>
          <w:sz w:val="20"/>
          <w:lang w:val="sq-AL"/>
        </w:rPr>
        <w:t xml:space="preserve">Aktivitetet duhet të formulohen në formë të tillë që të mund të arrijnë rezultatet e pritshme.  Shpjegoni se si do të zbatohen </w:t>
      </w:r>
      <w:r w:rsidR="00D243E5" w:rsidRPr="00342724">
        <w:rPr>
          <w:rFonts w:ascii="Myriad Pro Light" w:hAnsi="Myriad Pro Light"/>
          <w:sz w:val="20"/>
          <w:lang w:val="sq-AL"/>
        </w:rPr>
        <w:t xml:space="preserve">aktivitetet </w:t>
      </w:r>
      <w:r w:rsidR="00B206B5" w:rsidRPr="00342724">
        <w:rPr>
          <w:rFonts w:ascii="Myriad Pro Light" w:hAnsi="Myriad Pro Light"/>
          <w:sz w:val="20"/>
          <w:lang w:val="sq-AL"/>
        </w:rPr>
        <w:t>në (</w:t>
      </w:r>
      <w:r w:rsidR="00FD0160">
        <w:rPr>
          <w:rFonts w:ascii="Myriad Pro Light" w:hAnsi="Myriad Pro Light"/>
          <w:sz w:val="20"/>
          <w:lang w:val="sq-AL"/>
        </w:rPr>
        <w:t xml:space="preserve">disa </w:t>
      </w:r>
      <w:r w:rsidR="00B7665A">
        <w:rPr>
          <w:rFonts w:ascii="Myriad Pro Light" w:hAnsi="Myriad Pro Light"/>
          <w:sz w:val="20"/>
          <w:lang w:val="sq-AL"/>
        </w:rPr>
        <w:t>bashki</w:t>
      </w:r>
      <w:r w:rsidR="00B206B5" w:rsidRPr="00342724">
        <w:rPr>
          <w:rFonts w:ascii="Myriad Pro Light" w:hAnsi="Myriad Pro Light"/>
          <w:sz w:val="20"/>
          <w:lang w:val="sq-AL"/>
        </w:rPr>
        <w:t xml:space="preserve"> ose një </w:t>
      </w:r>
      <w:r w:rsidR="00B7665A">
        <w:rPr>
          <w:rFonts w:ascii="Myriad Pro Light" w:hAnsi="Myriad Pro Light"/>
          <w:sz w:val="20"/>
          <w:lang w:val="sq-AL"/>
        </w:rPr>
        <w:t>bashki</w:t>
      </w:r>
      <w:r w:rsidR="00FD0160">
        <w:rPr>
          <w:rFonts w:ascii="Myriad Pro Light" w:hAnsi="Myriad Pro Light"/>
          <w:sz w:val="20"/>
          <w:lang w:val="sq-AL"/>
        </w:rPr>
        <w:t>)</w:t>
      </w:r>
      <w:r w:rsidR="00D243E5">
        <w:rPr>
          <w:rFonts w:ascii="Myriad Pro Light" w:hAnsi="Myriad Pro Light"/>
          <w:sz w:val="20"/>
          <w:lang w:val="sq-AL"/>
        </w:rPr>
        <w:t>.</w:t>
      </w:r>
      <w:r w:rsidR="00B206B5" w:rsidRPr="00342724">
        <w:rPr>
          <w:rFonts w:ascii="Myriad Pro Light" w:hAnsi="Myriad Pro Light"/>
          <w:sz w:val="20"/>
          <w:lang w:val="sq-AL"/>
        </w:rPr>
        <w:t xml:space="preserve"> (</w:t>
      </w:r>
      <w:r w:rsidR="00D243E5">
        <w:rPr>
          <w:rFonts w:ascii="Myriad Pro Light" w:hAnsi="Myriad Pro Light"/>
          <w:sz w:val="20"/>
          <w:lang w:val="sq-AL"/>
        </w:rPr>
        <w:t>M</w:t>
      </w:r>
      <w:r w:rsidR="00B206B5" w:rsidRPr="00342724">
        <w:rPr>
          <w:rFonts w:ascii="Myriad Pro Light" w:hAnsi="Myriad Pro Light"/>
          <w:sz w:val="20"/>
          <w:lang w:val="sq-AL"/>
        </w:rPr>
        <w:t>aksimumi 1000 fjalë)</w:t>
      </w:r>
    </w:p>
    <w:p w14:paraId="570AFAAD" w14:textId="77777777" w:rsidR="00B206B5" w:rsidRDefault="00B206B5" w:rsidP="005A380D">
      <w:pPr>
        <w:spacing w:before="120"/>
        <w:jc w:val="both"/>
        <w:rPr>
          <w:rFonts w:ascii="Myriad Pro Light" w:hAnsi="Myriad Pro Light"/>
          <w:sz w:val="20"/>
        </w:rPr>
      </w:pPr>
    </w:p>
    <w:tbl>
      <w:tblPr>
        <w:tblStyle w:val="TableGrid"/>
        <w:tblW w:w="10112" w:type="dxa"/>
        <w:tblLook w:val="04A0" w:firstRow="1" w:lastRow="0" w:firstColumn="1" w:lastColumn="0" w:noHBand="0" w:noVBand="1"/>
      </w:tblPr>
      <w:tblGrid>
        <w:gridCol w:w="10112"/>
      </w:tblGrid>
      <w:tr w:rsidR="005A380D" w14:paraId="7BB70003" w14:textId="77777777" w:rsidTr="005A380D">
        <w:trPr>
          <w:trHeight w:val="640"/>
        </w:trPr>
        <w:tc>
          <w:tcPr>
            <w:tcW w:w="10112" w:type="dxa"/>
          </w:tcPr>
          <w:p w14:paraId="35D306C2" w14:textId="77777777" w:rsidR="005A380D" w:rsidRDefault="005A380D" w:rsidP="005A380D">
            <w:pPr>
              <w:spacing w:before="120"/>
              <w:jc w:val="both"/>
              <w:rPr>
                <w:rFonts w:ascii="Myriad Pro Light" w:hAnsi="Myriad Pro Light"/>
                <w:b/>
              </w:rPr>
            </w:pPr>
          </w:p>
        </w:tc>
      </w:tr>
    </w:tbl>
    <w:p w14:paraId="5A5FA54B" w14:textId="77777777" w:rsidR="005A380D" w:rsidRPr="005A380D" w:rsidRDefault="005A380D" w:rsidP="005A380D">
      <w:pPr>
        <w:spacing w:before="120"/>
        <w:jc w:val="both"/>
        <w:rPr>
          <w:rFonts w:ascii="Myriad Pro Light" w:hAnsi="Myriad Pro Light"/>
          <w:b/>
        </w:rPr>
      </w:pPr>
    </w:p>
    <w:p w14:paraId="03A7D69D" w14:textId="53BA4F0F" w:rsidR="005A380D" w:rsidRDefault="00FD0160" w:rsidP="005A380D">
      <w:pPr>
        <w:pStyle w:val="ListParagraph"/>
        <w:numPr>
          <w:ilvl w:val="0"/>
          <w:numId w:val="12"/>
        </w:numPr>
        <w:rPr>
          <w:rFonts w:ascii="Myriad Pro Light" w:hAnsi="Myriad Pro Light"/>
          <w:b/>
          <w:bCs/>
        </w:rPr>
      </w:pPr>
      <w:r>
        <w:rPr>
          <w:rFonts w:ascii="Myriad Pro Light" w:hAnsi="Myriad Pro Light"/>
          <w:b/>
          <w:bCs/>
        </w:rPr>
        <w:t>Plani i aktiviteteve</w:t>
      </w:r>
    </w:p>
    <w:p w14:paraId="12E3943C" w14:textId="77777777" w:rsidR="00580B17" w:rsidRPr="005A380D" w:rsidRDefault="00580B17" w:rsidP="00580B17">
      <w:pPr>
        <w:pStyle w:val="ListParagraph"/>
        <w:rPr>
          <w:rFonts w:ascii="Myriad Pro Light" w:hAnsi="Myriad Pro Light"/>
          <w:b/>
          <w:bCs/>
        </w:rPr>
      </w:pP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3"/>
        <w:gridCol w:w="7"/>
        <w:gridCol w:w="937"/>
        <w:gridCol w:w="480"/>
        <w:gridCol w:w="425"/>
        <w:gridCol w:w="503"/>
        <w:gridCol w:w="464"/>
        <w:gridCol w:w="451"/>
        <w:gridCol w:w="477"/>
        <w:gridCol w:w="464"/>
        <w:gridCol w:w="476"/>
        <w:gridCol w:w="452"/>
        <w:gridCol w:w="464"/>
        <w:gridCol w:w="502"/>
        <w:gridCol w:w="1592"/>
      </w:tblGrid>
      <w:tr w:rsidR="005A380D" w:rsidRPr="00225971" w14:paraId="315A91A0" w14:textId="77777777" w:rsidTr="00212DBB">
        <w:trPr>
          <w:cantSplit/>
        </w:trPr>
        <w:tc>
          <w:tcPr>
            <w:tcW w:w="9247" w:type="dxa"/>
            <w:gridSpan w:val="15"/>
          </w:tcPr>
          <w:p w14:paraId="2CA42CE1" w14:textId="18FE4020" w:rsidR="005A380D" w:rsidRPr="00225971" w:rsidRDefault="00FD0160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>
              <w:rPr>
                <w:rFonts w:ascii="Myriad Pro Light" w:hAnsi="Myriad Pro Light"/>
                <w:b/>
                <w:sz w:val="20"/>
                <w:highlight w:val="lightGray"/>
              </w:rPr>
              <w:t>Viti</w:t>
            </w:r>
          </w:p>
        </w:tc>
      </w:tr>
      <w:tr w:rsidR="005A380D" w:rsidRPr="00225971" w14:paraId="1CA8BE53" w14:textId="77777777" w:rsidTr="00212DBB">
        <w:trPr>
          <w:cantSplit/>
        </w:trPr>
        <w:tc>
          <w:tcPr>
            <w:tcW w:w="1553" w:type="dxa"/>
            <w:tcBorders>
              <w:top w:val="nil"/>
            </w:tcBorders>
          </w:tcPr>
          <w:p w14:paraId="7A917173" w14:textId="77777777" w:rsidR="005A380D" w:rsidRPr="00225971" w:rsidRDefault="005A380D" w:rsidP="00C636C8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</w:p>
        </w:tc>
        <w:tc>
          <w:tcPr>
            <w:tcW w:w="6102" w:type="dxa"/>
            <w:gridSpan w:val="13"/>
            <w:tcBorders>
              <w:top w:val="nil"/>
            </w:tcBorders>
          </w:tcPr>
          <w:p w14:paraId="38BA502C" w14:textId="77777777" w:rsidR="005A380D" w:rsidRPr="00225971" w:rsidRDefault="005A380D" w:rsidP="00C636C8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14:paraId="5EA28A83" w14:textId="77777777" w:rsidR="005A380D" w:rsidRPr="00225971" w:rsidRDefault="005A380D" w:rsidP="00C636C8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</w:p>
        </w:tc>
      </w:tr>
      <w:tr w:rsidR="005A380D" w:rsidRPr="00225971" w14:paraId="7DA534ED" w14:textId="77777777" w:rsidTr="00212DBB">
        <w:trPr>
          <w:cantSplit/>
        </w:trPr>
        <w:tc>
          <w:tcPr>
            <w:tcW w:w="1560" w:type="dxa"/>
            <w:gridSpan w:val="2"/>
            <w:tcBorders>
              <w:top w:val="nil"/>
            </w:tcBorders>
          </w:tcPr>
          <w:p w14:paraId="109A3DDD" w14:textId="01D3A99A" w:rsidR="005A380D" w:rsidRPr="00225971" w:rsidRDefault="0057661E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>
              <w:rPr>
                <w:rFonts w:ascii="Myriad Pro Light" w:hAnsi="Myriad Pro Light"/>
                <w:sz w:val="20"/>
                <w:highlight w:val="lightGray"/>
              </w:rPr>
              <w:t>Aktiviteti</w:t>
            </w:r>
          </w:p>
        </w:tc>
        <w:tc>
          <w:tcPr>
            <w:tcW w:w="937" w:type="dxa"/>
            <w:tcBorders>
              <w:top w:val="nil"/>
            </w:tcBorders>
          </w:tcPr>
          <w:p w14:paraId="0843F43F" w14:textId="401F9DBB" w:rsidR="005A380D" w:rsidRPr="00225971" w:rsidRDefault="0057661E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>
              <w:rPr>
                <w:rFonts w:ascii="Myriad Pro Light" w:hAnsi="Myriad Pro Light"/>
                <w:sz w:val="20"/>
                <w:highlight w:val="lightGray"/>
              </w:rPr>
              <w:t xml:space="preserve">Muaji </w:t>
            </w:r>
            <w:r w:rsidR="005A380D" w:rsidRPr="00225971">
              <w:rPr>
                <w:rFonts w:ascii="Myriad Pro Light" w:hAnsi="Myriad Pro Light"/>
                <w:sz w:val="20"/>
                <w:highlight w:val="lightGray"/>
              </w:rPr>
              <w:t>1</w:t>
            </w:r>
          </w:p>
        </w:tc>
        <w:tc>
          <w:tcPr>
            <w:tcW w:w="480" w:type="dxa"/>
            <w:tcBorders>
              <w:top w:val="nil"/>
            </w:tcBorders>
          </w:tcPr>
          <w:p w14:paraId="31FDC7C4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14:paraId="6FE56A7D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3</w:t>
            </w:r>
          </w:p>
        </w:tc>
        <w:tc>
          <w:tcPr>
            <w:tcW w:w="503" w:type="dxa"/>
            <w:tcBorders>
              <w:top w:val="nil"/>
            </w:tcBorders>
          </w:tcPr>
          <w:p w14:paraId="4F3337C4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4</w:t>
            </w:r>
          </w:p>
        </w:tc>
        <w:tc>
          <w:tcPr>
            <w:tcW w:w="464" w:type="dxa"/>
            <w:tcBorders>
              <w:top w:val="nil"/>
            </w:tcBorders>
          </w:tcPr>
          <w:p w14:paraId="7AEF4BDE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5</w:t>
            </w:r>
          </w:p>
        </w:tc>
        <w:tc>
          <w:tcPr>
            <w:tcW w:w="451" w:type="dxa"/>
            <w:tcBorders>
              <w:top w:val="nil"/>
            </w:tcBorders>
          </w:tcPr>
          <w:p w14:paraId="493E728B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6</w:t>
            </w:r>
          </w:p>
        </w:tc>
        <w:tc>
          <w:tcPr>
            <w:tcW w:w="477" w:type="dxa"/>
            <w:tcBorders>
              <w:top w:val="nil"/>
            </w:tcBorders>
          </w:tcPr>
          <w:p w14:paraId="7BBD11BD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7</w:t>
            </w:r>
          </w:p>
        </w:tc>
        <w:tc>
          <w:tcPr>
            <w:tcW w:w="464" w:type="dxa"/>
            <w:tcBorders>
              <w:top w:val="nil"/>
            </w:tcBorders>
          </w:tcPr>
          <w:p w14:paraId="1F5E784C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8</w:t>
            </w:r>
          </w:p>
        </w:tc>
        <w:tc>
          <w:tcPr>
            <w:tcW w:w="476" w:type="dxa"/>
            <w:tcBorders>
              <w:top w:val="nil"/>
            </w:tcBorders>
          </w:tcPr>
          <w:p w14:paraId="0639C02C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9</w:t>
            </w:r>
          </w:p>
        </w:tc>
        <w:tc>
          <w:tcPr>
            <w:tcW w:w="452" w:type="dxa"/>
            <w:tcBorders>
              <w:top w:val="nil"/>
            </w:tcBorders>
          </w:tcPr>
          <w:p w14:paraId="708E132D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10</w:t>
            </w:r>
          </w:p>
        </w:tc>
        <w:tc>
          <w:tcPr>
            <w:tcW w:w="464" w:type="dxa"/>
            <w:tcBorders>
              <w:top w:val="nil"/>
            </w:tcBorders>
          </w:tcPr>
          <w:p w14:paraId="15829239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11</w:t>
            </w:r>
          </w:p>
        </w:tc>
        <w:tc>
          <w:tcPr>
            <w:tcW w:w="502" w:type="dxa"/>
            <w:tcBorders>
              <w:top w:val="nil"/>
            </w:tcBorders>
          </w:tcPr>
          <w:p w14:paraId="4D304556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  <w:r w:rsidRPr="00225971">
              <w:rPr>
                <w:rFonts w:ascii="Myriad Pro Light" w:hAnsi="Myriad Pro Light"/>
                <w:sz w:val="20"/>
                <w:highlight w:val="lightGray"/>
              </w:rPr>
              <w:t>12</w:t>
            </w:r>
          </w:p>
        </w:tc>
        <w:tc>
          <w:tcPr>
            <w:tcW w:w="1592" w:type="dxa"/>
            <w:tcBorders>
              <w:top w:val="nil"/>
            </w:tcBorders>
          </w:tcPr>
          <w:p w14:paraId="4FE0C9A9" w14:textId="243F5F12" w:rsidR="005A380D" w:rsidRPr="00225971" w:rsidRDefault="00742B1A" w:rsidP="00F51868">
            <w:pPr>
              <w:ind w:right="-250"/>
              <w:jc w:val="both"/>
              <w:rPr>
                <w:rFonts w:ascii="Myriad Pro Light" w:hAnsi="Myriad Pro Light"/>
                <w:sz w:val="20"/>
                <w:highlight w:val="lightGray"/>
              </w:rPr>
            </w:pPr>
            <w:r>
              <w:rPr>
                <w:rFonts w:ascii="Myriad Pro Light" w:hAnsi="Myriad Pro Light"/>
                <w:sz w:val="20"/>
                <w:highlight w:val="lightGray"/>
              </w:rPr>
              <w:t>Personi p</w:t>
            </w:r>
            <w:r w:rsidR="00F51868">
              <w:rPr>
                <w:rFonts w:ascii="Myriad Pro Light" w:hAnsi="Myriad Pro Light"/>
                <w:sz w:val="20"/>
                <w:highlight w:val="lightGray"/>
              </w:rPr>
              <w:t>ë</w:t>
            </w:r>
            <w:r>
              <w:rPr>
                <w:rFonts w:ascii="Myriad Pro Light" w:hAnsi="Myriad Pro Light"/>
                <w:sz w:val="20"/>
                <w:highlight w:val="lightGray"/>
              </w:rPr>
              <w:t>rgjegj</w:t>
            </w:r>
            <w:r w:rsidR="00F51868">
              <w:rPr>
                <w:rFonts w:ascii="Myriad Pro Light" w:hAnsi="Myriad Pro Light"/>
                <w:sz w:val="20"/>
                <w:highlight w:val="lightGray"/>
              </w:rPr>
              <w:t>ë</w:t>
            </w:r>
            <w:r>
              <w:rPr>
                <w:rFonts w:ascii="Myriad Pro Light" w:hAnsi="Myriad Pro Light"/>
                <w:sz w:val="20"/>
                <w:highlight w:val="lightGray"/>
              </w:rPr>
              <w:t>s p</w:t>
            </w:r>
            <w:r w:rsidR="00F51868">
              <w:rPr>
                <w:rFonts w:ascii="Myriad Pro Light" w:hAnsi="Myriad Pro Light"/>
                <w:sz w:val="20"/>
                <w:highlight w:val="lightGray"/>
              </w:rPr>
              <w:t>ë</w:t>
            </w:r>
            <w:r>
              <w:rPr>
                <w:rFonts w:ascii="Myriad Pro Light" w:hAnsi="Myriad Pro Light"/>
                <w:sz w:val="20"/>
                <w:highlight w:val="lightGray"/>
              </w:rPr>
              <w:t xml:space="preserve">r zbatimin </w:t>
            </w:r>
          </w:p>
        </w:tc>
      </w:tr>
      <w:tr w:rsidR="005A380D" w:rsidRPr="00225971" w14:paraId="2457CDDC" w14:textId="77777777" w:rsidTr="00212DBB">
        <w:trPr>
          <w:cantSplit/>
        </w:trPr>
        <w:tc>
          <w:tcPr>
            <w:tcW w:w="1560" w:type="dxa"/>
            <w:gridSpan w:val="2"/>
          </w:tcPr>
          <w:p w14:paraId="45EC74D0" w14:textId="1EA1D63C" w:rsidR="005A380D" w:rsidRPr="00225971" w:rsidRDefault="0057661E" w:rsidP="00C636C8">
            <w:pPr>
              <w:ind w:right="-108"/>
              <w:rPr>
                <w:rFonts w:ascii="Myriad Pro Light" w:hAnsi="Myriad Pro Light"/>
                <w:i/>
                <w:sz w:val="20"/>
              </w:rPr>
            </w:pPr>
            <w:r>
              <w:rPr>
                <w:rFonts w:ascii="Myriad Pro Light" w:hAnsi="Myriad Pro Light"/>
                <w:i/>
                <w:sz w:val="20"/>
              </w:rPr>
              <w:t>Shembull</w:t>
            </w:r>
          </w:p>
        </w:tc>
        <w:tc>
          <w:tcPr>
            <w:tcW w:w="937" w:type="dxa"/>
            <w:tcBorders>
              <w:bottom w:val="nil"/>
            </w:tcBorders>
          </w:tcPr>
          <w:p w14:paraId="1B4A2E33" w14:textId="3AFA35B6" w:rsidR="005A380D" w:rsidRPr="00225971" w:rsidRDefault="00212DBB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  <w:r>
              <w:rPr>
                <w:rFonts w:ascii="Myriad Pro Light" w:hAnsi="Myriad Pro Light"/>
                <w:i/>
                <w:sz w:val="20"/>
              </w:rPr>
              <w:t>sh</w:t>
            </w:r>
            <w:r w:rsidR="005A380D" w:rsidRPr="00225971">
              <w:rPr>
                <w:rFonts w:ascii="Myriad Pro Light" w:hAnsi="Myriad Pro Light"/>
                <w:i/>
                <w:sz w:val="20"/>
              </w:rPr>
              <w:t>e</w:t>
            </w:r>
            <w:r>
              <w:rPr>
                <w:rFonts w:ascii="Myriad Pro Light" w:hAnsi="Myriad Pro Light"/>
                <w:i/>
                <w:sz w:val="20"/>
              </w:rPr>
              <w:t>mbull</w:t>
            </w:r>
          </w:p>
        </w:tc>
        <w:tc>
          <w:tcPr>
            <w:tcW w:w="480" w:type="dxa"/>
            <w:tcBorders>
              <w:bottom w:val="nil"/>
            </w:tcBorders>
          </w:tcPr>
          <w:p w14:paraId="07DB1DD1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C1392BE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503" w:type="dxa"/>
          </w:tcPr>
          <w:p w14:paraId="15F18F98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464" w:type="dxa"/>
          </w:tcPr>
          <w:p w14:paraId="6F1E6467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451" w:type="dxa"/>
          </w:tcPr>
          <w:p w14:paraId="7BFEA75E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477" w:type="dxa"/>
          </w:tcPr>
          <w:p w14:paraId="7367CD56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464" w:type="dxa"/>
          </w:tcPr>
          <w:p w14:paraId="703D56BF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476" w:type="dxa"/>
          </w:tcPr>
          <w:p w14:paraId="7C35DCFC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452" w:type="dxa"/>
          </w:tcPr>
          <w:p w14:paraId="396BBCA3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464" w:type="dxa"/>
          </w:tcPr>
          <w:p w14:paraId="75309440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502" w:type="dxa"/>
          </w:tcPr>
          <w:p w14:paraId="63B44FB0" w14:textId="77777777" w:rsidR="005A380D" w:rsidRPr="00225971" w:rsidRDefault="005A380D" w:rsidP="00C636C8">
            <w:pPr>
              <w:ind w:right="-1475"/>
              <w:rPr>
                <w:rFonts w:ascii="Myriad Pro Light" w:hAnsi="Myriad Pro Light"/>
                <w:i/>
                <w:sz w:val="20"/>
              </w:rPr>
            </w:pPr>
          </w:p>
        </w:tc>
        <w:tc>
          <w:tcPr>
            <w:tcW w:w="1592" w:type="dxa"/>
          </w:tcPr>
          <w:p w14:paraId="1761F745" w14:textId="6FF81394" w:rsidR="005A380D" w:rsidRPr="00225971" w:rsidRDefault="00212DBB" w:rsidP="00C636C8">
            <w:pPr>
              <w:ind w:right="-250"/>
              <w:jc w:val="both"/>
              <w:rPr>
                <w:rFonts w:ascii="Myriad Pro Light" w:hAnsi="Myriad Pro Light"/>
                <w:i/>
                <w:sz w:val="20"/>
              </w:rPr>
            </w:pPr>
            <w:r>
              <w:rPr>
                <w:rFonts w:ascii="Myriad Pro Light" w:hAnsi="Myriad Pro Light"/>
                <w:i/>
                <w:sz w:val="20"/>
              </w:rPr>
              <w:t>Shembull</w:t>
            </w:r>
          </w:p>
        </w:tc>
      </w:tr>
      <w:tr w:rsidR="00212DBB" w:rsidRPr="00225971" w14:paraId="0F994791" w14:textId="77777777" w:rsidTr="00212DBB">
        <w:trPr>
          <w:cantSplit/>
          <w:trHeight w:val="533"/>
        </w:trPr>
        <w:tc>
          <w:tcPr>
            <w:tcW w:w="1560" w:type="dxa"/>
            <w:gridSpan w:val="2"/>
          </w:tcPr>
          <w:p w14:paraId="578148D0" w14:textId="78A5FAF2" w:rsidR="00212DBB" w:rsidRPr="00225971" w:rsidRDefault="00212DBB" w:rsidP="00212DBB">
            <w:pPr>
              <w:ind w:right="-108"/>
              <w:rPr>
                <w:rFonts w:ascii="Myriad Pro Light" w:hAnsi="Myriad Pro Light"/>
                <w:sz w:val="20"/>
              </w:rPr>
            </w:pPr>
            <w:r w:rsidRPr="00342724">
              <w:rPr>
                <w:rFonts w:ascii="Myriad Pro Light" w:hAnsi="Myriad Pro Light"/>
                <w:sz w:val="20"/>
                <w:lang w:val="sq-AL"/>
              </w:rPr>
              <w:t>Përgatitja e Aktivitetit</w:t>
            </w:r>
            <w:r w:rsidR="00D243E5">
              <w:rPr>
                <w:rFonts w:ascii="Myriad Pro Light" w:hAnsi="Myriad Pro Light"/>
                <w:sz w:val="20"/>
                <w:lang w:val="sq-AL"/>
              </w:rPr>
              <w:t xml:space="preserve"> </w:t>
            </w:r>
            <w:r w:rsidRPr="00342724">
              <w:rPr>
                <w:rFonts w:ascii="Myriad Pro Light" w:hAnsi="Myriad Pro Light"/>
                <w:sz w:val="20"/>
                <w:lang w:val="sq-AL"/>
              </w:rPr>
              <w:t>1 (titulli)</w:t>
            </w:r>
          </w:p>
        </w:tc>
        <w:tc>
          <w:tcPr>
            <w:tcW w:w="937" w:type="dxa"/>
            <w:shd w:val="pct25" w:color="auto" w:fill="FFFFFF"/>
          </w:tcPr>
          <w:p w14:paraId="15D32FE1" w14:textId="77777777" w:rsidR="00212DBB" w:rsidRPr="00225971" w:rsidRDefault="00212DBB" w:rsidP="00212DBB">
            <w:pPr>
              <w:ind w:right="-44"/>
              <w:rPr>
                <w:rFonts w:ascii="Myriad Pro Light" w:hAnsi="Myriad Pro Light"/>
                <w:sz w:val="20"/>
                <w:highlight w:val="lightGray"/>
              </w:rPr>
            </w:pPr>
          </w:p>
        </w:tc>
        <w:tc>
          <w:tcPr>
            <w:tcW w:w="480" w:type="dxa"/>
            <w:shd w:val="pct25" w:color="auto" w:fill="FFFFFF"/>
          </w:tcPr>
          <w:p w14:paraId="61E075D2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</w:p>
        </w:tc>
        <w:tc>
          <w:tcPr>
            <w:tcW w:w="425" w:type="dxa"/>
            <w:shd w:val="pct25" w:color="auto" w:fill="FFFFFF"/>
          </w:tcPr>
          <w:p w14:paraId="7B14E422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  <w:highlight w:val="lightGray"/>
              </w:rPr>
            </w:pPr>
          </w:p>
        </w:tc>
        <w:tc>
          <w:tcPr>
            <w:tcW w:w="503" w:type="dxa"/>
            <w:tcBorders>
              <w:bottom w:val="nil"/>
            </w:tcBorders>
          </w:tcPr>
          <w:p w14:paraId="6B80ED4D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4C1C940A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1" w:type="dxa"/>
            <w:tcBorders>
              <w:bottom w:val="nil"/>
            </w:tcBorders>
          </w:tcPr>
          <w:p w14:paraId="7F682137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7" w:type="dxa"/>
            <w:tcBorders>
              <w:bottom w:val="nil"/>
            </w:tcBorders>
          </w:tcPr>
          <w:p w14:paraId="58CF3629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205DB46A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6" w:type="dxa"/>
            <w:tcBorders>
              <w:bottom w:val="nil"/>
            </w:tcBorders>
          </w:tcPr>
          <w:p w14:paraId="45DF011A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2" w:type="dxa"/>
            <w:tcBorders>
              <w:bottom w:val="nil"/>
            </w:tcBorders>
          </w:tcPr>
          <w:p w14:paraId="173A1DF0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2B9B2B59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2" w:type="dxa"/>
            <w:tcBorders>
              <w:bottom w:val="nil"/>
            </w:tcBorders>
          </w:tcPr>
          <w:p w14:paraId="7ADAC0C8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1592" w:type="dxa"/>
          </w:tcPr>
          <w:p w14:paraId="3522B57D" w14:textId="2E2F0425" w:rsidR="00212DBB" w:rsidRPr="00225971" w:rsidRDefault="00212DBB" w:rsidP="00212DBB">
            <w:pPr>
              <w:jc w:val="both"/>
              <w:rPr>
                <w:rFonts w:ascii="Myriad Pro Light" w:hAnsi="Myriad Pro Light"/>
                <w:sz w:val="20"/>
              </w:rPr>
            </w:pPr>
            <w:r>
              <w:rPr>
                <w:rFonts w:ascii="Myriad Pro Light" w:hAnsi="Myriad Pro Light"/>
                <w:sz w:val="20"/>
                <w:lang w:val="sq-AL"/>
              </w:rPr>
              <w:t>Drejtori i projektit</w:t>
            </w:r>
            <w:r w:rsidR="00D243E5">
              <w:rPr>
                <w:rFonts w:ascii="Myriad Pro Light" w:hAnsi="Myriad Pro Light"/>
                <w:sz w:val="20"/>
                <w:lang w:val="sq-AL"/>
              </w:rPr>
              <w:t xml:space="preserve"> </w:t>
            </w:r>
            <w:r>
              <w:rPr>
                <w:rFonts w:ascii="Myriad Pro Light" w:hAnsi="Myriad Pro Light"/>
                <w:sz w:val="20"/>
                <w:lang w:val="sq-AL"/>
              </w:rPr>
              <w:t xml:space="preserve">+ </w:t>
            </w:r>
            <w:r w:rsidR="00D243E5">
              <w:rPr>
                <w:rFonts w:ascii="Myriad Pro Light" w:hAnsi="Myriad Pro Light"/>
                <w:sz w:val="20"/>
                <w:lang w:val="sq-AL"/>
              </w:rPr>
              <w:t>h</w:t>
            </w:r>
            <w:r>
              <w:rPr>
                <w:rFonts w:ascii="Myriad Pro Light" w:hAnsi="Myriad Pro Light"/>
                <w:sz w:val="20"/>
                <w:lang w:val="sq-AL"/>
              </w:rPr>
              <w:t>ulumtuesi</w:t>
            </w:r>
          </w:p>
        </w:tc>
      </w:tr>
      <w:tr w:rsidR="00212DBB" w:rsidRPr="00225971" w14:paraId="1431C7E1" w14:textId="77777777" w:rsidTr="00212DBB">
        <w:trPr>
          <w:cantSplit/>
        </w:trPr>
        <w:tc>
          <w:tcPr>
            <w:tcW w:w="1560" w:type="dxa"/>
            <w:gridSpan w:val="2"/>
          </w:tcPr>
          <w:p w14:paraId="065B4046" w14:textId="54EE004A" w:rsidR="00212DBB" w:rsidRPr="00225971" w:rsidRDefault="00212DBB" w:rsidP="00212DBB">
            <w:pPr>
              <w:ind w:right="-108"/>
              <w:rPr>
                <w:rFonts w:ascii="Myriad Pro Light" w:hAnsi="Myriad Pro Light"/>
                <w:sz w:val="20"/>
              </w:rPr>
            </w:pPr>
            <w:r w:rsidRPr="00342724">
              <w:rPr>
                <w:rFonts w:ascii="Myriad Pro Light" w:hAnsi="Myriad Pro Light"/>
                <w:sz w:val="20"/>
                <w:lang w:val="sq-AL"/>
              </w:rPr>
              <w:t>Zbatimi i Aktivitetit</w:t>
            </w:r>
            <w:r w:rsidR="00D243E5">
              <w:rPr>
                <w:rFonts w:ascii="Myriad Pro Light" w:hAnsi="Myriad Pro Light"/>
                <w:sz w:val="20"/>
                <w:lang w:val="sq-AL"/>
              </w:rPr>
              <w:t xml:space="preserve"> </w:t>
            </w:r>
            <w:r w:rsidRPr="00342724">
              <w:rPr>
                <w:rFonts w:ascii="Myriad Pro Light" w:hAnsi="Myriad Pro Light"/>
                <w:sz w:val="20"/>
                <w:lang w:val="sq-AL"/>
              </w:rPr>
              <w:t>1 (titulli)</w:t>
            </w:r>
          </w:p>
        </w:tc>
        <w:tc>
          <w:tcPr>
            <w:tcW w:w="937" w:type="dxa"/>
            <w:tcBorders>
              <w:bottom w:val="nil"/>
            </w:tcBorders>
          </w:tcPr>
          <w:p w14:paraId="75BD728D" w14:textId="77777777" w:rsidR="00212DBB" w:rsidRPr="00225971" w:rsidRDefault="00212DBB" w:rsidP="00212DBB">
            <w:pPr>
              <w:ind w:right="-108"/>
              <w:rPr>
                <w:rFonts w:ascii="Myriad Pro Light" w:hAnsi="Myriad Pro Light"/>
                <w:sz w:val="20"/>
              </w:rPr>
            </w:pPr>
          </w:p>
        </w:tc>
        <w:tc>
          <w:tcPr>
            <w:tcW w:w="480" w:type="dxa"/>
            <w:tcBorders>
              <w:bottom w:val="nil"/>
            </w:tcBorders>
          </w:tcPr>
          <w:p w14:paraId="7FE0831B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6312949F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3" w:type="dxa"/>
            <w:tcBorders>
              <w:bottom w:val="nil"/>
            </w:tcBorders>
            <w:shd w:val="pct25" w:color="auto" w:fill="FFFFFF"/>
          </w:tcPr>
          <w:p w14:paraId="5ADC94AA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  <w:shd w:val="pct25" w:color="auto" w:fill="FFFFFF"/>
          </w:tcPr>
          <w:p w14:paraId="5B403617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51" w:type="dxa"/>
            <w:shd w:val="pct25" w:color="auto" w:fill="FFFFFF"/>
          </w:tcPr>
          <w:p w14:paraId="4968059E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7" w:type="dxa"/>
            <w:shd w:val="pct25" w:color="auto" w:fill="FFFFFF"/>
          </w:tcPr>
          <w:p w14:paraId="36AC6281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  <w:tcBorders>
              <w:bottom w:val="nil"/>
            </w:tcBorders>
            <w:shd w:val="pct25" w:color="auto" w:fill="FFFFFF"/>
          </w:tcPr>
          <w:p w14:paraId="0E4BBC1E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6" w:type="dxa"/>
            <w:shd w:val="pct25" w:color="auto" w:fill="FFFFFF"/>
          </w:tcPr>
          <w:p w14:paraId="0A7C88CB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2" w:type="dxa"/>
            <w:shd w:val="pct25" w:color="auto" w:fill="FFFFFF"/>
          </w:tcPr>
          <w:p w14:paraId="66988892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  <w:tcBorders>
              <w:bottom w:val="nil"/>
            </w:tcBorders>
            <w:shd w:val="pct25" w:color="auto" w:fill="FFFFFF"/>
          </w:tcPr>
          <w:p w14:paraId="04BC250E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2" w:type="dxa"/>
            <w:tcBorders>
              <w:bottom w:val="nil"/>
            </w:tcBorders>
            <w:shd w:val="pct25" w:color="auto" w:fill="FFFFFF"/>
          </w:tcPr>
          <w:p w14:paraId="40E63FA9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1592" w:type="dxa"/>
          </w:tcPr>
          <w:p w14:paraId="5C250B5D" w14:textId="7B17C7FE" w:rsidR="00212DBB" w:rsidRPr="00225971" w:rsidRDefault="00212DBB" w:rsidP="00212DBB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  <w:r>
              <w:rPr>
                <w:rFonts w:ascii="Myriad Pro Light" w:hAnsi="Myriad Pro Light"/>
                <w:sz w:val="20"/>
              </w:rPr>
              <w:t>Hulumtuesi</w:t>
            </w:r>
            <w:r w:rsidRPr="00225971">
              <w:rPr>
                <w:rFonts w:ascii="Myriad Pro Light" w:hAnsi="Myriad Pro Light"/>
                <w:sz w:val="20"/>
              </w:rPr>
              <w:t xml:space="preserve"> …</w:t>
            </w:r>
          </w:p>
        </w:tc>
      </w:tr>
      <w:tr w:rsidR="00212DBB" w:rsidRPr="00225971" w14:paraId="07B6989F" w14:textId="77777777" w:rsidTr="00212DBB">
        <w:trPr>
          <w:cantSplit/>
        </w:trPr>
        <w:tc>
          <w:tcPr>
            <w:tcW w:w="1560" w:type="dxa"/>
            <w:gridSpan w:val="2"/>
          </w:tcPr>
          <w:p w14:paraId="54CDB517" w14:textId="6D77F536" w:rsidR="00212DBB" w:rsidRPr="00225971" w:rsidRDefault="00212DBB" w:rsidP="00212DBB">
            <w:pPr>
              <w:ind w:right="-108"/>
              <w:rPr>
                <w:rFonts w:ascii="Myriad Pro Light" w:hAnsi="Myriad Pro Light"/>
                <w:sz w:val="20"/>
              </w:rPr>
            </w:pPr>
            <w:r w:rsidRPr="00342724">
              <w:rPr>
                <w:rFonts w:ascii="Myriad Pro Light" w:hAnsi="Myriad Pro Light"/>
                <w:sz w:val="20"/>
                <w:lang w:val="sq-AL"/>
              </w:rPr>
              <w:t>Përgatitja e Aktivitetit 2 (titulli)</w:t>
            </w:r>
          </w:p>
        </w:tc>
        <w:tc>
          <w:tcPr>
            <w:tcW w:w="937" w:type="dxa"/>
          </w:tcPr>
          <w:p w14:paraId="72A90F97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80" w:type="dxa"/>
          </w:tcPr>
          <w:p w14:paraId="5AC804B2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25" w:type="dxa"/>
          </w:tcPr>
          <w:p w14:paraId="46690FC8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3" w:type="dxa"/>
          </w:tcPr>
          <w:p w14:paraId="478F53CE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  <w:tcBorders>
              <w:top w:val="nil"/>
            </w:tcBorders>
          </w:tcPr>
          <w:p w14:paraId="608EF21B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</w:tcPr>
          <w:p w14:paraId="66EAE1B4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14:paraId="5BE1A5CF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7AA2D3DB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6" w:type="dxa"/>
            <w:tcBorders>
              <w:top w:val="nil"/>
            </w:tcBorders>
          </w:tcPr>
          <w:p w14:paraId="53A67AB5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14:paraId="34BE5F3A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  <w:shd w:val="pct25" w:color="auto" w:fill="FFFFFF"/>
          </w:tcPr>
          <w:p w14:paraId="0657F603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2" w:type="dxa"/>
            <w:shd w:val="pct25" w:color="auto" w:fill="FFFFFF"/>
          </w:tcPr>
          <w:p w14:paraId="77857E91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1592" w:type="dxa"/>
          </w:tcPr>
          <w:p w14:paraId="57558AB1" w14:textId="5A0D110E" w:rsidR="00212DBB" w:rsidRPr="00225971" w:rsidRDefault="00212DBB" w:rsidP="00212DBB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  <w:r>
              <w:rPr>
                <w:rFonts w:ascii="Myriad Pro Light" w:hAnsi="Myriad Pro Light"/>
                <w:sz w:val="20"/>
              </w:rPr>
              <w:t>Drejtori i projektit</w:t>
            </w:r>
            <w:r w:rsidRPr="00225971">
              <w:rPr>
                <w:rFonts w:ascii="Myriad Pro Light" w:hAnsi="Myriad Pro Light"/>
                <w:sz w:val="20"/>
              </w:rPr>
              <w:t xml:space="preserve">  </w:t>
            </w:r>
          </w:p>
        </w:tc>
      </w:tr>
      <w:tr w:rsidR="00212DBB" w:rsidRPr="00225971" w14:paraId="147214C0" w14:textId="77777777" w:rsidTr="00212DBB">
        <w:trPr>
          <w:cantSplit/>
        </w:trPr>
        <w:tc>
          <w:tcPr>
            <w:tcW w:w="1560" w:type="dxa"/>
            <w:gridSpan w:val="2"/>
          </w:tcPr>
          <w:p w14:paraId="0309C9F5" w14:textId="5E05C800" w:rsidR="00212DBB" w:rsidRPr="00225971" w:rsidRDefault="00212DBB" w:rsidP="00212DBB">
            <w:pPr>
              <w:ind w:right="-108"/>
              <w:rPr>
                <w:rFonts w:ascii="Myriad Pro Light" w:hAnsi="Myriad Pro Light"/>
                <w:sz w:val="20"/>
              </w:rPr>
            </w:pPr>
            <w:r w:rsidRPr="00342724">
              <w:rPr>
                <w:rFonts w:ascii="Myriad Pro Light" w:hAnsi="Myriad Pro Light"/>
                <w:sz w:val="20"/>
                <w:lang w:val="sq-AL"/>
              </w:rPr>
              <w:t>Etj.</w:t>
            </w:r>
          </w:p>
        </w:tc>
        <w:tc>
          <w:tcPr>
            <w:tcW w:w="937" w:type="dxa"/>
          </w:tcPr>
          <w:p w14:paraId="29956657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80" w:type="dxa"/>
          </w:tcPr>
          <w:p w14:paraId="6383E322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25" w:type="dxa"/>
          </w:tcPr>
          <w:p w14:paraId="55AD83CA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3" w:type="dxa"/>
          </w:tcPr>
          <w:p w14:paraId="7CA5C08F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7DD92887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1" w:type="dxa"/>
          </w:tcPr>
          <w:p w14:paraId="0EF4C98B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7" w:type="dxa"/>
          </w:tcPr>
          <w:p w14:paraId="5FE48EC5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5E45FB06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6" w:type="dxa"/>
          </w:tcPr>
          <w:p w14:paraId="3DBBFEC1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2" w:type="dxa"/>
          </w:tcPr>
          <w:p w14:paraId="70290954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7157C5D6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2" w:type="dxa"/>
          </w:tcPr>
          <w:p w14:paraId="4F4D995A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1592" w:type="dxa"/>
          </w:tcPr>
          <w:p w14:paraId="6F010036" w14:textId="77777777" w:rsidR="00212DBB" w:rsidRPr="00225971" w:rsidRDefault="00212DBB" w:rsidP="00212DBB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</w:p>
        </w:tc>
      </w:tr>
      <w:tr w:rsidR="00212DBB" w:rsidRPr="00225971" w14:paraId="220A1A10" w14:textId="77777777" w:rsidTr="00212DBB">
        <w:trPr>
          <w:cantSplit/>
        </w:trPr>
        <w:tc>
          <w:tcPr>
            <w:tcW w:w="1560" w:type="dxa"/>
            <w:gridSpan w:val="2"/>
          </w:tcPr>
          <w:p w14:paraId="7792CA69" w14:textId="77777777" w:rsidR="00212DBB" w:rsidRPr="00225971" w:rsidRDefault="00212DBB" w:rsidP="00212DBB">
            <w:pPr>
              <w:ind w:right="-108"/>
              <w:rPr>
                <w:rFonts w:ascii="Myriad Pro Light" w:hAnsi="Myriad Pro Light"/>
                <w:sz w:val="20"/>
              </w:rPr>
            </w:pPr>
          </w:p>
        </w:tc>
        <w:tc>
          <w:tcPr>
            <w:tcW w:w="937" w:type="dxa"/>
          </w:tcPr>
          <w:p w14:paraId="556C14FB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80" w:type="dxa"/>
          </w:tcPr>
          <w:p w14:paraId="2E6DBE52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25" w:type="dxa"/>
          </w:tcPr>
          <w:p w14:paraId="432B2129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3" w:type="dxa"/>
          </w:tcPr>
          <w:p w14:paraId="68A405C6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777E5BA3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1" w:type="dxa"/>
          </w:tcPr>
          <w:p w14:paraId="458E6CD5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7" w:type="dxa"/>
          </w:tcPr>
          <w:p w14:paraId="03F20186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7631127F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6" w:type="dxa"/>
          </w:tcPr>
          <w:p w14:paraId="539F8168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2" w:type="dxa"/>
          </w:tcPr>
          <w:p w14:paraId="29344295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54EB12C3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2" w:type="dxa"/>
          </w:tcPr>
          <w:p w14:paraId="593BAB5D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1592" w:type="dxa"/>
          </w:tcPr>
          <w:p w14:paraId="6129F789" w14:textId="77777777" w:rsidR="00212DBB" w:rsidRPr="00225971" w:rsidRDefault="00212DBB" w:rsidP="00212DBB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</w:p>
        </w:tc>
      </w:tr>
      <w:tr w:rsidR="00212DBB" w:rsidRPr="00225971" w14:paraId="4AD3EDF7" w14:textId="77777777" w:rsidTr="00212DBB">
        <w:trPr>
          <w:cantSplit/>
        </w:trPr>
        <w:tc>
          <w:tcPr>
            <w:tcW w:w="1560" w:type="dxa"/>
            <w:gridSpan w:val="2"/>
          </w:tcPr>
          <w:p w14:paraId="7896A2BD" w14:textId="77777777" w:rsidR="00212DBB" w:rsidRPr="00225971" w:rsidRDefault="00212DBB" w:rsidP="00212DBB">
            <w:pPr>
              <w:ind w:right="-108"/>
              <w:rPr>
                <w:rFonts w:ascii="Myriad Pro Light" w:hAnsi="Myriad Pro Light"/>
                <w:sz w:val="20"/>
              </w:rPr>
            </w:pPr>
          </w:p>
        </w:tc>
        <w:tc>
          <w:tcPr>
            <w:tcW w:w="937" w:type="dxa"/>
          </w:tcPr>
          <w:p w14:paraId="45EE1F13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80" w:type="dxa"/>
          </w:tcPr>
          <w:p w14:paraId="5B2B03D4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25" w:type="dxa"/>
          </w:tcPr>
          <w:p w14:paraId="1C3EB362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3" w:type="dxa"/>
          </w:tcPr>
          <w:p w14:paraId="2C748880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0DA55E6F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1" w:type="dxa"/>
          </w:tcPr>
          <w:p w14:paraId="1C248A30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7" w:type="dxa"/>
          </w:tcPr>
          <w:p w14:paraId="40D62050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71A284D6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6" w:type="dxa"/>
          </w:tcPr>
          <w:p w14:paraId="02CEF58A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2" w:type="dxa"/>
          </w:tcPr>
          <w:p w14:paraId="58AE62E8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35154BD4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2" w:type="dxa"/>
          </w:tcPr>
          <w:p w14:paraId="0D0AE3ED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1592" w:type="dxa"/>
          </w:tcPr>
          <w:p w14:paraId="75D6C1C1" w14:textId="77777777" w:rsidR="00212DBB" w:rsidRPr="00225971" w:rsidRDefault="00212DBB" w:rsidP="00212DBB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</w:p>
        </w:tc>
      </w:tr>
      <w:tr w:rsidR="00212DBB" w:rsidRPr="00225971" w14:paraId="25C26B93" w14:textId="77777777" w:rsidTr="00212DBB">
        <w:trPr>
          <w:cantSplit/>
        </w:trPr>
        <w:tc>
          <w:tcPr>
            <w:tcW w:w="1560" w:type="dxa"/>
            <w:gridSpan w:val="2"/>
          </w:tcPr>
          <w:p w14:paraId="3F5D0974" w14:textId="77777777" w:rsidR="00212DBB" w:rsidRPr="00225971" w:rsidRDefault="00212DBB" w:rsidP="00212DBB">
            <w:pPr>
              <w:ind w:right="-108"/>
              <w:rPr>
                <w:rFonts w:ascii="Myriad Pro Light" w:hAnsi="Myriad Pro Light"/>
                <w:sz w:val="20"/>
              </w:rPr>
            </w:pPr>
          </w:p>
        </w:tc>
        <w:tc>
          <w:tcPr>
            <w:tcW w:w="937" w:type="dxa"/>
          </w:tcPr>
          <w:p w14:paraId="6F40701E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80" w:type="dxa"/>
          </w:tcPr>
          <w:p w14:paraId="161A2BF5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25" w:type="dxa"/>
          </w:tcPr>
          <w:p w14:paraId="05150FA1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3" w:type="dxa"/>
          </w:tcPr>
          <w:p w14:paraId="14053AC1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27ABB87C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1" w:type="dxa"/>
          </w:tcPr>
          <w:p w14:paraId="01D133A2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7" w:type="dxa"/>
          </w:tcPr>
          <w:p w14:paraId="51B6855F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62277E34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6" w:type="dxa"/>
          </w:tcPr>
          <w:p w14:paraId="202188EE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2" w:type="dxa"/>
          </w:tcPr>
          <w:p w14:paraId="418EC57D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1D3B1AA3" w14:textId="77777777" w:rsidR="00212DBB" w:rsidRPr="00225971" w:rsidRDefault="00212DBB" w:rsidP="00212DBB">
            <w:pPr>
              <w:ind w:right="-1475" w:firstLine="2727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2" w:type="dxa"/>
          </w:tcPr>
          <w:p w14:paraId="7F79AAF7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1592" w:type="dxa"/>
          </w:tcPr>
          <w:p w14:paraId="79A0B811" w14:textId="77777777" w:rsidR="00212DBB" w:rsidRPr="00225971" w:rsidRDefault="00212DBB" w:rsidP="00212DBB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</w:p>
        </w:tc>
      </w:tr>
      <w:tr w:rsidR="00212DBB" w:rsidRPr="00225971" w14:paraId="3C12126A" w14:textId="77777777" w:rsidTr="00212DBB">
        <w:trPr>
          <w:cantSplit/>
        </w:trPr>
        <w:tc>
          <w:tcPr>
            <w:tcW w:w="1560" w:type="dxa"/>
            <w:gridSpan w:val="2"/>
          </w:tcPr>
          <w:p w14:paraId="2EA5A292" w14:textId="77777777" w:rsidR="00212DBB" w:rsidRPr="00225971" w:rsidRDefault="00212DBB" w:rsidP="00212DBB">
            <w:pPr>
              <w:ind w:right="-108"/>
              <w:rPr>
                <w:rFonts w:ascii="Myriad Pro Light" w:hAnsi="Myriad Pro Light"/>
                <w:sz w:val="20"/>
              </w:rPr>
            </w:pPr>
          </w:p>
        </w:tc>
        <w:tc>
          <w:tcPr>
            <w:tcW w:w="937" w:type="dxa"/>
          </w:tcPr>
          <w:p w14:paraId="235A8F69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80" w:type="dxa"/>
          </w:tcPr>
          <w:p w14:paraId="643C76D9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25" w:type="dxa"/>
          </w:tcPr>
          <w:p w14:paraId="7EA85C83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3" w:type="dxa"/>
          </w:tcPr>
          <w:p w14:paraId="1BF20D32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2FF0F787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1" w:type="dxa"/>
          </w:tcPr>
          <w:p w14:paraId="4A54D101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7" w:type="dxa"/>
          </w:tcPr>
          <w:p w14:paraId="32E300D6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49A3D3AE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76" w:type="dxa"/>
          </w:tcPr>
          <w:p w14:paraId="2CFC8E0F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52" w:type="dxa"/>
          </w:tcPr>
          <w:p w14:paraId="6FE292BD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464" w:type="dxa"/>
          </w:tcPr>
          <w:p w14:paraId="62244CD3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502" w:type="dxa"/>
          </w:tcPr>
          <w:p w14:paraId="25A437B6" w14:textId="77777777" w:rsidR="00212DBB" w:rsidRPr="00225971" w:rsidRDefault="00212DBB" w:rsidP="00212DBB">
            <w:pPr>
              <w:ind w:right="-1475"/>
              <w:rPr>
                <w:rFonts w:ascii="Myriad Pro Light" w:hAnsi="Myriad Pro Light"/>
                <w:sz w:val="20"/>
              </w:rPr>
            </w:pPr>
          </w:p>
        </w:tc>
        <w:tc>
          <w:tcPr>
            <w:tcW w:w="1592" w:type="dxa"/>
          </w:tcPr>
          <w:p w14:paraId="27F9FAAA" w14:textId="77777777" w:rsidR="00212DBB" w:rsidRPr="00225971" w:rsidRDefault="00212DBB" w:rsidP="00212DBB">
            <w:pPr>
              <w:ind w:right="-250"/>
              <w:jc w:val="both"/>
              <w:rPr>
                <w:rFonts w:ascii="Myriad Pro Light" w:hAnsi="Myriad Pro Light"/>
                <w:sz w:val="20"/>
              </w:rPr>
            </w:pPr>
          </w:p>
        </w:tc>
      </w:tr>
    </w:tbl>
    <w:p w14:paraId="10AF158A" w14:textId="06CF0FFE" w:rsidR="005A380D" w:rsidRDefault="005A380D" w:rsidP="005A380D">
      <w:pPr>
        <w:ind w:left="360"/>
        <w:rPr>
          <w:rFonts w:ascii="Myriad Pro Light" w:hAnsi="Myriad Pro Light"/>
        </w:rPr>
      </w:pPr>
    </w:p>
    <w:p w14:paraId="50A53720" w14:textId="2649FCE7" w:rsidR="005A380D" w:rsidRPr="005A380D" w:rsidRDefault="005A380D" w:rsidP="005A380D">
      <w:pPr>
        <w:pStyle w:val="ListParagraph"/>
        <w:numPr>
          <w:ilvl w:val="0"/>
          <w:numId w:val="12"/>
        </w:numPr>
        <w:rPr>
          <w:rFonts w:ascii="Myriad Pro Light" w:hAnsi="Myriad Pro Light"/>
          <w:b/>
          <w:bCs/>
        </w:rPr>
      </w:pPr>
      <w:r w:rsidRPr="005A380D">
        <w:rPr>
          <w:rFonts w:ascii="Myriad Pro Light" w:hAnsi="Myriad Pro Light"/>
          <w:b/>
          <w:bCs/>
        </w:rPr>
        <w:t>Bu</w:t>
      </w:r>
      <w:r w:rsidR="00CF7FE7">
        <w:rPr>
          <w:rFonts w:ascii="Myriad Pro Light" w:hAnsi="Myriad Pro Light"/>
          <w:b/>
          <w:bCs/>
        </w:rPr>
        <w:t>xheti</w:t>
      </w:r>
    </w:p>
    <w:p w14:paraId="38E9AA81" w14:textId="76008BCC" w:rsidR="003B09AC" w:rsidRDefault="00CF7FE7" w:rsidP="005A380D">
      <w:pPr>
        <w:rPr>
          <w:rFonts w:ascii="Myriad Pro Light" w:hAnsi="Myriad Pro Light"/>
          <w:sz w:val="20"/>
          <w:lang w:val="sq-AL"/>
        </w:rPr>
      </w:pPr>
      <w:r w:rsidRPr="00342724">
        <w:rPr>
          <w:rFonts w:ascii="Myriad Pro Light" w:hAnsi="Myriad Pro Light"/>
          <w:sz w:val="20"/>
          <w:lang w:val="sq-AL"/>
        </w:rPr>
        <w:t>Plotësoni tabelën e buxhetit në mënyrë të detajuar dhe të saktë</w:t>
      </w:r>
      <w:r w:rsidR="0028316A">
        <w:rPr>
          <w:rFonts w:ascii="Myriad Pro Light" w:hAnsi="Myriad Pro Light"/>
          <w:sz w:val="20"/>
          <w:lang w:val="sq-AL"/>
        </w:rPr>
        <w:t>, n</w:t>
      </w:r>
      <w:r w:rsidRPr="00342724">
        <w:rPr>
          <w:rFonts w:ascii="Myriad Pro Light" w:hAnsi="Myriad Pro Light"/>
          <w:sz w:val="20"/>
          <w:lang w:val="sq-AL"/>
        </w:rPr>
        <w:t xml:space="preserve">ë </w:t>
      </w:r>
      <w:r w:rsidR="0028316A">
        <w:rPr>
          <w:rFonts w:ascii="Myriad Pro Light" w:hAnsi="Myriad Pro Light"/>
          <w:sz w:val="20"/>
          <w:lang w:val="sq-AL"/>
        </w:rPr>
        <w:t xml:space="preserve">të tillë formë </w:t>
      </w:r>
      <w:r w:rsidRPr="00342724">
        <w:rPr>
          <w:rFonts w:ascii="Myriad Pro Light" w:hAnsi="Myriad Pro Light"/>
          <w:sz w:val="20"/>
          <w:lang w:val="sq-AL"/>
        </w:rPr>
        <w:t xml:space="preserve">që </w:t>
      </w:r>
      <w:r w:rsidR="00C729F4">
        <w:rPr>
          <w:rFonts w:ascii="Myriad Pro Light" w:hAnsi="Myriad Pro Light"/>
          <w:sz w:val="20"/>
          <w:lang w:val="sq-AL"/>
        </w:rPr>
        <w:t>linjat</w:t>
      </w:r>
      <w:r w:rsidRPr="00342724">
        <w:rPr>
          <w:rFonts w:ascii="Myriad Pro Light" w:hAnsi="Myriad Pro Light"/>
          <w:sz w:val="20"/>
          <w:lang w:val="sq-AL"/>
        </w:rPr>
        <w:t xml:space="preserve"> e buxhetit të justifikojnë aktivitetet e planifikuara të projektit. Plotësoni Shtojcën 2 – buxheti, si pjesë e këtij aplikimi.</w:t>
      </w:r>
    </w:p>
    <w:p w14:paraId="0E0009F9" w14:textId="77777777" w:rsidR="00607ECA" w:rsidRDefault="00607ECA" w:rsidP="005A380D">
      <w:pPr>
        <w:rPr>
          <w:rFonts w:ascii="Myriad Pro Light" w:hAnsi="Myriad Pro Light"/>
          <w:sz w:val="20"/>
        </w:rPr>
      </w:pPr>
    </w:p>
    <w:p w14:paraId="28451B83" w14:textId="35FEB739" w:rsidR="00ED15BC" w:rsidRDefault="003F0E2F" w:rsidP="0086297E">
      <w:pPr>
        <w:pStyle w:val="H1WeBER"/>
        <w:ind w:left="720"/>
      </w:pPr>
      <w:r>
        <w:t xml:space="preserve">4. </w:t>
      </w:r>
      <w:r w:rsidR="00CF7FE7">
        <w:t>Kapaciteti i organizat</w:t>
      </w:r>
      <w:r w:rsidR="00CF7FE7">
        <w:rPr>
          <w:rFonts w:ascii="Segoe UI" w:hAnsi="Segoe UI" w:cs="Segoe UI"/>
        </w:rPr>
        <w:t>ë</w:t>
      </w:r>
      <w:r w:rsidR="00CF7FE7">
        <w:t>s</w:t>
      </w:r>
    </w:p>
    <w:p w14:paraId="165B06AF" w14:textId="109F93B8" w:rsidR="00ED15BC" w:rsidRPr="00ED15BC" w:rsidRDefault="00B81EAD" w:rsidP="00ED15BC">
      <w:pPr>
        <w:pStyle w:val="ListParagraph"/>
        <w:numPr>
          <w:ilvl w:val="0"/>
          <w:numId w:val="14"/>
        </w:numPr>
        <w:rPr>
          <w:rFonts w:ascii="Myriad Pro Light" w:hAnsi="Myriad Pro Light"/>
          <w:b/>
          <w:bCs/>
        </w:rPr>
      </w:pPr>
      <w:r>
        <w:rPr>
          <w:rFonts w:ascii="Myriad Pro Light" w:hAnsi="Myriad Pro Light"/>
          <w:b/>
          <w:bCs/>
        </w:rPr>
        <w:t xml:space="preserve">Përshkrim i shkurtër i organizatës </w:t>
      </w:r>
    </w:p>
    <w:p w14:paraId="5FFD834A" w14:textId="4A1D801F" w:rsidR="006D3254" w:rsidRPr="006D3254" w:rsidRDefault="006D3254" w:rsidP="000F2AD8">
      <w:pPr>
        <w:rPr>
          <w:rFonts w:ascii="Myriad Pro Light" w:hAnsi="Myriad Pro Light"/>
          <w:sz w:val="20"/>
          <w:lang w:val="sq-AL"/>
        </w:rPr>
      </w:pPr>
      <w:r w:rsidRPr="006D3254">
        <w:rPr>
          <w:rFonts w:ascii="Myriad Pro Light" w:hAnsi="Myriad Pro Light"/>
          <w:sz w:val="20"/>
          <w:lang w:val="sq-AL"/>
        </w:rPr>
        <w:t>Përshkruani misionin e organizatës, fushat kryesore të veprimit dhe rolin e organizatës në komunitet. Shkurtimisht përshkruani nivelin e bashkëpunimit dhe rrjetëzimit. Përcaktoni numrin e stafit, vullnetarëve dhe anëtarëve. Specifik</w:t>
      </w:r>
      <w:r>
        <w:rPr>
          <w:rFonts w:ascii="Myriad Pro Light" w:hAnsi="Myriad Pro Light"/>
          <w:sz w:val="20"/>
          <w:lang w:val="sq-AL"/>
        </w:rPr>
        <w:t>oni buxhetin tuaj për vitin 2019 dhe 2018</w:t>
      </w:r>
      <w:r w:rsidR="009B61C7">
        <w:rPr>
          <w:rFonts w:ascii="Myriad Pro Light" w:hAnsi="Myriad Pro Light"/>
          <w:sz w:val="20"/>
          <w:lang w:val="sq-AL"/>
        </w:rPr>
        <w:t>.</w:t>
      </w:r>
      <w:r w:rsidRPr="006D3254">
        <w:rPr>
          <w:rFonts w:ascii="Myriad Pro Light" w:hAnsi="Myriad Pro Light"/>
          <w:sz w:val="20"/>
          <w:lang w:val="sq-AL"/>
        </w:rPr>
        <w:t xml:space="preserve"> (</w:t>
      </w:r>
      <w:r w:rsidR="009B61C7">
        <w:rPr>
          <w:rFonts w:ascii="Myriad Pro Light" w:hAnsi="Myriad Pro Light"/>
          <w:sz w:val="20"/>
          <w:lang w:val="sq-AL"/>
        </w:rPr>
        <w:t>D</w:t>
      </w:r>
      <w:r w:rsidRPr="006D3254">
        <w:rPr>
          <w:rFonts w:ascii="Myriad Pro Light" w:hAnsi="Myriad Pro Light"/>
          <w:sz w:val="20"/>
          <w:lang w:val="sq-AL"/>
        </w:rPr>
        <w:t>eri në 200 fjalë)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00"/>
      </w:tblGrid>
      <w:tr w:rsidR="00ED15BC" w14:paraId="1017C031" w14:textId="77777777" w:rsidTr="00ED15BC">
        <w:trPr>
          <w:trHeight w:val="934"/>
        </w:trPr>
        <w:tc>
          <w:tcPr>
            <w:tcW w:w="9900" w:type="dxa"/>
          </w:tcPr>
          <w:p w14:paraId="6F93B1C5" w14:textId="77777777" w:rsidR="00ED15BC" w:rsidRDefault="00ED15BC" w:rsidP="00ED15BC">
            <w:pPr>
              <w:jc w:val="both"/>
              <w:rPr>
                <w:rFonts w:ascii="Myriad Pro Light" w:hAnsi="Myriad Pro Light"/>
                <w:sz w:val="20"/>
              </w:rPr>
            </w:pPr>
          </w:p>
        </w:tc>
      </w:tr>
    </w:tbl>
    <w:p w14:paraId="7ECF9737" w14:textId="77777777" w:rsidR="000F2AD8" w:rsidRDefault="000F2AD8" w:rsidP="000F2AD8">
      <w:pPr>
        <w:pStyle w:val="ListParagraph"/>
        <w:jc w:val="both"/>
        <w:rPr>
          <w:rFonts w:ascii="Myriad Pro Light" w:hAnsi="Myriad Pro Light"/>
          <w:b/>
          <w:bCs/>
          <w:sz w:val="20"/>
        </w:rPr>
      </w:pPr>
    </w:p>
    <w:p w14:paraId="1D7A454F" w14:textId="77AE8FCD" w:rsidR="00ED15BC" w:rsidRPr="00ED15BC" w:rsidRDefault="00122207" w:rsidP="000F2AD8">
      <w:pPr>
        <w:pStyle w:val="ListParagraph"/>
        <w:numPr>
          <w:ilvl w:val="0"/>
          <w:numId w:val="14"/>
        </w:numPr>
        <w:spacing w:before="240"/>
        <w:jc w:val="both"/>
        <w:rPr>
          <w:rFonts w:ascii="Myriad Pro Light" w:hAnsi="Myriad Pro Light"/>
          <w:b/>
          <w:bCs/>
          <w:sz w:val="20"/>
        </w:rPr>
      </w:pPr>
      <w:r>
        <w:rPr>
          <w:rFonts w:ascii="Myriad Pro Light" w:hAnsi="Myriad Pro Light"/>
          <w:b/>
          <w:bCs/>
          <w:sz w:val="20"/>
        </w:rPr>
        <w:t>Projektet e p</w:t>
      </w:r>
      <w:r>
        <w:rPr>
          <w:rFonts w:ascii="Segoe UI Light" w:hAnsi="Segoe UI Light" w:cs="Segoe UI Light"/>
          <w:b/>
          <w:bCs/>
          <w:sz w:val="20"/>
        </w:rPr>
        <w:t>ë</w:t>
      </w:r>
      <w:r>
        <w:rPr>
          <w:rFonts w:ascii="Myriad Pro Light" w:hAnsi="Myriad Pro Light"/>
          <w:b/>
          <w:bCs/>
          <w:sz w:val="20"/>
        </w:rPr>
        <w:t>rfunduara</w:t>
      </w:r>
    </w:p>
    <w:p w14:paraId="68FF6EC2" w14:textId="737167D2" w:rsidR="00122207" w:rsidRPr="000F2AD8" w:rsidRDefault="00122207" w:rsidP="000F2AD8">
      <w:pPr>
        <w:rPr>
          <w:rFonts w:ascii="Myriad Pro Light" w:hAnsi="Myriad Pro Light"/>
          <w:sz w:val="20"/>
          <w:lang w:val="sq-AL"/>
        </w:rPr>
      </w:pPr>
      <w:r w:rsidRPr="00342724">
        <w:rPr>
          <w:rFonts w:ascii="Myriad Pro Light" w:hAnsi="Myriad Pro Light"/>
          <w:sz w:val="20"/>
          <w:lang w:val="sq-AL"/>
        </w:rPr>
        <w:t xml:space="preserve">Listoni projektet e </w:t>
      </w:r>
      <w:r w:rsidR="00B7665A">
        <w:rPr>
          <w:rFonts w:ascii="Myriad Pro Light" w:hAnsi="Myriad Pro Light"/>
          <w:sz w:val="20"/>
          <w:lang w:val="sq-AL"/>
        </w:rPr>
        <w:t>zbatuara</w:t>
      </w:r>
      <w:r w:rsidRPr="00342724">
        <w:rPr>
          <w:rFonts w:ascii="Myriad Pro Light" w:hAnsi="Myriad Pro Light"/>
          <w:sz w:val="20"/>
          <w:lang w:val="sq-AL"/>
        </w:rPr>
        <w:t xml:space="preserve"> (të paktën 5) nga organizata juaj, në lidhje me reformën e administratës publike</w:t>
      </w:r>
      <w:r w:rsidR="009B61C7">
        <w:rPr>
          <w:rFonts w:ascii="Myriad Pro Light" w:hAnsi="Myriad Pro Light"/>
          <w:sz w:val="20"/>
          <w:lang w:val="sq-AL"/>
        </w:rPr>
        <w:t xml:space="preserve"> (OSE </w:t>
      </w:r>
      <w:r w:rsidR="009B61C7" w:rsidRPr="009B61C7">
        <w:rPr>
          <w:rFonts w:ascii="Myriad Pro Light" w:hAnsi="Myriad Pro Light"/>
          <w:sz w:val="20"/>
          <w:szCs w:val="20"/>
          <w:lang w:val="sq-AL"/>
        </w:rPr>
        <w:t>CV të tre an</w:t>
      </w:r>
      <w:r w:rsidR="009B61C7" w:rsidRPr="009B61C7">
        <w:rPr>
          <w:rFonts w:ascii="Myriad Pro Light" w:hAnsi="Myriad Pro Light" w:cs="Segoe UI Light"/>
          <w:sz w:val="20"/>
          <w:szCs w:val="20"/>
          <w:lang w:val="sq-AL"/>
        </w:rPr>
        <w:t>ë</w:t>
      </w:r>
      <w:r w:rsidR="009B61C7" w:rsidRPr="009B61C7">
        <w:rPr>
          <w:rFonts w:ascii="Myriad Pro Light" w:hAnsi="Myriad Pro Light"/>
          <w:sz w:val="20"/>
          <w:szCs w:val="20"/>
          <w:lang w:val="sq-AL"/>
        </w:rPr>
        <w:t>tar</w:t>
      </w:r>
      <w:r w:rsidR="009B61C7" w:rsidRPr="009B61C7">
        <w:rPr>
          <w:rFonts w:ascii="Myriad Pro Light" w:hAnsi="Myriad Pro Light" w:cs="Segoe UI Light"/>
          <w:sz w:val="20"/>
          <w:szCs w:val="20"/>
          <w:lang w:val="sq-AL"/>
        </w:rPr>
        <w:t>ë</w:t>
      </w:r>
      <w:r w:rsidR="009B61C7" w:rsidRPr="009B61C7">
        <w:rPr>
          <w:rFonts w:ascii="Myriad Pro Light" w:hAnsi="Myriad Pro Light"/>
          <w:sz w:val="20"/>
          <w:szCs w:val="20"/>
          <w:lang w:val="sq-AL"/>
        </w:rPr>
        <w:t>ve ky</w:t>
      </w:r>
      <w:r w:rsidR="009B61C7" w:rsidRPr="009B61C7">
        <w:rPr>
          <w:rFonts w:ascii="Myriad Pro Light" w:hAnsi="Myriad Pro Light" w:cs="Segoe UI Light"/>
          <w:sz w:val="20"/>
          <w:szCs w:val="20"/>
          <w:lang w:val="sq-AL"/>
        </w:rPr>
        <w:t>ç</w:t>
      </w:r>
      <w:r w:rsidR="009B61C7" w:rsidRPr="009B61C7">
        <w:rPr>
          <w:rFonts w:ascii="Myriad Pro Light" w:hAnsi="Myriad Pro Light"/>
          <w:sz w:val="20"/>
          <w:szCs w:val="20"/>
          <w:lang w:val="sq-AL"/>
        </w:rPr>
        <w:t xml:space="preserve"> t</w:t>
      </w:r>
      <w:r w:rsidR="009B61C7" w:rsidRPr="009B61C7">
        <w:rPr>
          <w:rFonts w:ascii="Myriad Pro Light" w:hAnsi="Myriad Pro Light" w:cs="Segoe UI Light"/>
          <w:sz w:val="20"/>
          <w:szCs w:val="20"/>
          <w:lang w:val="sq-AL"/>
        </w:rPr>
        <w:t>ë</w:t>
      </w:r>
      <w:r w:rsidR="009B61C7" w:rsidRPr="009B61C7">
        <w:rPr>
          <w:rFonts w:ascii="Myriad Pro Light" w:hAnsi="Myriad Pro Light"/>
          <w:sz w:val="20"/>
          <w:szCs w:val="20"/>
          <w:lang w:val="sq-AL"/>
        </w:rPr>
        <w:t xml:space="preserve"> propozuar n</w:t>
      </w:r>
      <w:r w:rsidR="009B61C7" w:rsidRPr="009B61C7">
        <w:rPr>
          <w:rFonts w:ascii="Myriad Pro Light" w:hAnsi="Myriad Pro Light" w:cs="Segoe UI Light"/>
          <w:sz w:val="20"/>
          <w:szCs w:val="20"/>
          <w:lang w:val="sq-AL"/>
        </w:rPr>
        <w:t>ë</w:t>
      </w:r>
      <w:r w:rsidR="009B61C7" w:rsidRPr="009B61C7">
        <w:rPr>
          <w:rFonts w:ascii="Myriad Pro Light" w:hAnsi="Myriad Pro Light"/>
          <w:sz w:val="20"/>
          <w:szCs w:val="20"/>
          <w:lang w:val="sq-AL"/>
        </w:rPr>
        <w:t xml:space="preserve"> ekipin implementues t</w:t>
      </w:r>
      <w:r w:rsidR="009B61C7" w:rsidRPr="009B61C7">
        <w:rPr>
          <w:rFonts w:ascii="Myriad Pro Light" w:hAnsi="Myriad Pro Light" w:cs="Segoe UI Light"/>
          <w:sz w:val="20"/>
          <w:szCs w:val="20"/>
          <w:lang w:val="sq-AL"/>
        </w:rPr>
        <w:t>ë</w:t>
      </w:r>
      <w:r w:rsidR="009B61C7" w:rsidRPr="009B61C7">
        <w:rPr>
          <w:rFonts w:ascii="Myriad Pro Light" w:hAnsi="Myriad Pro Light"/>
          <w:sz w:val="20"/>
          <w:szCs w:val="20"/>
          <w:lang w:val="sq-AL"/>
        </w:rPr>
        <w:t xml:space="preserve"> projektit)</w:t>
      </w:r>
      <w:r w:rsidRPr="009B61C7">
        <w:rPr>
          <w:rFonts w:ascii="Myriad Pro Light" w:hAnsi="Myriad Pro Light"/>
          <w:sz w:val="20"/>
          <w:szCs w:val="20"/>
          <w:lang w:val="sq-AL"/>
        </w:rPr>
        <w:t>.</w:t>
      </w:r>
      <w:r w:rsidRPr="00342724">
        <w:rPr>
          <w:rFonts w:ascii="Myriad Pro Light" w:hAnsi="Myriad Pro Light"/>
          <w:sz w:val="20"/>
          <w:lang w:val="sq-AL"/>
        </w:rPr>
        <w:t xml:space="preserve"> Përshkruani përmbledhjen e qëllimeve dhe rezultateve të arritura. (</w:t>
      </w:r>
      <w:r w:rsidR="009B61C7">
        <w:rPr>
          <w:rFonts w:ascii="Myriad Pro Light" w:hAnsi="Myriad Pro Light"/>
          <w:sz w:val="20"/>
          <w:lang w:val="sq-AL"/>
        </w:rPr>
        <w:t>M</w:t>
      </w:r>
      <w:r w:rsidRPr="00342724">
        <w:rPr>
          <w:rFonts w:ascii="Myriad Pro Light" w:hAnsi="Myriad Pro Light"/>
          <w:sz w:val="20"/>
          <w:lang w:val="sq-AL"/>
        </w:rPr>
        <w:t>aksimumi 300 fjalë)</w:t>
      </w:r>
    </w:p>
    <w:tbl>
      <w:tblPr>
        <w:tblStyle w:val="TableGrid"/>
        <w:tblW w:w="9965" w:type="dxa"/>
        <w:tblLook w:val="04A0" w:firstRow="1" w:lastRow="0" w:firstColumn="1" w:lastColumn="0" w:noHBand="0" w:noVBand="1"/>
      </w:tblPr>
      <w:tblGrid>
        <w:gridCol w:w="9965"/>
      </w:tblGrid>
      <w:tr w:rsidR="00ED15BC" w14:paraId="0FCA6C61" w14:textId="77777777" w:rsidTr="00ED15BC">
        <w:trPr>
          <w:trHeight w:val="1114"/>
        </w:trPr>
        <w:tc>
          <w:tcPr>
            <w:tcW w:w="9965" w:type="dxa"/>
          </w:tcPr>
          <w:p w14:paraId="78C745B7" w14:textId="77777777" w:rsidR="00ED15BC" w:rsidRDefault="00ED15BC" w:rsidP="00ED15BC">
            <w:pPr>
              <w:jc w:val="both"/>
              <w:rPr>
                <w:rFonts w:ascii="Myriad Pro Light" w:hAnsi="Myriad Pro Light"/>
                <w:sz w:val="20"/>
              </w:rPr>
            </w:pPr>
          </w:p>
        </w:tc>
      </w:tr>
    </w:tbl>
    <w:p w14:paraId="5D910F92" w14:textId="59A3FCE9" w:rsidR="00ED15BC" w:rsidRDefault="00ED15BC" w:rsidP="00ED15BC">
      <w:pPr>
        <w:jc w:val="both"/>
        <w:rPr>
          <w:rFonts w:ascii="Myriad Pro Light" w:hAnsi="Myriad Pro Light"/>
          <w:sz w:val="20"/>
        </w:rPr>
      </w:pPr>
    </w:p>
    <w:p w14:paraId="5D49A5C7" w14:textId="2E49D972" w:rsidR="00122207" w:rsidRPr="00122207" w:rsidRDefault="00EC561F" w:rsidP="0086297E">
      <w:pPr>
        <w:spacing w:before="120" w:after="0" w:line="240" w:lineRule="auto"/>
        <w:ind w:left="720" w:hanging="360"/>
        <w:rPr>
          <w:rFonts w:ascii="Myriad Pro Light" w:hAnsi="Myriad Pro Light"/>
          <w:i/>
          <w:lang w:val="sq-AL"/>
        </w:rPr>
      </w:pPr>
      <w:r>
        <w:rPr>
          <w:rFonts w:ascii="Myriad Pro Light" w:hAnsi="Myriad Pro Light"/>
          <w:b/>
          <w:lang w:val="sq-AL"/>
        </w:rPr>
        <w:t xml:space="preserve">3.   </w:t>
      </w:r>
      <w:r w:rsidR="00122207" w:rsidRPr="00342724">
        <w:rPr>
          <w:rFonts w:ascii="Myriad Pro Light" w:hAnsi="Myriad Pro Light"/>
          <w:b/>
          <w:lang w:val="sq-AL"/>
        </w:rPr>
        <w:t xml:space="preserve">Qeverisja  dhe strukturat menaxhuese të organizatës </w:t>
      </w:r>
    </w:p>
    <w:p w14:paraId="20573BE2" w14:textId="26F9AF4D" w:rsidR="00607ECA" w:rsidRPr="00607ECA" w:rsidRDefault="00607ECA" w:rsidP="00607ECA">
      <w:pPr>
        <w:spacing w:before="120" w:line="240" w:lineRule="auto"/>
        <w:rPr>
          <w:rFonts w:ascii="Myriad Pro Light" w:hAnsi="Myriad Pro Light"/>
          <w:i/>
          <w:sz w:val="20"/>
          <w:lang w:val="sq-AL"/>
        </w:rPr>
      </w:pPr>
      <w:r>
        <w:rPr>
          <w:rFonts w:ascii="Myriad Pro Light" w:hAnsi="Myriad Pro Light"/>
          <w:b/>
          <w:lang w:val="sq-AL"/>
        </w:rPr>
        <w:t xml:space="preserve">            </w:t>
      </w:r>
      <w:r w:rsidR="00122207" w:rsidRPr="00342724">
        <w:rPr>
          <w:rFonts w:ascii="Myriad Pro Light" w:hAnsi="Myriad Pro Light"/>
          <w:i/>
          <w:lang w:val="sq-AL"/>
        </w:rPr>
        <w:t>(</w:t>
      </w:r>
      <w:r w:rsidR="00122207" w:rsidRPr="00342724">
        <w:rPr>
          <w:rFonts w:ascii="Myriad Pro Light" w:hAnsi="Myriad Pro Light"/>
          <w:i/>
          <w:sz w:val="20"/>
          <w:lang w:val="sq-AL"/>
        </w:rPr>
        <w:t>Listoni emra</w:t>
      </w:r>
      <w:r w:rsidR="00122207">
        <w:rPr>
          <w:rFonts w:ascii="Myriad Pro Light" w:hAnsi="Myriad Pro Light"/>
          <w:i/>
          <w:sz w:val="20"/>
          <w:lang w:val="sq-AL"/>
        </w:rPr>
        <w:t>t</w:t>
      </w:r>
      <w:r w:rsidR="00122207" w:rsidRPr="00342724">
        <w:rPr>
          <w:rFonts w:ascii="Myriad Pro Light" w:hAnsi="Myriad Pro Light"/>
          <w:i/>
          <w:sz w:val="20"/>
          <w:lang w:val="sq-AL"/>
        </w:rPr>
        <w:t xml:space="preserve"> dhe funksione</w:t>
      </w:r>
      <w:r w:rsidR="00122207">
        <w:rPr>
          <w:rFonts w:ascii="Myriad Pro Light" w:hAnsi="Myriad Pro Light"/>
          <w:i/>
          <w:sz w:val="20"/>
          <w:lang w:val="sq-AL"/>
        </w:rPr>
        <w:t>t</w:t>
      </w:r>
      <w:r w:rsidR="00122207" w:rsidRPr="00342724">
        <w:rPr>
          <w:rFonts w:ascii="Myriad Pro Light" w:hAnsi="Myriad Pro Light"/>
          <w:i/>
          <w:sz w:val="20"/>
          <w:lang w:val="sq-AL"/>
        </w:rPr>
        <w:t>):</w:t>
      </w:r>
    </w:p>
    <w:tbl>
      <w:tblPr>
        <w:tblStyle w:val="TableGrid"/>
        <w:tblW w:w="9979" w:type="dxa"/>
        <w:tblLook w:val="04A0" w:firstRow="1" w:lastRow="0" w:firstColumn="1" w:lastColumn="0" w:noHBand="0" w:noVBand="1"/>
      </w:tblPr>
      <w:tblGrid>
        <w:gridCol w:w="9979"/>
      </w:tblGrid>
      <w:tr w:rsidR="006D4519" w14:paraId="6681AE49" w14:textId="77777777" w:rsidTr="006D4519">
        <w:trPr>
          <w:trHeight w:val="920"/>
        </w:trPr>
        <w:tc>
          <w:tcPr>
            <w:tcW w:w="9979" w:type="dxa"/>
          </w:tcPr>
          <w:p w14:paraId="65D2E400" w14:textId="77777777" w:rsidR="006D4519" w:rsidRDefault="006D4519" w:rsidP="006D4519">
            <w:pPr>
              <w:jc w:val="both"/>
              <w:rPr>
                <w:rFonts w:ascii="Myriad Pro Light" w:hAnsi="Myriad Pro Light"/>
                <w:sz w:val="20"/>
              </w:rPr>
            </w:pPr>
          </w:p>
        </w:tc>
      </w:tr>
    </w:tbl>
    <w:p w14:paraId="0CBAAA9F" w14:textId="77777777" w:rsidR="006D4519" w:rsidRPr="006D4519" w:rsidRDefault="006D4519" w:rsidP="006D4519">
      <w:pPr>
        <w:jc w:val="both"/>
        <w:rPr>
          <w:rFonts w:ascii="Myriad Pro Light" w:hAnsi="Myriad Pro Light"/>
          <w:sz w:val="20"/>
        </w:rPr>
      </w:pPr>
    </w:p>
    <w:p w14:paraId="558B6C90" w14:textId="44CEA97B" w:rsidR="00ED15BC" w:rsidRPr="0086297E" w:rsidRDefault="00EC561F" w:rsidP="0086297E">
      <w:pPr>
        <w:ind w:left="810" w:hanging="450"/>
        <w:rPr>
          <w:rFonts w:ascii="Myriad Pro Light" w:hAnsi="Myriad Pro Light"/>
          <w:b/>
          <w:bCs/>
        </w:rPr>
      </w:pPr>
      <w:r>
        <w:rPr>
          <w:rFonts w:ascii="Myriad Pro Light" w:hAnsi="Myriad Pro Light"/>
          <w:b/>
          <w:bCs/>
        </w:rPr>
        <w:t xml:space="preserve">4.   </w:t>
      </w:r>
      <w:r w:rsidR="00122207" w:rsidRPr="0086297E">
        <w:rPr>
          <w:rFonts w:ascii="Myriad Pro Light" w:hAnsi="Myriad Pro Light"/>
          <w:b/>
          <w:bCs/>
        </w:rPr>
        <w:t>Informacion shtes</w:t>
      </w:r>
      <w:r w:rsidR="00122207" w:rsidRPr="0086297E">
        <w:rPr>
          <w:rFonts w:ascii="Segoe UI Light" w:hAnsi="Segoe UI Light" w:cs="Segoe UI Light"/>
          <w:b/>
          <w:bCs/>
        </w:rPr>
        <w:t>ë</w:t>
      </w:r>
    </w:p>
    <w:p w14:paraId="14741756" w14:textId="77777777" w:rsidR="00122207" w:rsidRPr="00122207" w:rsidRDefault="00122207" w:rsidP="00607ECA">
      <w:pPr>
        <w:rPr>
          <w:rFonts w:ascii="Myriad Pro Light" w:hAnsi="Myriad Pro Light"/>
          <w:sz w:val="20"/>
          <w:lang w:val="sq-AL"/>
        </w:rPr>
      </w:pPr>
      <w:r w:rsidRPr="00122207">
        <w:rPr>
          <w:rFonts w:ascii="Myriad Pro Light" w:hAnsi="Myriad Pro Light"/>
          <w:sz w:val="20"/>
          <w:lang w:val="sq-AL"/>
        </w:rPr>
        <w:t>Në këtë seksion jepni informacionet që ju i konsideroni të rëndësishme, që nuk janë dhënë në aplikim.</w:t>
      </w:r>
    </w:p>
    <w:tbl>
      <w:tblPr>
        <w:tblStyle w:val="TableGrid"/>
        <w:tblW w:w="10019" w:type="dxa"/>
        <w:tblLook w:val="04A0" w:firstRow="1" w:lastRow="0" w:firstColumn="1" w:lastColumn="0" w:noHBand="0" w:noVBand="1"/>
      </w:tblPr>
      <w:tblGrid>
        <w:gridCol w:w="10019"/>
      </w:tblGrid>
      <w:tr w:rsidR="006D4519" w14:paraId="3F5CC0CA" w14:textId="77777777" w:rsidTr="006D4519">
        <w:trPr>
          <w:trHeight w:val="881"/>
        </w:trPr>
        <w:tc>
          <w:tcPr>
            <w:tcW w:w="10019" w:type="dxa"/>
          </w:tcPr>
          <w:p w14:paraId="67A4FBCC" w14:textId="77777777" w:rsidR="006D4519" w:rsidRDefault="006D4519" w:rsidP="006D4519">
            <w:pPr>
              <w:jc w:val="both"/>
              <w:rPr>
                <w:rFonts w:ascii="Myriad Pro Light" w:hAnsi="Myriad Pro Light"/>
                <w:sz w:val="20"/>
              </w:rPr>
            </w:pPr>
          </w:p>
        </w:tc>
      </w:tr>
    </w:tbl>
    <w:p w14:paraId="42BD7D16" w14:textId="77777777" w:rsidR="006D4519" w:rsidRPr="006D4519" w:rsidRDefault="006D4519" w:rsidP="006D4519">
      <w:pPr>
        <w:jc w:val="both"/>
        <w:rPr>
          <w:rFonts w:ascii="Myriad Pro Light" w:hAnsi="Myriad Pro Light"/>
          <w:sz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695"/>
        <w:gridCol w:w="5158"/>
      </w:tblGrid>
      <w:tr w:rsidR="006D4519" w:rsidRPr="00225971" w14:paraId="64D500C3" w14:textId="77777777" w:rsidTr="00C636C8">
        <w:tc>
          <w:tcPr>
            <w:tcW w:w="3695" w:type="dxa"/>
          </w:tcPr>
          <w:p w14:paraId="42A0E273" w14:textId="77777777" w:rsidR="006D4519" w:rsidRPr="00225971" w:rsidRDefault="006D4519" w:rsidP="00C636C8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</w:rPr>
            </w:pPr>
          </w:p>
          <w:p w14:paraId="311C1D8F" w14:textId="77777777" w:rsidR="006D4519" w:rsidRPr="00225971" w:rsidRDefault="006D4519" w:rsidP="00C636C8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</w:rPr>
            </w:pPr>
          </w:p>
          <w:p w14:paraId="1EA6D13D" w14:textId="22A2D335" w:rsidR="006D4519" w:rsidRPr="00225971" w:rsidRDefault="00122207" w:rsidP="00C636C8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</w:rPr>
            </w:pPr>
            <w:r>
              <w:rPr>
                <w:rFonts w:ascii="Myriad Pro Light" w:hAnsi="Myriad Pro Light"/>
                <w:sz w:val="22"/>
                <w:szCs w:val="22"/>
              </w:rPr>
              <w:t>Data</w:t>
            </w:r>
            <w:r w:rsidR="006D4519" w:rsidRPr="00225971">
              <w:rPr>
                <w:rFonts w:ascii="Myriad Pro Light" w:hAnsi="Myriad Pro Light"/>
                <w:sz w:val="22"/>
                <w:szCs w:val="22"/>
              </w:rPr>
              <w:t>:</w:t>
            </w:r>
          </w:p>
        </w:tc>
        <w:tc>
          <w:tcPr>
            <w:tcW w:w="5158" w:type="dxa"/>
            <w:tcBorders>
              <w:bottom w:val="single" w:sz="4" w:space="0" w:color="auto"/>
            </w:tcBorders>
            <w:vAlign w:val="bottom"/>
          </w:tcPr>
          <w:p w14:paraId="00B5E648" w14:textId="77777777" w:rsidR="006D4519" w:rsidRPr="00225971" w:rsidRDefault="006D4519" w:rsidP="00C636C8">
            <w:pPr>
              <w:pStyle w:val="FootnoteText"/>
              <w:rPr>
                <w:rFonts w:ascii="Myriad Pro Light" w:hAnsi="Myriad Pro Light"/>
                <w:sz w:val="22"/>
                <w:szCs w:val="22"/>
              </w:rPr>
            </w:pPr>
          </w:p>
          <w:p w14:paraId="5D5018D1" w14:textId="77777777" w:rsidR="006D4519" w:rsidRPr="00225971" w:rsidRDefault="006D4519" w:rsidP="00C636C8">
            <w:pPr>
              <w:pStyle w:val="FootnoteText"/>
              <w:rPr>
                <w:rFonts w:ascii="Myriad Pro Light" w:hAnsi="Myriad Pro Light"/>
                <w:sz w:val="22"/>
                <w:szCs w:val="22"/>
              </w:rPr>
            </w:pPr>
          </w:p>
        </w:tc>
      </w:tr>
      <w:tr w:rsidR="006D4519" w:rsidRPr="00225971" w14:paraId="5207A08A" w14:textId="77777777" w:rsidTr="00C636C8">
        <w:tc>
          <w:tcPr>
            <w:tcW w:w="3695" w:type="dxa"/>
          </w:tcPr>
          <w:p w14:paraId="5A8B214A" w14:textId="3CDACD39" w:rsidR="006D4519" w:rsidRPr="00225971" w:rsidRDefault="0077496B" w:rsidP="00C636C8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</w:rPr>
            </w:pPr>
            <w:r>
              <w:rPr>
                <w:rFonts w:ascii="Myriad Pro Light" w:hAnsi="Myriad Pro Light"/>
                <w:sz w:val="22"/>
                <w:szCs w:val="22"/>
              </w:rPr>
              <w:t>Drejtuesi i organizat</w:t>
            </w:r>
            <w:r>
              <w:rPr>
                <w:rFonts w:ascii="Segoe UI Light" w:hAnsi="Segoe UI Light" w:cs="Segoe UI Light"/>
                <w:sz w:val="22"/>
                <w:szCs w:val="22"/>
              </w:rPr>
              <w:t>ë</w:t>
            </w:r>
            <w:r>
              <w:rPr>
                <w:rFonts w:ascii="Myriad Pro Light" w:hAnsi="Myriad Pro Light"/>
                <w:sz w:val="22"/>
                <w:szCs w:val="22"/>
              </w:rPr>
              <w:t>s</w:t>
            </w:r>
          </w:p>
          <w:p w14:paraId="2688F5AB" w14:textId="05B8AF00" w:rsidR="006D4519" w:rsidRPr="00225971" w:rsidRDefault="006D4519" w:rsidP="0077496B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</w:rPr>
            </w:pPr>
            <w:r w:rsidRPr="00225971">
              <w:rPr>
                <w:rFonts w:ascii="Myriad Pro Light" w:hAnsi="Myriad Pro Light"/>
                <w:sz w:val="22"/>
                <w:szCs w:val="22"/>
              </w:rPr>
              <w:t>(</w:t>
            </w:r>
            <w:r w:rsidR="0077496B">
              <w:rPr>
                <w:rFonts w:ascii="Myriad Pro Light" w:hAnsi="Myriad Pro Light"/>
                <w:sz w:val="22"/>
                <w:szCs w:val="22"/>
              </w:rPr>
              <w:t>emri dhe mbiemri</w:t>
            </w:r>
            <w:r w:rsidRPr="00225971">
              <w:rPr>
                <w:rFonts w:ascii="Myriad Pro Light" w:hAnsi="Myriad Pro Light"/>
                <w:sz w:val="22"/>
                <w:szCs w:val="22"/>
              </w:rPr>
              <w:t>):</w:t>
            </w:r>
          </w:p>
        </w:tc>
        <w:tc>
          <w:tcPr>
            <w:tcW w:w="5158" w:type="dxa"/>
            <w:tcBorders>
              <w:bottom w:val="single" w:sz="4" w:space="0" w:color="auto"/>
            </w:tcBorders>
            <w:vAlign w:val="bottom"/>
          </w:tcPr>
          <w:p w14:paraId="6F45562B" w14:textId="77777777" w:rsidR="006D4519" w:rsidRPr="00225971" w:rsidRDefault="006D4519" w:rsidP="00C636C8">
            <w:pPr>
              <w:pStyle w:val="FootnoteText"/>
              <w:rPr>
                <w:rFonts w:ascii="Myriad Pro Light" w:hAnsi="Myriad Pro Light"/>
                <w:sz w:val="22"/>
                <w:szCs w:val="22"/>
              </w:rPr>
            </w:pPr>
          </w:p>
        </w:tc>
      </w:tr>
      <w:tr w:rsidR="006D4519" w:rsidRPr="00225971" w14:paraId="0E100340" w14:textId="77777777" w:rsidTr="00C636C8">
        <w:tc>
          <w:tcPr>
            <w:tcW w:w="3695" w:type="dxa"/>
          </w:tcPr>
          <w:p w14:paraId="09A69DC9" w14:textId="77777777" w:rsidR="006D4519" w:rsidRPr="00225971" w:rsidRDefault="006D4519" w:rsidP="00C636C8">
            <w:pPr>
              <w:pStyle w:val="FootnoteText"/>
              <w:rPr>
                <w:rFonts w:ascii="Myriad Pro Light" w:hAnsi="Myriad Pro Light"/>
                <w:sz w:val="22"/>
                <w:szCs w:val="22"/>
              </w:rPr>
            </w:pPr>
          </w:p>
        </w:tc>
        <w:tc>
          <w:tcPr>
            <w:tcW w:w="5158" w:type="dxa"/>
          </w:tcPr>
          <w:p w14:paraId="57FFDEB7" w14:textId="77777777" w:rsidR="006D4519" w:rsidRPr="00225971" w:rsidRDefault="006D4519" w:rsidP="00C636C8">
            <w:pPr>
              <w:pStyle w:val="FootnoteText"/>
              <w:rPr>
                <w:rFonts w:ascii="Myriad Pro Light" w:hAnsi="Myriad Pro Light"/>
                <w:sz w:val="22"/>
                <w:szCs w:val="22"/>
              </w:rPr>
            </w:pPr>
          </w:p>
        </w:tc>
      </w:tr>
      <w:tr w:rsidR="006D4519" w:rsidRPr="00225971" w14:paraId="1DEAC740" w14:textId="77777777" w:rsidTr="00C636C8">
        <w:tc>
          <w:tcPr>
            <w:tcW w:w="3695" w:type="dxa"/>
          </w:tcPr>
          <w:p w14:paraId="17596FE4" w14:textId="04AEA353" w:rsidR="006D4519" w:rsidRPr="00225971" w:rsidRDefault="00122207" w:rsidP="00C636C8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</w:rPr>
            </w:pPr>
            <w:r>
              <w:rPr>
                <w:rFonts w:ascii="Myriad Pro Light" w:hAnsi="Myriad Pro Light"/>
                <w:sz w:val="22"/>
                <w:szCs w:val="22"/>
              </w:rPr>
              <w:t>N</w:t>
            </w:r>
            <w:r>
              <w:rPr>
                <w:rFonts w:ascii="Segoe UI Light" w:hAnsi="Segoe UI Light" w:cs="Segoe UI Light"/>
                <w:sz w:val="22"/>
                <w:szCs w:val="22"/>
              </w:rPr>
              <w:t>ë</w:t>
            </w:r>
            <w:r>
              <w:rPr>
                <w:rFonts w:ascii="Myriad Pro Light" w:hAnsi="Myriad Pro Light"/>
                <w:sz w:val="22"/>
                <w:szCs w:val="22"/>
              </w:rPr>
              <w:t>nshkrimi</w:t>
            </w:r>
            <w:r w:rsidR="006D4519" w:rsidRPr="00225971">
              <w:rPr>
                <w:rFonts w:ascii="Myriad Pro Light" w:hAnsi="Myriad Pro Light"/>
                <w:sz w:val="22"/>
                <w:szCs w:val="22"/>
              </w:rPr>
              <w:t>:</w:t>
            </w:r>
          </w:p>
        </w:tc>
        <w:tc>
          <w:tcPr>
            <w:tcW w:w="5158" w:type="dxa"/>
            <w:tcBorders>
              <w:bottom w:val="single" w:sz="4" w:space="0" w:color="auto"/>
            </w:tcBorders>
          </w:tcPr>
          <w:p w14:paraId="5D2635CC" w14:textId="77777777" w:rsidR="006D4519" w:rsidRPr="00225971" w:rsidRDefault="006D4519" w:rsidP="00C636C8">
            <w:pPr>
              <w:pStyle w:val="FootnoteText"/>
              <w:rPr>
                <w:rFonts w:ascii="Myriad Pro Light" w:hAnsi="Myriad Pro Light"/>
                <w:sz w:val="22"/>
                <w:szCs w:val="22"/>
              </w:rPr>
            </w:pPr>
          </w:p>
        </w:tc>
      </w:tr>
      <w:tr w:rsidR="006D4519" w:rsidRPr="00225971" w14:paraId="6EE89099" w14:textId="77777777" w:rsidTr="00C636C8">
        <w:tc>
          <w:tcPr>
            <w:tcW w:w="3695" w:type="dxa"/>
          </w:tcPr>
          <w:p w14:paraId="52EAAA8E" w14:textId="77777777" w:rsidR="006D4519" w:rsidRPr="00225971" w:rsidRDefault="006D4519" w:rsidP="00C636C8">
            <w:pPr>
              <w:pStyle w:val="FootnoteText"/>
              <w:rPr>
                <w:rFonts w:ascii="Myriad Pro Light" w:hAnsi="Myriad Pro Light"/>
                <w:sz w:val="22"/>
                <w:szCs w:val="22"/>
              </w:rPr>
            </w:pPr>
          </w:p>
          <w:p w14:paraId="0F9DEE4B" w14:textId="77777777" w:rsidR="006D4519" w:rsidRPr="00225971" w:rsidRDefault="006D4519" w:rsidP="00C636C8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</w:rPr>
            </w:pPr>
          </w:p>
        </w:tc>
        <w:tc>
          <w:tcPr>
            <w:tcW w:w="5158" w:type="dxa"/>
            <w:tcBorders>
              <w:top w:val="single" w:sz="4" w:space="0" w:color="auto"/>
            </w:tcBorders>
            <w:vAlign w:val="bottom"/>
          </w:tcPr>
          <w:p w14:paraId="38CB6B85" w14:textId="77777777" w:rsidR="006D4519" w:rsidRPr="00225971" w:rsidRDefault="006D4519" w:rsidP="00C636C8">
            <w:pPr>
              <w:pStyle w:val="FootnoteText"/>
              <w:rPr>
                <w:rFonts w:ascii="Myriad Pro Light" w:hAnsi="Myriad Pro Light"/>
                <w:sz w:val="22"/>
                <w:szCs w:val="22"/>
              </w:rPr>
            </w:pPr>
          </w:p>
        </w:tc>
      </w:tr>
    </w:tbl>
    <w:p w14:paraId="2412F1A8" w14:textId="2082450E" w:rsidR="00ED15BC" w:rsidRPr="005A380D" w:rsidRDefault="006D4519" w:rsidP="0086297E">
      <w:pPr>
        <w:jc w:val="both"/>
        <w:rPr>
          <w:rFonts w:ascii="Myriad Pro Light" w:hAnsi="Myriad Pro Light"/>
        </w:rPr>
      </w:pPr>
      <w:r w:rsidRPr="00225971">
        <w:rPr>
          <w:rFonts w:ascii="Myriad Pro Light" w:hAnsi="Myriad Pro Light"/>
        </w:rPr>
        <w:tab/>
      </w:r>
      <w:r w:rsidRPr="00225971">
        <w:rPr>
          <w:rFonts w:ascii="Myriad Pro Light" w:hAnsi="Myriad Pro Light"/>
        </w:rPr>
        <w:tab/>
      </w:r>
      <w:r w:rsidRPr="00225971">
        <w:rPr>
          <w:rFonts w:ascii="Myriad Pro Light" w:hAnsi="Myriad Pro Light"/>
        </w:rPr>
        <w:tab/>
      </w:r>
      <w:r w:rsidRPr="00225971">
        <w:rPr>
          <w:rFonts w:ascii="Myriad Pro Light" w:hAnsi="Myriad Pro Light"/>
        </w:rPr>
        <w:tab/>
      </w:r>
      <w:r w:rsidRPr="00225971">
        <w:rPr>
          <w:rFonts w:ascii="Myriad Pro Light" w:hAnsi="Myriad Pro Light"/>
        </w:rPr>
        <w:tab/>
      </w:r>
      <w:r w:rsidRPr="00225971">
        <w:rPr>
          <w:rFonts w:ascii="Myriad Pro Light" w:hAnsi="Myriad Pro Light"/>
        </w:rPr>
        <w:tab/>
      </w:r>
      <w:r w:rsidRPr="00225971">
        <w:rPr>
          <w:rFonts w:ascii="Myriad Pro Light" w:hAnsi="Myriad Pro Light"/>
        </w:rPr>
        <w:tab/>
      </w:r>
      <w:r w:rsidRPr="00225971">
        <w:rPr>
          <w:rFonts w:ascii="Myriad Pro Light" w:hAnsi="Myriad Pro Light"/>
        </w:rPr>
        <w:tab/>
      </w:r>
      <w:r w:rsidR="00122207">
        <w:rPr>
          <w:rFonts w:ascii="Myriad Pro Light" w:hAnsi="Myriad Pro Light"/>
        </w:rPr>
        <w:t>VULA</w:t>
      </w:r>
    </w:p>
    <w:sectPr w:rsidR="00ED15BC" w:rsidRPr="005A380D" w:rsidSect="007A100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2" w:right="566" w:bottom="1701" w:left="1417" w:header="851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677767" w14:textId="77777777" w:rsidR="006E5895" w:rsidRDefault="006E5895" w:rsidP="007D3DC2">
      <w:pPr>
        <w:spacing w:after="0" w:line="240" w:lineRule="auto"/>
      </w:pPr>
      <w:r>
        <w:separator/>
      </w:r>
    </w:p>
  </w:endnote>
  <w:endnote w:type="continuationSeparator" w:id="0">
    <w:p w14:paraId="52EBF96D" w14:textId="77777777" w:rsidR="006E5895" w:rsidRDefault="006E5895" w:rsidP="007D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Times New Roman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charset w:val="00"/>
    <w:family w:val="roman"/>
    <w:pitch w:val="variable"/>
    <w:sig w:usb0="00000001" w:usb1="5200F9FB" w:usb2="0A040020" w:usb3="00000000" w:csb0="0000009F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Macedonian Tm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20362" w14:textId="593E63DD" w:rsidR="000378D1" w:rsidRPr="00C30EB6" w:rsidRDefault="007A100F" w:rsidP="007A100F">
    <w:pPr>
      <w:pStyle w:val="Footer"/>
      <w:tabs>
        <w:tab w:val="clear" w:pos="9072"/>
      </w:tabs>
      <w:ind w:right="425"/>
      <w:jc w:val="right"/>
      <w:rPr>
        <w:rFonts w:ascii="Myriad Pro Light" w:hAnsi="Myriad Pro Light"/>
        <w:b/>
        <w:color w:val="FFFFFF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6BB79A2" wp14:editId="2796DDB9">
          <wp:simplePos x="0" y="0"/>
          <wp:positionH relativeFrom="column">
            <wp:posOffset>5738788</wp:posOffset>
          </wp:positionH>
          <wp:positionV relativeFrom="paragraph">
            <wp:posOffset>-179314</wp:posOffset>
          </wp:positionV>
          <wp:extent cx="488950" cy="765175"/>
          <wp:effectExtent l="0" t="0" r="0" b="0"/>
          <wp:wrapNone/>
          <wp:docPr id="1089" name="Picture 7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D1">
      <w:rPr>
        <w:noProof/>
        <w:lang w:val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2121DA8A" wp14:editId="61C4D7EC">
              <wp:simplePos x="0" y="0"/>
              <wp:positionH relativeFrom="column">
                <wp:posOffset>6099175</wp:posOffset>
              </wp:positionH>
              <wp:positionV relativeFrom="paragraph">
                <wp:posOffset>-2059305</wp:posOffset>
              </wp:positionV>
              <wp:extent cx="593090" cy="871220"/>
              <wp:effectExtent l="3175" t="7620" r="3810" b="6985"/>
              <wp:wrapNone/>
              <wp:docPr id="1029" name="Group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1030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A777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A5713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2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B3B63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21DA8A" id="Group 1029" o:spid="_x0000_s1026" style="position:absolute;left:0;text-align:left;margin-left:480.25pt;margin-top:-162.15pt;width:46.7pt;height:68.6pt;z-index:251665920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">
              <v:shape id="Freeform 2" o:spid="_x0000_s102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2AC9A777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2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152A5713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2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145B3B63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0378D1" w:rsidRPr="00C30EB6">
      <w:rPr>
        <w:rFonts w:ascii="Myriad Pro Light" w:hAnsi="Myriad Pro Light"/>
        <w:b/>
        <w:color w:val="FFFFFF"/>
      </w:rPr>
      <w:fldChar w:fldCharType="begin"/>
    </w:r>
    <w:r w:rsidR="000378D1" w:rsidRPr="00C30EB6">
      <w:rPr>
        <w:rFonts w:ascii="Myriad Pro Light" w:hAnsi="Myriad Pro Light"/>
        <w:b/>
        <w:color w:val="FFFFFF"/>
      </w:rPr>
      <w:instrText xml:space="preserve"> PAGE   \* MERGEFORMAT </w:instrText>
    </w:r>
    <w:r w:rsidR="000378D1" w:rsidRPr="00C30EB6">
      <w:rPr>
        <w:rFonts w:ascii="Myriad Pro Light" w:hAnsi="Myriad Pro Light"/>
        <w:b/>
        <w:color w:val="FFFFFF"/>
      </w:rPr>
      <w:fldChar w:fldCharType="separate"/>
    </w:r>
    <w:r w:rsidR="00607ECA">
      <w:rPr>
        <w:rFonts w:ascii="Myriad Pro Light" w:hAnsi="Myriad Pro Light"/>
        <w:b/>
        <w:noProof/>
        <w:color w:val="FFFFFF"/>
      </w:rPr>
      <w:t>5</w:t>
    </w:r>
    <w:r w:rsidR="000378D1" w:rsidRPr="00C30EB6">
      <w:rPr>
        <w:rFonts w:ascii="Myriad Pro Light" w:hAnsi="Myriad Pro Light"/>
        <w:b/>
        <w:noProof/>
        <w:color w:val="FFFFFF"/>
      </w:rPr>
      <w:fldChar w:fldCharType="end"/>
    </w:r>
  </w:p>
  <w:p w14:paraId="445782A6" w14:textId="44FEEA1D" w:rsidR="001920F8" w:rsidRPr="00C30EB6" w:rsidRDefault="001920F8" w:rsidP="007A100F">
    <w:pPr>
      <w:pStyle w:val="Footer"/>
      <w:tabs>
        <w:tab w:val="clear" w:pos="9072"/>
      </w:tabs>
      <w:ind w:right="284"/>
      <w:jc w:val="right"/>
      <w:rPr>
        <w:rFonts w:ascii="Myriad Pro Light" w:hAnsi="Myriad Pro Light"/>
        <w:b/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401A5" w14:textId="03B285AF" w:rsidR="008F4C00" w:rsidRPr="008F4C00" w:rsidRDefault="007D559E" w:rsidP="008F4C00">
    <w:pPr>
      <w:tabs>
        <w:tab w:val="center" w:pos="4513"/>
        <w:tab w:val="right" w:pos="9072"/>
      </w:tabs>
      <w:spacing w:after="0" w:line="240" w:lineRule="auto"/>
      <w:ind w:left="-142"/>
      <w:jc w:val="right"/>
      <w:rPr>
        <w:rFonts w:ascii="Tw Cen MT" w:eastAsia="Tw Cen MT" w:hAnsi="Tw Cen MT"/>
        <w:lang w:val="en-GB"/>
      </w:rPr>
    </w:pPr>
    <w:r w:rsidRPr="007D559E"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72BF4FF4" wp14:editId="799174BF">
              <wp:simplePos x="0" y="0"/>
              <wp:positionH relativeFrom="margin">
                <wp:posOffset>4304665</wp:posOffset>
              </wp:positionH>
              <wp:positionV relativeFrom="paragraph">
                <wp:posOffset>-898525</wp:posOffset>
              </wp:positionV>
              <wp:extent cx="2179320" cy="140462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6C3957" w14:textId="0FA6B545" w:rsidR="007D559E" w:rsidRPr="007D559E" w:rsidRDefault="007D559E">
                          <w:pPr>
                            <w:rPr>
                              <w:color w:val="C45911" w:themeColor="accent2" w:themeShade="BF"/>
                            </w:rPr>
                          </w:pPr>
                          <w:r w:rsidRPr="007D559E">
                            <w:rPr>
                              <w:color w:val="C45911" w:themeColor="accent2" w:themeShade="BF"/>
                            </w:rPr>
                            <w:t>www.par-monitor.org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BF4F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338.95pt;margin-top:-70.75pt;width:171.6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" filled="f" stroked="f">
              <v:textbox style="mso-fit-shape-to-text:t">
                <w:txbxContent>
                  <w:p w14:paraId="3F6C3957" w14:textId="0FA6B545" w:rsidR="007D559E" w:rsidRPr="007D559E" w:rsidRDefault="007D559E">
                    <w:pPr>
                      <w:rPr>
                        <w:color w:val="C45911" w:themeColor="accent2" w:themeShade="BF"/>
                      </w:rPr>
                    </w:pPr>
                    <w:r w:rsidRPr="007D559E">
                      <w:rPr>
                        <w:color w:val="C45911" w:themeColor="accent2" w:themeShade="BF"/>
                      </w:rPr>
                      <w:t>www.par-monitor.org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E3DD95A" wp14:editId="21C70B7E">
              <wp:simplePos x="0" y="0"/>
              <wp:positionH relativeFrom="column">
                <wp:posOffset>-575945</wp:posOffset>
              </wp:positionH>
              <wp:positionV relativeFrom="paragraph">
                <wp:posOffset>-606425</wp:posOffset>
              </wp:positionV>
              <wp:extent cx="687705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7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AE30B0" id="Straight Connector 7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-47.75pt" to="496.15pt,-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 w:rsidR="000B662E">
      <w:rPr>
        <w:rFonts w:ascii="Tw Cen MT" w:eastAsia="Tw Cen MT" w:hAnsi="Tw Cen MT"/>
        <w:noProof/>
        <w:lang w:val="en-U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3EDA09CB" wp14:editId="16157DFD">
              <wp:simplePos x="0" y="0"/>
              <wp:positionH relativeFrom="page">
                <wp:align>center</wp:align>
              </wp:positionH>
              <wp:positionV relativeFrom="paragraph">
                <wp:posOffset>-513715</wp:posOffset>
              </wp:positionV>
              <wp:extent cx="6937426" cy="903742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426" cy="903742"/>
                        <a:chOff x="0" y="0"/>
                        <a:chExt cx="6937426" cy="903742"/>
                      </a:xfrm>
                    </wpg:grpSpPr>
                    <pic:pic xmlns:pic="http://schemas.openxmlformats.org/drawingml/2006/picture">
                      <pic:nvPicPr>
                        <pic:cNvPr id="1090" name="Picture 10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25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15762" y="543697"/>
                          <a:ext cx="904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DE925" w14:textId="214B7011" w:rsidR="000378D1" w:rsidRPr="00913325" w:rsidRDefault="000378D1" w:rsidP="007A100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3325">
                              <w:rPr>
                                <w:sz w:val="16"/>
                                <w:szCs w:val="16"/>
                              </w:rPr>
                              <w:t>Project 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1" name="Picture 23" descr="A close up of a sign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6994" y="222421"/>
                          <a:ext cx="542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2" name="Picture 24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832" y="271848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3" name="Picture 2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0951" y="255373"/>
                          <a:ext cx="695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4" name="Picture 26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5308" y="255373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5" name="Picture 2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475" y="197708"/>
                          <a:ext cx="790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6" name="Picture 28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1686" y="271848"/>
                          <a:ext cx="752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4" name="Picture 1024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6086" y="288324"/>
                          <a:ext cx="56134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5" name="Straight Connector 1025"/>
                      <wps:cNvCnPr/>
                      <wps:spPr>
                        <a:xfrm flipV="1">
                          <a:off x="6293708" y="148281"/>
                          <a:ext cx="0" cy="543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DA09CB" id="Group 5" o:spid="_x0000_s1035" style="position:absolute;left:0;text-align:left;margin-left:0;margin-top:-40.45pt;width:546.25pt;height:71.15pt;z-index:251675136;mso-position-horizontal:center;mso-position-horizontal-relative:page" coordsize="69374,90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+QAAAAAUmdodGxvbmcAAAZ8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ENzY1MzIxM0ZEMUFDRjQ1MjM3RUJFRkUwRDU1NkY2QiI+DQoJCQk8eGFwTU06&#10;RGVyaXZlZEZyb20gc3RSZWY6aW5zdGFuY2VJRD0idXVpZDpBNUZEOEY0MzgwRTVERTExQjE4Mjkx&#10;REY2ODQxRDZGQSIgc3RSZWY6ZG9jdW1lbnRJRD0idXVpZDpBNUZEOEY0MzgwRTVERTExQjE4Mjkx&#10;REY2ODQxRDZGQSIvPg0KCQk8L3JkZjpEZXNjcmlwdGlvbj4NCgk8L3JkZjpSREY+DQo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Dw/eHBhY2tldCBlbmQ9&#10;J3cnPz7/4v/iSUNDX1BST0ZJTEUAAQkACIBwQURCRQIQAABwcnRyQ01ZS0xhYiAH0AAHABoABQAp&#10;ADVhY3NwQVBQTAAAAABBREJFAAAAAAAAAAAAAAAAAAAAAQ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4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//4v/iSUNDX1BST0ZJTEUAAgl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e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T/4v/iSUNDX1BST0ZJTEUAAwm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A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D/4v/iSUND&#10;X1BST0ZJTEUABAk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M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T/4v/iSUNDX1BST0ZJTEUABQm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/4v/iSUNDX1BST0ZJTEUABgn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4v/iSUNDX1BST0ZJTEUABwn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7/4v/i&#10;SUNDX1BST0ZJTEUACAk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C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bAEMAAgEBAgEB&#10;AgICAgICAgIDBQMDAwMDBgQEAwUHBgcHBwYHBwgJCwkICAoIBwcKDQoKCwwMDAwHCQ4PDQwOCwwM&#10;DP/bAEMBAgICAwMDBgMDBgwIBwgMDAwMDAwMDAwMDAwMDAwMDAwMDAwMDAwMDAwMDAwMDAwMDAwM&#10;DAwMDAwMDAwMDAwMDP/AABEIA9wG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EiqA+K7DgAAuw4AABQAAABkcnMvbWVkaWEvaW1hZ2U2LnBuZ4lQTkcNChoK&#10;AAAADUlIRFIAAADIAAAAZAgGAAAAw4Z/CwAAABl0RVh0U29mdHdhcmUAQWRvYmUgSW1hZ2VSZWFk&#10;eXHJZTwAAAMkaVRYdFhNTDpjb20uYWRvYmUueG1wAAAAAA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0" o:spid="_x0000_s1036" type="#_x0000_t75" style="position:absolute;width:14052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">
                <v:imagedata r:id="rId9" o:title=""/>
                <v:path arrowok="t"/>
              </v:shape>
              <v:shape id="_x0000_s1037" type="#_x0000_t202" style="position:absolute;left:15157;top:5436;width:9049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4DADE925" w14:textId="214B7011" w:rsidR="000378D1" w:rsidRPr="00913325" w:rsidRDefault="000378D1" w:rsidP="007A100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13325">
                        <w:rPr>
                          <w:sz w:val="16"/>
                          <w:szCs w:val="16"/>
                        </w:rPr>
                        <w:t xml:space="preserve">Project </w:t>
                      </w:r>
                      <w:r w:rsidRPr="00913325">
                        <w:rPr>
                          <w:sz w:val="16"/>
                          <w:szCs w:val="16"/>
                        </w:rPr>
                        <w:t>Coordinator</w:t>
                      </w:r>
                    </w:p>
                  </w:txbxContent>
                </v:textbox>
              </v:shape>
              <v:shape id="Picture 23" o:spid="_x0000_s1038" type="#_x0000_t75" alt="A close up of a sign&#10;&#10;Description generated with very high confidence" style="position:absolute;left:16969;top:2224;width:543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">
                <v:imagedata r:id="rId10" o:title="A close up of a sign&#10;&#10;Description generated with very high confidence"/>
                <v:path arrowok="t"/>
              </v:shape>
              <v:shape id="Picture 24" o:spid="_x0000_s1039" type="#_x0000_t75" alt="A close up of a logo&#10;&#10;Description generated with high confidence" style="position:absolute;left:23148;top:2718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">
                <v:imagedata r:id="rId11" o:title="A close up of a logo&#10;&#10;Description generated with high confidence"/>
                <v:path arrowok="t"/>
              </v:shape>
              <v:shape id="Picture 25" o:spid="_x0000_s1040" type="#_x0000_t75" style="position:absolute;left:30809;top:2553;width:695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">
                <v:imagedata r:id="rId12" o:title=""/>
                <v:path arrowok="t"/>
              </v:shape>
              <v:shape id="Picture 26" o:spid="_x0000_s1041" type="#_x0000_t75" alt="A close up of a logo&#10;&#10;Description generated with very high confidence" style="position:absolute;left:38553;top:2553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">
                <v:imagedata r:id="rId13" o:title="A close up of a logo&#10;&#10;Description generated with very high confidence"/>
                <v:path arrowok="t"/>
              </v:shape>
              <v:shape id="Picture 27" o:spid="_x0000_s1042" type="#_x0000_t75" style="position:absolute;left:45884;top:1977;width:790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">
                <v:imagedata r:id="rId14" o:title=""/>
                <v:path arrowok="t"/>
              </v:shape>
              <v:shape id="Picture 28" o:spid="_x0000_s1043" type="#_x0000_t75" alt="A close up of a logo&#10;&#10;Description generated with very high confidence" style="position:absolute;left:54616;top:2718;width:7525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">
                <v:imagedata r:id="rId15" o:title="A close up of a logo&#10;&#10;Description generated with very high confidence"/>
                <v:path arrowok="t"/>
              </v:shape>
              <v:shape id="Picture 1024" o:spid="_x0000_s1044" type="#_x0000_t75" style="position:absolute;left:63760;top:2883;width:561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">
                <v:imagedata r:id="rId16" o:title=""/>
                <v:path arrowok="t"/>
              </v:shape>
              <v:line id="Straight Connector 1025" o:spid="_x0000_s1045" style="position:absolute;flip:y;visibility:visible;mso-wrap-style:square" from="62937,1482" to="62937,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" strokecolor="#ed7d31 [3205]" strokeweight=".5pt">
                <v:stroke joinstyle="miter"/>
              </v:line>
              <w10:wrap anchorx="page"/>
            </v:group>
          </w:pict>
        </mc:Fallback>
      </mc:AlternateContent>
    </w:r>
    <w:r w:rsidR="008F4C00" w:rsidRPr="008F4C00">
      <w:rPr>
        <w:rFonts w:ascii="Tw Cen MT" w:eastAsia="Tw Cen MT" w:hAnsi="Tw Cen MT"/>
        <w:lang w:val="en-GB"/>
      </w:rPr>
      <w:t xml:space="preserve">          </w:t>
    </w:r>
  </w:p>
  <w:p w14:paraId="5DA3823D" w14:textId="19E8063D" w:rsidR="001920F8" w:rsidRDefault="008F4C00">
    <w:pPr>
      <w:pStyle w:val="Footer"/>
    </w:pPr>
    <w:r w:rsidRPr="007A0039">
      <w:rPr>
        <w:noProof/>
        <w:lang w:val="en-US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717B2191" wp14:editId="709FC79E">
              <wp:simplePos x="0" y="0"/>
              <wp:positionH relativeFrom="column">
                <wp:posOffset>6076950</wp:posOffset>
              </wp:positionH>
              <wp:positionV relativeFrom="paragraph">
                <wp:posOffset>-1971040</wp:posOffset>
              </wp:positionV>
              <wp:extent cx="593090" cy="871220"/>
              <wp:effectExtent l="4445" t="635" r="2540" b="4445"/>
              <wp:wrapNone/>
              <wp:docPr id="1" name="Group 1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23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05375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06019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006D2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7B2191" id="Group 1793" o:spid="_x0000_s1046" style="position:absolute;margin-left:478.5pt;margin-top:-155.2pt;width:46.7pt;height:68.6pt;z-index:251654656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">
              <v:shape id="Freeform 2" o:spid="_x0000_s104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4F505375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4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7B606019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4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11F006D2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7A6F2" w14:textId="77777777" w:rsidR="006E5895" w:rsidRDefault="006E5895" w:rsidP="007D3DC2">
      <w:pPr>
        <w:spacing w:after="0" w:line="240" w:lineRule="auto"/>
      </w:pPr>
      <w:r>
        <w:separator/>
      </w:r>
    </w:p>
  </w:footnote>
  <w:footnote w:type="continuationSeparator" w:id="0">
    <w:p w14:paraId="27308A0D" w14:textId="77777777" w:rsidR="006E5895" w:rsidRDefault="006E5895" w:rsidP="007D3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0C551" w14:textId="18A0341D" w:rsidR="001920F8" w:rsidRPr="00EA7F6F" w:rsidRDefault="001920F8" w:rsidP="00C265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BC4FE" w14:textId="1930BEC9" w:rsidR="001920F8" w:rsidRPr="00880D12" w:rsidRDefault="00293CEC" w:rsidP="00913325">
    <w:pPr>
      <w:pStyle w:val="Header"/>
      <w:rPr>
        <w:color w:val="808080"/>
      </w:rPr>
    </w:pPr>
    <w:r>
      <w:rPr>
        <w:noProof/>
        <w:color w:val="808080"/>
        <w:lang w:val="en-US"/>
      </w:rPr>
      <w:drawing>
        <wp:inline distT="0" distB="0" distL="0" distR="0" wp14:anchorId="30D46555" wp14:editId="443C6FC8">
          <wp:extent cx="1268627" cy="1399108"/>
          <wp:effectExtent l="0" t="0" r="825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02" cy="1406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3325">
      <w:rPr>
        <w:noProof/>
        <w:lang w:val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78A4276" wp14:editId="0518A2B9">
              <wp:simplePos x="0" y="0"/>
              <wp:positionH relativeFrom="column">
                <wp:posOffset>5647899</wp:posOffset>
              </wp:positionH>
              <wp:positionV relativeFrom="paragraph">
                <wp:posOffset>95954</wp:posOffset>
              </wp:positionV>
              <wp:extent cx="437406" cy="434723"/>
              <wp:effectExtent l="0" t="0" r="1270" b="3810"/>
              <wp:wrapNone/>
              <wp:docPr id="739" name="Freeform 1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7406" cy="434723"/>
                      </a:xfrm>
                      <a:custGeom>
                        <a:avLst/>
                        <a:gdLst>
                          <a:gd name="T0" fmla="*/ 847725 w 1066"/>
                          <a:gd name="T1" fmla="*/ 847725 h 1059"/>
                          <a:gd name="T2" fmla="*/ 847725 w 1066"/>
                          <a:gd name="T3" fmla="*/ 165100 h 1059"/>
                          <a:gd name="T4" fmla="*/ 965200 w 1066"/>
                          <a:gd name="T5" fmla="*/ 82550 h 1059"/>
                          <a:gd name="T6" fmla="*/ 822325 w 1066"/>
                          <a:gd name="T7" fmla="*/ 82550 h 1059"/>
                          <a:gd name="T8" fmla="*/ 776288 w 1066"/>
                          <a:gd name="T9" fmla="*/ 217488 h 1059"/>
                          <a:gd name="T10" fmla="*/ 552450 w 1066"/>
                          <a:gd name="T11" fmla="*/ 315913 h 1059"/>
                          <a:gd name="T12" fmla="*/ 511175 w 1066"/>
                          <a:gd name="T13" fmla="*/ 180975 h 1059"/>
                          <a:gd name="T14" fmla="*/ 368300 w 1066"/>
                          <a:gd name="T15" fmla="*/ 180975 h 1059"/>
                          <a:gd name="T16" fmla="*/ 214313 w 1066"/>
                          <a:gd name="T17" fmla="*/ 365125 h 1059"/>
                          <a:gd name="T18" fmla="*/ 173038 w 1066"/>
                          <a:gd name="T19" fmla="*/ 503238 h 1059"/>
                          <a:gd name="T20" fmla="*/ 285750 w 1066"/>
                          <a:gd name="T21" fmla="*/ 585788 h 1059"/>
                          <a:gd name="T22" fmla="*/ 244475 w 1066"/>
                          <a:gd name="T23" fmla="*/ 450850 h 1059"/>
                          <a:gd name="T24" fmla="*/ 188913 w 1066"/>
                          <a:gd name="T25" fmla="*/ 949325 h 1059"/>
                          <a:gd name="T26" fmla="*/ 142875 w 1066"/>
                          <a:gd name="T27" fmla="*/ 814388 h 1059"/>
                          <a:gd name="T28" fmla="*/ 0 w 1066"/>
                          <a:gd name="T29" fmla="*/ 814388 h 1059"/>
                          <a:gd name="T30" fmla="*/ 117475 w 1066"/>
                          <a:gd name="T31" fmla="*/ 896938 h 1059"/>
                          <a:gd name="T32" fmla="*/ 188913 w 1066"/>
                          <a:gd name="T33" fmla="*/ 1181100 h 1059"/>
                          <a:gd name="T34" fmla="*/ 142875 w 1066"/>
                          <a:gd name="T35" fmla="*/ 1316038 h 1059"/>
                          <a:gd name="T36" fmla="*/ 258763 w 1066"/>
                          <a:gd name="T37" fmla="*/ 1235075 h 1059"/>
                          <a:gd name="T38" fmla="*/ 511175 w 1066"/>
                          <a:gd name="T39" fmla="*/ 1447800 h 1059"/>
                          <a:gd name="T40" fmla="*/ 368300 w 1066"/>
                          <a:gd name="T41" fmla="*/ 1447800 h 1059"/>
                          <a:gd name="T42" fmla="*/ 484188 w 1066"/>
                          <a:gd name="T43" fmla="*/ 1530350 h 1059"/>
                          <a:gd name="T44" fmla="*/ 600075 w 1066"/>
                          <a:gd name="T45" fmla="*/ 1447800 h 1059"/>
                          <a:gd name="T46" fmla="*/ 847725 w 1066"/>
                          <a:gd name="T47" fmla="*/ 1463675 h 1059"/>
                          <a:gd name="T48" fmla="*/ 803275 w 1066"/>
                          <a:gd name="T49" fmla="*/ 1598613 h 1059"/>
                          <a:gd name="T50" fmla="*/ 919163 w 1066"/>
                          <a:gd name="T51" fmla="*/ 1681163 h 1059"/>
                          <a:gd name="T52" fmla="*/ 874713 w 1066"/>
                          <a:gd name="T53" fmla="*/ 1546225 h 1059"/>
                          <a:gd name="T54" fmla="*/ 1185863 w 1066"/>
                          <a:gd name="T55" fmla="*/ 1447800 h 1059"/>
                          <a:gd name="T56" fmla="*/ 1144588 w 1066"/>
                          <a:gd name="T57" fmla="*/ 1582738 h 1059"/>
                          <a:gd name="T58" fmla="*/ 1257300 w 1066"/>
                          <a:gd name="T59" fmla="*/ 1500188 h 1059"/>
                          <a:gd name="T60" fmla="*/ 1508125 w 1066"/>
                          <a:gd name="T61" fmla="*/ 1181100 h 1059"/>
                          <a:gd name="T62" fmla="*/ 1365250 w 1066"/>
                          <a:gd name="T63" fmla="*/ 1181100 h 1059"/>
                          <a:gd name="T64" fmla="*/ 1482725 w 1066"/>
                          <a:gd name="T65" fmla="*/ 1263650 h 1059"/>
                          <a:gd name="T66" fmla="*/ 1598613 w 1066"/>
                          <a:gd name="T67" fmla="*/ 1181100 h 1059"/>
                          <a:gd name="T68" fmla="*/ 1604963 w 1066"/>
                          <a:gd name="T69" fmla="*/ 814388 h 1059"/>
                          <a:gd name="T70" fmla="*/ 1463675 w 1066"/>
                          <a:gd name="T71" fmla="*/ 814388 h 1059"/>
                          <a:gd name="T72" fmla="*/ 1579563 w 1066"/>
                          <a:gd name="T73" fmla="*/ 896938 h 1059"/>
                          <a:gd name="T74" fmla="*/ 1692275 w 1066"/>
                          <a:gd name="T75" fmla="*/ 814388 h 1059"/>
                          <a:gd name="T76" fmla="*/ 1552575 w 1066"/>
                          <a:gd name="T77" fmla="*/ 585788 h 1059"/>
                          <a:gd name="T78" fmla="*/ 1508125 w 1066"/>
                          <a:gd name="T79" fmla="*/ 450850 h 1059"/>
                          <a:gd name="T80" fmla="*/ 1365250 w 1066"/>
                          <a:gd name="T81" fmla="*/ 450850 h 1059"/>
                          <a:gd name="T82" fmla="*/ 1216025 w 1066"/>
                          <a:gd name="T83" fmla="*/ 98425 h 1059"/>
                          <a:gd name="T84" fmla="*/ 1169988 w 1066"/>
                          <a:gd name="T85" fmla="*/ 233363 h 1059"/>
                          <a:gd name="T86" fmla="*/ 1282700 w 1066"/>
                          <a:gd name="T87" fmla="*/ 315913 h 1059"/>
                          <a:gd name="T88" fmla="*/ 1241425 w 1066"/>
                          <a:gd name="T89" fmla="*/ 180975 h 1059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w 1066"/>
                          <a:gd name="T136" fmla="*/ 0 h 1059"/>
                          <a:gd name="T137" fmla="*/ 1066 w 1066"/>
                          <a:gd name="T138" fmla="*/ 1059 h 1059"/>
                        </a:gdLst>
                        <a:ahLst/>
                        <a:cxnLst>
                          <a:cxn ang="T90">
                            <a:pos x="T0" y="T1"/>
                          </a:cxn>
                          <a:cxn ang="T91">
                            <a:pos x="T2" y="T3"/>
                          </a:cxn>
                          <a:cxn ang="T92">
                            <a:pos x="T4" y="T5"/>
                          </a:cxn>
                          <a:cxn ang="T93">
                            <a:pos x="T6" y="T7"/>
                          </a:cxn>
                          <a:cxn ang="T94">
                            <a:pos x="T8" y="T9"/>
                          </a:cxn>
                          <a:cxn ang="T95">
                            <a:pos x="T10" y="T11"/>
                          </a:cxn>
                          <a:cxn ang="T96">
                            <a:pos x="T12" y="T13"/>
                          </a:cxn>
                          <a:cxn ang="T97">
                            <a:pos x="T14" y="T15"/>
                          </a:cxn>
                          <a:cxn ang="T98">
                            <a:pos x="T16" y="T17"/>
                          </a:cxn>
                          <a:cxn ang="T99">
                            <a:pos x="T18" y="T19"/>
                          </a:cxn>
                          <a:cxn ang="T100">
                            <a:pos x="T20" y="T21"/>
                          </a:cxn>
                          <a:cxn ang="T101">
                            <a:pos x="T22" y="T23"/>
                          </a:cxn>
                          <a:cxn ang="T102">
                            <a:pos x="T24" y="T25"/>
                          </a:cxn>
                          <a:cxn ang="T103">
                            <a:pos x="T26" y="T27"/>
                          </a:cxn>
                          <a:cxn ang="T104">
                            <a:pos x="T28" y="T29"/>
                          </a:cxn>
                          <a:cxn ang="T105">
                            <a:pos x="T30" y="T31"/>
                          </a:cxn>
                          <a:cxn ang="T106">
                            <a:pos x="T32" y="T33"/>
                          </a:cxn>
                          <a:cxn ang="T107">
                            <a:pos x="T34" y="T35"/>
                          </a:cxn>
                          <a:cxn ang="T108">
                            <a:pos x="T36" y="T37"/>
                          </a:cxn>
                          <a:cxn ang="T109">
                            <a:pos x="T38" y="T39"/>
                          </a:cxn>
                          <a:cxn ang="T110">
                            <a:pos x="T40" y="T41"/>
                          </a:cxn>
                          <a:cxn ang="T111">
                            <a:pos x="T42" y="T43"/>
                          </a:cxn>
                          <a:cxn ang="T112">
                            <a:pos x="T44" y="T45"/>
                          </a:cxn>
                          <a:cxn ang="T113">
                            <a:pos x="T46" y="T47"/>
                          </a:cxn>
                          <a:cxn ang="T114">
                            <a:pos x="T48" y="T49"/>
                          </a:cxn>
                          <a:cxn ang="T115">
                            <a:pos x="T50" y="T51"/>
                          </a:cxn>
                          <a:cxn ang="T116">
                            <a:pos x="T52" y="T53"/>
                          </a:cxn>
                          <a:cxn ang="T117">
                            <a:pos x="T54" y="T55"/>
                          </a:cxn>
                          <a:cxn ang="T118">
                            <a:pos x="T56" y="T57"/>
                          </a:cxn>
                          <a:cxn ang="T119">
                            <a:pos x="T58" y="T59"/>
                          </a:cxn>
                          <a:cxn ang="T120">
                            <a:pos x="T60" y="T61"/>
                          </a:cxn>
                          <a:cxn ang="T121">
                            <a:pos x="T62" y="T63"/>
                          </a:cxn>
                          <a:cxn ang="T122">
                            <a:pos x="T64" y="T65"/>
                          </a:cxn>
                          <a:cxn ang="T123">
                            <a:pos x="T66" y="T67"/>
                          </a:cxn>
                          <a:cxn ang="T124">
                            <a:pos x="T68" y="T69"/>
                          </a:cxn>
                          <a:cxn ang="T125">
                            <a:pos x="T70" y="T71"/>
                          </a:cxn>
                          <a:cxn ang="T126">
                            <a:pos x="T72" y="T73"/>
                          </a:cxn>
                          <a:cxn ang="T127">
                            <a:pos x="T74" y="T75"/>
                          </a:cxn>
                          <a:cxn ang="T128">
                            <a:pos x="T76" y="T77"/>
                          </a:cxn>
                          <a:cxn ang="T129">
                            <a:pos x="T78" y="T79"/>
                          </a:cxn>
                          <a:cxn ang="T130">
                            <a:pos x="T80" y="T81"/>
                          </a:cxn>
                          <a:cxn ang="T131">
                            <a:pos x="T82" y="T83"/>
                          </a:cxn>
                          <a:cxn ang="T132">
                            <a:pos x="T84" y="T85"/>
                          </a:cxn>
                          <a:cxn ang="T133">
                            <a:pos x="T86" y="T87"/>
                          </a:cxn>
                          <a:cxn ang="T134">
                            <a:pos x="T88" y="T89"/>
                          </a:cxn>
                        </a:cxnLst>
                        <a:rect l="T135" t="T136" r="T137" b="T138"/>
                        <a:pathLst>
                          <a:path w="1066" h="1059">
                            <a:moveTo>
                              <a:pt x="534" y="548"/>
                            </a:moveTo>
                            <a:lnTo>
                              <a:pt x="534" y="548"/>
                            </a:lnTo>
                            <a:close/>
                            <a:moveTo>
                              <a:pt x="534" y="534"/>
                            </a:moveTo>
                            <a:lnTo>
                              <a:pt x="534" y="534"/>
                            </a:lnTo>
                            <a:close/>
                            <a:moveTo>
                              <a:pt x="489" y="137"/>
                            </a:moveTo>
                            <a:lnTo>
                              <a:pt x="534" y="104"/>
                            </a:lnTo>
                            <a:lnTo>
                              <a:pt x="579" y="137"/>
                            </a:lnTo>
                            <a:lnTo>
                              <a:pt x="563" y="85"/>
                            </a:lnTo>
                            <a:lnTo>
                              <a:pt x="608" y="52"/>
                            </a:lnTo>
                            <a:lnTo>
                              <a:pt x="551" y="52"/>
                            </a:lnTo>
                            <a:lnTo>
                              <a:pt x="534" y="0"/>
                            </a:lnTo>
                            <a:lnTo>
                              <a:pt x="518" y="52"/>
                            </a:lnTo>
                            <a:lnTo>
                              <a:pt x="461" y="52"/>
                            </a:lnTo>
                            <a:lnTo>
                              <a:pt x="506" y="85"/>
                            </a:lnTo>
                            <a:lnTo>
                              <a:pt x="489" y="137"/>
                            </a:lnTo>
                            <a:close/>
                            <a:moveTo>
                              <a:pt x="260" y="199"/>
                            </a:moveTo>
                            <a:lnTo>
                              <a:pt x="305" y="168"/>
                            </a:lnTo>
                            <a:lnTo>
                              <a:pt x="348" y="199"/>
                            </a:lnTo>
                            <a:lnTo>
                              <a:pt x="331" y="147"/>
                            </a:lnTo>
                            <a:lnTo>
                              <a:pt x="376" y="114"/>
                            </a:lnTo>
                            <a:lnTo>
                              <a:pt x="322" y="114"/>
                            </a:lnTo>
                            <a:lnTo>
                              <a:pt x="305" y="62"/>
                            </a:lnTo>
                            <a:lnTo>
                              <a:pt x="286" y="114"/>
                            </a:lnTo>
                            <a:lnTo>
                              <a:pt x="232" y="114"/>
                            </a:lnTo>
                            <a:lnTo>
                              <a:pt x="277" y="147"/>
                            </a:lnTo>
                            <a:lnTo>
                              <a:pt x="260" y="199"/>
                            </a:lnTo>
                            <a:close/>
                            <a:moveTo>
                              <a:pt x="135" y="230"/>
                            </a:moveTo>
                            <a:lnTo>
                              <a:pt x="119" y="284"/>
                            </a:lnTo>
                            <a:lnTo>
                              <a:pt x="64" y="284"/>
                            </a:lnTo>
                            <a:lnTo>
                              <a:pt x="109" y="317"/>
                            </a:lnTo>
                            <a:lnTo>
                              <a:pt x="90" y="369"/>
                            </a:lnTo>
                            <a:lnTo>
                              <a:pt x="135" y="336"/>
                            </a:lnTo>
                            <a:lnTo>
                              <a:pt x="180" y="369"/>
                            </a:lnTo>
                            <a:lnTo>
                              <a:pt x="163" y="317"/>
                            </a:lnTo>
                            <a:lnTo>
                              <a:pt x="208" y="284"/>
                            </a:lnTo>
                            <a:lnTo>
                              <a:pt x="154" y="284"/>
                            </a:lnTo>
                            <a:lnTo>
                              <a:pt x="135" y="230"/>
                            </a:lnTo>
                            <a:close/>
                            <a:moveTo>
                              <a:pt x="74" y="565"/>
                            </a:moveTo>
                            <a:lnTo>
                              <a:pt x="119" y="598"/>
                            </a:lnTo>
                            <a:lnTo>
                              <a:pt x="102" y="546"/>
                            </a:lnTo>
                            <a:lnTo>
                              <a:pt x="147" y="513"/>
                            </a:lnTo>
                            <a:lnTo>
                              <a:pt x="90" y="513"/>
                            </a:lnTo>
                            <a:lnTo>
                              <a:pt x="74" y="461"/>
                            </a:lnTo>
                            <a:lnTo>
                              <a:pt x="57" y="513"/>
                            </a:lnTo>
                            <a:lnTo>
                              <a:pt x="0" y="513"/>
                            </a:lnTo>
                            <a:lnTo>
                              <a:pt x="45" y="546"/>
                            </a:lnTo>
                            <a:lnTo>
                              <a:pt x="29" y="598"/>
                            </a:lnTo>
                            <a:lnTo>
                              <a:pt x="74" y="565"/>
                            </a:lnTo>
                            <a:close/>
                            <a:moveTo>
                              <a:pt x="154" y="744"/>
                            </a:moveTo>
                            <a:lnTo>
                              <a:pt x="135" y="690"/>
                            </a:lnTo>
                            <a:lnTo>
                              <a:pt x="119" y="744"/>
                            </a:lnTo>
                            <a:lnTo>
                              <a:pt x="64" y="744"/>
                            </a:lnTo>
                            <a:lnTo>
                              <a:pt x="109" y="778"/>
                            </a:lnTo>
                            <a:lnTo>
                              <a:pt x="90" y="829"/>
                            </a:lnTo>
                            <a:lnTo>
                              <a:pt x="135" y="796"/>
                            </a:lnTo>
                            <a:lnTo>
                              <a:pt x="180" y="829"/>
                            </a:lnTo>
                            <a:lnTo>
                              <a:pt x="163" y="778"/>
                            </a:lnTo>
                            <a:lnTo>
                              <a:pt x="208" y="744"/>
                            </a:lnTo>
                            <a:lnTo>
                              <a:pt x="154" y="744"/>
                            </a:lnTo>
                            <a:close/>
                            <a:moveTo>
                              <a:pt x="322" y="912"/>
                            </a:moveTo>
                            <a:lnTo>
                              <a:pt x="305" y="860"/>
                            </a:lnTo>
                            <a:lnTo>
                              <a:pt x="289" y="912"/>
                            </a:lnTo>
                            <a:lnTo>
                              <a:pt x="232" y="912"/>
                            </a:lnTo>
                            <a:lnTo>
                              <a:pt x="277" y="945"/>
                            </a:lnTo>
                            <a:lnTo>
                              <a:pt x="260" y="997"/>
                            </a:lnTo>
                            <a:lnTo>
                              <a:pt x="305" y="964"/>
                            </a:lnTo>
                            <a:lnTo>
                              <a:pt x="350" y="997"/>
                            </a:lnTo>
                            <a:lnTo>
                              <a:pt x="331" y="945"/>
                            </a:lnTo>
                            <a:lnTo>
                              <a:pt x="378" y="912"/>
                            </a:lnTo>
                            <a:lnTo>
                              <a:pt x="322" y="912"/>
                            </a:lnTo>
                            <a:close/>
                            <a:moveTo>
                              <a:pt x="551" y="974"/>
                            </a:moveTo>
                            <a:lnTo>
                              <a:pt x="534" y="922"/>
                            </a:lnTo>
                            <a:lnTo>
                              <a:pt x="518" y="974"/>
                            </a:lnTo>
                            <a:lnTo>
                              <a:pt x="461" y="974"/>
                            </a:lnTo>
                            <a:lnTo>
                              <a:pt x="506" y="1007"/>
                            </a:lnTo>
                            <a:lnTo>
                              <a:pt x="489" y="1059"/>
                            </a:lnTo>
                            <a:lnTo>
                              <a:pt x="534" y="1026"/>
                            </a:lnTo>
                            <a:lnTo>
                              <a:pt x="579" y="1059"/>
                            </a:lnTo>
                            <a:lnTo>
                              <a:pt x="563" y="1007"/>
                            </a:lnTo>
                            <a:lnTo>
                              <a:pt x="608" y="974"/>
                            </a:lnTo>
                            <a:lnTo>
                              <a:pt x="551" y="974"/>
                            </a:lnTo>
                            <a:close/>
                            <a:moveTo>
                              <a:pt x="782" y="912"/>
                            </a:moveTo>
                            <a:lnTo>
                              <a:pt x="763" y="860"/>
                            </a:lnTo>
                            <a:lnTo>
                              <a:pt x="747" y="912"/>
                            </a:lnTo>
                            <a:lnTo>
                              <a:pt x="693" y="912"/>
                            </a:lnTo>
                            <a:lnTo>
                              <a:pt x="737" y="945"/>
                            </a:lnTo>
                            <a:lnTo>
                              <a:pt x="721" y="997"/>
                            </a:lnTo>
                            <a:lnTo>
                              <a:pt x="763" y="964"/>
                            </a:lnTo>
                            <a:lnTo>
                              <a:pt x="808" y="997"/>
                            </a:lnTo>
                            <a:lnTo>
                              <a:pt x="792" y="945"/>
                            </a:lnTo>
                            <a:lnTo>
                              <a:pt x="837" y="912"/>
                            </a:lnTo>
                            <a:lnTo>
                              <a:pt x="782" y="912"/>
                            </a:lnTo>
                            <a:close/>
                            <a:moveTo>
                              <a:pt x="950" y="744"/>
                            </a:moveTo>
                            <a:lnTo>
                              <a:pt x="934" y="690"/>
                            </a:lnTo>
                            <a:lnTo>
                              <a:pt x="917" y="744"/>
                            </a:lnTo>
                            <a:lnTo>
                              <a:pt x="860" y="744"/>
                            </a:lnTo>
                            <a:lnTo>
                              <a:pt x="905" y="778"/>
                            </a:lnTo>
                            <a:lnTo>
                              <a:pt x="889" y="829"/>
                            </a:lnTo>
                            <a:lnTo>
                              <a:pt x="934" y="796"/>
                            </a:lnTo>
                            <a:lnTo>
                              <a:pt x="978" y="829"/>
                            </a:lnTo>
                            <a:lnTo>
                              <a:pt x="960" y="778"/>
                            </a:lnTo>
                            <a:lnTo>
                              <a:pt x="1007" y="744"/>
                            </a:lnTo>
                            <a:lnTo>
                              <a:pt x="950" y="744"/>
                            </a:lnTo>
                            <a:close/>
                            <a:moveTo>
                              <a:pt x="1066" y="513"/>
                            </a:moveTo>
                            <a:lnTo>
                              <a:pt x="1011" y="513"/>
                            </a:lnTo>
                            <a:lnTo>
                              <a:pt x="995" y="459"/>
                            </a:lnTo>
                            <a:lnTo>
                              <a:pt x="976" y="513"/>
                            </a:lnTo>
                            <a:lnTo>
                              <a:pt x="922" y="513"/>
                            </a:lnTo>
                            <a:lnTo>
                              <a:pt x="967" y="546"/>
                            </a:lnTo>
                            <a:lnTo>
                              <a:pt x="950" y="598"/>
                            </a:lnTo>
                            <a:lnTo>
                              <a:pt x="995" y="565"/>
                            </a:lnTo>
                            <a:lnTo>
                              <a:pt x="1037" y="598"/>
                            </a:lnTo>
                            <a:lnTo>
                              <a:pt x="1021" y="546"/>
                            </a:lnTo>
                            <a:lnTo>
                              <a:pt x="1066" y="513"/>
                            </a:lnTo>
                            <a:close/>
                            <a:moveTo>
                              <a:pt x="889" y="369"/>
                            </a:moveTo>
                            <a:lnTo>
                              <a:pt x="934" y="336"/>
                            </a:lnTo>
                            <a:lnTo>
                              <a:pt x="978" y="369"/>
                            </a:lnTo>
                            <a:lnTo>
                              <a:pt x="960" y="315"/>
                            </a:lnTo>
                            <a:lnTo>
                              <a:pt x="1007" y="284"/>
                            </a:lnTo>
                            <a:lnTo>
                              <a:pt x="950" y="284"/>
                            </a:lnTo>
                            <a:lnTo>
                              <a:pt x="934" y="230"/>
                            </a:lnTo>
                            <a:lnTo>
                              <a:pt x="917" y="284"/>
                            </a:lnTo>
                            <a:lnTo>
                              <a:pt x="860" y="284"/>
                            </a:lnTo>
                            <a:lnTo>
                              <a:pt x="905" y="315"/>
                            </a:lnTo>
                            <a:lnTo>
                              <a:pt x="889" y="369"/>
                            </a:lnTo>
                            <a:close/>
                            <a:moveTo>
                              <a:pt x="766" y="62"/>
                            </a:moveTo>
                            <a:lnTo>
                              <a:pt x="747" y="114"/>
                            </a:lnTo>
                            <a:lnTo>
                              <a:pt x="693" y="114"/>
                            </a:lnTo>
                            <a:lnTo>
                              <a:pt x="737" y="147"/>
                            </a:lnTo>
                            <a:lnTo>
                              <a:pt x="721" y="199"/>
                            </a:lnTo>
                            <a:lnTo>
                              <a:pt x="766" y="168"/>
                            </a:lnTo>
                            <a:lnTo>
                              <a:pt x="808" y="199"/>
                            </a:lnTo>
                            <a:lnTo>
                              <a:pt x="792" y="147"/>
                            </a:lnTo>
                            <a:lnTo>
                              <a:pt x="837" y="114"/>
                            </a:lnTo>
                            <a:lnTo>
                              <a:pt x="782" y="114"/>
                            </a:lnTo>
                            <a:lnTo>
                              <a:pt x="766" y="62"/>
                            </a:lnTo>
                            <a:close/>
                          </a:path>
                        </a:pathLst>
                      </a:custGeom>
                      <a:solidFill>
                        <a:srgbClr val="FFF2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50F1C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8A4276" id="Freeform 1719" o:spid="_x0000_s1030" style="position:absolute;margin-left:444.7pt;margin-top:7.55pt;width:34.45pt;height:3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6,10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" adj="-11796480,,5400" path="m534,548r,xm534,534r,xm489,137r45,-33l579,137,563,85,608,52r-57,l534,,518,52r-57,l506,85r-17,52xm260,199r45,-31l348,199,331,147r45,-33l322,114,305,62r-19,52l232,114r45,33l260,199xm135,230r-16,54l64,284r45,33l90,369r45,-33l180,369,163,317r45,-33l154,284,135,230xm74,565r45,33l102,546r45,-33l90,513,74,461,57,513,,513r45,33l29,598,74,565xm154,744l135,690r-16,54l64,744r45,34l90,829r45,-33l180,829,163,778r45,-34l154,744xm322,912l305,860r-16,52l232,912r45,33l260,997r45,-33l350,997,331,945r47,-33l322,912xm551,974l534,922r-16,52l461,974r45,33l489,1059r45,-33l579,1059r-16,-52l608,974r-57,xm782,912l763,860r-16,52l693,912r44,33l721,997r42,-33l808,997,792,945r45,-33l782,912xm950,744l934,690r-17,54l860,744r45,34l889,829r45,-33l978,829,960,778r47,-34l950,744xm1066,513r-55,l995,459r-19,54l922,513r45,33l950,598r45,-33l1037,598r-16,-52l1066,513xm889,369r45,-33l978,369,960,315r47,-31l950,284,934,230r-17,54l860,284r45,31l889,369xm766,62r-19,52l693,114r44,33l721,199r45,-31l808,199,792,147r45,-33l782,114,766,62xe" fillcolor="#fff200" stroked="f">
              <v:stroke joinstyle="round"/>
              <v:formulas/>
              <v:path arrowok="t" o:connecttype="custom" o:connectlocs="347842403,347993914;347842403,67774096;396045283,33887048;337420158,33887048;318530046,89279543;226683813,129683331;209747666,74290836;151122542,74290836;87937891,149885019;71001744,206580862;117250248,240467910;100314101,185075415;77515647,389701050;58625124,334308966;0,334308966;48202880,368196013;77515647,484845454;58625124,540237949;106176819,507002369;209747666,594326685;151122542,594326685;198674237,628213733;246225521,594326685;347842403,600843425;329603475,656235920;377155170,690122968;358916242,634730473;486588735,594326685;469652588,649719180;515901092,615832132;618820754,484845454;560195630,484845454;608398510,518732501;655950204,484845454;658555765,334308966;600581827,334308966;648133521,368196013;694382025,334308966;637059681,240467910;618820754,185075415;560195630,185075415;498964945,40403788;480074832,95796283;526323336,129683331;509387189,74290836" o:connectangles="0,0,0,0,0,0,0,0,0,0,0,0,0,0,0,0,0,0,0,0,0,0,0,0,0,0,0,0,0,0,0,0,0,0,0,0,0,0,0,0,0,0,0,0,0" textboxrect="0,0,1066,1059"/>
              <o:lock v:ext="edit" verticies="t"/>
              <v:textbox>
                <w:txbxContent>
                  <w:p w14:paraId="42550F1C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913325">
      <w:rPr>
        <w:noProof/>
        <w:lang w:val="en-US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F56A1D3" wp14:editId="436DACAF">
              <wp:simplePos x="0" y="0"/>
              <wp:positionH relativeFrom="column">
                <wp:posOffset>5426710</wp:posOffset>
              </wp:positionH>
              <wp:positionV relativeFrom="paragraph">
                <wp:posOffset>631756</wp:posOffset>
              </wp:positionV>
              <wp:extent cx="854239" cy="161008"/>
              <wp:effectExtent l="0" t="0" r="3175" b="0"/>
              <wp:wrapNone/>
              <wp:docPr id="737" name="Freeform 1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54239" cy="161008"/>
                      </a:xfrm>
                      <a:custGeom>
                        <a:avLst/>
                        <a:gdLst>
                          <a:gd name="T0" fmla="*/ 146243 w 881"/>
                          <a:gd name="T1" fmla="*/ 18727 h 167"/>
                          <a:gd name="T2" fmla="*/ 176241 w 881"/>
                          <a:gd name="T3" fmla="*/ 213485 h 167"/>
                          <a:gd name="T4" fmla="*/ 367482 w 881"/>
                          <a:gd name="T5" fmla="*/ 26218 h 167"/>
                          <a:gd name="T6" fmla="*/ 408730 w 881"/>
                          <a:gd name="T7" fmla="*/ 209740 h 167"/>
                          <a:gd name="T8" fmla="*/ 453728 w 881"/>
                          <a:gd name="T9" fmla="*/ 67416 h 167"/>
                          <a:gd name="T10" fmla="*/ 494976 w 881"/>
                          <a:gd name="T11" fmla="*/ 157305 h 167"/>
                          <a:gd name="T12" fmla="*/ 629969 w 881"/>
                          <a:gd name="T13" fmla="*/ 71162 h 167"/>
                          <a:gd name="T14" fmla="*/ 851208 w 881"/>
                          <a:gd name="T15" fmla="*/ 82398 h 167"/>
                          <a:gd name="T16" fmla="*/ 791211 w 881"/>
                          <a:gd name="T17" fmla="*/ 67416 h 167"/>
                          <a:gd name="T18" fmla="*/ 884957 w 881"/>
                          <a:gd name="T19" fmla="*/ 86143 h 167"/>
                          <a:gd name="T20" fmla="*/ 1049949 w 881"/>
                          <a:gd name="T21" fmla="*/ 265921 h 167"/>
                          <a:gd name="T22" fmla="*/ 1072447 w 881"/>
                          <a:gd name="T23" fmla="*/ 217231 h 167"/>
                          <a:gd name="T24" fmla="*/ 1229940 w 881"/>
                          <a:gd name="T25" fmla="*/ 202249 h 167"/>
                          <a:gd name="T26" fmla="*/ 1211191 w 881"/>
                          <a:gd name="T27" fmla="*/ 127342 h 167"/>
                          <a:gd name="T28" fmla="*/ 1368683 w 881"/>
                          <a:gd name="T29" fmla="*/ 104870 h 167"/>
                          <a:gd name="T30" fmla="*/ 1424930 w 881"/>
                          <a:gd name="T31" fmla="*/ 205995 h 167"/>
                          <a:gd name="T32" fmla="*/ 1477428 w 881"/>
                          <a:gd name="T33" fmla="*/ 86143 h 167"/>
                          <a:gd name="T34" fmla="*/ 1601171 w 881"/>
                          <a:gd name="T35" fmla="*/ 213485 h 167"/>
                          <a:gd name="T36" fmla="*/ 1649919 w 881"/>
                          <a:gd name="T37" fmla="*/ 187268 h 167"/>
                          <a:gd name="T38" fmla="*/ 1736165 w 881"/>
                          <a:gd name="T39" fmla="*/ 78653 h 167"/>
                          <a:gd name="T40" fmla="*/ 1968653 w 881"/>
                          <a:gd name="T41" fmla="*/ 213485 h 167"/>
                          <a:gd name="T42" fmla="*/ 1863659 w 881"/>
                          <a:gd name="T43" fmla="*/ 29963 h 167"/>
                          <a:gd name="T44" fmla="*/ 1972403 w 881"/>
                          <a:gd name="T45" fmla="*/ 37454 h 167"/>
                          <a:gd name="T46" fmla="*/ 2096147 w 881"/>
                          <a:gd name="T47" fmla="*/ 89889 h 167"/>
                          <a:gd name="T48" fmla="*/ 2137395 w 881"/>
                          <a:gd name="T49" fmla="*/ 101125 h 167"/>
                          <a:gd name="T50" fmla="*/ 2216141 w 881"/>
                          <a:gd name="T51" fmla="*/ 89889 h 167"/>
                          <a:gd name="T52" fmla="*/ 2246140 w 881"/>
                          <a:gd name="T53" fmla="*/ 191013 h 167"/>
                          <a:gd name="T54" fmla="*/ 2336135 w 881"/>
                          <a:gd name="T55" fmla="*/ 209740 h 167"/>
                          <a:gd name="T56" fmla="*/ 2527376 w 881"/>
                          <a:gd name="T57" fmla="*/ 209740 h 167"/>
                          <a:gd name="T58" fmla="*/ 2557375 w 881"/>
                          <a:gd name="T59" fmla="*/ 194759 h 167"/>
                          <a:gd name="T60" fmla="*/ 2744865 w 881"/>
                          <a:gd name="T61" fmla="*/ 202249 h 167"/>
                          <a:gd name="T62" fmla="*/ 2909857 w 881"/>
                          <a:gd name="T63" fmla="*/ 209740 h 167"/>
                          <a:gd name="T64" fmla="*/ 2902358 w 881"/>
                          <a:gd name="T65" fmla="*/ 3745 h 167"/>
                          <a:gd name="T66" fmla="*/ 3071099 w 881"/>
                          <a:gd name="T67" fmla="*/ 209740 h 167"/>
                          <a:gd name="T68" fmla="*/ 3142346 w 881"/>
                          <a:gd name="T69" fmla="*/ 86143 h 167"/>
                          <a:gd name="T70" fmla="*/ 3228592 w 881"/>
                          <a:gd name="T71" fmla="*/ 213485 h 167"/>
                          <a:gd name="T72" fmla="*/ 491226 w 881"/>
                          <a:gd name="T73" fmla="*/ 573040 h 167"/>
                          <a:gd name="T74" fmla="*/ 498726 w 881"/>
                          <a:gd name="T75" fmla="*/ 426971 h 167"/>
                          <a:gd name="T76" fmla="*/ 629969 w 881"/>
                          <a:gd name="T77" fmla="*/ 486897 h 167"/>
                          <a:gd name="T78" fmla="*/ 603720 w 881"/>
                          <a:gd name="T79" fmla="*/ 423226 h 167"/>
                          <a:gd name="T80" fmla="*/ 794961 w 881"/>
                          <a:gd name="T81" fmla="*/ 569295 h 167"/>
                          <a:gd name="T82" fmla="*/ 1038699 w 881"/>
                          <a:gd name="T83" fmla="*/ 569295 h 167"/>
                          <a:gd name="T84" fmla="*/ 1023700 w 881"/>
                          <a:gd name="T85" fmla="*/ 479406 h 167"/>
                          <a:gd name="T86" fmla="*/ 1087447 w 881"/>
                          <a:gd name="T87" fmla="*/ 426971 h 167"/>
                          <a:gd name="T88" fmla="*/ 1323685 w 881"/>
                          <a:gd name="T89" fmla="*/ 453188 h 167"/>
                          <a:gd name="T90" fmla="*/ 1271188 w 881"/>
                          <a:gd name="T91" fmla="*/ 449443 h 167"/>
                          <a:gd name="T92" fmla="*/ 1462428 w 881"/>
                          <a:gd name="T93" fmla="*/ 441952 h 167"/>
                          <a:gd name="T94" fmla="*/ 1552424 w 881"/>
                          <a:gd name="T95" fmla="*/ 561804 h 167"/>
                          <a:gd name="T96" fmla="*/ 1642419 w 881"/>
                          <a:gd name="T97" fmla="*/ 468170 h 167"/>
                          <a:gd name="T98" fmla="*/ 1777413 w 881"/>
                          <a:gd name="T99" fmla="*/ 546822 h 167"/>
                          <a:gd name="T100" fmla="*/ 1799912 w 881"/>
                          <a:gd name="T101" fmla="*/ 494387 h 167"/>
                          <a:gd name="T102" fmla="*/ 1919906 w 881"/>
                          <a:gd name="T103" fmla="*/ 486897 h 167"/>
                          <a:gd name="T104" fmla="*/ 1878658 w 881"/>
                          <a:gd name="T105" fmla="*/ 505624 h 167"/>
                          <a:gd name="T106" fmla="*/ 2013651 w 881"/>
                          <a:gd name="T107" fmla="*/ 569295 h 167"/>
                          <a:gd name="T108" fmla="*/ 2336135 w 881"/>
                          <a:gd name="T109" fmla="*/ 569295 h 167"/>
                          <a:gd name="T110" fmla="*/ 2358634 w 881"/>
                          <a:gd name="T111" fmla="*/ 374536 h 167"/>
                          <a:gd name="T112" fmla="*/ 2441130 w 881"/>
                          <a:gd name="T113" fmla="*/ 573040 h 167"/>
                          <a:gd name="T114" fmla="*/ 2594873 w 881"/>
                          <a:gd name="T115" fmla="*/ 374536 h 167"/>
                          <a:gd name="T116" fmla="*/ 2726116 w 881"/>
                          <a:gd name="T117" fmla="*/ 573040 h 167"/>
                          <a:gd name="T118" fmla="*/ 2759865 w 881"/>
                          <a:gd name="T119" fmla="*/ 539332 h 167"/>
                          <a:gd name="T120" fmla="*/ 2831111 w 881"/>
                          <a:gd name="T121" fmla="*/ 569295 h 167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w 881"/>
                          <a:gd name="T184" fmla="*/ 0 h 167"/>
                          <a:gd name="T185" fmla="*/ 881 w 881"/>
                          <a:gd name="T186" fmla="*/ 167 h 167"/>
                        </a:gdLst>
                        <a:ahLst/>
                        <a:cxnLst>
                          <a:cxn ang="T122">
                            <a:pos x="T0" y="T1"/>
                          </a:cxn>
                          <a:cxn ang="T123">
                            <a:pos x="T2" y="T3"/>
                          </a:cxn>
                          <a:cxn ang="T124">
                            <a:pos x="T4" y="T5"/>
                          </a:cxn>
                          <a:cxn ang="T125">
                            <a:pos x="T6" y="T7"/>
                          </a:cxn>
                          <a:cxn ang="T126">
                            <a:pos x="T8" y="T9"/>
                          </a:cxn>
                          <a:cxn ang="T127">
                            <a:pos x="T10" y="T11"/>
                          </a:cxn>
                          <a:cxn ang="T128">
                            <a:pos x="T12" y="T13"/>
                          </a:cxn>
                          <a:cxn ang="T129">
                            <a:pos x="T14" y="T15"/>
                          </a:cxn>
                          <a:cxn ang="T130">
                            <a:pos x="T16" y="T17"/>
                          </a:cxn>
                          <a:cxn ang="T131">
                            <a:pos x="T18" y="T19"/>
                          </a:cxn>
                          <a:cxn ang="T132">
                            <a:pos x="T20" y="T21"/>
                          </a:cxn>
                          <a:cxn ang="T133">
                            <a:pos x="T22" y="T23"/>
                          </a:cxn>
                          <a:cxn ang="T134">
                            <a:pos x="T24" y="T25"/>
                          </a:cxn>
                          <a:cxn ang="T135">
                            <a:pos x="T26" y="T27"/>
                          </a:cxn>
                          <a:cxn ang="T136">
                            <a:pos x="T28" y="T29"/>
                          </a:cxn>
                          <a:cxn ang="T137">
                            <a:pos x="T30" y="T31"/>
                          </a:cxn>
                          <a:cxn ang="T138">
                            <a:pos x="T32" y="T33"/>
                          </a:cxn>
                          <a:cxn ang="T139">
                            <a:pos x="T34" y="T35"/>
                          </a:cxn>
                          <a:cxn ang="T140">
                            <a:pos x="T36" y="T37"/>
                          </a:cxn>
                          <a:cxn ang="T141">
                            <a:pos x="T38" y="T39"/>
                          </a:cxn>
                          <a:cxn ang="T142">
                            <a:pos x="T40" y="T41"/>
                          </a:cxn>
                          <a:cxn ang="T143">
                            <a:pos x="T42" y="T43"/>
                          </a:cxn>
                          <a:cxn ang="T144">
                            <a:pos x="T44" y="T45"/>
                          </a:cxn>
                          <a:cxn ang="T145">
                            <a:pos x="T46" y="T47"/>
                          </a:cxn>
                          <a:cxn ang="T146">
                            <a:pos x="T48" y="T49"/>
                          </a:cxn>
                          <a:cxn ang="T147">
                            <a:pos x="T50" y="T51"/>
                          </a:cxn>
                          <a:cxn ang="T148">
                            <a:pos x="T52" y="T53"/>
                          </a:cxn>
                          <a:cxn ang="T149">
                            <a:pos x="T54" y="T55"/>
                          </a:cxn>
                          <a:cxn ang="T150">
                            <a:pos x="T56" y="T57"/>
                          </a:cxn>
                          <a:cxn ang="T151">
                            <a:pos x="T58" y="T59"/>
                          </a:cxn>
                          <a:cxn ang="T152">
                            <a:pos x="T60" y="T61"/>
                          </a:cxn>
                          <a:cxn ang="T153">
                            <a:pos x="T62" y="T63"/>
                          </a:cxn>
                          <a:cxn ang="T154">
                            <a:pos x="T64" y="T65"/>
                          </a:cxn>
                          <a:cxn ang="T155">
                            <a:pos x="T66" y="T67"/>
                          </a:cxn>
                          <a:cxn ang="T156">
                            <a:pos x="T68" y="T69"/>
                          </a:cxn>
                          <a:cxn ang="T157">
                            <a:pos x="T70" y="T71"/>
                          </a:cxn>
                          <a:cxn ang="T158">
                            <a:pos x="T72" y="T73"/>
                          </a:cxn>
                          <a:cxn ang="T159">
                            <a:pos x="T74" y="T75"/>
                          </a:cxn>
                          <a:cxn ang="T160">
                            <a:pos x="T76" y="T77"/>
                          </a:cxn>
                          <a:cxn ang="T161">
                            <a:pos x="T78" y="T79"/>
                          </a:cxn>
                          <a:cxn ang="T162">
                            <a:pos x="T80" y="T81"/>
                          </a:cxn>
                          <a:cxn ang="T163">
                            <a:pos x="T82" y="T83"/>
                          </a:cxn>
                          <a:cxn ang="T164">
                            <a:pos x="T84" y="T85"/>
                          </a:cxn>
                          <a:cxn ang="T165">
                            <a:pos x="T86" y="T87"/>
                          </a:cxn>
                          <a:cxn ang="T166">
                            <a:pos x="T88" y="T89"/>
                          </a:cxn>
                          <a:cxn ang="T167">
                            <a:pos x="T90" y="T91"/>
                          </a:cxn>
                          <a:cxn ang="T168">
                            <a:pos x="T92" y="T93"/>
                          </a:cxn>
                          <a:cxn ang="T169">
                            <a:pos x="T94" y="T95"/>
                          </a:cxn>
                          <a:cxn ang="T170">
                            <a:pos x="T96" y="T97"/>
                          </a:cxn>
                          <a:cxn ang="T171">
                            <a:pos x="T98" y="T99"/>
                          </a:cxn>
                          <a:cxn ang="T172">
                            <a:pos x="T100" y="T101"/>
                          </a:cxn>
                          <a:cxn ang="T173">
                            <a:pos x="T102" y="T103"/>
                          </a:cxn>
                          <a:cxn ang="T174">
                            <a:pos x="T104" y="T105"/>
                          </a:cxn>
                          <a:cxn ang="T175">
                            <a:pos x="T106" y="T107"/>
                          </a:cxn>
                          <a:cxn ang="T176">
                            <a:pos x="T108" y="T109"/>
                          </a:cxn>
                          <a:cxn ang="T177">
                            <a:pos x="T110" y="T111"/>
                          </a:cxn>
                          <a:cxn ang="T178">
                            <a:pos x="T112" y="T113"/>
                          </a:cxn>
                          <a:cxn ang="T179">
                            <a:pos x="T114" y="T115"/>
                          </a:cxn>
                          <a:cxn ang="T180">
                            <a:pos x="T116" y="T117"/>
                          </a:cxn>
                          <a:cxn ang="T181">
                            <a:pos x="T118" y="T119"/>
                          </a:cxn>
                          <a:cxn ang="T182">
                            <a:pos x="T120" y="T121"/>
                          </a:cxn>
                        </a:cxnLst>
                        <a:rect l="T183" t="T184" r="T185" b="T186"/>
                        <a:pathLst>
                          <a:path w="881" h="167">
                            <a:moveTo>
                              <a:pt x="39" y="8"/>
                            </a:moveTo>
                            <a:cubicBezTo>
                              <a:pt x="39" y="8"/>
                              <a:pt x="39" y="9"/>
                              <a:pt x="39" y="9"/>
                            </a:cubicBezTo>
                            <a:cubicBezTo>
                              <a:pt x="39" y="9"/>
                              <a:pt x="39" y="10"/>
                              <a:pt x="39" y="10"/>
                            </a:cubicBezTo>
                            <a:cubicBezTo>
                              <a:pt x="39" y="10"/>
                              <a:pt x="39" y="10"/>
                              <a:pt x="39" y="10"/>
                            </a:cubicBezTo>
                            <a:cubicBezTo>
                              <a:pt x="38" y="10"/>
                              <a:pt x="38" y="10"/>
                              <a:pt x="38" y="10"/>
                            </a:cubicBezTo>
                            <a:cubicBezTo>
                              <a:pt x="23" y="10"/>
                              <a:pt x="23" y="10"/>
                              <a:pt x="23" y="10"/>
                            </a:cubicBezTo>
                            <a:cubicBezTo>
                              <a:pt x="23" y="56"/>
                              <a:pt x="23" y="56"/>
                              <a:pt x="23" y="56"/>
                            </a:cubicBezTo>
                            <a:cubicBezTo>
                              <a:pt x="23" y="56"/>
                              <a:pt x="23" y="56"/>
                              <a:pt x="23" y="57"/>
                            </a:cubicBezTo>
                            <a:cubicBezTo>
                              <a:pt x="23" y="57"/>
                              <a:pt x="23" y="57"/>
                              <a:pt x="23" y="57"/>
                            </a:cubicBezTo>
                            <a:cubicBezTo>
                              <a:pt x="22" y="57"/>
                              <a:pt x="22" y="57"/>
                              <a:pt x="21" y="57"/>
                            </a:cubicBezTo>
                            <a:cubicBezTo>
                              <a:pt x="21" y="57"/>
                              <a:pt x="20" y="57"/>
                              <a:pt x="20" y="57"/>
                            </a:cubicBezTo>
                            <a:cubicBezTo>
                              <a:pt x="19" y="57"/>
                              <a:pt x="19" y="57"/>
                              <a:pt x="18" y="57"/>
                            </a:cubicBezTo>
                            <a:cubicBezTo>
                              <a:pt x="18" y="57"/>
                              <a:pt x="17" y="57"/>
                              <a:pt x="17" y="57"/>
                            </a:cubicBezTo>
                            <a:cubicBezTo>
                              <a:pt x="17" y="57"/>
                              <a:pt x="17" y="57"/>
                              <a:pt x="16" y="57"/>
                            </a:cubicBezTo>
                            <a:cubicBezTo>
                              <a:pt x="16" y="56"/>
                              <a:pt x="16" y="56"/>
                              <a:pt x="16" y="56"/>
                            </a:cubicBezTo>
                            <a:cubicBezTo>
                              <a:pt x="16" y="10"/>
                              <a:pt x="16" y="10"/>
                              <a:pt x="16" y="10"/>
                            </a:cubicBezTo>
                            <a:cubicBezTo>
                              <a:pt x="2" y="10"/>
                              <a:pt x="2" y="10"/>
                              <a:pt x="2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0" y="10"/>
                              <a:pt x="0" y="9"/>
                              <a:pt x="0" y="9"/>
                            </a:cubicBezTo>
                            <a:cubicBezTo>
                              <a:pt x="0" y="9"/>
                              <a:pt x="0" y="8"/>
                              <a:pt x="0" y="8"/>
                            </a:cubicBezTo>
                            <a:cubicBezTo>
                              <a:pt x="0" y="7"/>
                              <a:pt x="0" y="7"/>
                              <a:pt x="0" y="6"/>
                            </a:cubicBezTo>
                            <a:cubicBezTo>
                              <a:pt x="0" y="6"/>
                              <a:pt x="0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2" y="5"/>
                            </a:cubicBezTo>
                            <a:cubicBezTo>
                              <a:pt x="38" y="5"/>
                              <a:pt x="38" y="5"/>
                              <a:pt x="38" y="5"/>
                            </a:cubicBezTo>
                            <a:cubicBezTo>
                              <a:pt x="38" y="5"/>
                              <a:pt x="38" y="5"/>
                              <a:pt x="39" y="5"/>
                            </a:cubicBezTo>
                            <a:cubicBezTo>
                              <a:pt x="39" y="5"/>
                              <a:pt x="39" y="5"/>
                              <a:pt x="39" y="5"/>
                            </a:cubicBezTo>
                            <a:cubicBezTo>
                              <a:pt x="39" y="5"/>
                              <a:pt x="39" y="6"/>
                              <a:pt x="39" y="6"/>
                            </a:cubicBezTo>
                            <a:cubicBezTo>
                              <a:pt x="39" y="7"/>
                              <a:pt x="39" y="7"/>
                              <a:pt x="39" y="8"/>
                            </a:cubicBezTo>
                            <a:close/>
                            <a:moveTo>
                              <a:pt x="78" y="56"/>
                            </a:moveTo>
                            <a:cubicBezTo>
                              <a:pt x="78" y="56"/>
                              <a:pt x="78" y="56"/>
                              <a:pt x="78" y="57"/>
                            </a:cubicBezTo>
                            <a:cubicBezTo>
                              <a:pt x="78" y="57"/>
                              <a:pt x="78" y="57"/>
                              <a:pt x="77" y="57"/>
                            </a:cubicBezTo>
                            <a:cubicBezTo>
                              <a:pt x="77" y="57"/>
                              <a:pt x="77" y="57"/>
                              <a:pt x="76" y="57"/>
                            </a:cubicBezTo>
                            <a:cubicBezTo>
                              <a:pt x="76" y="57"/>
                              <a:pt x="75" y="57"/>
                              <a:pt x="75" y="57"/>
                            </a:cubicBezTo>
                            <a:cubicBezTo>
                              <a:pt x="74" y="57"/>
                              <a:pt x="73" y="57"/>
                              <a:pt x="73" y="57"/>
                            </a:cubicBezTo>
                            <a:cubicBezTo>
                              <a:pt x="73" y="57"/>
                              <a:pt x="72" y="57"/>
                              <a:pt x="72" y="57"/>
                            </a:cubicBezTo>
                            <a:cubicBezTo>
                              <a:pt x="72" y="57"/>
                              <a:pt x="72" y="57"/>
                              <a:pt x="71" y="57"/>
                            </a:cubicBezTo>
                            <a:cubicBezTo>
                              <a:pt x="71" y="56"/>
                              <a:pt x="71" y="56"/>
                              <a:pt x="71" y="56"/>
                            </a:cubicBezTo>
                            <a:cubicBezTo>
                              <a:pt x="71" y="35"/>
                              <a:pt x="71" y="35"/>
                              <a:pt x="71" y="35"/>
                            </a:cubicBezTo>
                            <a:cubicBezTo>
                              <a:pt x="71" y="33"/>
                              <a:pt x="71" y="31"/>
                              <a:pt x="71" y="30"/>
                            </a:cubicBezTo>
                            <a:cubicBezTo>
                              <a:pt x="71" y="28"/>
                              <a:pt x="70" y="27"/>
                              <a:pt x="69" y="26"/>
                            </a:cubicBezTo>
                            <a:cubicBezTo>
                              <a:pt x="69" y="25"/>
                              <a:pt x="68" y="25"/>
                              <a:pt x="67" y="24"/>
                            </a:cubicBezTo>
                            <a:cubicBezTo>
                              <a:pt x="66" y="24"/>
                              <a:pt x="65" y="23"/>
                              <a:pt x="64" y="23"/>
                            </a:cubicBezTo>
                            <a:cubicBezTo>
                              <a:pt x="62" y="23"/>
                              <a:pt x="60" y="24"/>
                              <a:pt x="59" y="25"/>
                            </a:cubicBezTo>
                            <a:cubicBezTo>
                              <a:pt x="57" y="26"/>
                              <a:pt x="55" y="28"/>
                              <a:pt x="53" y="30"/>
                            </a:cubicBezTo>
                            <a:cubicBezTo>
                              <a:pt x="53" y="56"/>
                              <a:pt x="53" y="56"/>
                              <a:pt x="53" y="56"/>
                            </a:cubicBezTo>
                            <a:cubicBezTo>
                              <a:pt x="53" y="56"/>
                              <a:pt x="53" y="56"/>
                              <a:pt x="53" y="57"/>
                            </a:cubicBezTo>
                            <a:cubicBezTo>
                              <a:pt x="53" y="57"/>
                              <a:pt x="53" y="57"/>
                              <a:pt x="53" y="57"/>
                            </a:cubicBezTo>
                            <a:cubicBezTo>
                              <a:pt x="52" y="57"/>
                              <a:pt x="52" y="57"/>
                              <a:pt x="52" y="57"/>
                            </a:cubicBezTo>
                            <a:cubicBezTo>
                              <a:pt x="51" y="57"/>
                              <a:pt x="51" y="57"/>
                              <a:pt x="50" y="57"/>
                            </a:cubicBezTo>
                            <a:cubicBezTo>
                              <a:pt x="49" y="57"/>
                              <a:pt x="49" y="57"/>
                              <a:pt x="48" y="57"/>
                            </a:cubicBezTo>
                            <a:cubicBezTo>
                              <a:pt x="48" y="57"/>
                              <a:pt x="48" y="57"/>
                              <a:pt x="47" y="57"/>
                            </a:cubicBezTo>
                            <a:cubicBezTo>
                              <a:pt x="47" y="57"/>
                              <a:pt x="47" y="57"/>
                              <a:pt x="47" y="57"/>
                            </a:cubicBezTo>
                            <a:cubicBezTo>
                              <a:pt x="47" y="56"/>
                              <a:pt x="47" y="56"/>
                              <a:pt x="47" y="56"/>
                            </a:cubicBezTo>
                            <a:cubicBezTo>
                              <a:pt x="47" y="2"/>
                              <a:pt x="47" y="2"/>
                              <a:pt x="47" y="2"/>
                            </a:cubicBezTo>
                            <a:cubicBezTo>
                              <a:pt x="47" y="2"/>
                              <a:pt x="47" y="1"/>
                              <a:pt x="47" y="1"/>
                            </a:cubicBezTo>
                            <a:cubicBezTo>
                              <a:pt x="47" y="1"/>
                              <a:pt x="47" y="1"/>
                              <a:pt x="47" y="1"/>
                            </a:cubicBezTo>
                            <a:cubicBezTo>
                              <a:pt x="48" y="1"/>
                              <a:pt x="48" y="1"/>
                              <a:pt x="48" y="1"/>
                            </a:cubicBezTo>
                            <a:cubicBezTo>
                              <a:pt x="49" y="1"/>
                              <a:pt x="49" y="1"/>
                              <a:pt x="50" y="1"/>
                            </a:cubicBezTo>
                            <a:cubicBezTo>
                              <a:pt x="51" y="1"/>
                              <a:pt x="51" y="1"/>
                              <a:pt x="52" y="1"/>
                            </a:cubicBezTo>
                            <a:cubicBezTo>
                              <a:pt x="52" y="1"/>
                              <a:pt x="52" y="1"/>
                              <a:pt x="53" y="1"/>
                            </a:cubicBezTo>
                            <a:cubicBezTo>
                              <a:pt x="53" y="1"/>
                              <a:pt x="53" y="1"/>
                              <a:pt x="53" y="1"/>
                            </a:cubicBezTo>
                            <a:cubicBezTo>
                              <a:pt x="53" y="1"/>
                              <a:pt x="53" y="2"/>
                              <a:pt x="53" y="2"/>
                            </a:cubicBezTo>
                            <a:cubicBezTo>
                              <a:pt x="53" y="24"/>
                              <a:pt x="53" y="24"/>
                              <a:pt x="53" y="24"/>
                            </a:cubicBezTo>
                            <a:cubicBezTo>
                              <a:pt x="55" y="22"/>
                              <a:pt x="57" y="20"/>
                              <a:pt x="59" y="19"/>
                            </a:cubicBezTo>
                            <a:cubicBezTo>
                              <a:pt x="61" y="18"/>
                              <a:pt x="63" y="18"/>
                              <a:pt x="65" y="18"/>
                            </a:cubicBezTo>
                            <a:cubicBezTo>
                              <a:pt x="67" y="18"/>
                              <a:pt x="69" y="18"/>
                              <a:pt x="71" y="19"/>
                            </a:cubicBezTo>
                            <a:cubicBezTo>
                              <a:pt x="73" y="20"/>
                              <a:pt x="74" y="21"/>
                              <a:pt x="75" y="22"/>
                            </a:cubicBezTo>
                            <a:cubicBezTo>
                              <a:pt x="76" y="24"/>
                              <a:pt x="77" y="25"/>
                              <a:pt x="77" y="27"/>
                            </a:cubicBezTo>
                            <a:cubicBezTo>
                              <a:pt x="78" y="29"/>
                              <a:pt x="78" y="31"/>
                              <a:pt x="78" y="34"/>
                            </a:cubicBezTo>
                            <a:lnTo>
                              <a:pt x="78" y="56"/>
                            </a:lnTo>
                            <a:close/>
                            <a:moveTo>
                              <a:pt x="98" y="7"/>
                            </a:moveTo>
                            <a:cubicBezTo>
                              <a:pt x="98" y="9"/>
                              <a:pt x="98" y="10"/>
                              <a:pt x="97" y="10"/>
                            </a:cubicBezTo>
                            <a:cubicBezTo>
                              <a:pt x="97" y="11"/>
                              <a:pt x="95" y="11"/>
                              <a:pt x="94" y="11"/>
                            </a:cubicBezTo>
                            <a:cubicBezTo>
                              <a:pt x="92" y="11"/>
                              <a:pt x="91" y="11"/>
                              <a:pt x="91" y="10"/>
                            </a:cubicBezTo>
                            <a:cubicBezTo>
                              <a:pt x="90" y="10"/>
                              <a:pt x="90" y="9"/>
                              <a:pt x="90" y="7"/>
                            </a:cubicBezTo>
                            <a:cubicBezTo>
                              <a:pt x="90" y="6"/>
                              <a:pt x="90" y="5"/>
                              <a:pt x="91" y="4"/>
                            </a:cubicBezTo>
                            <a:cubicBezTo>
                              <a:pt x="91" y="4"/>
                              <a:pt x="92" y="3"/>
                              <a:pt x="94" y="3"/>
                            </a:cubicBezTo>
                            <a:cubicBezTo>
                              <a:pt x="96" y="3"/>
                              <a:pt x="97" y="3"/>
                              <a:pt x="97" y="4"/>
                            </a:cubicBezTo>
                            <a:cubicBezTo>
                              <a:pt x="98" y="5"/>
                              <a:pt x="98" y="6"/>
                              <a:pt x="98" y="7"/>
                            </a:cubicBezTo>
                            <a:close/>
                            <a:moveTo>
                              <a:pt x="97" y="56"/>
                            </a:moveTo>
                            <a:cubicBezTo>
                              <a:pt x="97" y="56"/>
                              <a:pt x="97" y="56"/>
                              <a:pt x="97" y="57"/>
                            </a:cubicBezTo>
                            <a:cubicBezTo>
                              <a:pt x="97" y="57"/>
                              <a:pt x="97" y="57"/>
                              <a:pt x="97" y="57"/>
                            </a:cubicBezTo>
                            <a:cubicBezTo>
                              <a:pt x="96" y="57"/>
                              <a:pt x="96" y="57"/>
                              <a:pt x="96" y="57"/>
                            </a:cubicBezTo>
                            <a:cubicBezTo>
                              <a:pt x="95" y="57"/>
                              <a:pt x="95" y="57"/>
                              <a:pt x="94" y="57"/>
                            </a:cubicBezTo>
                            <a:cubicBezTo>
                              <a:pt x="93" y="57"/>
                              <a:pt x="93" y="57"/>
                              <a:pt x="92" y="57"/>
                            </a:cubicBezTo>
                            <a:cubicBezTo>
                              <a:pt x="92" y="57"/>
                              <a:pt x="92" y="57"/>
                              <a:pt x="91" y="57"/>
                            </a:cubicBezTo>
                            <a:cubicBezTo>
                              <a:pt x="91" y="57"/>
                              <a:pt x="91" y="57"/>
                              <a:pt x="91" y="57"/>
                            </a:cubicBezTo>
                            <a:cubicBezTo>
                              <a:pt x="91" y="56"/>
                              <a:pt x="91" y="56"/>
                              <a:pt x="91" y="56"/>
                            </a:cubicBezTo>
                            <a:cubicBezTo>
                              <a:pt x="91" y="20"/>
                              <a:pt x="91" y="20"/>
                              <a:pt x="91" y="20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2" y="18"/>
                              <a:pt x="92" y="18"/>
                              <a:pt x="92" y="18"/>
                            </a:cubicBezTo>
                            <a:cubicBezTo>
                              <a:pt x="93" y="18"/>
                              <a:pt x="93" y="18"/>
                              <a:pt x="94" y="18"/>
                            </a:cubicBezTo>
                            <a:cubicBezTo>
                              <a:pt x="95" y="18"/>
                              <a:pt x="95" y="18"/>
                              <a:pt x="96" y="18"/>
                            </a:cubicBezTo>
                            <a:cubicBezTo>
                              <a:pt x="96" y="18"/>
                              <a:pt x="96" y="18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20"/>
                            </a:cubicBezTo>
                            <a:lnTo>
                              <a:pt x="97" y="56"/>
                            </a:lnTo>
                            <a:close/>
                            <a:moveTo>
                              <a:pt x="133" y="46"/>
                            </a:moveTo>
                            <a:cubicBezTo>
                              <a:pt x="133" y="48"/>
                              <a:pt x="133" y="50"/>
                              <a:pt x="132" y="51"/>
                            </a:cubicBezTo>
                            <a:cubicBezTo>
                              <a:pt x="131" y="52"/>
                              <a:pt x="130" y="54"/>
                              <a:pt x="129" y="55"/>
                            </a:cubicBezTo>
                            <a:cubicBezTo>
                              <a:pt x="128" y="56"/>
                              <a:pt x="126" y="56"/>
                              <a:pt x="124" y="57"/>
                            </a:cubicBezTo>
                            <a:cubicBezTo>
                              <a:pt x="123" y="58"/>
                              <a:pt x="121" y="58"/>
                              <a:pt x="119" y="58"/>
                            </a:cubicBezTo>
                            <a:cubicBezTo>
                              <a:pt x="117" y="58"/>
                              <a:pt x="116" y="58"/>
                              <a:pt x="115" y="57"/>
                            </a:cubicBezTo>
                            <a:cubicBezTo>
                              <a:pt x="114" y="57"/>
                              <a:pt x="113" y="57"/>
                              <a:pt x="112" y="57"/>
                            </a:cubicBezTo>
                            <a:cubicBezTo>
                              <a:pt x="111" y="56"/>
                              <a:pt x="110" y="56"/>
                              <a:pt x="109" y="56"/>
                            </a:cubicBezTo>
                            <a:cubicBezTo>
                              <a:pt x="109" y="55"/>
                              <a:pt x="108" y="55"/>
                              <a:pt x="108" y="55"/>
                            </a:cubicBezTo>
                            <a:cubicBezTo>
                              <a:pt x="108" y="55"/>
                              <a:pt x="107" y="54"/>
                              <a:pt x="107" y="54"/>
                            </a:cubicBezTo>
                            <a:cubicBezTo>
                              <a:pt x="107" y="53"/>
                              <a:pt x="107" y="53"/>
                              <a:pt x="107" y="52"/>
                            </a:cubicBezTo>
                            <a:cubicBezTo>
                              <a:pt x="107" y="51"/>
                              <a:pt x="107" y="51"/>
                              <a:pt x="107" y="50"/>
                            </a:cubicBezTo>
                            <a:cubicBezTo>
                              <a:pt x="107" y="50"/>
                              <a:pt x="107" y="50"/>
                              <a:pt x="107" y="50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9" y="49"/>
                              <a:pt x="109" y="49"/>
                              <a:pt x="110" y="49"/>
                            </a:cubicBezTo>
                            <a:cubicBezTo>
                              <a:pt x="110" y="50"/>
                              <a:pt x="111" y="50"/>
                              <a:pt x="112" y="51"/>
                            </a:cubicBezTo>
                            <a:cubicBezTo>
                              <a:pt x="113" y="51"/>
                              <a:pt x="114" y="51"/>
                              <a:pt x="115" y="52"/>
                            </a:cubicBezTo>
                            <a:cubicBezTo>
                              <a:pt x="116" y="52"/>
                              <a:pt x="117" y="52"/>
                              <a:pt x="119" y="52"/>
                            </a:cubicBezTo>
                            <a:cubicBezTo>
                              <a:pt x="120" y="52"/>
                              <a:pt x="121" y="52"/>
                              <a:pt x="122" y="52"/>
                            </a:cubicBezTo>
                            <a:cubicBezTo>
                              <a:pt x="123" y="52"/>
                              <a:pt x="124" y="51"/>
                              <a:pt x="124" y="51"/>
                            </a:cubicBezTo>
                            <a:cubicBezTo>
                              <a:pt x="125" y="50"/>
                              <a:pt x="125" y="50"/>
                              <a:pt x="126" y="49"/>
                            </a:cubicBezTo>
                            <a:cubicBezTo>
                              <a:pt x="126" y="48"/>
                              <a:pt x="126" y="48"/>
                              <a:pt x="126" y="47"/>
                            </a:cubicBezTo>
                            <a:cubicBezTo>
                              <a:pt x="126" y="46"/>
                              <a:pt x="126" y="45"/>
                              <a:pt x="126" y="44"/>
                            </a:cubicBezTo>
                            <a:cubicBezTo>
                              <a:pt x="125" y="43"/>
                              <a:pt x="124" y="43"/>
                              <a:pt x="123" y="42"/>
                            </a:cubicBezTo>
                            <a:cubicBezTo>
                              <a:pt x="123" y="42"/>
                              <a:pt x="122" y="41"/>
                              <a:pt x="121" y="41"/>
                            </a:cubicBezTo>
                            <a:cubicBezTo>
                              <a:pt x="119" y="40"/>
                              <a:pt x="118" y="40"/>
                              <a:pt x="117" y="39"/>
                            </a:cubicBezTo>
                            <a:cubicBezTo>
                              <a:pt x="116" y="39"/>
                              <a:pt x="115" y="38"/>
                              <a:pt x="114" y="38"/>
                            </a:cubicBezTo>
                            <a:cubicBezTo>
                              <a:pt x="113" y="37"/>
                              <a:pt x="112" y="37"/>
                              <a:pt x="111" y="36"/>
                            </a:cubicBezTo>
                            <a:cubicBezTo>
                              <a:pt x="110" y="35"/>
                              <a:pt x="109" y="34"/>
                              <a:pt x="109" y="33"/>
                            </a:cubicBezTo>
                            <a:cubicBezTo>
                              <a:pt x="108" y="32"/>
                              <a:pt x="108" y="30"/>
                              <a:pt x="108" y="29"/>
                            </a:cubicBezTo>
                            <a:cubicBezTo>
                              <a:pt x="108" y="27"/>
                              <a:pt x="108" y="26"/>
                              <a:pt x="109" y="24"/>
                            </a:cubicBezTo>
                            <a:cubicBezTo>
                              <a:pt x="109" y="23"/>
                              <a:pt x="110" y="22"/>
                              <a:pt x="111" y="21"/>
                            </a:cubicBezTo>
                            <a:cubicBezTo>
                              <a:pt x="112" y="20"/>
                              <a:pt x="114" y="19"/>
                              <a:pt x="116" y="19"/>
                            </a:cubicBezTo>
                            <a:cubicBezTo>
                              <a:pt x="117" y="18"/>
                              <a:pt x="119" y="18"/>
                              <a:pt x="121" y="18"/>
                            </a:cubicBezTo>
                            <a:cubicBezTo>
                              <a:pt x="122" y="18"/>
                              <a:pt x="123" y="18"/>
                              <a:pt x="124" y="18"/>
                            </a:cubicBezTo>
                            <a:cubicBezTo>
                              <a:pt x="125" y="18"/>
                              <a:pt x="126" y="18"/>
                              <a:pt x="127" y="19"/>
                            </a:cubicBezTo>
                            <a:cubicBezTo>
                              <a:pt x="128" y="19"/>
                              <a:pt x="128" y="19"/>
                              <a:pt x="129" y="19"/>
                            </a:cubicBezTo>
                            <a:cubicBezTo>
                              <a:pt x="129" y="20"/>
                              <a:pt x="130" y="20"/>
                              <a:pt x="130" y="20"/>
                            </a:cubicBezTo>
                            <a:cubicBezTo>
                              <a:pt x="130" y="20"/>
                              <a:pt x="131" y="20"/>
                              <a:pt x="131" y="21"/>
                            </a:cubicBezTo>
                            <a:cubicBezTo>
                              <a:pt x="131" y="21"/>
                              <a:pt x="131" y="21"/>
                              <a:pt x="131" y="21"/>
                            </a:cubicBezTo>
                            <a:cubicBezTo>
                              <a:pt x="131" y="21"/>
                              <a:pt x="131" y="22"/>
                              <a:pt x="131" y="22"/>
                            </a:cubicBezTo>
                            <a:cubicBezTo>
                              <a:pt x="131" y="22"/>
                              <a:pt x="131" y="23"/>
                              <a:pt x="131" y="23"/>
                            </a:cubicBezTo>
                            <a:cubicBezTo>
                              <a:pt x="131" y="23"/>
                              <a:pt x="131" y="24"/>
                              <a:pt x="131" y="24"/>
                            </a:cubicBezTo>
                            <a:cubicBezTo>
                              <a:pt x="131" y="25"/>
                              <a:pt x="131" y="25"/>
                              <a:pt x="131" y="25"/>
                            </a:cubicBezTo>
                            <a:cubicBezTo>
                              <a:pt x="131" y="25"/>
                              <a:pt x="131" y="25"/>
                              <a:pt x="131" y="26"/>
                            </a:cubicBezTo>
                            <a:cubicBezTo>
                              <a:pt x="130" y="26"/>
                              <a:pt x="130" y="26"/>
                              <a:pt x="130" y="26"/>
                            </a:cubicBezTo>
                            <a:cubicBezTo>
                              <a:pt x="130" y="26"/>
                              <a:pt x="129" y="26"/>
                              <a:pt x="129" y="25"/>
                            </a:cubicBezTo>
                            <a:cubicBezTo>
                              <a:pt x="129" y="25"/>
                              <a:pt x="128" y="25"/>
                              <a:pt x="127" y="24"/>
                            </a:cubicBezTo>
                            <a:cubicBezTo>
                              <a:pt x="126" y="24"/>
                              <a:pt x="126" y="24"/>
                              <a:pt x="125" y="23"/>
                            </a:cubicBezTo>
                            <a:cubicBezTo>
                              <a:pt x="124" y="23"/>
                              <a:pt x="123" y="23"/>
                              <a:pt x="121" y="23"/>
                            </a:cubicBezTo>
                            <a:cubicBezTo>
                              <a:pt x="120" y="23"/>
                              <a:pt x="119" y="23"/>
                              <a:pt x="118" y="23"/>
                            </a:cubicBezTo>
                            <a:cubicBezTo>
                              <a:pt x="117" y="24"/>
                              <a:pt x="117" y="24"/>
                              <a:pt x="116" y="24"/>
                            </a:cubicBezTo>
                            <a:cubicBezTo>
                              <a:pt x="116" y="25"/>
                              <a:pt x="115" y="25"/>
                              <a:pt x="115" y="26"/>
                            </a:cubicBezTo>
                            <a:cubicBezTo>
                              <a:pt x="115" y="27"/>
                              <a:pt x="114" y="27"/>
                              <a:pt x="114" y="28"/>
                            </a:cubicBezTo>
                            <a:cubicBezTo>
                              <a:pt x="114" y="29"/>
                              <a:pt x="115" y="30"/>
                              <a:pt x="115" y="31"/>
                            </a:cubicBezTo>
                            <a:cubicBezTo>
                              <a:pt x="116" y="32"/>
                              <a:pt x="117" y="32"/>
                              <a:pt x="117" y="33"/>
                            </a:cubicBezTo>
                            <a:cubicBezTo>
                              <a:pt x="118" y="33"/>
                              <a:pt x="119" y="34"/>
                              <a:pt x="120" y="34"/>
                            </a:cubicBezTo>
                            <a:cubicBezTo>
                              <a:pt x="121" y="35"/>
                              <a:pt x="123" y="35"/>
                              <a:pt x="124" y="35"/>
                            </a:cubicBezTo>
                            <a:cubicBezTo>
                              <a:pt x="125" y="36"/>
                              <a:pt x="126" y="36"/>
                              <a:pt x="127" y="37"/>
                            </a:cubicBezTo>
                            <a:cubicBezTo>
                              <a:pt x="128" y="38"/>
                              <a:pt x="129" y="38"/>
                              <a:pt x="130" y="39"/>
                            </a:cubicBezTo>
                            <a:cubicBezTo>
                              <a:pt x="131" y="40"/>
                              <a:pt x="132" y="41"/>
                              <a:pt x="132" y="42"/>
                            </a:cubicBezTo>
                            <a:cubicBezTo>
                              <a:pt x="133" y="43"/>
                              <a:pt x="133" y="44"/>
                              <a:pt x="133" y="46"/>
                            </a:cubicBezTo>
                            <a:close/>
                            <a:moveTo>
                              <a:pt x="196" y="37"/>
                            </a:moveTo>
                            <a:cubicBezTo>
                              <a:pt x="196" y="40"/>
                              <a:pt x="195" y="43"/>
                              <a:pt x="195" y="46"/>
                            </a:cubicBezTo>
                            <a:cubicBezTo>
                              <a:pt x="194" y="48"/>
                              <a:pt x="193" y="50"/>
                              <a:pt x="192" y="52"/>
                            </a:cubicBezTo>
                            <a:cubicBezTo>
                              <a:pt x="190" y="54"/>
                              <a:pt x="189" y="55"/>
                              <a:pt x="187" y="56"/>
                            </a:cubicBezTo>
                            <a:cubicBezTo>
                              <a:pt x="185" y="57"/>
                              <a:pt x="182" y="58"/>
                              <a:pt x="180" y="58"/>
                            </a:cubicBezTo>
                            <a:cubicBezTo>
                              <a:pt x="179" y="58"/>
                              <a:pt x="178" y="58"/>
                              <a:pt x="177" y="57"/>
                            </a:cubicBezTo>
                            <a:cubicBezTo>
                              <a:pt x="176" y="57"/>
                              <a:pt x="175" y="57"/>
                              <a:pt x="174" y="56"/>
                            </a:cubicBezTo>
                            <a:cubicBezTo>
                              <a:pt x="173" y="56"/>
                              <a:pt x="172" y="55"/>
                              <a:pt x="172" y="55"/>
                            </a:cubicBezTo>
                            <a:cubicBezTo>
                              <a:pt x="171" y="54"/>
                              <a:pt x="170" y="53"/>
                              <a:pt x="169" y="52"/>
                            </a:cubicBezTo>
                            <a:cubicBezTo>
                              <a:pt x="169" y="70"/>
                              <a:pt x="169" y="70"/>
                              <a:pt x="169" y="70"/>
                            </a:cubicBezTo>
                            <a:cubicBezTo>
                              <a:pt x="169" y="71"/>
                              <a:pt x="169" y="71"/>
                              <a:pt x="169" y="71"/>
                            </a:cubicBezTo>
                            <a:cubicBezTo>
                              <a:pt x="169" y="71"/>
                              <a:pt x="168" y="71"/>
                              <a:pt x="168" y="71"/>
                            </a:cubicBezTo>
                            <a:cubicBezTo>
                              <a:pt x="168" y="72"/>
                              <a:pt x="168" y="72"/>
                              <a:pt x="167" y="72"/>
                            </a:cubicBezTo>
                            <a:cubicBezTo>
                              <a:pt x="167" y="72"/>
                              <a:pt x="166" y="72"/>
                              <a:pt x="165" y="72"/>
                            </a:cubicBezTo>
                            <a:cubicBezTo>
                              <a:pt x="165" y="72"/>
                              <a:pt x="164" y="72"/>
                              <a:pt x="164" y="72"/>
                            </a:cubicBezTo>
                            <a:cubicBezTo>
                              <a:pt x="163" y="72"/>
                              <a:pt x="163" y="72"/>
                              <a:pt x="163" y="71"/>
                            </a:cubicBezTo>
                            <a:cubicBezTo>
                              <a:pt x="163" y="71"/>
                              <a:pt x="162" y="71"/>
                              <a:pt x="162" y="71"/>
                            </a:cubicBezTo>
                            <a:cubicBezTo>
                              <a:pt x="162" y="71"/>
                              <a:pt x="162" y="71"/>
                              <a:pt x="162" y="70"/>
                            </a:cubicBezTo>
                            <a:cubicBezTo>
                              <a:pt x="162" y="20"/>
                              <a:pt x="162" y="20"/>
                              <a:pt x="162" y="20"/>
                            </a:cubicBezTo>
                            <a:cubicBezTo>
                              <a:pt x="162" y="19"/>
                              <a:pt x="162" y="19"/>
                              <a:pt x="162" y="19"/>
                            </a:cubicBezTo>
                            <a:cubicBezTo>
                              <a:pt x="162" y="19"/>
                              <a:pt x="162" y="19"/>
                              <a:pt x="163" y="19"/>
                            </a:cubicBezTo>
                            <a:cubicBezTo>
                              <a:pt x="163" y="18"/>
                              <a:pt x="163" y="18"/>
                              <a:pt x="164" y="18"/>
                            </a:cubicBezTo>
                            <a:cubicBezTo>
                              <a:pt x="164" y="18"/>
                              <a:pt x="165" y="18"/>
                              <a:pt x="165" y="18"/>
                            </a:cubicBezTo>
                            <a:cubicBezTo>
                              <a:pt x="166" y="18"/>
                              <a:pt x="166" y="18"/>
                              <a:pt x="166" y="18"/>
                            </a:cubicBezTo>
                            <a:cubicBezTo>
                              <a:pt x="167" y="18"/>
                              <a:pt x="167" y="18"/>
                              <a:pt x="167" y="19"/>
                            </a:cubicBezTo>
                            <a:cubicBezTo>
                              <a:pt x="168" y="19"/>
                              <a:pt x="168" y="19"/>
                              <a:pt x="168" y="19"/>
                            </a:cubicBezTo>
                            <a:cubicBezTo>
                              <a:pt x="168" y="19"/>
                              <a:pt x="168" y="19"/>
                              <a:pt x="168" y="20"/>
                            </a:cubicBezTo>
                            <a:cubicBezTo>
                              <a:pt x="168" y="24"/>
                              <a:pt x="168" y="24"/>
                              <a:pt x="168" y="24"/>
                            </a:cubicBezTo>
                            <a:cubicBezTo>
                              <a:pt x="169" y="23"/>
                              <a:pt x="170" y="22"/>
                              <a:pt x="171" y="21"/>
                            </a:cubicBezTo>
                            <a:cubicBezTo>
                              <a:pt x="172" y="21"/>
                              <a:pt x="173" y="20"/>
                              <a:pt x="174" y="19"/>
                            </a:cubicBezTo>
                            <a:cubicBezTo>
                              <a:pt x="175" y="19"/>
                              <a:pt x="176" y="18"/>
                              <a:pt x="178" y="18"/>
                            </a:cubicBezTo>
                            <a:cubicBezTo>
                              <a:pt x="179" y="18"/>
                              <a:pt x="180" y="18"/>
                              <a:pt x="181" y="18"/>
                            </a:cubicBezTo>
                            <a:cubicBezTo>
                              <a:pt x="184" y="18"/>
                              <a:pt x="186" y="18"/>
                              <a:pt x="188" y="19"/>
                            </a:cubicBezTo>
                            <a:cubicBezTo>
                              <a:pt x="190" y="20"/>
                              <a:pt x="191" y="22"/>
                              <a:pt x="192" y="23"/>
                            </a:cubicBezTo>
                            <a:cubicBezTo>
                              <a:pt x="193" y="25"/>
                              <a:pt x="194" y="27"/>
                              <a:pt x="195" y="30"/>
                            </a:cubicBezTo>
                            <a:cubicBezTo>
                              <a:pt x="195" y="32"/>
                              <a:pt x="196" y="35"/>
                              <a:pt x="196" y="37"/>
                            </a:cubicBezTo>
                            <a:close/>
                            <a:moveTo>
                              <a:pt x="189" y="38"/>
                            </a:moveTo>
                            <a:cubicBezTo>
                              <a:pt x="189" y="36"/>
                              <a:pt x="189" y="34"/>
                              <a:pt x="188" y="33"/>
                            </a:cubicBezTo>
                            <a:cubicBezTo>
                              <a:pt x="188" y="31"/>
                              <a:pt x="188" y="29"/>
                              <a:pt x="187" y="28"/>
                            </a:cubicBezTo>
                            <a:cubicBezTo>
                              <a:pt x="186" y="27"/>
                              <a:pt x="185" y="25"/>
                              <a:pt x="184" y="25"/>
                            </a:cubicBezTo>
                            <a:cubicBezTo>
                              <a:pt x="183" y="24"/>
                              <a:pt x="181" y="23"/>
                              <a:pt x="180" y="23"/>
                            </a:cubicBezTo>
                            <a:cubicBezTo>
                              <a:pt x="179" y="23"/>
                              <a:pt x="178" y="24"/>
                              <a:pt x="177" y="24"/>
                            </a:cubicBezTo>
                            <a:cubicBezTo>
                              <a:pt x="176" y="24"/>
                              <a:pt x="175" y="24"/>
                              <a:pt x="175" y="25"/>
                            </a:cubicBezTo>
                            <a:cubicBezTo>
                              <a:pt x="174" y="26"/>
                              <a:pt x="173" y="26"/>
                              <a:pt x="172" y="27"/>
                            </a:cubicBezTo>
                            <a:cubicBezTo>
                              <a:pt x="171" y="28"/>
                              <a:pt x="170" y="29"/>
                              <a:pt x="169" y="31"/>
                            </a:cubicBezTo>
                            <a:cubicBezTo>
                              <a:pt x="169" y="45"/>
                              <a:pt x="169" y="45"/>
                              <a:pt x="169" y="45"/>
                            </a:cubicBezTo>
                            <a:cubicBezTo>
                              <a:pt x="171" y="47"/>
                              <a:pt x="172" y="49"/>
                              <a:pt x="174" y="50"/>
                            </a:cubicBezTo>
                            <a:cubicBezTo>
                              <a:pt x="176" y="51"/>
                              <a:pt x="177" y="52"/>
                              <a:pt x="179" y="52"/>
                            </a:cubicBezTo>
                            <a:cubicBezTo>
                              <a:pt x="181" y="52"/>
                              <a:pt x="182" y="52"/>
                              <a:pt x="184" y="51"/>
                            </a:cubicBezTo>
                            <a:cubicBezTo>
                              <a:pt x="185" y="50"/>
                              <a:pt x="186" y="49"/>
                              <a:pt x="187" y="48"/>
                            </a:cubicBezTo>
                            <a:cubicBezTo>
                              <a:pt x="187" y="46"/>
                              <a:pt x="188" y="45"/>
                              <a:pt x="188" y="43"/>
                            </a:cubicBezTo>
                            <a:cubicBezTo>
                              <a:pt x="189" y="41"/>
                              <a:pt x="189" y="40"/>
                              <a:pt x="189" y="38"/>
                            </a:cubicBezTo>
                            <a:close/>
                            <a:moveTo>
                              <a:pt x="227" y="22"/>
                            </a:moveTo>
                            <a:cubicBezTo>
                              <a:pt x="227" y="22"/>
                              <a:pt x="227" y="23"/>
                              <a:pt x="227" y="23"/>
                            </a:cubicBezTo>
                            <a:cubicBezTo>
                              <a:pt x="227" y="24"/>
                              <a:pt x="227" y="24"/>
                              <a:pt x="227" y="24"/>
                            </a:cubicBezTo>
                            <a:cubicBezTo>
                              <a:pt x="227" y="25"/>
                              <a:pt x="227" y="25"/>
                              <a:pt x="227" y="25"/>
                            </a:cubicBezTo>
                            <a:cubicBezTo>
                              <a:pt x="227" y="25"/>
                              <a:pt x="227" y="25"/>
                              <a:pt x="226" y="25"/>
                            </a:cubicBezTo>
                            <a:cubicBezTo>
                              <a:pt x="226" y="25"/>
                              <a:pt x="226" y="25"/>
                              <a:pt x="226" y="25"/>
                            </a:cubicBezTo>
                            <a:cubicBezTo>
                              <a:pt x="225" y="25"/>
                              <a:pt x="225" y="25"/>
                              <a:pt x="225" y="25"/>
                            </a:cubicBezTo>
                            <a:cubicBezTo>
                              <a:pt x="224" y="24"/>
                              <a:pt x="224" y="24"/>
                              <a:pt x="223" y="24"/>
                            </a:cubicBezTo>
                            <a:cubicBezTo>
                              <a:pt x="223" y="24"/>
                              <a:pt x="222" y="24"/>
                              <a:pt x="222" y="24"/>
                            </a:cubicBezTo>
                            <a:cubicBezTo>
                              <a:pt x="221" y="24"/>
                              <a:pt x="220" y="24"/>
                              <a:pt x="220" y="24"/>
                            </a:cubicBezTo>
                            <a:cubicBezTo>
                              <a:pt x="219" y="25"/>
                              <a:pt x="218" y="25"/>
                              <a:pt x="218" y="26"/>
                            </a:cubicBezTo>
                            <a:cubicBezTo>
                              <a:pt x="217" y="26"/>
                              <a:pt x="216" y="27"/>
                              <a:pt x="215" y="28"/>
                            </a:cubicBezTo>
                            <a:cubicBezTo>
                              <a:pt x="215" y="29"/>
                              <a:pt x="214" y="31"/>
                              <a:pt x="213" y="32"/>
                            </a:cubicBezTo>
                            <a:cubicBezTo>
                              <a:pt x="213" y="56"/>
                              <a:pt x="213" y="56"/>
                              <a:pt x="213" y="56"/>
                            </a:cubicBezTo>
                            <a:cubicBezTo>
                              <a:pt x="213" y="56"/>
                              <a:pt x="213" y="56"/>
                              <a:pt x="213" y="57"/>
                            </a:cubicBezTo>
                            <a:cubicBezTo>
                              <a:pt x="213" y="57"/>
                              <a:pt x="212" y="57"/>
                              <a:pt x="212" y="57"/>
                            </a:cubicBezTo>
                            <a:cubicBezTo>
                              <a:pt x="212" y="57"/>
                              <a:pt x="212" y="57"/>
                              <a:pt x="211" y="57"/>
                            </a:cubicBezTo>
                            <a:cubicBezTo>
                              <a:pt x="211" y="57"/>
                              <a:pt x="210" y="57"/>
                              <a:pt x="209" y="57"/>
                            </a:cubicBezTo>
                            <a:cubicBezTo>
                              <a:pt x="209" y="57"/>
                              <a:pt x="208" y="57"/>
                              <a:pt x="208" y="57"/>
                            </a:cubicBezTo>
                            <a:cubicBezTo>
                              <a:pt x="207" y="57"/>
                              <a:pt x="207" y="57"/>
                              <a:pt x="207" y="57"/>
                            </a:cubicBezTo>
                            <a:cubicBezTo>
                              <a:pt x="207" y="57"/>
                              <a:pt x="206" y="57"/>
                              <a:pt x="206" y="57"/>
                            </a:cubicBezTo>
                            <a:cubicBezTo>
                              <a:pt x="206" y="56"/>
                              <a:pt x="206" y="56"/>
                              <a:pt x="206" y="56"/>
                            </a:cubicBezTo>
                            <a:cubicBezTo>
                              <a:pt x="206" y="20"/>
                              <a:pt x="206" y="20"/>
                              <a:pt x="206" y="20"/>
                            </a:cubicBezTo>
                            <a:cubicBezTo>
                              <a:pt x="206" y="19"/>
                              <a:pt x="206" y="19"/>
                              <a:pt x="206" y="19"/>
                            </a:cubicBezTo>
                            <a:cubicBezTo>
                              <a:pt x="206" y="19"/>
                              <a:pt x="207" y="19"/>
                              <a:pt x="207" y="19"/>
                            </a:cubicBezTo>
                            <a:cubicBezTo>
                              <a:pt x="207" y="18"/>
                              <a:pt x="207" y="18"/>
                              <a:pt x="208" y="18"/>
                            </a:cubicBezTo>
                            <a:cubicBezTo>
                              <a:pt x="208" y="18"/>
                              <a:pt x="209" y="18"/>
                              <a:pt x="209" y="18"/>
                            </a:cubicBezTo>
                            <a:cubicBezTo>
                              <a:pt x="210" y="18"/>
                              <a:pt x="210" y="18"/>
                              <a:pt x="211" y="18"/>
                            </a:cubicBezTo>
                            <a:cubicBezTo>
                              <a:pt x="211" y="18"/>
                              <a:pt x="211" y="18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20"/>
                            </a:cubicBezTo>
                            <a:cubicBezTo>
                              <a:pt x="212" y="25"/>
                              <a:pt x="212" y="25"/>
                              <a:pt x="212" y="25"/>
                            </a:cubicBezTo>
                            <a:cubicBezTo>
                              <a:pt x="213" y="23"/>
                              <a:pt x="214" y="22"/>
                              <a:pt x="215" y="21"/>
                            </a:cubicBezTo>
                            <a:cubicBezTo>
                              <a:pt x="216" y="20"/>
                              <a:pt x="217" y="20"/>
                              <a:pt x="217" y="19"/>
                            </a:cubicBezTo>
                            <a:cubicBezTo>
                              <a:pt x="218" y="19"/>
                              <a:pt x="219" y="18"/>
                              <a:pt x="220" y="18"/>
                            </a:cubicBezTo>
                            <a:cubicBezTo>
                              <a:pt x="221" y="18"/>
                              <a:pt x="221" y="18"/>
                              <a:pt x="222" y="18"/>
                            </a:cubicBezTo>
                            <a:cubicBezTo>
                              <a:pt x="223" y="18"/>
                              <a:pt x="223" y="18"/>
                              <a:pt x="223" y="18"/>
                            </a:cubicBezTo>
                            <a:cubicBezTo>
                              <a:pt x="224" y="18"/>
                              <a:pt x="224" y="18"/>
                              <a:pt x="225" y="18"/>
                            </a:cubicBezTo>
                            <a:cubicBezTo>
                              <a:pt x="225" y="18"/>
                              <a:pt x="226" y="18"/>
                              <a:pt x="226" y="18"/>
                            </a:cubicBezTo>
                            <a:cubicBezTo>
                              <a:pt x="226" y="18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20"/>
                            </a:cubicBezTo>
                            <a:cubicBezTo>
                              <a:pt x="227" y="20"/>
                              <a:pt x="227" y="20"/>
                              <a:pt x="227" y="20"/>
                            </a:cubicBezTo>
                            <a:cubicBezTo>
                              <a:pt x="227" y="21"/>
                              <a:pt x="227" y="21"/>
                              <a:pt x="227" y="22"/>
                            </a:cubicBezTo>
                            <a:close/>
                            <a:moveTo>
                              <a:pt x="268" y="37"/>
                            </a:moveTo>
                            <a:cubicBezTo>
                              <a:pt x="268" y="40"/>
                              <a:pt x="268" y="43"/>
                              <a:pt x="267" y="46"/>
                            </a:cubicBezTo>
                            <a:cubicBezTo>
                              <a:pt x="266" y="48"/>
                              <a:pt x="265" y="50"/>
                              <a:pt x="263" y="52"/>
                            </a:cubicBezTo>
                            <a:cubicBezTo>
                              <a:pt x="262" y="54"/>
                              <a:pt x="260" y="55"/>
                              <a:pt x="258" y="56"/>
                            </a:cubicBezTo>
                            <a:cubicBezTo>
                              <a:pt x="255" y="57"/>
                              <a:pt x="253" y="58"/>
                              <a:pt x="249" y="58"/>
                            </a:cubicBezTo>
                            <a:cubicBezTo>
                              <a:pt x="246" y="58"/>
                              <a:pt x="244" y="57"/>
                              <a:pt x="242" y="56"/>
                            </a:cubicBezTo>
                            <a:cubicBezTo>
                              <a:pt x="239" y="56"/>
                              <a:pt x="238" y="54"/>
                              <a:pt x="236" y="53"/>
                            </a:cubicBezTo>
                            <a:cubicBezTo>
                              <a:pt x="235" y="51"/>
                              <a:pt x="233" y="49"/>
                              <a:pt x="233" y="46"/>
                            </a:cubicBezTo>
                            <a:cubicBezTo>
                              <a:pt x="232" y="44"/>
                              <a:pt x="232" y="41"/>
                              <a:pt x="232" y="38"/>
                            </a:cubicBezTo>
                            <a:cubicBezTo>
                              <a:pt x="232" y="35"/>
                              <a:pt x="232" y="32"/>
                              <a:pt x="233" y="30"/>
                            </a:cubicBezTo>
                            <a:cubicBezTo>
                              <a:pt x="234" y="27"/>
                              <a:pt x="235" y="25"/>
                              <a:pt x="236" y="23"/>
                            </a:cubicBezTo>
                            <a:cubicBezTo>
                              <a:pt x="238" y="22"/>
                              <a:pt x="240" y="20"/>
                              <a:pt x="242" y="19"/>
                            </a:cubicBezTo>
                            <a:cubicBezTo>
                              <a:pt x="244" y="18"/>
                              <a:pt x="247" y="18"/>
                              <a:pt x="250" y="18"/>
                            </a:cubicBezTo>
                            <a:cubicBezTo>
                              <a:pt x="253" y="18"/>
                              <a:pt x="256" y="18"/>
                              <a:pt x="258" y="19"/>
                            </a:cubicBezTo>
                            <a:cubicBezTo>
                              <a:pt x="260" y="20"/>
                              <a:pt x="262" y="21"/>
                              <a:pt x="264" y="23"/>
                            </a:cubicBezTo>
                            <a:cubicBezTo>
                              <a:pt x="265" y="25"/>
                              <a:pt x="266" y="27"/>
                              <a:pt x="267" y="29"/>
                            </a:cubicBezTo>
                            <a:cubicBezTo>
                              <a:pt x="268" y="32"/>
                              <a:pt x="268" y="34"/>
                              <a:pt x="268" y="37"/>
                            </a:cubicBezTo>
                            <a:close/>
                            <a:moveTo>
                              <a:pt x="261" y="38"/>
                            </a:moveTo>
                            <a:cubicBezTo>
                              <a:pt x="261" y="36"/>
                              <a:pt x="261" y="34"/>
                              <a:pt x="261" y="32"/>
                            </a:cubicBezTo>
                            <a:cubicBezTo>
                              <a:pt x="260" y="30"/>
                              <a:pt x="260" y="29"/>
                              <a:pt x="259" y="28"/>
                            </a:cubicBezTo>
                            <a:cubicBezTo>
                              <a:pt x="258" y="26"/>
                              <a:pt x="257" y="25"/>
                              <a:pt x="255" y="24"/>
                            </a:cubicBezTo>
                            <a:cubicBezTo>
                              <a:pt x="254" y="24"/>
                              <a:pt x="252" y="23"/>
                              <a:pt x="250" y="23"/>
                            </a:cubicBezTo>
                            <a:cubicBezTo>
                              <a:pt x="248" y="23"/>
                              <a:pt x="246" y="24"/>
                              <a:pt x="245" y="24"/>
                            </a:cubicBezTo>
                            <a:cubicBezTo>
                              <a:pt x="243" y="25"/>
                              <a:pt x="242" y="26"/>
                              <a:pt x="241" y="27"/>
                            </a:cubicBezTo>
                            <a:cubicBezTo>
                              <a:pt x="240" y="29"/>
                              <a:pt x="240" y="30"/>
                              <a:pt x="239" y="32"/>
                            </a:cubicBezTo>
                            <a:cubicBezTo>
                              <a:pt x="239" y="34"/>
                              <a:pt x="239" y="36"/>
                              <a:pt x="239" y="38"/>
                            </a:cubicBezTo>
                            <a:cubicBezTo>
                              <a:pt x="239" y="40"/>
                              <a:pt x="239" y="41"/>
                              <a:pt x="239" y="43"/>
                            </a:cubicBezTo>
                            <a:cubicBezTo>
                              <a:pt x="239" y="45"/>
                              <a:pt x="240" y="47"/>
                              <a:pt x="241" y="48"/>
                            </a:cubicBezTo>
                            <a:cubicBezTo>
                              <a:pt x="242" y="49"/>
                              <a:pt x="243" y="50"/>
                              <a:pt x="244" y="51"/>
                            </a:cubicBezTo>
                            <a:cubicBezTo>
                              <a:pt x="246" y="52"/>
                              <a:pt x="248" y="52"/>
                              <a:pt x="250" y="52"/>
                            </a:cubicBezTo>
                            <a:cubicBezTo>
                              <a:pt x="252" y="52"/>
                              <a:pt x="253" y="52"/>
                              <a:pt x="255" y="51"/>
                            </a:cubicBezTo>
                            <a:cubicBezTo>
                              <a:pt x="256" y="50"/>
                              <a:pt x="258" y="49"/>
                              <a:pt x="258" y="48"/>
                            </a:cubicBezTo>
                            <a:cubicBezTo>
                              <a:pt x="259" y="47"/>
                              <a:pt x="260" y="45"/>
                              <a:pt x="260" y="44"/>
                            </a:cubicBezTo>
                            <a:cubicBezTo>
                              <a:pt x="261" y="42"/>
                              <a:pt x="261" y="40"/>
                              <a:pt x="261" y="38"/>
                            </a:cubicBezTo>
                            <a:close/>
                            <a:moveTo>
                              <a:pt x="286" y="58"/>
                            </a:moveTo>
                            <a:cubicBezTo>
                              <a:pt x="286" y="60"/>
                              <a:pt x="286" y="62"/>
                              <a:pt x="285" y="64"/>
                            </a:cubicBezTo>
                            <a:cubicBezTo>
                              <a:pt x="285" y="66"/>
                              <a:pt x="284" y="67"/>
                              <a:pt x="283" y="68"/>
                            </a:cubicBezTo>
                            <a:cubicBezTo>
                              <a:pt x="282" y="69"/>
                              <a:pt x="281" y="70"/>
                              <a:pt x="280" y="71"/>
                            </a:cubicBezTo>
                            <a:cubicBezTo>
                              <a:pt x="279" y="71"/>
                              <a:pt x="277" y="72"/>
                              <a:pt x="275" y="72"/>
                            </a:cubicBezTo>
                            <a:cubicBezTo>
                              <a:pt x="274" y="72"/>
                              <a:pt x="273" y="72"/>
                              <a:pt x="273" y="72"/>
                            </a:cubicBezTo>
                            <a:cubicBezTo>
                              <a:pt x="272" y="72"/>
                              <a:pt x="272" y="71"/>
                              <a:pt x="271" y="71"/>
                            </a:cubicBezTo>
                            <a:cubicBezTo>
                              <a:pt x="271" y="71"/>
                              <a:pt x="271" y="71"/>
                              <a:pt x="271" y="71"/>
                            </a:cubicBezTo>
                            <a:cubicBezTo>
                              <a:pt x="271" y="71"/>
                              <a:pt x="271" y="70"/>
                              <a:pt x="271" y="70"/>
                            </a:cubicBezTo>
                            <a:cubicBezTo>
                              <a:pt x="270" y="70"/>
                              <a:pt x="270" y="70"/>
                              <a:pt x="270" y="69"/>
                            </a:cubicBezTo>
                            <a:cubicBezTo>
                              <a:pt x="270" y="69"/>
                              <a:pt x="270" y="69"/>
                              <a:pt x="270" y="69"/>
                            </a:cubicBezTo>
                            <a:cubicBezTo>
                              <a:pt x="270" y="68"/>
                              <a:pt x="270" y="68"/>
                              <a:pt x="270" y="67"/>
                            </a:cubicBezTo>
                            <a:cubicBezTo>
                              <a:pt x="270" y="67"/>
                              <a:pt x="271" y="67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2" y="66"/>
                              <a:pt x="272" y="66"/>
                              <a:pt x="272" y="66"/>
                            </a:cubicBezTo>
                            <a:cubicBezTo>
                              <a:pt x="273" y="66"/>
                              <a:pt x="273" y="66"/>
                              <a:pt x="274" y="66"/>
                            </a:cubicBezTo>
                            <a:cubicBezTo>
                              <a:pt x="275" y="66"/>
                              <a:pt x="276" y="66"/>
                              <a:pt x="276" y="66"/>
                            </a:cubicBezTo>
                            <a:cubicBezTo>
                              <a:pt x="277" y="65"/>
                              <a:pt x="277" y="65"/>
                              <a:pt x="278" y="64"/>
                            </a:cubicBezTo>
                            <a:cubicBezTo>
                              <a:pt x="278" y="64"/>
                              <a:pt x="279" y="63"/>
                              <a:pt x="279" y="62"/>
                            </a:cubicBezTo>
                            <a:cubicBezTo>
                              <a:pt x="279" y="61"/>
                              <a:pt x="279" y="60"/>
                              <a:pt x="279" y="58"/>
                            </a:cubicBezTo>
                            <a:cubicBezTo>
                              <a:pt x="279" y="20"/>
                              <a:pt x="279" y="20"/>
                              <a:pt x="279" y="20"/>
                            </a:cubicBezTo>
                            <a:cubicBezTo>
                              <a:pt x="279" y="19"/>
                              <a:pt x="279" y="19"/>
                              <a:pt x="279" y="19"/>
                            </a:cubicBezTo>
                            <a:cubicBezTo>
                              <a:pt x="279" y="19"/>
                              <a:pt x="280" y="19"/>
                              <a:pt x="280" y="19"/>
                            </a:cubicBezTo>
                            <a:cubicBezTo>
                              <a:pt x="280" y="18"/>
                              <a:pt x="280" y="18"/>
                              <a:pt x="281" y="18"/>
                            </a:cubicBezTo>
                            <a:cubicBezTo>
                              <a:pt x="281" y="18"/>
                              <a:pt x="282" y="18"/>
                              <a:pt x="282" y="18"/>
                            </a:cubicBezTo>
                            <a:cubicBezTo>
                              <a:pt x="283" y="18"/>
                              <a:pt x="284" y="18"/>
                              <a:pt x="284" y="18"/>
                            </a:cubicBezTo>
                            <a:cubicBezTo>
                              <a:pt x="284" y="18"/>
                              <a:pt x="285" y="18"/>
                              <a:pt x="285" y="19"/>
                            </a:cubicBezTo>
                            <a:cubicBezTo>
                              <a:pt x="285" y="19"/>
                              <a:pt x="286" y="19"/>
                              <a:pt x="286" y="19"/>
                            </a:cubicBezTo>
                            <a:cubicBezTo>
                              <a:pt x="286" y="19"/>
                              <a:pt x="286" y="19"/>
                              <a:pt x="286" y="20"/>
                            </a:cubicBezTo>
                            <a:lnTo>
                              <a:pt x="286" y="58"/>
                            </a:lnTo>
                            <a:close/>
                            <a:moveTo>
                              <a:pt x="287" y="7"/>
                            </a:moveTo>
                            <a:cubicBezTo>
                              <a:pt x="287" y="9"/>
                              <a:pt x="286" y="10"/>
                              <a:pt x="286" y="10"/>
                            </a:cubicBezTo>
                            <a:cubicBezTo>
                              <a:pt x="285" y="11"/>
                              <a:pt x="284" y="11"/>
                              <a:pt x="282" y="11"/>
                            </a:cubicBezTo>
                            <a:cubicBezTo>
                              <a:pt x="281" y="11"/>
                              <a:pt x="280" y="11"/>
                              <a:pt x="279" y="10"/>
                            </a:cubicBezTo>
                            <a:cubicBezTo>
                              <a:pt x="279" y="10"/>
                              <a:pt x="278" y="9"/>
                              <a:pt x="278" y="7"/>
                            </a:cubicBezTo>
                            <a:cubicBezTo>
                              <a:pt x="278" y="6"/>
                              <a:pt x="279" y="5"/>
                              <a:pt x="279" y="4"/>
                            </a:cubicBezTo>
                            <a:cubicBezTo>
                              <a:pt x="280" y="4"/>
                              <a:pt x="281" y="3"/>
                              <a:pt x="282" y="3"/>
                            </a:cubicBezTo>
                            <a:cubicBezTo>
                              <a:pt x="284" y="3"/>
                              <a:pt x="285" y="3"/>
                              <a:pt x="286" y="4"/>
                            </a:cubicBezTo>
                            <a:cubicBezTo>
                              <a:pt x="286" y="5"/>
                              <a:pt x="287" y="6"/>
                              <a:pt x="287" y="7"/>
                            </a:cubicBezTo>
                            <a:close/>
                            <a:moveTo>
                              <a:pt x="330" y="36"/>
                            </a:moveTo>
                            <a:cubicBezTo>
                              <a:pt x="330" y="37"/>
                              <a:pt x="329" y="38"/>
                              <a:pt x="329" y="38"/>
                            </a:cubicBezTo>
                            <a:cubicBezTo>
                              <a:pt x="328" y="39"/>
                              <a:pt x="328" y="39"/>
                              <a:pt x="327" y="39"/>
                            </a:cubicBezTo>
                            <a:cubicBezTo>
                              <a:pt x="303" y="39"/>
                              <a:pt x="303" y="39"/>
                              <a:pt x="303" y="39"/>
                            </a:cubicBezTo>
                            <a:cubicBezTo>
                              <a:pt x="303" y="41"/>
                              <a:pt x="303" y="43"/>
                              <a:pt x="304" y="45"/>
                            </a:cubicBezTo>
                            <a:cubicBezTo>
                              <a:pt x="304" y="46"/>
                              <a:pt x="305" y="48"/>
                              <a:pt x="306" y="49"/>
                            </a:cubicBezTo>
                            <a:cubicBezTo>
                              <a:pt x="307" y="50"/>
                              <a:pt x="308" y="51"/>
                              <a:pt x="309" y="51"/>
                            </a:cubicBezTo>
                            <a:cubicBezTo>
                              <a:pt x="311" y="52"/>
                              <a:pt x="313" y="52"/>
                              <a:pt x="315" y="52"/>
                            </a:cubicBezTo>
                            <a:cubicBezTo>
                              <a:pt x="317" y="52"/>
                              <a:pt x="318" y="52"/>
                              <a:pt x="320" y="52"/>
                            </a:cubicBezTo>
                            <a:cubicBezTo>
                              <a:pt x="321" y="52"/>
                              <a:pt x="322" y="51"/>
                              <a:pt x="323" y="51"/>
                            </a:cubicBezTo>
                            <a:cubicBezTo>
                              <a:pt x="324" y="51"/>
                              <a:pt x="325" y="50"/>
                              <a:pt x="326" y="50"/>
                            </a:cubicBezTo>
                            <a:cubicBezTo>
                              <a:pt x="326" y="50"/>
                              <a:pt x="327" y="50"/>
                              <a:pt x="327" y="50"/>
                            </a:cubicBezTo>
                            <a:cubicBezTo>
                              <a:pt x="327" y="50"/>
                              <a:pt x="327" y="50"/>
                              <a:pt x="328" y="50"/>
                            </a:cubicBezTo>
                            <a:cubicBezTo>
                              <a:pt x="328" y="50"/>
                              <a:pt x="328" y="50"/>
                              <a:pt x="328" y="50"/>
                            </a:cubicBezTo>
                            <a:cubicBezTo>
                              <a:pt x="328" y="50"/>
                              <a:pt x="328" y="51"/>
                              <a:pt x="328" y="51"/>
                            </a:cubicBezTo>
                            <a:cubicBezTo>
                              <a:pt x="328" y="51"/>
                              <a:pt x="328" y="52"/>
                              <a:pt x="328" y="52"/>
                            </a:cubicBezTo>
                            <a:cubicBezTo>
                              <a:pt x="328" y="53"/>
                              <a:pt x="328" y="53"/>
                              <a:pt x="328" y="53"/>
                            </a:cubicBezTo>
                            <a:cubicBezTo>
                              <a:pt x="328" y="53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5"/>
                              <a:pt x="327" y="55"/>
                            </a:cubicBezTo>
                            <a:cubicBezTo>
                              <a:pt x="327" y="55"/>
                              <a:pt x="327" y="55"/>
                              <a:pt x="326" y="56"/>
                            </a:cubicBezTo>
                            <a:cubicBezTo>
                              <a:pt x="325" y="56"/>
                              <a:pt x="324" y="56"/>
                              <a:pt x="323" y="57"/>
                            </a:cubicBezTo>
                            <a:cubicBezTo>
                              <a:pt x="322" y="57"/>
                              <a:pt x="321" y="57"/>
                              <a:pt x="319" y="57"/>
                            </a:cubicBezTo>
                            <a:cubicBezTo>
                              <a:pt x="318" y="58"/>
                              <a:pt x="316" y="58"/>
                              <a:pt x="314" y="58"/>
                            </a:cubicBezTo>
                            <a:cubicBezTo>
                              <a:pt x="311" y="58"/>
                              <a:pt x="309" y="57"/>
                              <a:pt x="307" y="57"/>
                            </a:cubicBezTo>
                            <a:cubicBezTo>
                              <a:pt x="304" y="56"/>
                              <a:pt x="302" y="54"/>
                              <a:pt x="301" y="53"/>
                            </a:cubicBezTo>
                            <a:cubicBezTo>
                              <a:pt x="299" y="51"/>
                              <a:pt x="298" y="49"/>
                              <a:pt x="297" y="47"/>
                            </a:cubicBezTo>
                            <a:cubicBezTo>
                              <a:pt x="297" y="44"/>
                              <a:pt x="296" y="41"/>
                              <a:pt x="296" y="38"/>
                            </a:cubicBezTo>
                            <a:cubicBezTo>
                              <a:pt x="296" y="35"/>
                              <a:pt x="297" y="32"/>
                              <a:pt x="297" y="29"/>
                            </a:cubicBezTo>
                            <a:cubicBezTo>
                              <a:pt x="298" y="27"/>
                              <a:pt x="299" y="25"/>
                              <a:pt x="301" y="23"/>
                            </a:cubicBezTo>
                            <a:cubicBezTo>
                              <a:pt x="302" y="21"/>
                              <a:pt x="304" y="20"/>
                              <a:pt x="306" y="19"/>
                            </a:cubicBezTo>
                            <a:cubicBezTo>
                              <a:pt x="309" y="18"/>
                              <a:pt x="311" y="18"/>
                              <a:pt x="314" y="18"/>
                            </a:cubicBezTo>
                            <a:cubicBezTo>
                              <a:pt x="317" y="18"/>
                              <a:pt x="319" y="18"/>
                              <a:pt x="321" y="19"/>
                            </a:cubicBezTo>
                            <a:cubicBezTo>
                              <a:pt x="323" y="20"/>
                              <a:pt x="325" y="21"/>
                              <a:pt x="326" y="23"/>
                            </a:cubicBezTo>
                            <a:cubicBezTo>
                              <a:pt x="327" y="24"/>
                              <a:pt x="328" y="26"/>
                              <a:pt x="329" y="28"/>
                            </a:cubicBezTo>
                            <a:cubicBezTo>
                              <a:pt x="329" y="30"/>
                              <a:pt x="330" y="33"/>
                              <a:pt x="330" y="35"/>
                            </a:cubicBezTo>
                            <a:lnTo>
                              <a:pt x="330" y="36"/>
                            </a:lnTo>
                            <a:close/>
                            <a:moveTo>
                              <a:pt x="323" y="34"/>
                            </a:moveTo>
                            <a:cubicBezTo>
                              <a:pt x="323" y="31"/>
                              <a:pt x="322" y="28"/>
                              <a:pt x="321" y="26"/>
                            </a:cubicBezTo>
                            <a:cubicBezTo>
                              <a:pt x="319" y="24"/>
                              <a:pt x="317" y="23"/>
                              <a:pt x="313" y="23"/>
                            </a:cubicBezTo>
                            <a:cubicBezTo>
                              <a:pt x="312" y="23"/>
                              <a:pt x="310" y="23"/>
                              <a:pt x="309" y="24"/>
                            </a:cubicBezTo>
                            <a:cubicBezTo>
                              <a:pt x="308" y="24"/>
                              <a:pt x="307" y="25"/>
                              <a:pt x="306" y="26"/>
                            </a:cubicBezTo>
                            <a:cubicBezTo>
                              <a:pt x="305" y="27"/>
                              <a:pt x="304" y="29"/>
                              <a:pt x="304" y="30"/>
                            </a:cubicBezTo>
                            <a:cubicBezTo>
                              <a:pt x="303" y="31"/>
                              <a:pt x="303" y="33"/>
                              <a:pt x="303" y="34"/>
                            </a:cubicBezTo>
                            <a:lnTo>
                              <a:pt x="323" y="34"/>
                            </a:lnTo>
                            <a:close/>
                            <a:moveTo>
                              <a:pt x="367" y="50"/>
                            </a:moveTo>
                            <a:cubicBezTo>
                              <a:pt x="367" y="51"/>
                              <a:pt x="367" y="51"/>
                              <a:pt x="366" y="52"/>
                            </a:cubicBezTo>
                            <a:cubicBezTo>
                              <a:pt x="366" y="52"/>
                              <a:pt x="366" y="52"/>
                              <a:pt x="366" y="52"/>
                            </a:cubicBezTo>
                            <a:cubicBezTo>
                              <a:pt x="366" y="53"/>
                              <a:pt x="366" y="53"/>
                              <a:pt x="366" y="53"/>
                            </a:cubicBezTo>
                            <a:cubicBezTo>
                              <a:pt x="366" y="53"/>
                              <a:pt x="366" y="54"/>
                              <a:pt x="365" y="54"/>
                            </a:cubicBezTo>
                            <a:cubicBezTo>
                              <a:pt x="365" y="54"/>
                              <a:pt x="365" y="55"/>
                              <a:pt x="364" y="55"/>
                            </a:cubicBezTo>
                            <a:cubicBezTo>
                              <a:pt x="363" y="56"/>
                              <a:pt x="362" y="56"/>
                              <a:pt x="361" y="56"/>
                            </a:cubicBezTo>
                            <a:cubicBezTo>
                              <a:pt x="360" y="57"/>
                              <a:pt x="359" y="57"/>
                              <a:pt x="358" y="57"/>
                            </a:cubicBezTo>
                            <a:cubicBezTo>
                              <a:pt x="357" y="58"/>
                              <a:pt x="355" y="58"/>
                              <a:pt x="354" y="58"/>
                            </a:cubicBezTo>
                            <a:cubicBezTo>
                              <a:pt x="351" y="58"/>
                              <a:pt x="349" y="57"/>
                              <a:pt x="347" y="56"/>
                            </a:cubicBezTo>
                            <a:cubicBezTo>
                              <a:pt x="345" y="56"/>
                              <a:pt x="343" y="54"/>
                              <a:pt x="342" y="53"/>
                            </a:cubicBezTo>
                            <a:cubicBezTo>
                              <a:pt x="341" y="51"/>
                              <a:pt x="340" y="49"/>
                              <a:pt x="339" y="47"/>
                            </a:cubicBezTo>
                            <a:cubicBezTo>
                              <a:pt x="338" y="44"/>
                              <a:pt x="338" y="41"/>
                              <a:pt x="338" y="38"/>
                            </a:cubicBezTo>
                            <a:cubicBezTo>
                              <a:pt x="338" y="35"/>
                              <a:pt x="338" y="32"/>
                              <a:pt x="339" y="29"/>
                            </a:cubicBezTo>
                            <a:cubicBezTo>
                              <a:pt x="340" y="26"/>
                              <a:pt x="341" y="24"/>
                              <a:pt x="343" y="23"/>
                            </a:cubicBezTo>
                            <a:cubicBezTo>
                              <a:pt x="344" y="21"/>
                              <a:pt x="346" y="20"/>
                              <a:pt x="348" y="19"/>
                            </a:cubicBezTo>
                            <a:cubicBezTo>
                              <a:pt x="350" y="18"/>
                              <a:pt x="352" y="18"/>
                              <a:pt x="355" y="18"/>
                            </a:cubicBezTo>
                            <a:cubicBezTo>
                              <a:pt x="356" y="18"/>
                              <a:pt x="357" y="18"/>
                              <a:pt x="358" y="18"/>
                            </a:cubicBezTo>
                            <a:cubicBezTo>
                              <a:pt x="359" y="18"/>
                              <a:pt x="360" y="19"/>
                              <a:pt x="361" y="19"/>
                            </a:cubicBezTo>
                            <a:cubicBezTo>
                              <a:pt x="362" y="19"/>
                              <a:pt x="363" y="20"/>
                              <a:pt x="364" y="20"/>
                            </a:cubicBezTo>
                            <a:cubicBezTo>
                              <a:pt x="364" y="21"/>
                              <a:pt x="365" y="21"/>
                              <a:pt x="365" y="21"/>
                            </a:cubicBezTo>
                            <a:cubicBezTo>
                              <a:pt x="366" y="22"/>
                              <a:pt x="366" y="22"/>
                              <a:pt x="366" y="22"/>
                            </a:cubicBezTo>
                            <a:cubicBezTo>
                              <a:pt x="366" y="22"/>
                              <a:pt x="366" y="22"/>
                              <a:pt x="366" y="23"/>
                            </a:cubicBezTo>
                            <a:cubicBezTo>
                              <a:pt x="366" y="23"/>
                              <a:pt x="366" y="23"/>
                              <a:pt x="366" y="24"/>
                            </a:cubicBezTo>
                            <a:cubicBezTo>
                              <a:pt x="366" y="24"/>
                              <a:pt x="366" y="24"/>
                              <a:pt x="366" y="25"/>
                            </a:cubicBezTo>
                            <a:cubicBezTo>
                              <a:pt x="366" y="26"/>
                              <a:pt x="366" y="27"/>
                              <a:pt x="366" y="27"/>
                            </a:cubicBezTo>
                            <a:cubicBezTo>
                              <a:pt x="366" y="27"/>
                              <a:pt x="365" y="28"/>
                              <a:pt x="365" y="28"/>
                            </a:cubicBezTo>
                            <a:cubicBezTo>
                              <a:pt x="365" y="28"/>
                              <a:pt x="364" y="27"/>
                              <a:pt x="364" y="27"/>
                            </a:cubicBezTo>
                            <a:cubicBezTo>
                              <a:pt x="363" y="27"/>
                              <a:pt x="363" y="26"/>
                              <a:pt x="362" y="26"/>
                            </a:cubicBezTo>
                            <a:cubicBezTo>
                              <a:pt x="361" y="25"/>
                              <a:pt x="360" y="24"/>
                              <a:pt x="359" y="24"/>
                            </a:cubicBezTo>
                            <a:cubicBezTo>
                              <a:pt x="358" y="24"/>
                              <a:pt x="356" y="23"/>
                              <a:pt x="355" y="23"/>
                            </a:cubicBezTo>
                            <a:cubicBezTo>
                              <a:pt x="351" y="23"/>
                              <a:pt x="349" y="25"/>
                              <a:pt x="347" y="27"/>
                            </a:cubicBezTo>
                            <a:cubicBezTo>
                              <a:pt x="346" y="30"/>
                              <a:pt x="345" y="33"/>
                              <a:pt x="345" y="38"/>
                            </a:cubicBezTo>
                            <a:cubicBezTo>
                              <a:pt x="345" y="40"/>
                              <a:pt x="345" y="42"/>
                              <a:pt x="345" y="44"/>
                            </a:cubicBezTo>
                            <a:cubicBezTo>
                              <a:pt x="346" y="46"/>
                              <a:pt x="347" y="47"/>
                              <a:pt x="347" y="48"/>
                            </a:cubicBezTo>
                            <a:cubicBezTo>
                              <a:pt x="348" y="50"/>
                              <a:pt x="349" y="51"/>
                              <a:pt x="351" y="51"/>
                            </a:cubicBezTo>
                            <a:cubicBezTo>
                              <a:pt x="352" y="52"/>
                              <a:pt x="353" y="52"/>
                              <a:pt x="355" y="52"/>
                            </a:cubicBezTo>
                            <a:cubicBezTo>
                              <a:pt x="356" y="52"/>
                              <a:pt x="358" y="52"/>
                              <a:pt x="359" y="51"/>
                            </a:cubicBezTo>
                            <a:cubicBezTo>
                              <a:pt x="360" y="51"/>
                              <a:pt x="361" y="50"/>
                              <a:pt x="362" y="50"/>
                            </a:cubicBezTo>
                            <a:cubicBezTo>
                              <a:pt x="363" y="49"/>
                              <a:pt x="363" y="49"/>
                              <a:pt x="364" y="48"/>
                            </a:cubicBezTo>
                            <a:cubicBezTo>
                              <a:pt x="365" y="48"/>
                              <a:pt x="365" y="47"/>
                              <a:pt x="365" y="47"/>
                            </a:cubicBezTo>
                            <a:cubicBezTo>
                              <a:pt x="366" y="47"/>
                              <a:pt x="366" y="47"/>
                              <a:pt x="366" y="48"/>
                            </a:cubicBezTo>
                            <a:cubicBezTo>
                              <a:pt x="366" y="48"/>
                              <a:pt x="366" y="48"/>
                              <a:pt x="366" y="48"/>
                            </a:cubicBezTo>
                            <a:cubicBezTo>
                              <a:pt x="366" y="48"/>
                              <a:pt x="366" y="49"/>
                              <a:pt x="366" y="49"/>
                            </a:cubicBezTo>
                            <a:cubicBezTo>
                              <a:pt x="367" y="49"/>
                              <a:pt x="367" y="50"/>
                              <a:pt x="367" y="50"/>
                            </a:cubicBezTo>
                            <a:close/>
                            <a:moveTo>
                              <a:pt x="395" y="53"/>
                            </a:moveTo>
                            <a:cubicBezTo>
                              <a:pt x="395" y="54"/>
                              <a:pt x="395" y="55"/>
                              <a:pt x="395" y="55"/>
                            </a:cubicBezTo>
                            <a:cubicBezTo>
                              <a:pt x="395" y="56"/>
                              <a:pt x="394" y="56"/>
                              <a:pt x="394" y="56"/>
                            </a:cubicBezTo>
                            <a:cubicBezTo>
                              <a:pt x="394" y="56"/>
                              <a:pt x="394" y="57"/>
                              <a:pt x="393" y="57"/>
                            </a:cubicBezTo>
                            <a:cubicBezTo>
                              <a:pt x="393" y="57"/>
                              <a:pt x="392" y="57"/>
                              <a:pt x="392" y="57"/>
                            </a:cubicBezTo>
                            <a:cubicBezTo>
                              <a:pt x="391" y="57"/>
                              <a:pt x="391" y="57"/>
                              <a:pt x="390" y="58"/>
                            </a:cubicBezTo>
                            <a:cubicBezTo>
                              <a:pt x="389" y="58"/>
                              <a:pt x="389" y="58"/>
                              <a:pt x="388" y="58"/>
                            </a:cubicBezTo>
                            <a:cubicBezTo>
                              <a:pt x="386" y="58"/>
                              <a:pt x="385" y="57"/>
                              <a:pt x="383" y="57"/>
                            </a:cubicBezTo>
                            <a:cubicBezTo>
                              <a:pt x="382" y="56"/>
                              <a:pt x="381" y="56"/>
                              <a:pt x="380" y="55"/>
                            </a:cubicBezTo>
                            <a:cubicBezTo>
                              <a:pt x="379" y="54"/>
                              <a:pt x="378" y="52"/>
                              <a:pt x="378" y="51"/>
                            </a:cubicBezTo>
                            <a:cubicBezTo>
                              <a:pt x="378" y="49"/>
                              <a:pt x="377" y="47"/>
                              <a:pt x="377" y="45"/>
                            </a:cubicBezTo>
                            <a:cubicBezTo>
                              <a:pt x="377" y="24"/>
                              <a:pt x="377" y="24"/>
                              <a:pt x="377" y="24"/>
                            </a:cubicBezTo>
                            <a:cubicBezTo>
                              <a:pt x="372" y="24"/>
                              <a:pt x="372" y="24"/>
                              <a:pt x="372" y="24"/>
                            </a:cubicBezTo>
                            <a:cubicBezTo>
                              <a:pt x="372" y="24"/>
                              <a:pt x="372" y="24"/>
                              <a:pt x="371" y="23"/>
                            </a:cubicBezTo>
                            <a:cubicBezTo>
                              <a:pt x="371" y="23"/>
                              <a:pt x="371" y="22"/>
                              <a:pt x="371" y="21"/>
                            </a:cubicBezTo>
                            <a:cubicBezTo>
                              <a:pt x="371" y="21"/>
                              <a:pt x="371" y="20"/>
                              <a:pt x="371" y="20"/>
                            </a:cubicBezTo>
                            <a:cubicBezTo>
                              <a:pt x="371" y="20"/>
                              <a:pt x="371" y="19"/>
                              <a:pt x="371" y="19"/>
                            </a:cubicBezTo>
                            <a:cubicBezTo>
                              <a:pt x="371" y="19"/>
                              <a:pt x="372" y="19"/>
                              <a:pt x="372" y="19"/>
                            </a:cubicBezTo>
                            <a:cubicBezTo>
                              <a:pt x="372" y="19"/>
                              <a:pt x="372" y="18"/>
                              <a:pt x="372" y="18"/>
                            </a:cubicBezTo>
                            <a:cubicBezTo>
                              <a:pt x="377" y="18"/>
                              <a:pt x="377" y="18"/>
                              <a:pt x="377" y="18"/>
                            </a:cubicBezTo>
                            <a:cubicBezTo>
                              <a:pt x="377" y="10"/>
                              <a:pt x="377" y="10"/>
                              <a:pt x="377" y="10"/>
                            </a:cubicBezTo>
                            <a:cubicBezTo>
                              <a:pt x="377" y="10"/>
                              <a:pt x="377" y="9"/>
                              <a:pt x="378" y="9"/>
                            </a:cubicBezTo>
                            <a:cubicBezTo>
                              <a:pt x="378" y="9"/>
                              <a:pt x="378" y="9"/>
                              <a:pt x="378" y="9"/>
                            </a:cubicBezTo>
                            <a:cubicBezTo>
                              <a:pt x="378" y="9"/>
                              <a:pt x="379" y="9"/>
                              <a:pt x="379" y="9"/>
                            </a:cubicBezTo>
                            <a:cubicBezTo>
                              <a:pt x="380" y="9"/>
                              <a:pt x="380" y="8"/>
                              <a:pt x="381" y="8"/>
                            </a:cubicBezTo>
                            <a:cubicBezTo>
                              <a:pt x="381" y="8"/>
                              <a:pt x="382" y="9"/>
                              <a:pt x="382" y="9"/>
                            </a:cubicBezTo>
                            <a:cubicBezTo>
                              <a:pt x="383" y="9"/>
                              <a:pt x="383" y="9"/>
                              <a:pt x="383" y="9"/>
                            </a:cubicBezTo>
                            <a:cubicBezTo>
                              <a:pt x="384" y="9"/>
                              <a:pt x="384" y="9"/>
                              <a:pt x="384" y="9"/>
                            </a:cubicBezTo>
                            <a:cubicBezTo>
                              <a:pt x="384" y="9"/>
                              <a:pt x="384" y="10"/>
                              <a:pt x="384" y="10"/>
                            </a:cubicBezTo>
                            <a:cubicBezTo>
                              <a:pt x="384" y="18"/>
                              <a:pt x="384" y="18"/>
                              <a:pt x="384" y="18"/>
                            </a:cubicBezTo>
                            <a:cubicBezTo>
                              <a:pt x="393" y="18"/>
                              <a:pt x="393" y="18"/>
                              <a:pt x="393" y="18"/>
                            </a:cubicBezTo>
                            <a:cubicBezTo>
                              <a:pt x="394" y="18"/>
                              <a:pt x="394" y="19"/>
                              <a:pt x="394" y="19"/>
                            </a:cubicBezTo>
                            <a:cubicBezTo>
                              <a:pt x="394" y="19"/>
                              <a:pt x="394" y="19"/>
                              <a:pt x="394" y="19"/>
                            </a:cubicBezTo>
                            <a:cubicBezTo>
                              <a:pt x="395" y="19"/>
                              <a:pt x="395" y="20"/>
                              <a:pt x="395" y="20"/>
                            </a:cubicBezTo>
                            <a:cubicBezTo>
                              <a:pt x="395" y="20"/>
                              <a:pt x="395" y="21"/>
                              <a:pt x="395" y="21"/>
                            </a:cubicBezTo>
                            <a:cubicBezTo>
                              <a:pt x="395" y="22"/>
                              <a:pt x="395" y="23"/>
                              <a:pt x="394" y="23"/>
                            </a:cubicBezTo>
                            <a:cubicBezTo>
                              <a:pt x="394" y="24"/>
                              <a:pt x="394" y="24"/>
                              <a:pt x="393" y="24"/>
                            </a:cubicBezTo>
                            <a:cubicBezTo>
                              <a:pt x="384" y="24"/>
                              <a:pt x="384" y="24"/>
                              <a:pt x="384" y="24"/>
                            </a:cubicBezTo>
                            <a:cubicBezTo>
                              <a:pt x="384" y="44"/>
                              <a:pt x="384" y="44"/>
                              <a:pt x="384" y="44"/>
                            </a:cubicBezTo>
                            <a:cubicBezTo>
                              <a:pt x="384" y="47"/>
                              <a:pt x="384" y="49"/>
                              <a:pt x="385" y="50"/>
                            </a:cubicBezTo>
                            <a:cubicBezTo>
                              <a:pt x="386" y="51"/>
                              <a:pt x="387" y="52"/>
                              <a:pt x="389" y="52"/>
                            </a:cubicBezTo>
                            <a:cubicBezTo>
                              <a:pt x="390" y="52"/>
                              <a:pt x="390" y="52"/>
                              <a:pt x="391" y="52"/>
                            </a:cubicBezTo>
                            <a:cubicBezTo>
                              <a:pt x="391" y="52"/>
                              <a:pt x="392" y="52"/>
                              <a:pt x="392" y="51"/>
                            </a:cubicBezTo>
                            <a:cubicBezTo>
                              <a:pt x="393" y="51"/>
                              <a:pt x="393" y="51"/>
                              <a:pt x="393" y="51"/>
                            </a:cubicBezTo>
                            <a:cubicBezTo>
                              <a:pt x="393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5" y="51"/>
                            </a:cubicBezTo>
                            <a:cubicBezTo>
                              <a:pt x="395" y="52"/>
                              <a:pt x="395" y="52"/>
                              <a:pt x="395" y="52"/>
                            </a:cubicBezTo>
                            <a:cubicBezTo>
                              <a:pt x="395" y="52"/>
                              <a:pt x="395" y="53"/>
                              <a:pt x="395" y="53"/>
                            </a:cubicBezTo>
                            <a:close/>
                            <a:moveTo>
                              <a:pt x="431" y="7"/>
                            </a:moveTo>
                            <a:cubicBezTo>
                              <a:pt x="431" y="9"/>
                              <a:pt x="430" y="10"/>
                              <a:pt x="430" y="10"/>
                            </a:cubicBezTo>
                            <a:cubicBezTo>
                              <a:pt x="429" y="11"/>
                              <a:pt x="428" y="11"/>
                              <a:pt x="426" y="11"/>
                            </a:cubicBezTo>
                            <a:cubicBezTo>
                              <a:pt x="425" y="11"/>
                              <a:pt x="424" y="11"/>
                              <a:pt x="423" y="10"/>
                            </a:cubicBezTo>
                            <a:cubicBezTo>
                              <a:pt x="423" y="10"/>
                              <a:pt x="422" y="9"/>
                              <a:pt x="422" y="7"/>
                            </a:cubicBezTo>
                            <a:cubicBezTo>
                              <a:pt x="422" y="6"/>
                              <a:pt x="423" y="5"/>
                              <a:pt x="423" y="4"/>
                            </a:cubicBezTo>
                            <a:cubicBezTo>
                              <a:pt x="424" y="4"/>
                              <a:pt x="425" y="3"/>
                              <a:pt x="427" y="3"/>
                            </a:cubicBezTo>
                            <a:cubicBezTo>
                              <a:pt x="428" y="3"/>
                              <a:pt x="429" y="3"/>
                              <a:pt x="430" y="4"/>
                            </a:cubicBezTo>
                            <a:cubicBezTo>
                              <a:pt x="430" y="5"/>
                              <a:pt x="431" y="6"/>
                              <a:pt x="431" y="7"/>
                            </a:cubicBezTo>
                            <a:close/>
                            <a:moveTo>
                              <a:pt x="430" y="56"/>
                            </a:moveTo>
                            <a:cubicBezTo>
                              <a:pt x="430" y="56"/>
                              <a:pt x="430" y="56"/>
                              <a:pt x="430" y="57"/>
                            </a:cubicBezTo>
                            <a:cubicBezTo>
                              <a:pt x="430" y="57"/>
                              <a:pt x="429" y="57"/>
                              <a:pt x="429" y="57"/>
                            </a:cubicBezTo>
                            <a:cubicBezTo>
                              <a:pt x="429" y="57"/>
                              <a:pt x="429" y="57"/>
                              <a:pt x="428" y="57"/>
                            </a:cubicBezTo>
                            <a:cubicBezTo>
                              <a:pt x="428" y="57"/>
                              <a:pt x="427" y="57"/>
                              <a:pt x="427" y="57"/>
                            </a:cubicBezTo>
                            <a:cubicBezTo>
                              <a:pt x="426" y="57"/>
                              <a:pt x="425" y="57"/>
                              <a:pt x="425" y="57"/>
                            </a:cubicBezTo>
                            <a:cubicBezTo>
                              <a:pt x="424" y="57"/>
                              <a:pt x="424" y="57"/>
                              <a:pt x="424" y="57"/>
                            </a:cubicBezTo>
                            <a:cubicBezTo>
                              <a:pt x="424" y="57"/>
                              <a:pt x="423" y="57"/>
                              <a:pt x="423" y="57"/>
                            </a:cubicBezTo>
                            <a:cubicBezTo>
                              <a:pt x="423" y="56"/>
                              <a:pt x="423" y="56"/>
                              <a:pt x="423" y="56"/>
                            </a:cubicBezTo>
                            <a:cubicBezTo>
                              <a:pt x="423" y="20"/>
                              <a:pt x="423" y="20"/>
                              <a:pt x="423" y="20"/>
                            </a:cubicBezTo>
                            <a:cubicBezTo>
                              <a:pt x="423" y="19"/>
                              <a:pt x="423" y="19"/>
                              <a:pt x="423" y="19"/>
                            </a:cubicBezTo>
                            <a:cubicBezTo>
                              <a:pt x="423" y="19"/>
                              <a:pt x="424" y="19"/>
                              <a:pt x="424" y="19"/>
                            </a:cubicBezTo>
                            <a:cubicBezTo>
                              <a:pt x="424" y="18"/>
                              <a:pt x="424" y="18"/>
                              <a:pt x="425" y="18"/>
                            </a:cubicBezTo>
                            <a:cubicBezTo>
                              <a:pt x="425" y="18"/>
                              <a:pt x="426" y="18"/>
                              <a:pt x="427" y="18"/>
                            </a:cubicBezTo>
                            <a:cubicBezTo>
                              <a:pt x="427" y="18"/>
                              <a:pt x="428" y="18"/>
                              <a:pt x="428" y="18"/>
                            </a:cubicBezTo>
                            <a:cubicBezTo>
                              <a:pt x="429" y="18"/>
                              <a:pt x="429" y="18"/>
                              <a:pt x="429" y="19"/>
                            </a:cubicBezTo>
                            <a:cubicBezTo>
                              <a:pt x="429" y="19"/>
                              <a:pt x="430" y="19"/>
                              <a:pt x="430" y="19"/>
                            </a:cubicBezTo>
                            <a:cubicBezTo>
                              <a:pt x="430" y="19"/>
                              <a:pt x="430" y="19"/>
                              <a:pt x="430" y="20"/>
                            </a:cubicBezTo>
                            <a:lnTo>
                              <a:pt x="430" y="56"/>
                            </a:lnTo>
                            <a:close/>
                            <a:moveTo>
                              <a:pt x="466" y="46"/>
                            </a:moveTo>
                            <a:cubicBezTo>
                              <a:pt x="466" y="48"/>
                              <a:pt x="465" y="50"/>
                              <a:pt x="465" y="51"/>
                            </a:cubicBezTo>
                            <a:cubicBezTo>
                              <a:pt x="464" y="52"/>
                              <a:pt x="463" y="54"/>
                              <a:pt x="462" y="55"/>
                            </a:cubicBezTo>
                            <a:cubicBezTo>
                              <a:pt x="460" y="56"/>
                              <a:pt x="459" y="56"/>
                              <a:pt x="457" y="57"/>
                            </a:cubicBezTo>
                            <a:cubicBezTo>
                              <a:pt x="455" y="58"/>
                              <a:pt x="453" y="58"/>
                              <a:pt x="451" y="58"/>
                            </a:cubicBezTo>
                            <a:cubicBezTo>
                              <a:pt x="450" y="58"/>
                              <a:pt x="449" y="58"/>
                              <a:pt x="448" y="57"/>
                            </a:cubicBezTo>
                            <a:cubicBezTo>
                              <a:pt x="446" y="57"/>
                              <a:pt x="445" y="57"/>
                              <a:pt x="444" y="57"/>
                            </a:cubicBezTo>
                            <a:cubicBezTo>
                              <a:pt x="443" y="56"/>
                              <a:pt x="443" y="56"/>
                              <a:pt x="442" y="56"/>
                            </a:cubicBezTo>
                            <a:cubicBezTo>
                              <a:pt x="441" y="55"/>
                              <a:pt x="441" y="55"/>
                              <a:pt x="441" y="55"/>
                            </a:cubicBezTo>
                            <a:cubicBezTo>
                              <a:pt x="440" y="55"/>
                              <a:pt x="440" y="54"/>
                              <a:pt x="440" y="54"/>
                            </a:cubicBezTo>
                            <a:cubicBezTo>
                              <a:pt x="440" y="53"/>
                              <a:pt x="440" y="53"/>
                              <a:pt x="440" y="52"/>
                            </a:cubicBezTo>
                            <a:cubicBezTo>
                              <a:pt x="440" y="51"/>
                              <a:pt x="440" y="51"/>
                              <a:pt x="440" y="50"/>
                            </a:cubicBezTo>
                            <a:cubicBezTo>
                              <a:pt x="440" y="50"/>
                              <a:pt x="440" y="50"/>
                              <a:pt x="440" y="50"/>
                            </a:cubicBezTo>
                            <a:cubicBezTo>
                              <a:pt x="440" y="49"/>
                              <a:pt x="440" y="49"/>
                              <a:pt x="440" y="49"/>
                            </a:cubicBezTo>
                            <a:cubicBezTo>
                              <a:pt x="441" y="49"/>
                              <a:pt x="441" y="49"/>
                              <a:pt x="441" y="49"/>
                            </a:cubicBezTo>
                            <a:cubicBezTo>
                              <a:pt x="441" y="49"/>
                              <a:pt x="442" y="49"/>
                              <a:pt x="442" y="49"/>
                            </a:cubicBezTo>
                            <a:cubicBezTo>
                              <a:pt x="443" y="50"/>
                              <a:pt x="444" y="50"/>
                              <a:pt x="444" y="51"/>
                            </a:cubicBezTo>
                            <a:cubicBezTo>
                              <a:pt x="445" y="51"/>
                              <a:pt x="446" y="51"/>
                              <a:pt x="447" y="52"/>
                            </a:cubicBezTo>
                            <a:cubicBezTo>
                              <a:pt x="449" y="52"/>
                              <a:pt x="450" y="52"/>
                              <a:pt x="451" y="52"/>
                            </a:cubicBezTo>
                            <a:cubicBezTo>
                              <a:pt x="453" y="52"/>
                              <a:pt x="454" y="52"/>
                              <a:pt x="454" y="52"/>
                            </a:cubicBezTo>
                            <a:cubicBezTo>
                              <a:pt x="455" y="52"/>
                              <a:pt x="456" y="51"/>
                              <a:pt x="457" y="51"/>
                            </a:cubicBezTo>
                            <a:cubicBezTo>
                              <a:pt x="458" y="50"/>
                              <a:pt x="458" y="50"/>
                              <a:pt x="458" y="49"/>
                            </a:cubicBezTo>
                            <a:cubicBezTo>
                              <a:pt x="459" y="48"/>
                              <a:pt x="459" y="48"/>
                              <a:pt x="459" y="47"/>
                            </a:cubicBezTo>
                            <a:cubicBezTo>
                              <a:pt x="459" y="46"/>
                              <a:pt x="459" y="45"/>
                              <a:pt x="458" y="44"/>
                            </a:cubicBezTo>
                            <a:cubicBezTo>
                              <a:pt x="458" y="43"/>
                              <a:pt x="457" y="43"/>
                              <a:pt x="456" y="42"/>
                            </a:cubicBezTo>
                            <a:cubicBezTo>
                              <a:pt x="455" y="42"/>
                              <a:pt x="454" y="41"/>
                              <a:pt x="453" y="41"/>
                            </a:cubicBezTo>
                            <a:cubicBezTo>
                              <a:pt x="452" y="40"/>
                              <a:pt x="451" y="40"/>
                              <a:pt x="450" y="39"/>
                            </a:cubicBezTo>
                            <a:cubicBezTo>
                              <a:pt x="449" y="39"/>
                              <a:pt x="448" y="38"/>
                              <a:pt x="446" y="38"/>
                            </a:cubicBezTo>
                            <a:cubicBezTo>
                              <a:pt x="445" y="37"/>
                              <a:pt x="444" y="37"/>
                              <a:pt x="444" y="36"/>
                            </a:cubicBezTo>
                            <a:cubicBezTo>
                              <a:pt x="443" y="35"/>
                              <a:pt x="442" y="34"/>
                              <a:pt x="441" y="33"/>
                            </a:cubicBezTo>
                            <a:cubicBezTo>
                              <a:pt x="441" y="32"/>
                              <a:pt x="441" y="30"/>
                              <a:pt x="441" y="29"/>
                            </a:cubicBezTo>
                            <a:cubicBezTo>
                              <a:pt x="441" y="27"/>
                              <a:pt x="441" y="26"/>
                              <a:pt x="441" y="24"/>
                            </a:cubicBezTo>
                            <a:cubicBezTo>
                              <a:pt x="442" y="23"/>
                              <a:pt x="443" y="22"/>
                              <a:pt x="444" y="21"/>
                            </a:cubicBezTo>
                            <a:cubicBezTo>
                              <a:pt x="445" y="20"/>
                              <a:pt x="446" y="19"/>
                              <a:pt x="448" y="19"/>
                            </a:cubicBezTo>
                            <a:cubicBezTo>
                              <a:pt x="450" y="18"/>
                              <a:pt x="452" y="18"/>
                              <a:pt x="454" y="18"/>
                            </a:cubicBezTo>
                            <a:cubicBezTo>
                              <a:pt x="455" y="18"/>
                              <a:pt x="456" y="18"/>
                              <a:pt x="457" y="18"/>
                            </a:cubicBezTo>
                            <a:cubicBezTo>
                              <a:pt x="458" y="18"/>
                              <a:pt x="459" y="18"/>
                              <a:pt x="459" y="19"/>
                            </a:cubicBezTo>
                            <a:cubicBezTo>
                              <a:pt x="460" y="19"/>
                              <a:pt x="461" y="19"/>
                              <a:pt x="461" y="19"/>
                            </a:cubicBezTo>
                            <a:cubicBezTo>
                              <a:pt x="462" y="20"/>
                              <a:pt x="462" y="20"/>
                              <a:pt x="463" y="20"/>
                            </a:cubicBezTo>
                            <a:cubicBezTo>
                              <a:pt x="463" y="20"/>
                              <a:pt x="463" y="20"/>
                              <a:pt x="463" y="21"/>
                            </a:cubicBezTo>
                            <a:cubicBezTo>
                              <a:pt x="463" y="21"/>
                              <a:pt x="463" y="21"/>
                              <a:pt x="464" y="21"/>
                            </a:cubicBezTo>
                            <a:cubicBezTo>
                              <a:pt x="464" y="21"/>
                              <a:pt x="464" y="22"/>
                              <a:pt x="464" y="22"/>
                            </a:cubicBezTo>
                            <a:cubicBezTo>
                              <a:pt x="464" y="22"/>
                              <a:pt x="464" y="23"/>
                              <a:pt x="464" y="23"/>
                            </a:cubicBezTo>
                            <a:cubicBezTo>
                              <a:pt x="464" y="23"/>
                              <a:pt x="464" y="24"/>
                              <a:pt x="464" y="24"/>
                            </a:cubicBezTo>
                            <a:cubicBezTo>
                              <a:pt x="464" y="25"/>
                              <a:pt x="464" y="25"/>
                              <a:pt x="463" y="25"/>
                            </a:cubicBezTo>
                            <a:cubicBezTo>
                              <a:pt x="463" y="25"/>
                              <a:pt x="463" y="25"/>
                              <a:pt x="463" y="26"/>
                            </a:cubicBezTo>
                            <a:cubicBezTo>
                              <a:pt x="463" y="26"/>
                              <a:pt x="463" y="26"/>
                              <a:pt x="463" y="26"/>
                            </a:cubicBezTo>
                            <a:cubicBezTo>
                              <a:pt x="462" y="26"/>
                              <a:pt x="462" y="26"/>
                              <a:pt x="462" y="25"/>
                            </a:cubicBezTo>
                            <a:cubicBezTo>
                              <a:pt x="461" y="25"/>
                              <a:pt x="461" y="25"/>
                              <a:pt x="460" y="24"/>
                            </a:cubicBezTo>
                            <a:cubicBezTo>
                              <a:pt x="459" y="24"/>
                              <a:pt x="458" y="24"/>
                              <a:pt x="457" y="23"/>
                            </a:cubicBezTo>
                            <a:cubicBezTo>
                              <a:pt x="456" y="23"/>
                              <a:pt x="455" y="23"/>
                              <a:pt x="454" y="23"/>
                            </a:cubicBezTo>
                            <a:cubicBezTo>
                              <a:pt x="453" y="23"/>
                              <a:pt x="452" y="23"/>
                              <a:pt x="451" y="23"/>
                            </a:cubicBezTo>
                            <a:cubicBezTo>
                              <a:pt x="450" y="24"/>
                              <a:pt x="449" y="24"/>
                              <a:pt x="449" y="24"/>
                            </a:cubicBezTo>
                            <a:cubicBezTo>
                              <a:pt x="448" y="25"/>
                              <a:pt x="448" y="25"/>
                              <a:pt x="447" y="26"/>
                            </a:cubicBezTo>
                            <a:cubicBezTo>
                              <a:pt x="447" y="27"/>
                              <a:pt x="447" y="27"/>
                              <a:pt x="447" y="28"/>
                            </a:cubicBezTo>
                            <a:cubicBezTo>
                              <a:pt x="447" y="29"/>
                              <a:pt x="447" y="30"/>
                              <a:pt x="448" y="31"/>
                            </a:cubicBezTo>
                            <a:cubicBezTo>
                              <a:pt x="448" y="32"/>
                              <a:pt x="449" y="32"/>
                              <a:pt x="450" y="33"/>
                            </a:cubicBezTo>
                            <a:cubicBezTo>
                              <a:pt x="451" y="33"/>
                              <a:pt x="452" y="34"/>
                              <a:pt x="453" y="34"/>
                            </a:cubicBezTo>
                            <a:cubicBezTo>
                              <a:pt x="454" y="35"/>
                              <a:pt x="455" y="35"/>
                              <a:pt x="456" y="35"/>
                            </a:cubicBezTo>
                            <a:cubicBezTo>
                              <a:pt x="457" y="36"/>
                              <a:pt x="459" y="36"/>
                              <a:pt x="460" y="37"/>
                            </a:cubicBezTo>
                            <a:cubicBezTo>
                              <a:pt x="461" y="38"/>
                              <a:pt x="462" y="38"/>
                              <a:pt x="463" y="39"/>
                            </a:cubicBezTo>
                            <a:cubicBezTo>
                              <a:pt x="464" y="40"/>
                              <a:pt x="464" y="41"/>
                              <a:pt x="465" y="42"/>
                            </a:cubicBezTo>
                            <a:cubicBezTo>
                              <a:pt x="465" y="43"/>
                              <a:pt x="466" y="44"/>
                              <a:pt x="466" y="46"/>
                            </a:cubicBezTo>
                            <a:close/>
                            <a:moveTo>
                              <a:pt x="526" y="56"/>
                            </a:moveTo>
                            <a:cubicBezTo>
                              <a:pt x="526" y="56"/>
                              <a:pt x="526" y="56"/>
                              <a:pt x="526" y="57"/>
                            </a:cubicBezTo>
                            <a:cubicBezTo>
                              <a:pt x="526" y="57"/>
                              <a:pt x="526" y="57"/>
                              <a:pt x="526" y="57"/>
                            </a:cubicBezTo>
                            <a:cubicBezTo>
                              <a:pt x="525" y="57"/>
                              <a:pt x="525" y="57"/>
                              <a:pt x="525" y="57"/>
                            </a:cubicBezTo>
                            <a:cubicBezTo>
                              <a:pt x="524" y="57"/>
                              <a:pt x="524" y="57"/>
                              <a:pt x="523" y="57"/>
                            </a:cubicBezTo>
                            <a:cubicBezTo>
                              <a:pt x="522" y="57"/>
                              <a:pt x="522" y="57"/>
                              <a:pt x="521" y="57"/>
                            </a:cubicBezTo>
                            <a:cubicBezTo>
                              <a:pt x="521" y="57"/>
                              <a:pt x="521" y="57"/>
                              <a:pt x="520" y="57"/>
                            </a:cubicBezTo>
                            <a:cubicBezTo>
                              <a:pt x="520" y="57"/>
                              <a:pt x="520" y="57"/>
                              <a:pt x="520" y="57"/>
                            </a:cubicBezTo>
                            <a:cubicBezTo>
                              <a:pt x="520" y="56"/>
                              <a:pt x="520" y="56"/>
                              <a:pt x="520" y="56"/>
                            </a:cubicBezTo>
                            <a:cubicBezTo>
                              <a:pt x="520" y="24"/>
                              <a:pt x="520" y="24"/>
                              <a:pt x="520" y="24"/>
                            </a:cubicBezTo>
                            <a:cubicBezTo>
                              <a:pt x="503" y="24"/>
                              <a:pt x="503" y="24"/>
                              <a:pt x="503" y="24"/>
                            </a:cubicBezTo>
                            <a:cubicBezTo>
                              <a:pt x="503" y="56"/>
                              <a:pt x="503" y="56"/>
                              <a:pt x="503" y="56"/>
                            </a:cubicBezTo>
                            <a:cubicBezTo>
                              <a:pt x="503" y="56"/>
                              <a:pt x="503" y="56"/>
                              <a:pt x="503" y="57"/>
                            </a:cubicBezTo>
                            <a:cubicBezTo>
                              <a:pt x="503" y="57"/>
                              <a:pt x="503" y="57"/>
                              <a:pt x="502" y="57"/>
                            </a:cubicBezTo>
                            <a:cubicBezTo>
                              <a:pt x="502" y="57"/>
                              <a:pt x="502" y="57"/>
                              <a:pt x="501" y="57"/>
                            </a:cubicBezTo>
                            <a:cubicBezTo>
                              <a:pt x="501" y="57"/>
                              <a:pt x="500" y="57"/>
                              <a:pt x="500" y="57"/>
                            </a:cubicBezTo>
                            <a:cubicBezTo>
                              <a:pt x="499" y="57"/>
                              <a:pt x="499" y="57"/>
                              <a:pt x="498" y="57"/>
                            </a:cubicBezTo>
                            <a:cubicBezTo>
                              <a:pt x="498" y="57"/>
                              <a:pt x="497" y="57"/>
                              <a:pt x="497" y="57"/>
                            </a:cubicBezTo>
                            <a:cubicBezTo>
                              <a:pt x="497" y="57"/>
                              <a:pt x="497" y="57"/>
                              <a:pt x="497" y="57"/>
                            </a:cubicBezTo>
                            <a:cubicBezTo>
                              <a:pt x="497" y="56"/>
                              <a:pt x="496" y="56"/>
                              <a:pt x="496" y="56"/>
                            </a:cubicBezTo>
                            <a:cubicBezTo>
                              <a:pt x="496" y="24"/>
                              <a:pt x="496" y="24"/>
                              <a:pt x="496" y="24"/>
                            </a:cubicBezTo>
                            <a:cubicBezTo>
                              <a:pt x="491" y="24"/>
                              <a:pt x="491" y="24"/>
                              <a:pt x="491" y="24"/>
                            </a:cubicBezTo>
                            <a:cubicBezTo>
                              <a:pt x="491" y="24"/>
                              <a:pt x="491" y="24"/>
                              <a:pt x="490" y="23"/>
                            </a:cubicBezTo>
                            <a:cubicBezTo>
                              <a:pt x="490" y="23"/>
                              <a:pt x="490" y="22"/>
                              <a:pt x="490" y="21"/>
                            </a:cubicBezTo>
                            <a:cubicBezTo>
                              <a:pt x="490" y="21"/>
                              <a:pt x="490" y="20"/>
                              <a:pt x="490" y="20"/>
                            </a:cubicBezTo>
                            <a:cubicBezTo>
                              <a:pt x="490" y="20"/>
                              <a:pt x="490" y="19"/>
                              <a:pt x="490" y="19"/>
                            </a:cubicBezTo>
                            <a:cubicBezTo>
                              <a:pt x="490" y="19"/>
                              <a:pt x="491" y="19"/>
                              <a:pt x="491" y="19"/>
                            </a:cubicBezTo>
                            <a:cubicBezTo>
                              <a:pt x="491" y="19"/>
                              <a:pt x="491" y="18"/>
                              <a:pt x="491" y="18"/>
                            </a:cubicBezTo>
                            <a:cubicBezTo>
                              <a:pt x="496" y="18"/>
                              <a:pt x="496" y="18"/>
                              <a:pt x="496" y="18"/>
                            </a:cubicBezTo>
                            <a:cubicBezTo>
                              <a:pt x="496" y="15"/>
                              <a:pt x="496" y="15"/>
                              <a:pt x="496" y="15"/>
                            </a:cubicBezTo>
                            <a:cubicBezTo>
                              <a:pt x="496" y="12"/>
                              <a:pt x="497" y="10"/>
                              <a:pt x="497" y="8"/>
                            </a:cubicBezTo>
                            <a:cubicBezTo>
                              <a:pt x="498" y="6"/>
                              <a:pt x="498" y="5"/>
                              <a:pt x="499" y="4"/>
                            </a:cubicBezTo>
                            <a:cubicBezTo>
                              <a:pt x="500" y="2"/>
                              <a:pt x="502" y="2"/>
                              <a:pt x="503" y="1"/>
                            </a:cubicBezTo>
                            <a:cubicBezTo>
                              <a:pt x="504" y="0"/>
                              <a:pt x="506" y="0"/>
                              <a:pt x="508" y="0"/>
                            </a:cubicBezTo>
                            <a:cubicBezTo>
                              <a:pt x="508" y="0"/>
                              <a:pt x="509" y="0"/>
                              <a:pt x="510" y="0"/>
                            </a:cubicBezTo>
                            <a:cubicBezTo>
                              <a:pt x="510" y="0"/>
                              <a:pt x="511" y="0"/>
                              <a:pt x="511" y="1"/>
                            </a:cubicBezTo>
                            <a:cubicBezTo>
                              <a:pt x="512" y="1"/>
                              <a:pt x="512" y="1"/>
                              <a:pt x="512" y="1"/>
                            </a:cubicBezTo>
                            <a:cubicBezTo>
                              <a:pt x="513" y="1"/>
                              <a:pt x="513" y="1"/>
                              <a:pt x="513" y="1"/>
                            </a:cubicBezTo>
                            <a:cubicBezTo>
                              <a:pt x="513" y="1"/>
                              <a:pt x="513" y="2"/>
                              <a:pt x="514" y="2"/>
                            </a:cubicBezTo>
                            <a:cubicBezTo>
                              <a:pt x="514" y="2"/>
                              <a:pt x="514" y="2"/>
                              <a:pt x="514" y="2"/>
                            </a:cubicBezTo>
                            <a:cubicBezTo>
                              <a:pt x="514" y="2"/>
                              <a:pt x="514" y="3"/>
                              <a:pt x="514" y="3"/>
                            </a:cubicBezTo>
                            <a:cubicBezTo>
                              <a:pt x="514" y="3"/>
                              <a:pt x="514" y="4"/>
                              <a:pt x="514" y="4"/>
                            </a:cubicBezTo>
                            <a:cubicBezTo>
                              <a:pt x="514" y="5"/>
                              <a:pt x="514" y="6"/>
                              <a:pt x="514" y="6"/>
                            </a:cubicBezTo>
                            <a:cubicBezTo>
                              <a:pt x="514" y="6"/>
                              <a:pt x="513" y="7"/>
                              <a:pt x="513" y="7"/>
                            </a:cubicBezTo>
                            <a:cubicBezTo>
                              <a:pt x="513" y="7"/>
                              <a:pt x="513" y="7"/>
                              <a:pt x="512" y="7"/>
                            </a:cubicBezTo>
                            <a:cubicBezTo>
                              <a:pt x="512" y="6"/>
                              <a:pt x="512" y="6"/>
                              <a:pt x="511" y="6"/>
                            </a:cubicBezTo>
                            <a:cubicBezTo>
                              <a:pt x="511" y="6"/>
                              <a:pt x="511" y="6"/>
                              <a:pt x="510" y="6"/>
                            </a:cubicBezTo>
                            <a:cubicBezTo>
                              <a:pt x="510" y="6"/>
                              <a:pt x="509" y="6"/>
                              <a:pt x="508" y="6"/>
                            </a:cubicBezTo>
                            <a:cubicBezTo>
                              <a:pt x="506" y="6"/>
                              <a:pt x="505" y="6"/>
                              <a:pt x="504" y="8"/>
                            </a:cubicBezTo>
                            <a:cubicBezTo>
                              <a:pt x="504" y="9"/>
                              <a:pt x="503" y="11"/>
                              <a:pt x="503" y="14"/>
                            </a:cubicBezTo>
                            <a:cubicBezTo>
                              <a:pt x="503" y="18"/>
                              <a:pt x="503" y="18"/>
                              <a:pt x="503" y="18"/>
                            </a:cubicBezTo>
                            <a:cubicBezTo>
                              <a:pt x="524" y="18"/>
                              <a:pt x="524" y="18"/>
                              <a:pt x="524" y="18"/>
                            </a:cubicBezTo>
                            <a:cubicBezTo>
                              <a:pt x="525" y="18"/>
                              <a:pt x="525" y="19"/>
                              <a:pt x="526" y="19"/>
                            </a:cubicBezTo>
                            <a:cubicBezTo>
                              <a:pt x="526" y="19"/>
                              <a:pt x="526" y="20"/>
                              <a:pt x="526" y="21"/>
                            </a:cubicBezTo>
                            <a:lnTo>
                              <a:pt x="526" y="56"/>
                            </a:lnTo>
                            <a:close/>
                            <a:moveTo>
                              <a:pt x="527" y="7"/>
                            </a:moveTo>
                            <a:cubicBezTo>
                              <a:pt x="527" y="8"/>
                              <a:pt x="527" y="9"/>
                              <a:pt x="527" y="9"/>
                            </a:cubicBezTo>
                            <a:cubicBezTo>
                              <a:pt x="527" y="10"/>
                              <a:pt x="527" y="10"/>
                              <a:pt x="526" y="10"/>
                            </a:cubicBezTo>
                            <a:cubicBezTo>
                              <a:pt x="526" y="11"/>
                              <a:pt x="525" y="11"/>
                              <a:pt x="525" y="11"/>
                            </a:cubicBezTo>
                            <a:cubicBezTo>
                              <a:pt x="524" y="11"/>
                              <a:pt x="524" y="11"/>
                              <a:pt x="523" y="11"/>
                            </a:cubicBezTo>
                            <a:cubicBezTo>
                              <a:pt x="522" y="11"/>
                              <a:pt x="522" y="11"/>
                              <a:pt x="521" y="11"/>
                            </a:cubicBezTo>
                            <a:cubicBezTo>
                              <a:pt x="520" y="11"/>
                              <a:pt x="520" y="11"/>
                              <a:pt x="520" y="10"/>
                            </a:cubicBezTo>
                            <a:cubicBezTo>
                              <a:pt x="519" y="10"/>
                              <a:pt x="519" y="10"/>
                              <a:pt x="519" y="9"/>
                            </a:cubicBezTo>
                            <a:cubicBezTo>
                              <a:pt x="519" y="9"/>
                              <a:pt x="519" y="8"/>
                              <a:pt x="519" y="7"/>
                            </a:cubicBezTo>
                            <a:cubicBezTo>
                              <a:pt x="519" y="6"/>
                              <a:pt x="519" y="6"/>
                              <a:pt x="519" y="5"/>
                            </a:cubicBezTo>
                            <a:cubicBezTo>
                              <a:pt x="519" y="5"/>
                              <a:pt x="519" y="4"/>
                              <a:pt x="520" y="4"/>
                            </a:cubicBezTo>
                            <a:cubicBezTo>
                              <a:pt x="520" y="4"/>
                              <a:pt x="520" y="4"/>
                              <a:pt x="521" y="3"/>
                            </a:cubicBezTo>
                            <a:cubicBezTo>
                              <a:pt x="522" y="3"/>
                              <a:pt x="522" y="3"/>
                              <a:pt x="523" y="3"/>
                            </a:cubicBezTo>
                            <a:cubicBezTo>
                              <a:pt x="524" y="3"/>
                              <a:pt x="524" y="3"/>
                              <a:pt x="525" y="3"/>
                            </a:cubicBezTo>
                            <a:cubicBezTo>
                              <a:pt x="525" y="4"/>
                              <a:pt x="526" y="4"/>
                              <a:pt x="526" y="4"/>
                            </a:cubicBezTo>
                            <a:cubicBezTo>
                              <a:pt x="527" y="4"/>
                              <a:pt x="527" y="5"/>
                              <a:pt x="527" y="5"/>
                            </a:cubicBezTo>
                            <a:cubicBezTo>
                              <a:pt x="527" y="6"/>
                              <a:pt x="527" y="6"/>
                              <a:pt x="527" y="7"/>
                            </a:cubicBezTo>
                            <a:close/>
                            <a:moveTo>
                              <a:pt x="570" y="56"/>
                            </a:moveTo>
                            <a:cubicBezTo>
                              <a:pt x="570" y="56"/>
                              <a:pt x="570" y="56"/>
                              <a:pt x="570" y="57"/>
                            </a:cubicBezTo>
                            <a:cubicBezTo>
                              <a:pt x="570" y="57"/>
                              <a:pt x="570" y="57"/>
                              <a:pt x="570" y="57"/>
                            </a:cubicBezTo>
                            <a:cubicBezTo>
                              <a:pt x="570" y="57"/>
                              <a:pt x="569" y="57"/>
                              <a:pt x="569" y="57"/>
                            </a:cubicBezTo>
                            <a:cubicBezTo>
                              <a:pt x="568" y="57"/>
                              <a:pt x="568" y="57"/>
                              <a:pt x="567" y="57"/>
                            </a:cubicBezTo>
                            <a:cubicBezTo>
                              <a:pt x="566" y="57"/>
                              <a:pt x="566" y="57"/>
                              <a:pt x="565" y="57"/>
                            </a:cubicBezTo>
                            <a:cubicBezTo>
                              <a:pt x="565" y="57"/>
                              <a:pt x="565" y="57"/>
                              <a:pt x="564" y="57"/>
                            </a:cubicBezTo>
                            <a:cubicBezTo>
                              <a:pt x="564" y="57"/>
                              <a:pt x="564" y="57"/>
                              <a:pt x="564" y="57"/>
                            </a:cubicBezTo>
                            <a:cubicBezTo>
                              <a:pt x="564" y="56"/>
                              <a:pt x="564" y="56"/>
                              <a:pt x="564" y="56"/>
                            </a:cubicBezTo>
                            <a:cubicBezTo>
                              <a:pt x="564" y="35"/>
                              <a:pt x="564" y="35"/>
                              <a:pt x="564" y="35"/>
                            </a:cubicBezTo>
                            <a:cubicBezTo>
                              <a:pt x="564" y="33"/>
                              <a:pt x="564" y="31"/>
                              <a:pt x="563" y="30"/>
                            </a:cubicBezTo>
                            <a:cubicBezTo>
                              <a:pt x="563" y="28"/>
                              <a:pt x="562" y="27"/>
                              <a:pt x="562" y="26"/>
                            </a:cubicBezTo>
                            <a:cubicBezTo>
                              <a:pt x="561" y="25"/>
                              <a:pt x="560" y="25"/>
                              <a:pt x="559" y="24"/>
                            </a:cubicBezTo>
                            <a:cubicBezTo>
                              <a:pt x="558" y="24"/>
                              <a:pt x="557" y="23"/>
                              <a:pt x="556" y="23"/>
                            </a:cubicBezTo>
                            <a:cubicBezTo>
                              <a:pt x="554" y="23"/>
                              <a:pt x="553" y="24"/>
                              <a:pt x="551" y="25"/>
                            </a:cubicBezTo>
                            <a:cubicBezTo>
                              <a:pt x="549" y="26"/>
                              <a:pt x="548" y="28"/>
                              <a:pt x="546" y="30"/>
                            </a:cubicBezTo>
                            <a:cubicBezTo>
                              <a:pt x="546" y="56"/>
                              <a:pt x="546" y="56"/>
                              <a:pt x="546" y="56"/>
                            </a:cubicBezTo>
                            <a:cubicBezTo>
                              <a:pt x="546" y="56"/>
                              <a:pt x="546" y="56"/>
                              <a:pt x="546" y="57"/>
                            </a:cubicBezTo>
                            <a:cubicBezTo>
                              <a:pt x="545" y="57"/>
                              <a:pt x="545" y="57"/>
                              <a:pt x="545" y="57"/>
                            </a:cubicBezTo>
                            <a:cubicBezTo>
                              <a:pt x="545" y="57"/>
                              <a:pt x="544" y="57"/>
                              <a:pt x="544" y="57"/>
                            </a:cubicBezTo>
                            <a:cubicBezTo>
                              <a:pt x="544" y="57"/>
                              <a:pt x="543" y="57"/>
                              <a:pt x="542" y="57"/>
                            </a:cubicBezTo>
                            <a:cubicBezTo>
                              <a:pt x="542" y="57"/>
                              <a:pt x="541" y="57"/>
                              <a:pt x="541" y="57"/>
                            </a:cubicBezTo>
                            <a:cubicBezTo>
                              <a:pt x="540" y="57"/>
                              <a:pt x="540" y="57"/>
                              <a:pt x="540" y="57"/>
                            </a:cubicBezTo>
                            <a:cubicBezTo>
                              <a:pt x="539" y="57"/>
                              <a:pt x="539" y="57"/>
                              <a:pt x="539" y="57"/>
                            </a:cubicBezTo>
                            <a:cubicBezTo>
                              <a:pt x="539" y="56"/>
                              <a:pt x="539" y="56"/>
                              <a:pt x="539" y="56"/>
                            </a:cubicBezTo>
                            <a:cubicBezTo>
                              <a:pt x="539" y="20"/>
                              <a:pt x="539" y="20"/>
                              <a:pt x="539" y="20"/>
                            </a:cubicBezTo>
                            <a:cubicBezTo>
                              <a:pt x="539" y="19"/>
                              <a:pt x="539" y="19"/>
                              <a:pt x="539" y="19"/>
                            </a:cubicBezTo>
                            <a:cubicBezTo>
                              <a:pt x="539" y="19"/>
                              <a:pt x="539" y="19"/>
                              <a:pt x="540" y="19"/>
                            </a:cubicBezTo>
                            <a:cubicBezTo>
                              <a:pt x="540" y="18"/>
                              <a:pt x="540" y="18"/>
                              <a:pt x="541" y="18"/>
                            </a:cubicBezTo>
                            <a:cubicBezTo>
                              <a:pt x="541" y="18"/>
                              <a:pt x="541" y="18"/>
                              <a:pt x="542" y="18"/>
                            </a:cubicBezTo>
                            <a:cubicBezTo>
                              <a:pt x="543" y="18"/>
                              <a:pt x="543" y="18"/>
                              <a:pt x="544" y="18"/>
                            </a:cubicBezTo>
                            <a:cubicBezTo>
                              <a:pt x="544" y="18"/>
                              <a:pt x="544" y="18"/>
                              <a:pt x="544" y="19"/>
                            </a:cubicBezTo>
                            <a:cubicBezTo>
                              <a:pt x="545" y="19"/>
                              <a:pt x="545" y="19"/>
                              <a:pt x="545" y="19"/>
                            </a:cubicBezTo>
                            <a:cubicBezTo>
                              <a:pt x="545" y="19"/>
                              <a:pt x="545" y="19"/>
                              <a:pt x="545" y="20"/>
                            </a:cubicBezTo>
                            <a:cubicBezTo>
                              <a:pt x="545" y="24"/>
                              <a:pt x="545" y="24"/>
                              <a:pt x="545" y="24"/>
                            </a:cubicBezTo>
                            <a:cubicBezTo>
                              <a:pt x="547" y="22"/>
                              <a:pt x="549" y="20"/>
                              <a:pt x="551" y="19"/>
                            </a:cubicBezTo>
                            <a:cubicBezTo>
                              <a:pt x="553" y="18"/>
                              <a:pt x="555" y="18"/>
                              <a:pt x="557" y="18"/>
                            </a:cubicBezTo>
                            <a:cubicBezTo>
                              <a:pt x="560" y="18"/>
                              <a:pt x="562" y="18"/>
                              <a:pt x="564" y="19"/>
                            </a:cubicBezTo>
                            <a:cubicBezTo>
                              <a:pt x="565" y="20"/>
                              <a:pt x="567" y="21"/>
                              <a:pt x="568" y="22"/>
                            </a:cubicBezTo>
                            <a:cubicBezTo>
                              <a:pt x="569" y="24"/>
                              <a:pt x="569" y="25"/>
                              <a:pt x="570" y="27"/>
                            </a:cubicBezTo>
                            <a:cubicBezTo>
                              <a:pt x="570" y="29"/>
                              <a:pt x="570" y="31"/>
                              <a:pt x="570" y="34"/>
                            </a:cubicBezTo>
                            <a:lnTo>
                              <a:pt x="570" y="56"/>
                            </a:lnTo>
                            <a:close/>
                            <a:moveTo>
                              <a:pt x="611" y="56"/>
                            </a:moveTo>
                            <a:cubicBezTo>
                              <a:pt x="611" y="56"/>
                              <a:pt x="610" y="57"/>
                              <a:pt x="610" y="57"/>
                            </a:cubicBezTo>
                            <a:cubicBezTo>
                              <a:pt x="610" y="57"/>
                              <a:pt x="610" y="57"/>
                              <a:pt x="609" y="57"/>
                            </a:cubicBezTo>
                            <a:cubicBezTo>
                              <a:pt x="609" y="57"/>
                              <a:pt x="608" y="57"/>
                              <a:pt x="608" y="57"/>
                            </a:cubicBezTo>
                            <a:cubicBezTo>
                              <a:pt x="607" y="57"/>
                              <a:pt x="606" y="57"/>
                              <a:pt x="606" y="57"/>
                            </a:cubicBezTo>
                            <a:cubicBezTo>
                              <a:pt x="606" y="57"/>
                              <a:pt x="605" y="57"/>
                              <a:pt x="605" y="57"/>
                            </a:cubicBezTo>
                            <a:cubicBezTo>
                              <a:pt x="605" y="57"/>
                              <a:pt x="605" y="56"/>
                              <a:pt x="605" y="56"/>
                            </a:cubicBezTo>
                            <a:cubicBezTo>
                              <a:pt x="605" y="52"/>
                              <a:pt x="605" y="52"/>
                              <a:pt x="605" y="52"/>
                            </a:cubicBezTo>
                            <a:cubicBezTo>
                              <a:pt x="603" y="54"/>
                              <a:pt x="601" y="55"/>
                              <a:pt x="599" y="56"/>
                            </a:cubicBezTo>
                            <a:cubicBezTo>
                              <a:pt x="598" y="57"/>
                              <a:pt x="595" y="58"/>
                              <a:pt x="593" y="58"/>
                            </a:cubicBezTo>
                            <a:cubicBezTo>
                              <a:pt x="591" y="58"/>
                              <a:pt x="590" y="58"/>
                              <a:pt x="588" y="57"/>
                            </a:cubicBezTo>
                            <a:cubicBezTo>
                              <a:pt x="586" y="57"/>
                              <a:pt x="585" y="56"/>
                              <a:pt x="584" y="55"/>
                            </a:cubicBezTo>
                            <a:cubicBezTo>
                              <a:pt x="583" y="54"/>
                              <a:pt x="582" y="53"/>
                              <a:pt x="582" y="51"/>
                            </a:cubicBezTo>
                            <a:cubicBezTo>
                              <a:pt x="581" y="50"/>
                              <a:pt x="581" y="48"/>
                              <a:pt x="581" y="47"/>
                            </a:cubicBezTo>
                            <a:cubicBezTo>
                              <a:pt x="581" y="45"/>
                              <a:pt x="581" y="43"/>
                              <a:pt x="582" y="41"/>
                            </a:cubicBezTo>
                            <a:cubicBezTo>
                              <a:pt x="583" y="40"/>
                              <a:pt x="584" y="39"/>
                              <a:pt x="585" y="38"/>
                            </a:cubicBezTo>
                            <a:cubicBezTo>
                              <a:pt x="587" y="37"/>
                              <a:pt x="589" y="36"/>
                              <a:pt x="591" y="35"/>
                            </a:cubicBezTo>
                            <a:cubicBezTo>
                              <a:pt x="593" y="35"/>
                              <a:pt x="596" y="35"/>
                              <a:pt x="599" y="35"/>
                            </a:cubicBezTo>
                            <a:cubicBezTo>
                              <a:pt x="604" y="35"/>
                              <a:pt x="604" y="35"/>
                              <a:pt x="604" y="35"/>
                            </a:cubicBezTo>
                            <a:cubicBezTo>
                              <a:pt x="604" y="32"/>
                              <a:pt x="604" y="32"/>
                              <a:pt x="604" y="32"/>
                            </a:cubicBezTo>
                            <a:cubicBezTo>
                              <a:pt x="604" y="30"/>
                              <a:pt x="604" y="29"/>
                              <a:pt x="603" y="28"/>
                            </a:cubicBezTo>
                            <a:cubicBezTo>
                              <a:pt x="603" y="27"/>
                              <a:pt x="603" y="26"/>
                              <a:pt x="602" y="25"/>
                            </a:cubicBezTo>
                            <a:cubicBezTo>
                              <a:pt x="601" y="25"/>
                              <a:pt x="601" y="24"/>
                              <a:pt x="599" y="24"/>
                            </a:cubicBezTo>
                            <a:cubicBezTo>
                              <a:pt x="598" y="23"/>
                              <a:pt x="597" y="23"/>
                              <a:pt x="596" y="23"/>
                            </a:cubicBezTo>
                            <a:cubicBezTo>
                              <a:pt x="594" y="23"/>
                              <a:pt x="592" y="23"/>
                              <a:pt x="591" y="24"/>
                            </a:cubicBezTo>
                            <a:cubicBezTo>
                              <a:pt x="590" y="24"/>
                              <a:pt x="589" y="25"/>
                              <a:pt x="588" y="25"/>
                            </a:cubicBezTo>
                            <a:cubicBezTo>
                              <a:pt x="587" y="25"/>
                              <a:pt x="586" y="26"/>
                              <a:pt x="585" y="26"/>
                            </a:cubicBezTo>
                            <a:cubicBezTo>
                              <a:pt x="585" y="27"/>
                              <a:pt x="584" y="27"/>
                              <a:pt x="584" y="27"/>
                            </a:cubicBezTo>
                            <a:cubicBezTo>
                              <a:pt x="584" y="27"/>
                              <a:pt x="583" y="27"/>
                              <a:pt x="583" y="27"/>
                            </a:cubicBezTo>
                            <a:cubicBezTo>
                              <a:pt x="583" y="27"/>
                              <a:pt x="583" y="26"/>
                              <a:pt x="583" y="26"/>
                            </a:cubicBezTo>
                            <a:cubicBezTo>
                              <a:pt x="583" y="26"/>
                              <a:pt x="583" y="26"/>
                              <a:pt x="582" y="25"/>
                            </a:cubicBezTo>
                            <a:cubicBezTo>
                              <a:pt x="582" y="25"/>
                              <a:pt x="582" y="25"/>
                              <a:pt x="582" y="24"/>
                            </a:cubicBezTo>
                            <a:cubicBezTo>
                              <a:pt x="582" y="24"/>
                              <a:pt x="582" y="23"/>
                              <a:pt x="583" y="23"/>
                            </a:cubicBezTo>
                            <a:cubicBezTo>
                              <a:pt x="583" y="22"/>
                              <a:pt x="583" y="22"/>
                              <a:pt x="583" y="22"/>
                            </a:cubicBezTo>
                            <a:cubicBezTo>
                              <a:pt x="584" y="21"/>
                              <a:pt x="584" y="21"/>
                              <a:pt x="585" y="20"/>
                            </a:cubicBezTo>
                            <a:cubicBezTo>
                              <a:pt x="586" y="20"/>
                              <a:pt x="587" y="19"/>
                              <a:pt x="588" y="19"/>
                            </a:cubicBezTo>
                            <a:cubicBezTo>
                              <a:pt x="589" y="19"/>
                              <a:pt x="591" y="18"/>
                              <a:pt x="592" y="18"/>
                            </a:cubicBezTo>
                            <a:cubicBezTo>
                              <a:pt x="593" y="18"/>
                              <a:pt x="595" y="18"/>
                              <a:pt x="596" y="18"/>
                            </a:cubicBezTo>
                            <a:cubicBezTo>
                              <a:pt x="599" y="18"/>
                              <a:pt x="601" y="18"/>
                              <a:pt x="603" y="19"/>
                            </a:cubicBezTo>
                            <a:cubicBezTo>
                              <a:pt x="605" y="19"/>
                              <a:pt x="606" y="20"/>
                              <a:pt x="607" y="21"/>
                            </a:cubicBezTo>
                            <a:cubicBezTo>
                              <a:pt x="608" y="22"/>
                              <a:pt x="609" y="24"/>
                              <a:pt x="610" y="25"/>
                            </a:cubicBezTo>
                            <a:cubicBezTo>
                              <a:pt x="610" y="27"/>
                              <a:pt x="611" y="29"/>
                              <a:pt x="611" y="31"/>
                            </a:cubicBezTo>
                            <a:lnTo>
                              <a:pt x="611" y="56"/>
                            </a:lnTo>
                            <a:close/>
                            <a:moveTo>
                              <a:pt x="604" y="39"/>
                            </a:moveTo>
                            <a:cubicBezTo>
                              <a:pt x="598" y="39"/>
                              <a:pt x="598" y="39"/>
                              <a:pt x="598" y="39"/>
                            </a:cubicBezTo>
                            <a:cubicBezTo>
                              <a:pt x="596" y="39"/>
                              <a:pt x="595" y="40"/>
                              <a:pt x="593" y="40"/>
                            </a:cubicBezTo>
                            <a:cubicBezTo>
                              <a:pt x="592" y="40"/>
                              <a:pt x="591" y="41"/>
                              <a:pt x="590" y="41"/>
                            </a:cubicBezTo>
                            <a:cubicBezTo>
                              <a:pt x="589" y="42"/>
                              <a:pt x="589" y="43"/>
                              <a:pt x="588" y="43"/>
                            </a:cubicBezTo>
                            <a:cubicBezTo>
                              <a:pt x="588" y="44"/>
                              <a:pt x="587" y="45"/>
                              <a:pt x="587" y="46"/>
                            </a:cubicBezTo>
                            <a:cubicBezTo>
                              <a:pt x="587" y="48"/>
                              <a:pt x="588" y="50"/>
                              <a:pt x="589" y="51"/>
                            </a:cubicBezTo>
                            <a:cubicBezTo>
                              <a:pt x="590" y="52"/>
                              <a:pt x="592" y="53"/>
                              <a:pt x="594" y="53"/>
                            </a:cubicBezTo>
                            <a:cubicBezTo>
                              <a:pt x="596" y="53"/>
                              <a:pt x="598" y="52"/>
                              <a:pt x="599" y="51"/>
                            </a:cubicBezTo>
                            <a:cubicBezTo>
                              <a:pt x="601" y="50"/>
                              <a:pt x="602" y="49"/>
                              <a:pt x="604" y="47"/>
                            </a:cubicBezTo>
                            <a:lnTo>
                              <a:pt x="604" y="39"/>
                            </a:lnTo>
                            <a:close/>
                            <a:moveTo>
                              <a:pt x="655" y="56"/>
                            </a:moveTo>
                            <a:cubicBezTo>
                              <a:pt x="655" y="56"/>
                              <a:pt x="655" y="56"/>
                              <a:pt x="654" y="57"/>
                            </a:cubicBezTo>
                            <a:cubicBezTo>
                              <a:pt x="654" y="57"/>
                              <a:pt x="654" y="57"/>
                              <a:pt x="654" y="57"/>
                            </a:cubicBezTo>
                            <a:cubicBezTo>
                              <a:pt x="654" y="57"/>
                              <a:pt x="653" y="57"/>
                              <a:pt x="653" y="57"/>
                            </a:cubicBezTo>
                            <a:cubicBezTo>
                              <a:pt x="653" y="57"/>
                              <a:pt x="652" y="57"/>
                              <a:pt x="651" y="57"/>
                            </a:cubicBezTo>
                            <a:cubicBezTo>
                              <a:pt x="651" y="57"/>
                              <a:pt x="650" y="57"/>
                              <a:pt x="650" y="57"/>
                            </a:cubicBezTo>
                            <a:cubicBezTo>
                              <a:pt x="649" y="57"/>
                              <a:pt x="649" y="57"/>
                              <a:pt x="649" y="57"/>
                            </a:cubicBezTo>
                            <a:cubicBezTo>
                              <a:pt x="648" y="57"/>
                              <a:pt x="648" y="57"/>
                              <a:pt x="648" y="57"/>
                            </a:cubicBezTo>
                            <a:cubicBezTo>
                              <a:pt x="648" y="56"/>
                              <a:pt x="648" y="56"/>
                              <a:pt x="648" y="56"/>
                            </a:cubicBezTo>
                            <a:cubicBezTo>
                              <a:pt x="648" y="35"/>
                              <a:pt x="648" y="35"/>
                              <a:pt x="648" y="35"/>
                            </a:cubicBezTo>
                            <a:cubicBezTo>
                              <a:pt x="648" y="33"/>
                              <a:pt x="648" y="31"/>
                              <a:pt x="647" y="30"/>
                            </a:cubicBezTo>
                            <a:cubicBezTo>
                              <a:pt x="647" y="28"/>
                              <a:pt x="647" y="27"/>
                              <a:pt x="646" y="26"/>
                            </a:cubicBezTo>
                            <a:cubicBezTo>
                              <a:pt x="645" y="25"/>
                              <a:pt x="645" y="25"/>
                              <a:pt x="644" y="24"/>
                            </a:cubicBezTo>
                            <a:cubicBezTo>
                              <a:pt x="643" y="24"/>
                              <a:pt x="642" y="23"/>
                              <a:pt x="640" y="23"/>
                            </a:cubicBezTo>
                            <a:cubicBezTo>
                              <a:pt x="639" y="23"/>
                              <a:pt x="637" y="24"/>
                              <a:pt x="635" y="25"/>
                            </a:cubicBezTo>
                            <a:cubicBezTo>
                              <a:pt x="634" y="26"/>
                              <a:pt x="632" y="28"/>
                              <a:pt x="630" y="30"/>
                            </a:cubicBezTo>
                            <a:cubicBezTo>
                              <a:pt x="630" y="56"/>
                              <a:pt x="630" y="56"/>
                              <a:pt x="630" y="56"/>
                            </a:cubicBezTo>
                            <a:cubicBezTo>
                              <a:pt x="630" y="56"/>
                              <a:pt x="630" y="56"/>
                              <a:pt x="630" y="57"/>
                            </a:cubicBezTo>
                            <a:cubicBezTo>
                              <a:pt x="630" y="57"/>
                              <a:pt x="629" y="57"/>
                              <a:pt x="629" y="57"/>
                            </a:cubicBezTo>
                            <a:cubicBezTo>
                              <a:pt x="629" y="57"/>
                              <a:pt x="629" y="57"/>
                              <a:pt x="628" y="57"/>
                            </a:cubicBezTo>
                            <a:cubicBezTo>
                              <a:pt x="628" y="57"/>
                              <a:pt x="627" y="57"/>
                              <a:pt x="627" y="57"/>
                            </a:cubicBezTo>
                            <a:cubicBezTo>
                              <a:pt x="626" y="57"/>
                              <a:pt x="625" y="57"/>
                              <a:pt x="625" y="57"/>
                            </a:cubicBezTo>
                            <a:cubicBezTo>
                              <a:pt x="625" y="57"/>
                              <a:pt x="624" y="57"/>
                              <a:pt x="624" y="57"/>
                            </a:cubicBezTo>
                            <a:cubicBezTo>
                              <a:pt x="624" y="57"/>
                              <a:pt x="623" y="57"/>
                              <a:pt x="623" y="57"/>
                            </a:cubicBezTo>
                            <a:cubicBezTo>
                              <a:pt x="623" y="56"/>
                              <a:pt x="623" y="56"/>
                              <a:pt x="623" y="56"/>
                            </a:cubicBezTo>
                            <a:cubicBezTo>
                              <a:pt x="623" y="20"/>
                              <a:pt x="623" y="20"/>
                              <a:pt x="623" y="20"/>
                            </a:cubicBezTo>
                            <a:cubicBezTo>
                              <a:pt x="623" y="19"/>
                              <a:pt x="623" y="19"/>
                              <a:pt x="623" y="19"/>
                            </a:cubicBezTo>
                            <a:cubicBezTo>
                              <a:pt x="623" y="19"/>
                              <a:pt x="624" y="19"/>
                              <a:pt x="624" y="19"/>
                            </a:cubicBezTo>
                            <a:cubicBezTo>
                              <a:pt x="624" y="18"/>
                              <a:pt x="624" y="18"/>
                              <a:pt x="625" y="18"/>
                            </a:cubicBezTo>
                            <a:cubicBezTo>
                              <a:pt x="625" y="18"/>
                              <a:pt x="626" y="18"/>
                              <a:pt x="626" y="18"/>
                            </a:cubicBezTo>
                            <a:cubicBezTo>
                              <a:pt x="627" y="18"/>
                              <a:pt x="627" y="18"/>
                              <a:pt x="628" y="18"/>
                            </a:cubicBezTo>
                            <a:cubicBezTo>
                              <a:pt x="628" y="18"/>
                              <a:pt x="628" y="18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20"/>
                            </a:cubicBezTo>
                            <a:cubicBezTo>
                              <a:pt x="629" y="24"/>
                              <a:pt x="629" y="24"/>
                              <a:pt x="629" y="24"/>
                            </a:cubicBezTo>
                            <a:cubicBezTo>
                              <a:pt x="631" y="22"/>
                              <a:pt x="633" y="20"/>
                              <a:pt x="635" y="19"/>
                            </a:cubicBezTo>
                            <a:cubicBezTo>
                              <a:pt x="637" y="18"/>
                              <a:pt x="640" y="18"/>
                              <a:pt x="642" y="18"/>
                            </a:cubicBezTo>
                            <a:cubicBezTo>
                              <a:pt x="644" y="18"/>
                              <a:pt x="646" y="18"/>
                              <a:pt x="648" y="19"/>
                            </a:cubicBezTo>
                            <a:cubicBezTo>
                              <a:pt x="649" y="20"/>
                              <a:pt x="651" y="21"/>
                              <a:pt x="652" y="22"/>
                            </a:cubicBezTo>
                            <a:cubicBezTo>
                              <a:pt x="653" y="24"/>
                              <a:pt x="654" y="25"/>
                              <a:pt x="654" y="27"/>
                            </a:cubicBezTo>
                            <a:cubicBezTo>
                              <a:pt x="654" y="29"/>
                              <a:pt x="655" y="31"/>
                              <a:pt x="655" y="34"/>
                            </a:cubicBezTo>
                            <a:lnTo>
                              <a:pt x="655" y="56"/>
                            </a:lnTo>
                            <a:close/>
                            <a:moveTo>
                              <a:pt x="693" y="50"/>
                            </a:moveTo>
                            <a:cubicBezTo>
                              <a:pt x="693" y="51"/>
                              <a:pt x="693" y="51"/>
                              <a:pt x="693" y="52"/>
                            </a:cubicBezTo>
                            <a:cubicBezTo>
                              <a:pt x="693" y="52"/>
                              <a:pt x="693" y="52"/>
                              <a:pt x="693" y="52"/>
                            </a:cubicBezTo>
                            <a:cubicBezTo>
                              <a:pt x="693" y="53"/>
                              <a:pt x="693" y="53"/>
                              <a:pt x="693" y="53"/>
                            </a:cubicBezTo>
                            <a:cubicBezTo>
                              <a:pt x="693" y="53"/>
                              <a:pt x="693" y="54"/>
                              <a:pt x="692" y="54"/>
                            </a:cubicBezTo>
                            <a:cubicBezTo>
                              <a:pt x="692" y="54"/>
                              <a:pt x="691" y="55"/>
                              <a:pt x="691" y="55"/>
                            </a:cubicBezTo>
                            <a:cubicBezTo>
                              <a:pt x="690" y="56"/>
                              <a:pt x="689" y="56"/>
                              <a:pt x="688" y="56"/>
                            </a:cubicBezTo>
                            <a:cubicBezTo>
                              <a:pt x="687" y="57"/>
                              <a:pt x="686" y="57"/>
                              <a:pt x="685" y="57"/>
                            </a:cubicBezTo>
                            <a:cubicBezTo>
                              <a:pt x="683" y="58"/>
                              <a:pt x="682" y="58"/>
                              <a:pt x="681" y="58"/>
                            </a:cubicBezTo>
                            <a:cubicBezTo>
                              <a:pt x="678" y="58"/>
                              <a:pt x="676" y="57"/>
                              <a:pt x="674" y="56"/>
                            </a:cubicBezTo>
                            <a:cubicBezTo>
                              <a:pt x="672" y="56"/>
                              <a:pt x="670" y="54"/>
                              <a:pt x="669" y="53"/>
                            </a:cubicBezTo>
                            <a:cubicBezTo>
                              <a:pt x="668" y="51"/>
                              <a:pt x="666" y="49"/>
                              <a:pt x="666" y="47"/>
                            </a:cubicBezTo>
                            <a:cubicBezTo>
                              <a:pt x="665" y="44"/>
                              <a:pt x="665" y="41"/>
                              <a:pt x="665" y="38"/>
                            </a:cubicBezTo>
                            <a:cubicBezTo>
                              <a:pt x="665" y="35"/>
                              <a:pt x="665" y="32"/>
                              <a:pt x="666" y="29"/>
                            </a:cubicBezTo>
                            <a:cubicBezTo>
                              <a:pt x="667" y="26"/>
                              <a:pt x="668" y="24"/>
                              <a:pt x="670" y="23"/>
                            </a:cubicBezTo>
                            <a:cubicBezTo>
                              <a:pt x="671" y="21"/>
                              <a:pt x="673" y="20"/>
                              <a:pt x="675" y="19"/>
                            </a:cubicBezTo>
                            <a:cubicBezTo>
                              <a:pt x="677" y="18"/>
                              <a:pt x="679" y="18"/>
                              <a:pt x="682" y="18"/>
                            </a:cubicBezTo>
                            <a:cubicBezTo>
                              <a:pt x="683" y="18"/>
                              <a:pt x="684" y="18"/>
                              <a:pt x="685" y="18"/>
                            </a:cubicBezTo>
                            <a:cubicBezTo>
                              <a:pt x="686" y="18"/>
                              <a:pt x="687" y="19"/>
                              <a:pt x="688" y="19"/>
                            </a:cubicBezTo>
                            <a:cubicBezTo>
                              <a:pt x="689" y="19"/>
                              <a:pt x="690" y="20"/>
                              <a:pt x="691" y="20"/>
                            </a:cubicBezTo>
                            <a:cubicBezTo>
                              <a:pt x="691" y="21"/>
                              <a:pt x="692" y="21"/>
                              <a:pt x="692" y="21"/>
                            </a:cubicBezTo>
                            <a:cubicBezTo>
                              <a:pt x="692" y="22"/>
                              <a:pt x="693" y="22"/>
                              <a:pt x="693" y="22"/>
                            </a:cubicBezTo>
                            <a:cubicBezTo>
                              <a:pt x="693" y="22"/>
                              <a:pt x="693" y="22"/>
                              <a:pt x="693" y="23"/>
                            </a:cubicBezTo>
                            <a:cubicBezTo>
                              <a:pt x="693" y="23"/>
                              <a:pt x="693" y="23"/>
                              <a:pt x="693" y="24"/>
                            </a:cubicBezTo>
                            <a:cubicBezTo>
                              <a:pt x="693" y="24"/>
                              <a:pt x="693" y="24"/>
                              <a:pt x="693" y="25"/>
                            </a:cubicBezTo>
                            <a:cubicBezTo>
                              <a:pt x="693" y="26"/>
                              <a:pt x="693" y="27"/>
                              <a:pt x="693" y="27"/>
                            </a:cubicBezTo>
                            <a:cubicBezTo>
                              <a:pt x="693" y="27"/>
                              <a:pt x="692" y="28"/>
                              <a:pt x="692" y="28"/>
                            </a:cubicBezTo>
                            <a:cubicBezTo>
                              <a:pt x="692" y="28"/>
                              <a:pt x="691" y="27"/>
                              <a:pt x="691" y="27"/>
                            </a:cubicBezTo>
                            <a:cubicBezTo>
                              <a:pt x="690" y="27"/>
                              <a:pt x="689" y="26"/>
                              <a:pt x="689" y="26"/>
                            </a:cubicBezTo>
                            <a:cubicBezTo>
                              <a:pt x="688" y="25"/>
                              <a:pt x="687" y="24"/>
                              <a:pt x="686" y="24"/>
                            </a:cubicBezTo>
                            <a:cubicBezTo>
                              <a:pt x="685" y="24"/>
                              <a:pt x="683" y="23"/>
                              <a:pt x="682" y="23"/>
                            </a:cubicBezTo>
                            <a:cubicBezTo>
                              <a:pt x="678" y="23"/>
                              <a:pt x="676" y="25"/>
                              <a:pt x="674" y="27"/>
                            </a:cubicBezTo>
                            <a:cubicBezTo>
                              <a:pt x="673" y="30"/>
                              <a:pt x="672" y="33"/>
                              <a:pt x="672" y="38"/>
                            </a:cubicBezTo>
                            <a:cubicBezTo>
                              <a:pt x="672" y="40"/>
                              <a:pt x="672" y="42"/>
                              <a:pt x="672" y="44"/>
                            </a:cubicBezTo>
                            <a:cubicBezTo>
                              <a:pt x="673" y="46"/>
                              <a:pt x="673" y="47"/>
                              <a:pt x="674" y="48"/>
                            </a:cubicBezTo>
                            <a:cubicBezTo>
                              <a:pt x="675" y="50"/>
                              <a:pt x="676" y="51"/>
                              <a:pt x="677" y="51"/>
                            </a:cubicBezTo>
                            <a:cubicBezTo>
                              <a:pt x="679" y="52"/>
                              <a:pt x="680" y="52"/>
                              <a:pt x="682" y="52"/>
                            </a:cubicBezTo>
                            <a:cubicBezTo>
                              <a:pt x="683" y="52"/>
                              <a:pt x="685" y="52"/>
                              <a:pt x="686" y="51"/>
                            </a:cubicBezTo>
                            <a:cubicBezTo>
                              <a:pt x="687" y="51"/>
                              <a:pt x="688" y="50"/>
                              <a:pt x="689" y="50"/>
                            </a:cubicBezTo>
                            <a:cubicBezTo>
                              <a:pt x="690" y="49"/>
                              <a:pt x="690" y="49"/>
                              <a:pt x="691" y="48"/>
                            </a:cubicBezTo>
                            <a:cubicBezTo>
                              <a:pt x="692" y="48"/>
                              <a:pt x="692" y="47"/>
                              <a:pt x="692" y="47"/>
                            </a:cubicBezTo>
                            <a:cubicBezTo>
                              <a:pt x="693" y="47"/>
                              <a:pt x="693" y="47"/>
                              <a:pt x="693" y="48"/>
                            </a:cubicBezTo>
                            <a:cubicBezTo>
                              <a:pt x="693" y="48"/>
                              <a:pt x="693" y="48"/>
                              <a:pt x="693" y="48"/>
                            </a:cubicBezTo>
                            <a:cubicBezTo>
                              <a:pt x="693" y="48"/>
                              <a:pt x="693" y="49"/>
                              <a:pt x="693" y="49"/>
                            </a:cubicBezTo>
                            <a:cubicBezTo>
                              <a:pt x="693" y="49"/>
                              <a:pt x="693" y="50"/>
                              <a:pt x="693" y="50"/>
                            </a:cubicBezTo>
                            <a:close/>
                            <a:moveTo>
                              <a:pt x="734" y="36"/>
                            </a:moveTo>
                            <a:cubicBezTo>
                              <a:pt x="734" y="37"/>
                              <a:pt x="734" y="38"/>
                              <a:pt x="733" y="38"/>
                            </a:cubicBezTo>
                            <a:cubicBezTo>
                              <a:pt x="733" y="39"/>
                              <a:pt x="732" y="39"/>
                              <a:pt x="731" y="39"/>
                            </a:cubicBezTo>
                            <a:cubicBezTo>
                              <a:pt x="707" y="39"/>
                              <a:pt x="707" y="39"/>
                              <a:pt x="707" y="39"/>
                            </a:cubicBezTo>
                            <a:cubicBezTo>
                              <a:pt x="707" y="41"/>
                              <a:pt x="707" y="43"/>
                              <a:pt x="708" y="45"/>
                            </a:cubicBezTo>
                            <a:cubicBezTo>
                              <a:pt x="708" y="46"/>
                              <a:pt x="709" y="48"/>
                              <a:pt x="710" y="49"/>
                            </a:cubicBezTo>
                            <a:cubicBezTo>
                              <a:pt x="711" y="50"/>
                              <a:pt x="712" y="51"/>
                              <a:pt x="714" y="51"/>
                            </a:cubicBezTo>
                            <a:cubicBezTo>
                              <a:pt x="715" y="52"/>
                              <a:pt x="717" y="52"/>
                              <a:pt x="719" y="52"/>
                            </a:cubicBezTo>
                            <a:cubicBezTo>
                              <a:pt x="721" y="52"/>
                              <a:pt x="722" y="52"/>
                              <a:pt x="724" y="52"/>
                            </a:cubicBezTo>
                            <a:cubicBezTo>
                              <a:pt x="725" y="52"/>
                              <a:pt x="726" y="51"/>
                              <a:pt x="727" y="51"/>
                            </a:cubicBezTo>
                            <a:cubicBezTo>
                              <a:pt x="728" y="51"/>
                              <a:pt x="729" y="50"/>
                              <a:pt x="730" y="50"/>
                            </a:cubicBezTo>
                            <a:cubicBezTo>
                              <a:pt x="730" y="50"/>
                              <a:pt x="731" y="50"/>
                              <a:pt x="731" y="50"/>
                            </a:cubicBezTo>
                            <a:cubicBezTo>
                              <a:pt x="731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1"/>
                              <a:pt x="732" y="51"/>
                            </a:cubicBezTo>
                            <a:cubicBezTo>
                              <a:pt x="732" y="51"/>
                              <a:pt x="732" y="52"/>
                              <a:pt x="732" y="52"/>
                            </a:cubicBezTo>
                            <a:cubicBezTo>
                              <a:pt x="732" y="53"/>
                              <a:pt x="732" y="53"/>
                              <a:pt x="732" y="53"/>
                            </a:cubicBezTo>
                            <a:cubicBezTo>
                              <a:pt x="732" y="53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5"/>
                              <a:pt x="732" y="55"/>
                            </a:cubicBezTo>
                            <a:cubicBezTo>
                              <a:pt x="731" y="55"/>
                              <a:pt x="731" y="55"/>
                              <a:pt x="730" y="56"/>
                            </a:cubicBezTo>
                            <a:cubicBezTo>
                              <a:pt x="730" y="56"/>
                              <a:pt x="729" y="56"/>
                              <a:pt x="727" y="57"/>
                            </a:cubicBezTo>
                            <a:cubicBezTo>
                              <a:pt x="726" y="57"/>
                              <a:pt x="725" y="57"/>
                              <a:pt x="723" y="57"/>
                            </a:cubicBezTo>
                            <a:cubicBezTo>
                              <a:pt x="722" y="58"/>
                              <a:pt x="720" y="58"/>
                              <a:pt x="719" y="58"/>
                            </a:cubicBezTo>
                            <a:cubicBezTo>
                              <a:pt x="716" y="58"/>
                              <a:pt x="713" y="57"/>
                              <a:pt x="711" y="57"/>
                            </a:cubicBezTo>
                            <a:cubicBezTo>
                              <a:pt x="708" y="56"/>
                              <a:pt x="707" y="54"/>
                              <a:pt x="705" y="53"/>
                            </a:cubicBezTo>
                            <a:cubicBezTo>
                              <a:pt x="703" y="51"/>
                              <a:pt x="702" y="49"/>
                              <a:pt x="702" y="47"/>
                            </a:cubicBezTo>
                            <a:cubicBezTo>
                              <a:pt x="701" y="44"/>
                              <a:pt x="700" y="41"/>
                              <a:pt x="700" y="38"/>
                            </a:cubicBezTo>
                            <a:cubicBezTo>
                              <a:pt x="700" y="35"/>
                              <a:pt x="701" y="32"/>
                              <a:pt x="702" y="29"/>
                            </a:cubicBezTo>
                            <a:cubicBezTo>
                              <a:pt x="702" y="27"/>
                              <a:pt x="704" y="25"/>
                              <a:pt x="705" y="23"/>
                            </a:cubicBezTo>
                            <a:cubicBezTo>
                              <a:pt x="707" y="21"/>
                              <a:pt x="708" y="20"/>
                              <a:pt x="711" y="19"/>
                            </a:cubicBezTo>
                            <a:cubicBezTo>
                              <a:pt x="713" y="18"/>
                              <a:pt x="715" y="18"/>
                              <a:pt x="718" y="18"/>
                            </a:cubicBezTo>
                            <a:cubicBezTo>
                              <a:pt x="721" y="18"/>
                              <a:pt x="723" y="18"/>
                              <a:pt x="725" y="19"/>
                            </a:cubicBezTo>
                            <a:cubicBezTo>
                              <a:pt x="727" y="20"/>
                              <a:pt x="729" y="21"/>
                              <a:pt x="730" y="23"/>
                            </a:cubicBezTo>
                            <a:cubicBezTo>
                              <a:pt x="731" y="24"/>
                              <a:pt x="732" y="26"/>
                              <a:pt x="733" y="28"/>
                            </a:cubicBezTo>
                            <a:cubicBezTo>
                              <a:pt x="734" y="30"/>
                              <a:pt x="734" y="33"/>
                              <a:pt x="734" y="35"/>
                            </a:cubicBezTo>
                            <a:lnTo>
                              <a:pt x="734" y="36"/>
                            </a:lnTo>
                            <a:close/>
                            <a:moveTo>
                              <a:pt x="727" y="34"/>
                            </a:moveTo>
                            <a:cubicBezTo>
                              <a:pt x="727" y="31"/>
                              <a:pt x="726" y="28"/>
                              <a:pt x="725" y="26"/>
                            </a:cubicBezTo>
                            <a:cubicBezTo>
                              <a:pt x="723" y="24"/>
                              <a:pt x="721" y="23"/>
                              <a:pt x="718" y="23"/>
                            </a:cubicBezTo>
                            <a:cubicBezTo>
                              <a:pt x="716" y="23"/>
                              <a:pt x="714" y="23"/>
                              <a:pt x="713" y="24"/>
                            </a:cubicBezTo>
                            <a:cubicBezTo>
                              <a:pt x="712" y="24"/>
                              <a:pt x="711" y="25"/>
                              <a:pt x="710" y="26"/>
                            </a:cubicBezTo>
                            <a:cubicBezTo>
                              <a:pt x="709" y="27"/>
                              <a:pt x="709" y="29"/>
                              <a:pt x="708" y="30"/>
                            </a:cubicBezTo>
                            <a:cubicBezTo>
                              <a:pt x="708" y="31"/>
                              <a:pt x="707" y="33"/>
                              <a:pt x="707" y="34"/>
                            </a:cubicBezTo>
                            <a:lnTo>
                              <a:pt x="727" y="34"/>
                            </a:lnTo>
                            <a:close/>
                            <a:moveTo>
                              <a:pt x="776" y="56"/>
                            </a:moveTo>
                            <a:cubicBezTo>
                              <a:pt x="776" y="56"/>
                              <a:pt x="776" y="56"/>
                              <a:pt x="776" y="57"/>
                            </a:cubicBezTo>
                            <a:cubicBezTo>
                              <a:pt x="775" y="57"/>
                              <a:pt x="775" y="57"/>
                              <a:pt x="775" y="57"/>
                            </a:cubicBezTo>
                            <a:cubicBezTo>
                              <a:pt x="775" y="57"/>
                              <a:pt x="775" y="57"/>
                              <a:pt x="774" y="57"/>
                            </a:cubicBezTo>
                            <a:cubicBezTo>
                              <a:pt x="774" y="57"/>
                              <a:pt x="773" y="57"/>
                              <a:pt x="773" y="57"/>
                            </a:cubicBezTo>
                            <a:cubicBezTo>
                              <a:pt x="772" y="57"/>
                              <a:pt x="772" y="57"/>
                              <a:pt x="771" y="57"/>
                            </a:cubicBezTo>
                            <a:cubicBezTo>
                              <a:pt x="771" y="57"/>
                              <a:pt x="771" y="57"/>
                              <a:pt x="770" y="57"/>
                            </a:cubicBezTo>
                            <a:cubicBezTo>
                              <a:pt x="770" y="57"/>
                              <a:pt x="770" y="57"/>
                              <a:pt x="770" y="57"/>
                            </a:cubicBezTo>
                            <a:cubicBezTo>
                              <a:pt x="770" y="56"/>
                              <a:pt x="770" y="56"/>
                              <a:pt x="770" y="56"/>
                            </a:cubicBezTo>
                            <a:cubicBezTo>
                              <a:pt x="770" y="51"/>
                              <a:pt x="770" y="51"/>
                              <a:pt x="770" y="51"/>
                            </a:cubicBezTo>
                            <a:cubicBezTo>
                              <a:pt x="768" y="53"/>
                              <a:pt x="766" y="55"/>
                              <a:pt x="764" y="56"/>
                            </a:cubicBezTo>
                            <a:cubicBezTo>
                              <a:pt x="762" y="57"/>
                              <a:pt x="759" y="58"/>
                              <a:pt x="757" y="58"/>
                            </a:cubicBezTo>
                            <a:cubicBezTo>
                              <a:pt x="754" y="58"/>
                              <a:pt x="752" y="57"/>
                              <a:pt x="750" y="56"/>
                            </a:cubicBezTo>
                            <a:cubicBezTo>
                              <a:pt x="748" y="55"/>
                              <a:pt x="747" y="54"/>
                              <a:pt x="746" y="52"/>
                            </a:cubicBezTo>
                            <a:cubicBezTo>
                              <a:pt x="744" y="50"/>
                              <a:pt x="744" y="48"/>
                              <a:pt x="743" y="46"/>
                            </a:cubicBezTo>
                            <a:cubicBezTo>
                              <a:pt x="742" y="43"/>
                              <a:pt x="742" y="41"/>
                              <a:pt x="742" y="38"/>
                            </a:cubicBezTo>
                            <a:cubicBezTo>
                              <a:pt x="742" y="35"/>
                              <a:pt x="743" y="32"/>
                              <a:pt x="743" y="30"/>
                            </a:cubicBezTo>
                            <a:cubicBezTo>
                              <a:pt x="744" y="27"/>
                              <a:pt x="745" y="25"/>
                              <a:pt x="746" y="23"/>
                            </a:cubicBezTo>
                            <a:cubicBezTo>
                              <a:pt x="748" y="21"/>
                              <a:pt x="749" y="20"/>
                              <a:pt x="751" y="19"/>
                            </a:cubicBezTo>
                            <a:cubicBezTo>
                              <a:pt x="753" y="18"/>
                              <a:pt x="755" y="18"/>
                              <a:pt x="758" y="18"/>
                            </a:cubicBezTo>
                            <a:cubicBezTo>
                              <a:pt x="760" y="18"/>
                              <a:pt x="762" y="18"/>
                              <a:pt x="764" y="19"/>
                            </a:cubicBezTo>
                            <a:cubicBezTo>
                              <a:pt x="766" y="20"/>
                              <a:pt x="767" y="21"/>
                              <a:pt x="769" y="23"/>
                            </a:cubicBezTo>
                            <a:cubicBezTo>
                              <a:pt x="769" y="2"/>
                              <a:pt x="769" y="2"/>
                              <a:pt x="769" y="2"/>
                            </a:cubicBezTo>
                            <a:cubicBezTo>
                              <a:pt x="769" y="2"/>
                              <a:pt x="769" y="2"/>
                              <a:pt x="769" y="1"/>
                            </a:cubicBezTo>
                            <a:cubicBezTo>
                              <a:pt x="769" y="1"/>
                              <a:pt x="769" y="1"/>
                              <a:pt x="770" y="1"/>
                            </a:cubicBezTo>
                            <a:cubicBezTo>
                              <a:pt x="770" y="1"/>
                              <a:pt x="770" y="1"/>
                              <a:pt x="771" y="1"/>
                            </a:cubicBezTo>
                            <a:cubicBezTo>
                              <a:pt x="771" y="1"/>
                              <a:pt x="772" y="1"/>
                              <a:pt x="772" y="1"/>
                            </a:cubicBezTo>
                            <a:cubicBezTo>
                              <a:pt x="773" y="1"/>
                              <a:pt x="774" y="1"/>
                              <a:pt x="774" y="1"/>
                            </a:cubicBezTo>
                            <a:cubicBezTo>
                              <a:pt x="774" y="1"/>
                              <a:pt x="775" y="1"/>
                              <a:pt x="775" y="1"/>
                            </a:cubicBezTo>
                            <a:cubicBezTo>
                              <a:pt x="775" y="1"/>
                              <a:pt x="775" y="1"/>
                              <a:pt x="776" y="1"/>
                            </a:cubicBezTo>
                            <a:cubicBezTo>
                              <a:pt x="776" y="2"/>
                              <a:pt x="776" y="2"/>
                              <a:pt x="776" y="2"/>
                            </a:cubicBezTo>
                            <a:lnTo>
                              <a:pt x="776" y="56"/>
                            </a:lnTo>
                            <a:close/>
                            <a:moveTo>
                              <a:pt x="769" y="30"/>
                            </a:moveTo>
                            <a:cubicBezTo>
                              <a:pt x="767" y="28"/>
                              <a:pt x="765" y="26"/>
                              <a:pt x="764" y="25"/>
                            </a:cubicBezTo>
                            <a:cubicBezTo>
                              <a:pt x="762" y="24"/>
                              <a:pt x="760" y="23"/>
                              <a:pt x="758" y="23"/>
                            </a:cubicBezTo>
                            <a:cubicBezTo>
                              <a:pt x="757" y="23"/>
                              <a:pt x="755" y="24"/>
                              <a:pt x="754" y="25"/>
                            </a:cubicBezTo>
                            <a:cubicBezTo>
                              <a:pt x="753" y="25"/>
                              <a:pt x="752" y="27"/>
                              <a:pt x="751" y="28"/>
                            </a:cubicBezTo>
                            <a:cubicBezTo>
                              <a:pt x="750" y="29"/>
                              <a:pt x="750" y="31"/>
                              <a:pt x="750" y="32"/>
                            </a:cubicBezTo>
                            <a:cubicBezTo>
                              <a:pt x="749" y="34"/>
                              <a:pt x="749" y="36"/>
                              <a:pt x="749" y="37"/>
                            </a:cubicBezTo>
                            <a:cubicBezTo>
                              <a:pt x="749" y="39"/>
                              <a:pt x="749" y="41"/>
                              <a:pt x="750" y="43"/>
                            </a:cubicBezTo>
                            <a:cubicBezTo>
                              <a:pt x="750" y="45"/>
                              <a:pt x="750" y="46"/>
                              <a:pt x="751" y="48"/>
                            </a:cubicBezTo>
                            <a:cubicBezTo>
                              <a:pt x="752" y="49"/>
                              <a:pt x="753" y="50"/>
                              <a:pt x="754" y="51"/>
                            </a:cubicBezTo>
                            <a:cubicBezTo>
                              <a:pt x="755" y="52"/>
                              <a:pt x="756" y="52"/>
                              <a:pt x="758" y="52"/>
                            </a:cubicBezTo>
                            <a:cubicBezTo>
                              <a:pt x="759" y="52"/>
                              <a:pt x="760" y="52"/>
                              <a:pt x="761" y="52"/>
                            </a:cubicBezTo>
                            <a:cubicBezTo>
                              <a:pt x="762" y="51"/>
                              <a:pt x="762" y="51"/>
                              <a:pt x="763" y="50"/>
                            </a:cubicBezTo>
                            <a:cubicBezTo>
                              <a:pt x="764" y="50"/>
                              <a:pt x="765" y="49"/>
                              <a:pt x="766" y="48"/>
                            </a:cubicBezTo>
                            <a:cubicBezTo>
                              <a:pt x="767" y="47"/>
                              <a:pt x="768" y="46"/>
                              <a:pt x="769" y="45"/>
                            </a:cubicBezTo>
                            <a:lnTo>
                              <a:pt x="769" y="30"/>
                            </a:lnTo>
                            <a:close/>
                            <a:moveTo>
                              <a:pt x="841" y="37"/>
                            </a:moveTo>
                            <a:cubicBezTo>
                              <a:pt x="841" y="40"/>
                              <a:pt x="841" y="43"/>
                              <a:pt x="840" y="46"/>
                            </a:cubicBezTo>
                            <a:cubicBezTo>
                              <a:pt x="840" y="48"/>
                              <a:pt x="838" y="50"/>
                              <a:pt x="837" y="52"/>
                            </a:cubicBezTo>
                            <a:cubicBezTo>
                              <a:pt x="836" y="54"/>
                              <a:pt x="834" y="55"/>
                              <a:pt x="832" y="56"/>
                            </a:cubicBezTo>
                            <a:cubicBezTo>
                              <a:pt x="830" y="57"/>
                              <a:pt x="828" y="58"/>
                              <a:pt x="826" y="58"/>
                            </a:cubicBezTo>
                            <a:cubicBezTo>
                              <a:pt x="824" y="58"/>
                              <a:pt x="823" y="58"/>
                              <a:pt x="822" y="57"/>
                            </a:cubicBezTo>
                            <a:cubicBezTo>
                              <a:pt x="821" y="57"/>
                              <a:pt x="820" y="57"/>
                              <a:pt x="819" y="56"/>
                            </a:cubicBezTo>
                            <a:cubicBezTo>
                              <a:pt x="818" y="56"/>
                              <a:pt x="818" y="55"/>
                              <a:pt x="817" y="54"/>
                            </a:cubicBezTo>
                            <a:cubicBezTo>
                              <a:pt x="816" y="54"/>
                              <a:pt x="815" y="53"/>
                              <a:pt x="814" y="52"/>
                            </a:cubicBezTo>
                            <a:cubicBezTo>
                              <a:pt x="814" y="56"/>
                              <a:pt x="814" y="56"/>
                              <a:pt x="814" y="56"/>
                            </a:cubicBezTo>
                            <a:cubicBezTo>
                              <a:pt x="814" y="56"/>
                              <a:pt x="814" y="56"/>
                              <a:pt x="813" y="57"/>
                            </a:cubicBezTo>
                            <a:cubicBezTo>
                              <a:pt x="813" y="57"/>
                              <a:pt x="813" y="57"/>
                              <a:pt x="813" y="57"/>
                            </a:cubicBezTo>
                            <a:cubicBezTo>
                              <a:pt x="813" y="57"/>
                              <a:pt x="812" y="57"/>
                              <a:pt x="812" y="57"/>
                            </a:cubicBezTo>
                            <a:cubicBezTo>
                              <a:pt x="812" y="57"/>
                              <a:pt x="811" y="57"/>
                              <a:pt x="811" y="57"/>
                            </a:cubicBezTo>
                            <a:cubicBezTo>
                              <a:pt x="810" y="57"/>
                              <a:pt x="810" y="57"/>
                              <a:pt x="809" y="57"/>
                            </a:cubicBezTo>
                            <a:cubicBezTo>
                              <a:pt x="809" y="57"/>
                              <a:pt x="809" y="57"/>
                              <a:pt x="808" y="57"/>
                            </a:cubicBezTo>
                            <a:cubicBezTo>
                              <a:pt x="808" y="57"/>
                              <a:pt x="808" y="57"/>
                              <a:pt x="808" y="57"/>
                            </a:cubicBezTo>
                            <a:cubicBezTo>
                              <a:pt x="808" y="56"/>
                              <a:pt x="808" y="56"/>
                              <a:pt x="808" y="56"/>
                            </a:cubicBezTo>
                            <a:cubicBezTo>
                              <a:pt x="808" y="2"/>
                              <a:pt x="808" y="2"/>
                              <a:pt x="808" y="2"/>
                            </a:cubicBezTo>
                            <a:cubicBezTo>
                              <a:pt x="808" y="2"/>
                              <a:pt x="808" y="1"/>
                              <a:pt x="808" y="1"/>
                            </a:cubicBezTo>
                            <a:cubicBezTo>
                              <a:pt x="808" y="1"/>
                              <a:pt x="808" y="1"/>
                              <a:pt x="808" y="1"/>
                            </a:cubicBezTo>
                            <a:cubicBezTo>
                              <a:pt x="809" y="1"/>
                              <a:pt x="809" y="1"/>
                              <a:pt x="809" y="1"/>
                            </a:cubicBezTo>
                            <a:cubicBezTo>
                              <a:pt x="810" y="1"/>
                              <a:pt x="810" y="1"/>
                              <a:pt x="811" y="1"/>
                            </a:cubicBezTo>
                            <a:cubicBezTo>
                              <a:pt x="812" y="1"/>
                              <a:pt x="812" y="1"/>
                              <a:pt x="813" y="1"/>
                            </a:cubicBezTo>
                            <a:cubicBezTo>
                              <a:pt x="813" y="1"/>
                              <a:pt x="813" y="1"/>
                              <a:pt x="814" y="1"/>
                            </a:cubicBezTo>
                            <a:cubicBezTo>
                              <a:pt x="814" y="1"/>
                              <a:pt x="814" y="1"/>
                              <a:pt x="814" y="1"/>
                            </a:cubicBezTo>
                            <a:cubicBezTo>
                              <a:pt x="814" y="1"/>
                              <a:pt x="814" y="2"/>
                              <a:pt x="814" y="2"/>
                            </a:cubicBezTo>
                            <a:cubicBezTo>
                              <a:pt x="814" y="24"/>
                              <a:pt x="814" y="24"/>
                              <a:pt x="814" y="24"/>
                            </a:cubicBezTo>
                            <a:cubicBezTo>
                              <a:pt x="815" y="23"/>
                              <a:pt x="816" y="22"/>
                              <a:pt x="817" y="21"/>
                            </a:cubicBezTo>
                            <a:cubicBezTo>
                              <a:pt x="819" y="20"/>
                              <a:pt x="820" y="20"/>
                              <a:pt x="820" y="19"/>
                            </a:cubicBezTo>
                            <a:cubicBezTo>
                              <a:pt x="821" y="19"/>
                              <a:pt x="822" y="18"/>
                              <a:pt x="823" y="18"/>
                            </a:cubicBezTo>
                            <a:cubicBezTo>
                              <a:pt x="824" y="18"/>
                              <a:pt x="825" y="18"/>
                              <a:pt x="826" y="18"/>
                            </a:cubicBezTo>
                            <a:cubicBezTo>
                              <a:pt x="829" y="18"/>
                              <a:pt x="831" y="18"/>
                              <a:pt x="833" y="19"/>
                            </a:cubicBezTo>
                            <a:cubicBezTo>
                              <a:pt x="835" y="20"/>
                              <a:pt x="837" y="22"/>
                              <a:pt x="838" y="23"/>
                            </a:cubicBezTo>
                            <a:cubicBezTo>
                              <a:pt x="839" y="25"/>
                              <a:pt x="840" y="27"/>
                              <a:pt x="840" y="30"/>
                            </a:cubicBezTo>
                            <a:cubicBezTo>
                              <a:pt x="841" y="32"/>
                              <a:pt x="841" y="35"/>
                              <a:pt x="841" y="37"/>
                            </a:cubicBezTo>
                            <a:close/>
                            <a:moveTo>
                              <a:pt x="834" y="38"/>
                            </a:moveTo>
                            <a:cubicBezTo>
                              <a:pt x="834" y="36"/>
                              <a:pt x="834" y="34"/>
                              <a:pt x="834" y="33"/>
                            </a:cubicBezTo>
                            <a:cubicBezTo>
                              <a:pt x="834" y="31"/>
                              <a:pt x="833" y="29"/>
                              <a:pt x="832" y="28"/>
                            </a:cubicBezTo>
                            <a:cubicBezTo>
                              <a:pt x="832" y="27"/>
                              <a:pt x="831" y="25"/>
                              <a:pt x="830" y="25"/>
                            </a:cubicBezTo>
                            <a:cubicBezTo>
                              <a:pt x="828" y="24"/>
                              <a:pt x="827" y="23"/>
                              <a:pt x="825" y="23"/>
                            </a:cubicBezTo>
                            <a:cubicBezTo>
                              <a:pt x="824" y="23"/>
                              <a:pt x="823" y="24"/>
                              <a:pt x="823" y="24"/>
                            </a:cubicBezTo>
                            <a:cubicBezTo>
                              <a:pt x="822" y="24"/>
                              <a:pt x="821" y="24"/>
                              <a:pt x="820" y="25"/>
                            </a:cubicBezTo>
                            <a:cubicBezTo>
                              <a:pt x="819" y="26"/>
                              <a:pt x="818" y="26"/>
                              <a:pt x="817" y="27"/>
                            </a:cubicBezTo>
                            <a:cubicBezTo>
                              <a:pt x="816" y="28"/>
                              <a:pt x="815" y="29"/>
                              <a:pt x="814" y="31"/>
                            </a:cubicBezTo>
                            <a:cubicBezTo>
                              <a:pt x="814" y="45"/>
                              <a:pt x="814" y="45"/>
                              <a:pt x="814" y="45"/>
                            </a:cubicBezTo>
                            <a:cubicBezTo>
                              <a:pt x="816" y="47"/>
                              <a:pt x="818" y="49"/>
                              <a:pt x="820" y="50"/>
                            </a:cubicBezTo>
                            <a:cubicBezTo>
                              <a:pt x="821" y="51"/>
                              <a:pt x="823" y="52"/>
                              <a:pt x="825" y="52"/>
                            </a:cubicBezTo>
                            <a:cubicBezTo>
                              <a:pt x="827" y="52"/>
                              <a:pt x="828" y="52"/>
                              <a:pt x="829" y="51"/>
                            </a:cubicBezTo>
                            <a:cubicBezTo>
                              <a:pt x="830" y="50"/>
                              <a:pt x="831" y="49"/>
                              <a:pt x="832" y="48"/>
                            </a:cubicBezTo>
                            <a:cubicBezTo>
                              <a:pt x="833" y="46"/>
                              <a:pt x="833" y="45"/>
                              <a:pt x="834" y="43"/>
                            </a:cubicBezTo>
                            <a:cubicBezTo>
                              <a:pt x="834" y="41"/>
                              <a:pt x="834" y="40"/>
                              <a:pt x="834" y="38"/>
                            </a:cubicBezTo>
                            <a:close/>
                            <a:moveTo>
                              <a:pt x="868" y="57"/>
                            </a:moveTo>
                            <a:cubicBezTo>
                              <a:pt x="863" y="70"/>
                              <a:pt x="863" y="70"/>
                              <a:pt x="863" y="70"/>
                            </a:cubicBezTo>
                            <a:cubicBezTo>
                              <a:pt x="863" y="71"/>
                              <a:pt x="862" y="71"/>
                              <a:pt x="862" y="71"/>
                            </a:cubicBezTo>
                            <a:cubicBezTo>
                              <a:pt x="861" y="72"/>
                              <a:pt x="860" y="72"/>
                              <a:pt x="859" y="72"/>
                            </a:cubicBezTo>
                            <a:cubicBezTo>
                              <a:pt x="858" y="72"/>
                              <a:pt x="858" y="72"/>
                              <a:pt x="857" y="72"/>
                            </a:cubicBezTo>
                            <a:cubicBezTo>
                              <a:pt x="857" y="72"/>
                              <a:pt x="856" y="71"/>
                              <a:pt x="856" y="71"/>
                            </a:cubicBezTo>
                            <a:cubicBezTo>
                              <a:pt x="856" y="71"/>
                              <a:pt x="856" y="71"/>
                              <a:pt x="856" y="71"/>
                            </a:cubicBezTo>
                            <a:cubicBezTo>
                              <a:pt x="856" y="70"/>
                              <a:pt x="856" y="70"/>
                              <a:pt x="856" y="70"/>
                            </a:cubicBezTo>
                            <a:cubicBezTo>
                              <a:pt x="861" y="57"/>
                              <a:pt x="861" y="57"/>
                              <a:pt x="861" y="57"/>
                            </a:cubicBezTo>
                            <a:cubicBezTo>
                              <a:pt x="861" y="57"/>
                              <a:pt x="860" y="57"/>
                              <a:pt x="860" y="56"/>
                            </a:cubicBezTo>
                            <a:cubicBezTo>
                              <a:pt x="860" y="56"/>
                              <a:pt x="860" y="56"/>
                              <a:pt x="860" y="56"/>
                            </a:cubicBezTo>
                            <a:cubicBezTo>
                              <a:pt x="847" y="21"/>
                              <a:pt x="847" y="21"/>
                              <a:pt x="847" y="21"/>
                            </a:cubicBezTo>
                            <a:cubicBezTo>
                              <a:pt x="847" y="20"/>
                              <a:pt x="846" y="20"/>
                              <a:pt x="846" y="20"/>
                            </a:cubicBezTo>
                            <a:cubicBezTo>
                              <a:pt x="846" y="19"/>
                              <a:pt x="847" y="19"/>
                              <a:pt x="847" y="19"/>
                            </a:cubicBezTo>
                            <a:cubicBezTo>
                              <a:pt x="847" y="19"/>
                              <a:pt x="847" y="18"/>
                              <a:pt x="848" y="18"/>
                            </a:cubicBezTo>
                            <a:cubicBezTo>
                              <a:pt x="848" y="18"/>
                              <a:pt x="849" y="18"/>
                              <a:pt x="850" y="18"/>
                            </a:cubicBezTo>
                            <a:cubicBezTo>
                              <a:pt x="851" y="18"/>
                              <a:pt x="851" y="18"/>
                              <a:pt x="852" y="18"/>
                            </a:cubicBezTo>
                            <a:cubicBezTo>
                              <a:pt x="852" y="18"/>
                              <a:pt x="853" y="18"/>
                              <a:pt x="853" y="19"/>
                            </a:cubicBezTo>
                            <a:cubicBezTo>
                              <a:pt x="853" y="19"/>
                              <a:pt x="853" y="19"/>
                              <a:pt x="853" y="19"/>
                            </a:cubicBezTo>
                            <a:cubicBezTo>
                              <a:pt x="853" y="19"/>
                              <a:pt x="854" y="19"/>
                              <a:pt x="854" y="20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74" y="20"/>
                              <a:pt x="874" y="20"/>
                              <a:pt x="874" y="20"/>
                            </a:cubicBezTo>
                            <a:cubicBezTo>
                              <a:pt x="875" y="19"/>
                              <a:pt x="875" y="19"/>
                              <a:pt x="875" y="19"/>
                            </a:cubicBezTo>
                            <a:cubicBezTo>
                              <a:pt x="875" y="19"/>
                              <a:pt x="876" y="18"/>
                              <a:pt x="876" y="18"/>
                            </a:cubicBezTo>
                            <a:cubicBezTo>
                              <a:pt x="876" y="18"/>
                              <a:pt x="877" y="18"/>
                              <a:pt x="878" y="18"/>
                            </a:cubicBezTo>
                            <a:cubicBezTo>
                              <a:pt x="879" y="18"/>
                              <a:pt x="879" y="18"/>
                              <a:pt x="880" y="18"/>
                            </a:cubicBezTo>
                            <a:cubicBezTo>
                              <a:pt x="880" y="18"/>
                              <a:pt x="881" y="19"/>
                              <a:pt x="881" y="19"/>
                            </a:cubicBezTo>
                            <a:cubicBezTo>
                              <a:pt x="881" y="19"/>
                              <a:pt x="881" y="19"/>
                              <a:pt x="881" y="20"/>
                            </a:cubicBezTo>
                            <a:cubicBezTo>
                              <a:pt x="881" y="20"/>
                              <a:pt x="881" y="20"/>
                              <a:pt x="881" y="21"/>
                            </a:cubicBezTo>
                            <a:lnTo>
                              <a:pt x="868" y="57"/>
                            </a:lnTo>
                            <a:close/>
                            <a:moveTo>
                              <a:pt x="134" y="149"/>
                            </a:moveTo>
                            <a:cubicBezTo>
                              <a:pt x="134" y="150"/>
                              <a:pt x="134" y="150"/>
                              <a:pt x="134" y="151"/>
                            </a:cubicBezTo>
                            <a:cubicBezTo>
                              <a:pt x="133" y="151"/>
                              <a:pt x="133" y="151"/>
                              <a:pt x="133" y="152"/>
                            </a:cubicBezTo>
                            <a:cubicBezTo>
                              <a:pt x="133" y="152"/>
                              <a:pt x="133" y="152"/>
                              <a:pt x="132" y="152"/>
                            </a:cubicBezTo>
                            <a:cubicBezTo>
                              <a:pt x="132" y="153"/>
                              <a:pt x="131" y="153"/>
                              <a:pt x="131" y="153"/>
                            </a:cubicBezTo>
                            <a:cubicBezTo>
                              <a:pt x="130" y="153"/>
                              <a:pt x="129" y="153"/>
                              <a:pt x="129" y="153"/>
                            </a:cubicBezTo>
                            <a:cubicBezTo>
                              <a:pt x="128" y="153"/>
                              <a:pt x="128" y="153"/>
                              <a:pt x="127" y="153"/>
                            </a:cubicBezTo>
                            <a:cubicBezTo>
                              <a:pt x="125" y="153"/>
                              <a:pt x="123" y="153"/>
                              <a:pt x="122" y="152"/>
                            </a:cubicBezTo>
                            <a:cubicBezTo>
                              <a:pt x="121" y="152"/>
                              <a:pt x="120" y="151"/>
                              <a:pt x="119" y="150"/>
                            </a:cubicBezTo>
                            <a:cubicBezTo>
                              <a:pt x="118" y="149"/>
                              <a:pt x="117" y="148"/>
                              <a:pt x="117" y="146"/>
                            </a:cubicBezTo>
                            <a:cubicBezTo>
                              <a:pt x="117" y="145"/>
                              <a:pt x="116" y="143"/>
                              <a:pt x="116" y="141"/>
                            </a:cubicBezTo>
                            <a:cubicBezTo>
                              <a:pt x="116" y="120"/>
                              <a:pt x="116" y="120"/>
                              <a:pt x="116" y="120"/>
                            </a:cubicBezTo>
                            <a:cubicBezTo>
                              <a:pt x="111" y="120"/>
                              <a:pt x="111" y="120"/>
                              <a:pt x="111" y="120"/>
                            </a:cubicBezTo>
                            <a:cubicBezTo>
                              <a:pt x="111" y="120"/>
                              <a:pt x="110" y="119"/>
                              <a:pt x="110" y="119"/>
                            </a:cubicBezTo>
                            <a:cubicBezTo>
                              <a:pt x="110" y="118"/>
                              <a:pt x="110" y="118"/>
                              <a:pt x="110" y="117"/>
                            </a:cubicBezTo>
                            <a:cubicBezTo>
                              <a:pt x="110" y="116"/>
                              <a:pt x="110" y="116"/>
                              <a:pt x="110" y="115"/>
                            </a:cubicBezTo>
                            <a:cubicBezTo>
                              <a:pt x="110" y="115"/>
                              <a:pt x="110" y="115"/>
                              <a:pt x="110" y="115"/>
                            </a:cubicBezTo>
                            <a:cubicBezTo>
                              <a:pt x="110" y="114"/>
                              <a:pt x="111" y="114"/>
                              <a:pt x="111" y="114"/>
                            </a:cubicBezTo>
                            <a:cubicBezTo>
                              <a:pt x="111" y="114"/>
                              <a:pt x="111" y="114"/>
                              <a:pt x="111" y="114"/>
                            </a:cubicBezTo>
                            <a:cubicBezTo>
                              <a:pt x="116" y="114"/>
                              <a:pt x="116" y="114"/>
                              <a:pt x="116" y="114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7" y="105"/>
                              <a:pt x="117" y="104"/>
                              <a:pt x="117" y="104"/>
                            </a:cubicBezTo>
                            <a:cubicBezTo>
                              <a:pt x="117" y="104"/>
                              <a:pt x="118" y="104"/>
                              <a:pt x="118" y="104"/>
                            </a:cubicBezTo>
                            <a:cubicBezTo>
                              <a:pt x="118" y="104"/>
                              <a:pt x="119" y="104"/>
                              <a:pt x="120" y="104"/>
                            </a:cubicBezTo>
                            <a:cubicBezTo>
                              <a:pt x="120" y="104"/>
                              <a:pt x="121" y="104"/>
                              <a:pt x="121" y="104"/>
                            </a:cubicBezTo>
                            <a:cubicBezTo>
                              <a:pt x="122" y="104"/>
                              <a:pt x="122" y="104"/>
                              <a:pt x="122" y="104"/>
                            </a:cubicBezTo>
                            <a:cubicBezTo>
                              <a:pt x="123" y="104"/>
                              <a:pt x="123" y="105"/>
                              <a:pt x="123" y="105"/>
                            </a:cubicBezTo>
                            <a:cubicBezTo>
                              <a:pt x="123" y="105"/>
                              <a:pt x="123" y="105"/>
                              <a:pt x="123" y="105"/>
                            </a:cubicBezTo>
                            <a:cubicBezTo>
                              <a:pt x="123" y="114"/>
                              <a:pt x="123" y="114"/>
                              <a:pt x="123" y="114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33" y="114"/>
                              <a:pt x="133" y="114"/>
                              <a:pt x="133" y="114"/>
                            </a:cubicBezTo>
                            <a:cubicBezTo>
                              <a:pt x="133" y="114"/>
                              <a:pt x="133" y="114"/>
                              <a:pt x="133" y="115"/>
                            </a:cubicBezTo>
                            <a:cubicBezTo>
                              <a:pt x="133" y="115"/>
                              <a:pt x="134" y="115"/>
                              <a:pt x="134" y="115"/>
                            </a:cubicBezTo>
                            <a:cubicBezTo>
                              <a:pt x="134" y="116"/>
                              <a:pt x="134" y="116"/>
                              <a:pt x="134" y="117"/>
                            </a:cubicBezTo>
                            <a:cubicBezTo>
                              <a:pt x="134" y="118"/>
                              <a:pt x="134" y="118"/>
                              <a:pt x="133" y="119"/>
                            </a:cubicBezTo>
                            <a:cubicBezTo>
                              <a:pt x="133" y="119"/>
                              <a:pt x="133" y="120"/>
                              <a:pt x="132" y="120"/>
                            </a:cubicBezTo>
                            <a:cubicBezTo>
                              <a:pt x="123" y="120"/>
                              <a:pt x="123" y="120"/>
                              <a:pt x="123" y="120"/>
                            </a:cubicBezTo>
                            <a:cubicBezTo>
                              <a:pt x="123" y="140"/>
                              <a:pt x="123" y="140"/>
                              <a:pt x="123" y="140"/>
                            </a:cubicBezTo>
                            <a:cubicBezTo>
                              <a:pt x="123" y="142"/>
                              <a:pt x="123" y="144"/>
                              <a:pt x="124" y="146"/>
                            </a:cubicBezTo>
                            <a:cubicBezTo>
                              <a:pt x="125" y="147"/>
                              <a:pt x="126" y="147"/>
                              <a:pt x="128" y="147"/>
                            </a:cubicBezTo>
                            <a:cubicBezTo>
                              <a:pt x="129" y="147"/>
                              <a:pt x="129" y="147"/>
                              <a:pt x="130" y="147"/>
                            </a:cubicBezTo>
                            <a:cubicBezTo>
                              <a:pt x="130" y="147"/>
                              <a:pt x="131" y="147"/>
                              <a:pt x="131" y="147"/>
                            </a:cubicBezTo>
                            <a:cubicBezTo>
                              <a:pt x="131" y="147"/>
                              <a:pt x="132" y="147"/>
                              <a:pt x="132" y="147"/>
                            </a:cubicBezTo>
                            <a:cubicBezTo>
                              <a:pt x="132" y="146"/>
                              <a:pt x="133" y="146"/>
                              <a:pt x="133" y="146"/>
                            </a:cubicBezTo>
                            <a:cubicBezTo>
                              <a:pt x="133" y="146"/>
                              <a:pt x="133" y="146"/>
                              <a:pt x="133" y="146"/>
                            </a:cubicBezTo>
                            <a:cubicBezTo>
                              <a:pt x="133" y="147"/>
                              <a:pt x="133" y="147"/>
                              <a:pt x="133" y="147"/>
                            </a:cubicBezTo>
                            <a:cubicBezTo>
                              <a:pt x="134" y="147"/>
                              <a:pt x="134" y="147"/>
                              <a:pt x="134" y="148"/>
                            </a:cubicBezTo>
                            <a:cubicBezTo>
                              <a:pt x="134" y="148"/>
                              <a:pt x="134" y="148"/>
                              <a:pt x="134" y="149"/>
                            </a:cubicBezTo>
                            <a:close/>
                            <a:moveTo>
                              <a:pt x="174" y="152"/>
                            </a:move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3" y="153"/>
                              <a:pt x="173" y="153"/>
                              <a:pt x="173" y="153"/>
                            </a:cubicBezTo>
                            <a:cubicBezTo>
                              <a:pt x="172" y="153"/>
                              <a:pt x="172" y="153"/>
                              <a:pt x="171" y="153"/>
                            </a:cubicBezTo>
                            <a:cubicBezTo>
                              <a:pt x="170" y="153"/>
                              <a:pt x="170" y="153"/>
                              <a:pt x="169" y="153"/>
                            </a:cubicBezTo>
                            <a:cubicBezTo>
                              <a:pt x="169" y="153"/>
                              <a:pt x="169" y="153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30"/>
                              <a:pt x="168" y="130"/>
                              <a:pt x="168" y="130"/>
                            </a:cubicBezTo>
                            <a:cubicBezTo>
                              <a:pt x="168" y="128"/>
                              <a:pt x="168" y="126"/>
                              <a:pt x="167" y="125"/>
                            </a:cubicBezTo>
                            <a:cubicBezTo>
                              <a:pt x="167" y="124"/>
                              <a:pt x="166" y="123"/>
                              <a:pt x="166" y="122"/>
                            </a:cubicBezTo>
                            <a:cubicBezTo>
                              <a:pt x="165" y="121"/>
                              <a:pt x="164" y="120"/>
                              <a:pt x="163" y="120"/>
                            </a:cubicBezTo>
                            <a:cubicBezTo>
                              <a:pt x="162" y="119"/>
                              <a:pt x="161" y="119"/>
                              <a:pt x="160" y="119"/>
                            </a:cubicBezTo>
                            <a:cubicBezTo>
                              <a:pt x="158" y="119"/>
                              <a:pt x="157" y="120"/>
                              <a:pt x="155" y="121"/>
                            </a:cubicBezTo>
                            <a:cubicBezTo>
                              <a:pt x="153" y="122"/>
                              <a:pt x="151" y="124"/>
                              <a:pt x="150" y="126"/>
                            </a:cubicBezTo>
                            <a:cubicBezTo>
                              <a:pt x="150" y="152"/>
                              <a:pt x="150" y="152"/>
                              <a:pt x="150" y="152"/>
                            </a:cubicBezTo>
                            <a:cubicBezTo>
                              <a:pt x="150" y="152"/>
                              <a:pt x="150" y="152"/>
                              <a:pt x="149" y="152"/>
                            </a:cubicBezTo>
                            <a:cubicBezTo>
                              <a:pt x="149" y="152"/>
                              <a:pt x="149" y="152"/>
                              <a:pt x="149" y="152"/>
                            </a:cubicBezTo>
                            <a:cubicBezTo>
                              <a:pt x="149" y="153"/>
                              <a:pt x="148" y="153"/>
                              <a:pt x="148" y="153"/>
                            </a:cubicBezTo>
                            <a:cubicBezTo>
                              <a:pt x="148" y="153"/>
                              <a:pt x="147" y="153"/>
                              <a:pt x="146" y="153"/>
                            </a:cubicBezTo>
                            <a:cubicBezTo>
                              <a:pt x="146" y="153"/>
                              <a:pt x="145" y="153"/>
                              <a:pt x="145" y="153"/>
                            </a:cubicBezTo>
                            <a:cubicBezTo>
                              <a:pt x="144" y="153"/>
                              <a:pt x="144" y="153"/>
                              <a:pt x="144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4" y="96"/>
                            </a:cubicBezTo>
                            <a:cubicBezTo>
                              <a:pt x="144" y="96"/>
                              <a:pt x="144" y="96"/>
                              <a:pt x="145" y="96"/>
                            </a:cubicBezTo>
                            <a:cubicBezTo>
                              <a:pt x="145" y="96"/>
                              <a:pt x="146" y="96"/>
                              <a:pt x="146" y="96"/>
                            </a:cubicBezTo>
                            <a:cubicBezTo>
                              <a:pt x="147" y="96"/>
                              <a:pt x="148" y="96"/>
                              <a:pt x="148" y="96"/>
                            </a:cubicBezTo>
                            <a:cubicBezTo>
                              <a:pt x="148" y="96"/>
                              <a:pt x="149" y="96"/>
                              <a:pt x="149" y="96"/>
                            </a:cubicBezTo>
                            <a:cubicBezTo>
                              <a:pt x="149" y="97"/>
                              <a:pt x="149" y="97"/>
                              <a:pt x="149" y="97"/>
                            </a:cubicBezTo>
                            <a:cubicBezTo>
                              <a:pt x="150" y="97"/>
                              <a:pt x="150" y="97"/>
                              <a:pt x="150" y="97"/>
                            </a:cubicBezTo>
                            <a:cubicBezTo>
                              <a:pt x="150" y="119"/>
                              <a:pt x="150" y="119"/>
                              <a:pt x="150" y="119"/>
                            </a:cubicBezTo>
                            <a:cubicBezTo>
                              <a:pt x="152" y="117"/>
                              <a:pt x="154" y="116"/>
                              <a:pt x="155" y="115"/>
                            </a:cubicBezTo>
                            <a:cubicBezTo>
                              <a:pt x="157" y="114"/>
                              <a:pt x="159" y="113"/>
                              <a:pt x="161" y="113"/>
                            </a:cubicBezTo>
                            <a:cubicBezTo>
                              <a:pt x="164" y="113"/>
                              <a:pt x="166" y="114"/>
                              <a:pt x="167" y="114"/>
                            </a:cubicBezTo>
                            <a:cubicBezTo>
                              <a:pt x="169" y="115"/>
                              <a:pt x="170" y="116"/>
                              <a:pt x="171" y="118"/>
                            </a:cubicBezTo>
                            <a:cubicBezTo>
                              <a:pt x="173" y="119"/>
                              <a:pt x="173" y="121"/>
                              <a:pt x="174" y="123"/>
                            </a:cubicBezTo>
                            <a:cubicBezTo>
                              <a:pt x="174" y="124"/>
                              <a:pt x="174" y="127"/>
                              <a:pt x="174" y="129"/>
                            </a:cubicBezTo>
                            <a:lnTo>
                              <a:pt x="174" y="152"/>
                            </a:lnTo>
                            <a:close/>
                            <a:moveTo>
                              <a:pt x="218" y="132"/>
                            </a:moveTo>
                            <a:cubicBezTo>
                              <a:pt x="218" y="133"/>
                              <a:pt x="218" y="133"/>
                              <a:pt x="217" y="134"/>
                            </a:cubicBezTo>
                            <a:cubicBezTo>
                              <a:pt x="217" y="134"/>
                              <a:pt x="216" y="135"/>
                              <a:pt x="215" y="135"/>
                            </a:cubicBezTo>
                            <a:cubicBezTo>
                              <a:pt x="191" y="135"/>
                              <a:pt x="191" y="135"/>
                              <a:pt x="191" y="135"/>
                            </a:cubicBezTo>
                            <a:cubicBezTo>
                              <a:pt x="191" y="137"/>
                              <a:pt x="192" y="138"/>
                              <a:pt x="192" y="140"/>
                            </a:cubicBezTo>
                            <a:cubicBezTo>
                              <a:pt x="192" y="142"/>
                              <a:pt x="193" y="143"/>
                              <a:pt x="194" y="144"/>
                            </a:cubicBezTo>
                            <a:cubicBezTo>
                              <a:pt x="195" y="145"/>
                              <a:pt x="196" y="146"/>
                              <a:pt x="198" y="147"/>
                            </a:cubicBezTo>
                            <a:cubicBezTo>
                              <a:pt x="199" y="148"/>
                              <a:pt x="201" y="148"/>
                              <a:pt x="203" y="148"/>
                            </a:cubicBezTo>
                            <a:cubicBezTo>
                              <a:pt x="205" y="148"/>
                              <a:pt x="207" y="148"/>
                              <a:pt x="208" y="147"/>
                            </a:cubicBezTo>
                            <a:cubicBezTo>
                              <a:pt x="209" y="147"/>
                              <a:pt x="211" y="147"/>
                              <a:pt x="212" y="146"/>
                            </a:cubicBezTo>
                            <a:cubicBezTo>
                              <a:pt x="213" y="146"/>
                              <a:pt x="213" y="146"/>
                              <a:pt x="214" y="146"/>
                            </a:cubicBezTo>
                            <a:cubicBezTo>
                              <a:pt x="215" y="145"/>
                              <a:pt x="215" y="145"/>
                              <a:pt x="215" y="145"/>
                            </a:cubicBezTo>
                            <a:cubicBezTo>
                              <a:pt x="216" y="145"/>
                              <a:pt x="216" y="145"/>
                              <a:pt x="216" y="145"/>
                            </a:cubicBezTo>
                            <a:cubicBezTo>
                              <a:pt x="216" y="145"/>
                              <a:pt x="216" y="145"/>
                              <a:pt x="216" y="146"/>
                            </a:cubicBezTo>
                            <a:cubicBezTo>
                              <a:pt x="216" y="146"/>
                              <a:pt x="216" y="146"/>
                              <a:pt x="217" y="146"/>
                            </a:cubicBezTo>
                            <a:cubicBezTo>
                              <a:pt x="217" y="147"/>
                              <a:pt x="217" y="147"/>
                              <a:pt x="217" y="148"/>
                            </a:cubicBezTo>
                            <a:cubicBezTo>
                              <a:pt x="217" y="148"/>
                              <a:pt x="217" y="148"/>
                              <a:pt x="217" y="149"/>
                            </a:cubicBezTo>
                            <a:cubicBezTo>
                              <a:pt x="216" y="149"/>
                              <a:pt x="216" y="149"/>
                              <a:pt x="216" y="149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5" y="151"/>
                              <a:pt x="215" y="151"/>
                            </a:cubicBezTo>
                            <a:cubicBezTo>
                              <a:pt x="214" y="151"/>
                              <a:pt x="213" y="152"/>
                              <a:pt x="212" y="152"/>
                            </a:cubicBezTo>
                            <a:cubicBezTo>
                              <a:pt x="211" y="152"/>
                              <a:pt x="209" y="153"/>
                              <a:pt x="208" y="153"/>
                            </a:cubicBezTo>
                            <a:cubicBezTo>
                              <a:pt x="206" y="153"/>
                              <a:pt x="205" y="153"/>
                              <a:pt x="203" y="153"/>
                            </a:cubicBezTo>
                            <a:cubicBezTo>
                              <a:pt x="200" y="153"/>
                              <a:pt x="197" y="153"/>
                              <a:pt x="195" y="152"/>
                            </a:cubicBezTo>
                            <a:cubicBezTo>
                              <a:pt x="193" y="151"/>
                              <a:pt x="191" y="150"/>
                              <a:pt x="189" y="148"/>
                            </a:cubicBezTo>
                            <a:cubicBezTo>
                              <a:pt x="188" y="147"/>
                              <a:pt x="187" y="145"/>
                              <a:pt x="186" y="142"/>
                            </a:cubicBezTo>
                            <a:cubicBezTo>
                              <a:pt x="185" y="140"/>
                              <a:pt x="185" y="137"/>
                              <a:pt x="185" y="133"/>
                            </a:cubicBezTo>
                            <a:cubicBezTo>
                              <a:pt x="185" y="130"/>
                              <a:pt x="185" y="127"/>
                              <a:pt x="186" y="125"/>
                            </a:cubicBezTo>
                            <a:cubicBezTo>
                              <a:pt x="187" y="122"/>
                              <a:pt x="188" y="120"/>
                              <a:pt x="189" y="119"/>
                            </a:cubicBezTo>
                            <a:cubicBezTo>
                              <a:pt x="191" y="117"/>
                              <a:pt x="193" y="116"/>
                              <a:pt x="195" y="115"/>
                            </a:cubicBezTo>
                            <a:cubicBezTo>
                              <a:pt x="197" y="114"/>
                              <a:pt x="199" y="113"/>
                              <a:pt x="202" y="113"/>
                            </a:cubicBezTo>
                            <a:cubicBezTo>
                              <a:pt x="205" y="113"/>
                              <a:pt x="207" y="114"/>
                              <a:pt x="209" y="115"/>
                            </a:cubicBezTo>
                            <a:cubicBezTo>
                              <a:pt x="211" y="116"/>
                              <a:pt x="213" y="117"/>
                              <a:pt x="214" y="118"/>
                            </a:cubicBezTo>
                            <a:cubicBezTo>
                              <a:pt x="216" y="120"/>
                              <a:pt x="217" y="122"/>
                              <a:pt x="217" y="124"/>
                            </a:cubicBezTo>
                            <a:cubicBezTo>
                              <a:pt x="218" y="126"/>
                              <a:pt x="218" y="128"/>
                              <a:pt x="218" y="130"/>
                            </a:cubicBezTo>
                            <a:lnTo>
                              <a:pt x="218" y="132"/>
                            </a:lnTo>
                            <a:close/>
                            <a:moveTo>
                              <a:pt x="211" y="130"/>
                            </a:moveTo>
                            <a:cubicBezTo>
                              <a:pt x="211" y="126"/>
                              <a:pt x="211" y="123"/>
                              <a:pt x="209" y="121"/>
                            </a:cubicBezTo>
                            <a:cubicBezTo>
                              <a:pt x="207" y="119"/>
                              <a:pt x="205" y="118"/>
                              <a:pt x="202" y="118"/>
                            </a:cubicBezTo>
                            <a:cubicBezTo>
                              <a:pt x="200" y="118"/>
                              <a:pt x="199" y="119"/>
                              <a:pt x="197" y="119"/>
                            </a:cubicBezTo>
                            <a:cubicBezTo>
                              <a:pt x="196" y="120"/>
                              <a:pt x="195" y="121"/>
                              <a:pt x="194" y="122"/>
                            </a:cubicBezTo>
                            <a:cubicBezTo>
                              <a:pt x="193" y="123"/>
                              <a:pt x="193" y="124"/>
                              <a:pt x="192" y="125"/>
                            </a:cubicBezTo>
                            <a:cubicBezTo>
                              <a:pt x="192" y="127"/>
                              <a:pt x="192" y="128"/>
                              <a:pt x="191" y="130"/>
                            </a:cubicBezTo>
                            <a:lnTo>
                              <a:pt x="211" y="130"/>
                            </a:lnTo>
                            <a:close/>
                            <a:moveTo>
                              <a:pt x="278" y="150"/>
                            </a:moveTo>
                            <a:cubicBezTo>
                              <a:pt x="278" y="150"/>
                              <a:pt x="278" y="151"/>
                              <a:pt x="278" y="151"/>
                            </a:cubicBezTo>
                            <a:cubicBezTo>
                              <a:pt x="278" y="151"/>
                              <a:pt x="278" y="152"/>
                              <a:pt x="277" y="152"/>
                            </a:cubicBezTo>
                            <a:cubicBezTo>
                              <a:pt x="277" y="152"/>
                              <a:pt x="277" y="152"/>
                              <a:pt x="277" y="152"/>
                            </a:cubicBezTo>
                            <a:cubicBezTo>
                              <a:pt x="277" y="152"/>
                              <a:pt x="277" y="153"/>
                              <a:pt x="276" y="153"/>
                            </a:cubicBezTo>
                            <a:cubicBezTo>
                              <a:pt x="251" y="153"/>
                              <a:pt x="251" y="153"/>
                              <a:pt x="251" y="153"/>
                            </a:cubicBezTo>
                            <a:cubicBezTo>
                              <a:pt x="251" y="153"/>
                              <a:pt x="250" y="152"/>
                              <a:pt x="249" y="152"/>
                            </a:cubicBezTo>
                            <a:cubicBezTo>
                              <a:pt x="249" y="151"/>
                              <a:pt x="249" y="151"/>
                              <a:pt x="249" y="150"/>
                            </a:cubicBezTo>
                            <a:cubicBezTo>
                              <a:pt x="249" y="103"/>
                              <a:pt x="249" y="103"/>
                              <a:pt x="249" y="103"/>
                            </a:cubicBezTo>
                            <a:cubicBezTo>
                              <a:pt x="249" y="102"/>
                              <a:pt x="249" y="101"/>
                              <a:pt x="249" y="101"/>
                            </a:cubicBezTo>
                            <a:cubicBezTo>
                              <a:pt x="250" y="100"/>
                              <a:pt x="251" y="100"/>
                              <a:pt x="251" y="100"/>
                            </a:cubicBezTo>
                            <a:cubicBezTo>
                              <a:pt x="276" y="100"/>
                              <a:pt x="276" y="100"/>
                              <a:pt x="276" y="100"/>
                            </a:cubicBezTo>
                            <a:cubicBezTo>
                              <a:pt x="276" y="100"/>
                              <a:pt x="277" y="100"/>
                              <a:pt x="277" y="100"/>
                            </a:cubicBezTo>
                            <a:cubicBezTo>
                              <a:pt x="277" y="100"/>
                              <a:pt x="277" y="101"/>
                              <a:pt x="277" y="101"/>
                            </a:cubicBezTo>
                            <a:cubicBezTo>
                              <a:pt x="277" y="101"/>
                              <a:pt x="277" y="101"/>
                              <a:pt x="277" y="102"/>
                            </a:cubicBezTo>
                            <a:cubicBezTo>
                              <a:pt x="277" y="102"/>
                              <a:pt x="277" y="103"/>
                              <a:pt x="277" y="103"/>
                            </a:cubicBezTo>
                            <a:cubicBezTo>
                              <a:pt x="277" y="104"/>
                              <a:pt x="277" y="104"/>
                              <a:pt x="277" y="104"/>
                            </a:cubicBezTo>
                            <a:cubicBezTo>
                              <a:pt x="277" y="105"/>
                              <a:pt x="277" y="105"/>
                              <a:pt x="277" y="105"/>
                            </a:cubicBezTo>
                            <a:cubicBezTo>
                              <a:pt x="277" y="105"/>
                              <a:pt x="277" y="106"/>
                              <a:pt x="277" y="106"/>
                            </a:cubicBezTo>
                            <a:cubicBezTo>
                              <a:pt x="277" y="106"/>
                              <a:pt x="276" y="106"/>
                              <a:pt x="276" y="106"/>
                            </a:cubicBezTo>
                            <a:cubicBezTo>
                              <a:pt x="256" y="106"/>
                              <a:pt x="256" y="106"/>
                              <a:pt x="256" y="106"/>
                            </a:cubicBezTo>
                            <a:cubicBezTo>
                              <a:pt x="256" y="122"/>
                              <a:pt x="256" y="122"/>
                              <a:pt x="256" y="122"/>
                            </a:cubicBezTo>
                            <a:cubicBezTo>
                              <a:pt x="273" y="122"/>
                              <a:pt x="273" y="122"/>
                              <a:pt x="273" y="122"/>
                            </a:cubicBezTo>
                            <a:cubicBezTo>
                              <a:pt x="273" y="122"/>
                              <a:pt x="274" y="122"/>
                              <a:pt x="274" y="123"/>
                            </a:cubicBezTo>
                            <a:cubicBezTo>
                              <a:pt x="274" y="123"/>
                              <a:pt x="274" y="123"/>
                              <a:pt x="274" y="123"/>
                            </a:cubicBezTo>
                            <a:cubicBezTo>
                              <a:pt x="274" y="123"/>
                              <a:pt x="274" y="124"/>
                              <a:pt x="274" y="124"/>
                            </a:cubicBezTo>
                            <a:cubicBezTo>
                              <a:pt x="275" y="124"/>
                              <a:pt x="275" y="125"/>
                              <a:pt x="275" y="125"/>
                            </a:cubicBezTo>
                            <a:cubicBezTo>
                              <a:pt x="275" y="126"/>
                              <a:pt x="275" y="126"/>
                              <a:pt x="274" y="127"/>
                            </a:cubicBezTo>
                            <a:cubicBezTo>
                              <a:pt x="274" y="127"/>
                              <a:pt x="274" y="127"/>
                              <a:pt x="274" y="127"/>
                            </a:cubicBezTo>
                            <a:cubicBezTo>
                              <a:pt x="274" y="128"/>
                              <a:pt x="274" y="128"/>
                              <a:pt x="274" y="128"/>
                            </a:cubicBezTo>
                            <a:cubicBezTo>
                              <a:pt x="274" y="128"/>
                              <a:pt x="273" y="128"/>
                              <a:pt x="273" y="128"/>
                            </a:cubicBezTo>
                            <a:cubicBezTo>
                              <a:pt x="256" y="128"/>
                              <a:pt x="256" y="128"/>
                              <a:pt x="256" y="128"/>
                            </a:cubicBezTo>
                            <a:cubicBezTo>
                              <a:pt x="256" y="147"/>
                              <a:pt x="256" y="147"/>
                              <a:pt x="256" y="147"/>
                            </a:cubicBezTo>
                            <a:cubicBezTo>
                              <a:pt x="276" y="147"/>
                              <a:pt x="276" y="147"/>
                              <a:pt x="276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8" y="148"/>
                              <a:pt x="278" y="148"/>
                              <a:pt x="278" y="148"/>
                            </a:cubicBezTo>
                            <a:cubicBezTo>
                              <a:pt x="278" y="149"/>
                              <a:pt x="278" y="149"/>
                              <a:pt x="278" y="150"/>
                            </a:cubicBezTo>
                            <a:close/>
                            <a:moveTo>
                              <a:pt x="320" y="152"/>
                            </a:moveTo>
                            <a:cubicBezTo>
                              <a:pt x="320" y="152"/>
                              <a:pt x="320" y="152"/>
                              <a:pt x="320" y="152"/>
                            </a:cubicBezTo>
                            <a:cubicBezTo>
                              <a:pt x="320" y="152"/>
                              <a:pt x="320" y="152"/>
                              <a:pt x="319" y="152"/>
                            </a:cubicBezTo>
                            <a:cubicBezTo>
                              <a:pt x="319" y="153"/>
                              <a:pt x="319" y="153"/>
                              <a:pt x="318" y="153"/>
                            </a:cubicBezTo>
                            <a:cubicBezTo>
                              <a:pt x="318" y="153"/>
                              <a:pt x="318" y="153"/>
                              <a:pt x="317" y="153"/>
                            </a:cubicBezTo>
                            <a:cubicBezTo>
                              <a:pt x="316" y="153"/>
                              <a:pt x="316" y="153"/>
                              <a:pt x="315" y="153"/>
                            </a:cubicBezTo>
                            <a:cubicBezTo>
                              <a:pt x="315" y="153"/>
                              <a:pt x="315" y="153"/>
                              <a:pt x="315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47"/>
                              <a:pt x="314" y="147"/>
                              <a:pt x="314" y="147"/>
                            </a:cubicBezTo>
                            <a:cubicBezTo>
                              <a:pt x="312" y="149"/>
                              <a:pt x="310" y="151"/>
                              <a:pt x="308" y="152"/>
                            </a:cubicBezTo>
                            <a:cubicBezTo>
                              <a:pt x="306" y="153"/>
                              <a:pt x="304" y="153"/>
                              <a:pt x="302" y="153"/>
                            </a:cubicBezTo>
                            <a:cubicBezTo>
                              <a:pt x="299" y="153"/>
                              <a:pt x="297" y="153"/>
                              <a:pt x="296" y="152"/>
                            </a:cubicBezTo>
                            <a:cubicBezTo>
                              <a:pt x="294" y="151"/>
                              <a:pt x="293" y="150"/>
                              <a:pt x="291" y="149"/>
                            </a:cubicBezTo>
                            <a:cubicBezTo>
                              <a:pt x="290" y="147"/>
                              <a:pt x="290" y="146"/>
                              <a:pt x="289" y="144"/>
                            </a:cubicBezTo>
                            <a:cubicBezTo>
                              <a:pt x="289" y="142"/>
                              <a:pt x="289" y="140"/>
                              <a:pt x="289" y="137"/>
                            </a:cubicBezTo>
                            <a:cubicBezTo>
                              <a:pt x="289" y="115"/>
                              <a:pt x="289" y="115"/>
                              <a:pt x="289" y="115"/>
                            </a:cubicBezTo>
                            <a:cubicBezTo>
                              <a:pt x="289" y="115"/>
                              <a:pt x="289" y="115"/>
                              <a:pt x="289" y="114"/>
                            </a:cubicBezTo>
                            <a:cubicBezTo>
                              <a:pt x="289" y="114"/>
                              <a:pt x="289" y="114"/>
                              <a:pt x="289" y="114"/>
                            </a:cubicBezTo>
                            <a:cubicBezTo>
                              <a:pt x="290" y="114"/>
                              <a:pt x="290" y="114"/>
                              <a:pt x="290" y="114"/>
                            </a:cubicBezTo>
                            <a:cubicBezTo>
                              <a:pt x="291" y="114"/>
                              <a:pt x="291" y="114"/>
                              <a:pt x="292" y="114"/>
                            </a:cubicBezTo>
                            <a:cubicBezTo>
                              <a:pt x="293" y="114"/>
                              <a:pt x="293" y="114"/>
                              <a:pt x="294" y="114"/>
                            </a:cubicBezTo>
                            <a:cubicBezTo>
                              <a:pt x="294" y="114"/>
                              <a:pt x="294" y="114"/>
                              <a:pt x="295" y="114"/>
                            </a:cubicBezTo>
                            <a:cubicBezTo>
                              <a:pt x="295" y="114"/>
                              <a:pt x="295" y="114"/>
                              <a:pt x="295" y="114"/>
                            </a:cubicBezTo>
                            <a:cubicBezTo>
                              <a:pt x="295" y="115"/>
                              <a:pt x="295" y="115"/>
                              <a:pt x="295" y="115"/>
                            </a:cubicBezTo>
                            <a:cubicBezTo>
                              <a:pt x="295" y="136"/>
                              <a:pt x="295" y="136"/>
                              <a:pt x="295" y="136"/>
                            </a:cubicBezTo>
                            <a:cubicBezTo>
                              <a:pt x="295" y="138"/>
                              <a:pt x="295" y="140"/>
                              <a:pt x="296" y="141"/>
                            </a:cubicBezTo>
                            <a:cubicBezTo>
                              <a:pt x="296" y="143"/>
                              <a:pt x="297" y="144"/>
                              <a:pt x="297" y="145"/>
                            </a:cubicBezTo>
                            <a:cubicBezTo>
                              <a:pt x="298" y="146"/>
                              <a:pt x="299" y="146"/>
                              <a:pt x="300" y="147"/>
                            </a:cubicBezTo>
                            <a:cubicBezTo>
                              <a:pt x="301" y="147"/>
                              <a:pt x="302" y="148"/>
                              <a:pt x="303" y="148"/>
                            </a:cubicBezTo>
                            <a:cubicBezTo>
                              <a:pt x="305" y="148"/>
                              <a:pt x="306" y="147"/>
                              <a:pt x="308" y="146"/>
                            </a:cubicBezTo>
                            <a:cubicBezTo>
                              <a:pt x="310" y="145"/>
                              <a:pt x="311" y="143"/>
                              <a:pt x="313" y="141"/>
                            </a:cubicBezTo>
                            <a:cubicBezTo>
                              <a:pt x="313" y="115"/>
                              <a:pt x="313" y="115"/>
                              <a:pt x="313" y="115"/>
                            </a:cubicBezTo>
                            <a:cubicBezTo>
                              <a:pt x="313" y="115"/>
                              <a:pt x="313" y="115"/>
                              <a:pt x="313" y="114"/>
                            </a:cubicBezTo>
                            <a:cubicBezTo>
                              <a:pt x="314" y="114"/>
                              <a:pt x="314" y="114"/>
                              <a:pt x="314" y="114"/>
                            </a:cubicBezTo>
                            <a:cubicBezTo>
                              <a:pt x="314" y="114"/>
                              <a:pt x="315" y="114"/>
                              <a:pt x="315" y="114"/>
                            </a:cubicBezTo>
                            <a:cubicBezTo>
                              <a:pt x="315" y="114"/>
                              <a:pt x="316" y="114"/>
                              <a:pt x="317" y="114"/>
                            </a:cubicBezTo>
                            <a:cubicBezTo>
                              <a:pt x="317" y="114"/>
                              <a:pt x="318" y="114"/>
                              <a:pt x="318" y="114"/>
                            </a:cubicBezTo>
                            <a:cubicBezTo>
                              <a:pt x="319" y="114"/>
                              <a:pt x="319" y="114"/>
                              <a:pt x="319" y="114"/>
                            </a:cubicBezTo>
                            <a:cubicBezTo>
                              <a:pt x="320" y="114"/>
                              <a:pt x="320" y="114"/>
                              <a:pt x="320" y="114"/>
                            </a:cubicBezTo>
                            <a:cubicBezTo>
                              <a:pt x="320" y="115"/>
                              <a:pt x="320" y="115"/>
                              <a:pt x="320" y="115"/>
                            </a:cubicBezTo>
                            <a:lnTo>
                              <a:pt x="320" y="152"/>
                            </a:lnTo>
                            <a:close/>
                            <a:moveTo>
                              <a:pt x="354" y="117"/>
                            </a:moveTo>
                            <a:cubicBezTo>
                              <a:pt x="354" y="118"/>
                              <a:pt x="354" y="119"/>
                              <a:pt x="354" y="119"/>
                            </a:cubicBezTo>
                            <a:cubicBezTo>
                              <a:pt x="354" y="119"/>
                              <a:pt x="354" y="120"/>
                              <a:pt x="354" y="120"/>
                            </a:cubicBezTo>
                            <a:cubicBezTo>
                              <a:pt x="354" y="120"/>
                              <a:pt x="354" y="120"/>
                              <a:pt x="354" y="120"/>
                            </a:cubicBezTo>
                            <a:cubicBezTo>
                              <a:pt x="354" y="121"/>
                              <a:pt x="353" y="121"/>
                              <a:pt x="353" y="121"/>
                            </a:cubicBezTo>
                            <a:cubicBezTo>
                              <a:pt x="353" y="121"/>
                              <a:pt x="353" y="121"/>
                              <a:pt x="352" y="120"/>
                            </a:cubicBezTo>
                            <a:cubicBezTo>
                              <a:pt x="352" y="120"/>
                              <a:pt x="352" y="120"/>
                              <a:pt x="351" y="120"/>
                            </a:cubicBezTo>
                            <a:cubicBezTo>
                              <a:pt x="351" y="120"/>
                              <a:pt x="350" y="120"/>
                              <a:pt x="350" y="120"/>
                            </a:cubicBezTo>
                            <a:cubicBezTo>
                              <a:pt x="349" y="120"/>
                              <a:pt x="349" y="120"/>
                              <a:pt x="348" y="120"/>
                            </a:cubicBezTo>
                            <a:cubicBezTo>
                              <a:pt x="348" y="120"/>
                              <a:pt x="347" y="120"/>
                              <a:pt x="346" y="120"/>
                            </a:cubicBezTo>
                            <a:cubicBezTo>
                              <a:pt x="346" y="120"/>
                              <a:pt x="345" y="121"/>
                              <a:pt x="344" y="121"/>
                            </a:cubicBezTo>
                            <a:cubicBezTo>
                              <a:pt x="344" y="122"/>
                              <a:pt x="343" y="123"/>
                              <a:pt x="342" y="124"/>
                            </a:cubicBezTo>
                            <a:cubicBezTo>
                              <a:pt x="341" y="125"/>
                              <a:pt x="340" y="126"/>
                              <a:pt x="340" y="128"/>
                            </a:cubicBezTo>
                            <a:cubicBezTo>
                              <a:pt x="340" y="152"/>
                              <a:pt x="340" y="152"/>
                              <a:pt x="340" y="152"/>
                            </a:cubicBezTo>
                            <a:cubicBezTo>
                              <a:pt x="340" y="152"/>
                              <a:pt x="339" y="152"/>
                              <a:pt x="339" y="152"/>
                            </a:cubicBezTo>
                            <a:cubicBezTo>
                              <a:pt x="339" y="152"/>
                              <a:pt x="339" y="152"/>
                              <a:pt x="339" y="152"/>
                            </a:cubicBezTo>
                            <a:cubicBezTo>
                              <a:pt x="339" y="153"/>
                              <a:pt x="338" y="153"/>
                              <a:pt x="338" y="153"/>
                            </a:cubicBezTo>
                            <a:cubicBezTo>
                              <a:pt x="337" y="153"/>
                              <a:pt x="337" y="153"/>
                              <a:pt x="336" y="153"/>
                            </a:cubicBezTo>
                            <a:cubicBezTo>
                              <a:pt x="335" y="153"/>
                              <a:pt x="335" y="153"/>
                              <a:pt x="335" y="153"/>
                            </a:cubicBezTo>
                            <a:cubicBezTo>
                              <a:pt x="334" y="153"/>
                              <a:pt x="334" y="153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15"/>
                              <a:pt x="333" y="115"/>
                              <a:pt x="333" y="115"/>
                            </a:cubicBezTo>
                            <a:cubicBezTo>
                              <a:pt x="333" y="115"/>
                              <a:pt x="333" y="115"/>
                              <a:pt x="333" y="114"/>
                            </a:cubicBezTo>
                            <a:cubicBezTo>
                              <a:pt x="333" y="114"/>
                              <a:pt x="333" y="114"/>
                              <a:pt x="333" y="114"/>
                            </a:cubicBezTo>
                            <a:cubicBezTo>
                              <a:pt x="334" y="114"/>
                              <a:pt x="334" y="114"/>
                              <a:pt x="334" y="114"/>
                            </a:cubicBezTo>
                            <a:cubicBezTo>
                              <a:pt x="335" y="114"/>
                              <a:pt x="335" y="114"/>
                              <a:pt x="336" y="114"/>
                            </a:cubicBezTo>
                            <a:cubicBezTo>
                              <a:pt x="336" y="114"/>
                              <a:pt x="337" y="114"/>
                              <a:pt x="337" y="114"/>
                            </a:cubicBezTo>
                            <a:cubicBezTo>
                              <a:pt x="338" y="114"/>
                              <a:pt x="338" y="114"/>
                              <a:pt x="338" y="114"/>
                            </a:cubicBezTo>
                            <a:cubicBezTo>
                              <a:pt x="338" y="114"/>
                              <a:pt x="339" y="114"/>
                              <a:pt x="339" y="114"/>
                            </a:cubicBezTo>
                            <a:cubicBezTo>
                              <a:pt x="339" y="115"/>
                              <a:pt x="339" y="115"/>
                              <a:pt x="339" y="115"/>
                            </a:cubicBezTo>
                            <a:cubicBezTo>
                              <a:pt x="339" y="120"/>
                              <a:pt x="339" y="120"/>
                              <a:pt x="339" y="120"/>
                            </a:cubicBezTo>
                            <a:cubicBezTo>
                              <a:pt x="340" y="119"/>
                              <a:pt x="341" y="118"/>
                              <a:pt x="342" y="117"/>
                            </a:cubicBezTo>
                            <a:cubicBezTo>
                              <a:pt x="343" y="116"/>
                              <a:pt x="343" y="115"/>
                              <a:pt x="344" y="115"/>
                            </a:cubicBezTo>
                            <a:cubicBezTo>
                              <a:pt x="345" y="114"/>
                              <a:pt x="346" y="114"/>
                              <a:pt x="346" y="114"/>
                            </a:cubicBezTo>
                            <a:cubicBezTo>
                              <a:pt x="347" y="113"/>
                              <a:pt x="348" y="113"/>
                              <a:pt x="349" y="113"/>
                            </a:cubicBezTo>
                            <a:cubicBezTo>
                              <a:pt x="349" y="113"/>
                              <a:pt x="350" y="113"/>
                              <a:pt x="350" y="113"/>
                            </a:cubicBezTo>
                            <a:cubicBezTo>
                              <a:pt x="350" y="113"/>
                              <a:pt x="351" y="113"/>
                              <a:pt x="351" y="113"/>
                            </a:cubicBezTo>
                            <a:cubicBezTo>
                              <a:pt x="352" y="114"/>
                              <a:pt x="352" y="114"/>
                              <a:pt x="353" y="114"/>
                            </a:cubicBezTo>
                            <a:cubicBezTo>
                              <a:pt x="353" y="114"/>
                              <a:pt x="353" y="114"/>
                              <a:pt x="354" y="114"/>
                            </a:cubicBezTo>
                            <a:cubicBezTo>
                              <a:pt x="354" y="114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6"/>
                              <a:pt x="354" y="116"/>
                            </a:cubicBezTo>
                            <a:cubicBezTo>
                              <a:pt x="354" y="116"/>
                              <a:pt x="354" y="117"/>
                              <a:pt x="354" y="117"/>
                            </a:cubicBezTo>
                            <a:close/>
                            <a:moveTo>
                              <a:pt x="395" y="133"/>
                            </a:moveTo>
                            <a:cubicBezTo>
                              <a:pt x="395" y="136"/>
                              <a:pt x="394" y="139"/>
                              <a:pt x="394" y="141"/>
                            </a:cubicBezTo>
                            <a:cubicBezTo>
                              <a:pt x="393" y="144"/>
                              <a:pt x="392" y="146"/>
                              <a:pt x="390" y="148"/>
                            </a:cubicBezTo>
                            <a:cubicBezTo>
                              <a:pt x="389" y="149"/>
                              <a:pt x="387" y="151"/>
                              <a:pt x="384" y="152"/>
                            </a:cubicBezTo>
                            <a:cubicBezTo>
                              <a:pt x="382" y="153"/>
                              <a:pt x="379" y="153"/>
                              <a:pt x="376" y="153"/>
                            </a:cubicBezTo>
                            <a:cubicBezTo>
                              <a:pt x="373" y="153"/>
                              <a:pt x="370" y="153"/>
                              <a:pt x="368" y="152"/>
                            </a:cubicBezTo>
                            <a:cubicBezTo>
                              <a:pt x="366" y="151"/>
                              <a:pt x="364" y="150"/>
                              <a:pt x="363" y="148"/>
                            </a:cubicBezTo>
                            <a:cubicBezTo>
                              <a:pt x="361" y="146"/>
                              <a:pt x="360" y="144"/>
                              <a:pt x="359" y="142"/>
                            </a:cubicBezTo>
                            <a:cubicBezTo>
                              <a:pt x="359" y="139"/>
                              <a:pt x="358" y="137"/>
                              <a:pt x="358" y="134"/>
                            </a:cubicBezTo>
                            <a:cubicBezTo>
                              <a:pt x="358" y="131"/>
                              <a:pt x="359" y="128"/>
                              <a:pt x="359" y="125"/>
                            </a:cubicBezTo>
                            <a:cubicBezTo>
                              <a:pt x="360" y="123"/>
                              <a:pt x="361" y="121"/>
                              <a:pt x="363" y="119"/>
                            </a:cubicBezTo>
                            <a:cubicBezTo>
                              <a:pt x="364" y="117"/>
                              <a:pt x="366" y="116"/>
                              <a:pt x="369" y="115"/>
                            </a:cubicBezTo>
                            <a:cubicBezTo>
                              <a:pt x="371" y="114"/>
                              <a:pt x="374" y="113"/>
                              <a:pt x="377" y="113"/>
                            </a:cubicBezTo>
                            <a:cubicBezTo>
                              <a:pt x="380" y="113"/>
                              <a:pt x="382" y="114"/>
                              <a:pt x="385" y="115"/>
                            </a:cubicBezTo>
                            <a:cubicBezTo>
                              <a:pt x="387" y="115"/>
                              <a:pt x="389" y="117"/>
                              <a:pt x="390" y="118"/>
                            </a:cubicBezTo>
                            <a:cubicBezTo>
                              <a:pt x="392" y="120"/>
                              <a:pt x="393" y="122"/>
                              <a:pt x="394" y="125"/>
                            </a:cubicBezTo>
                            <a:cubicBezTo>
                              <a:pt x="394" y="127"/>
                              <a:pt x="395" y="130"/>
                              <a:pt x="395" y="133"/>
                            </a:cubicBezTo>
                            <a:close/>
                            <a:moveTo>
                              <a:pt x="388" y="133"/>
                            </a:moveTo>
                            <a:cubicBezTo>
                              <a:pt x="388" y="131"/>
                              <a:pt x="388" y="129"/>
                              <a:pt x="387" y="128"/>
                            </a:cubicBezTo>
                            <a:cubicBezTo>
                              <a:pt x="387" y="126"/>
                              <a:pt x="386" y="124"/>
                              <a:pt x="385" y="123"/>
                            </a:cubicBezTo>
                            <a:cubicBezTo>
                              <a:pt x="385" y="122"/>
                              <a:pt x="383" y="121"/>
                              <a:pt x="382" y="120"/>
                            </a:cubicBezTo>
                            <a:cubicBezTo>
                              <a:pt x="381" y="119"/>
                              <a:pt x="379" y="119"/>
                              <a:pt x="377" y="119"/>
                            </a:cubicBezTo>
                            <a:cubicBezTo>
                              <a:pt x="375" y="119"/>
                              <a:pt x="373" y="119"/>
                              <a:pt x="371" y="120"/>
                            </a:cubicBezTo>
                            <a:cubicBezTo>
                              <a:pt x="370" y="121"/>
                              <a:pt x="369" y="122"/>
                              <a:pt x="368" y="123"/>
                            </a:cubicBezTo>
                            <a:cubicBezTo>
                              <a:pt x="367" y="124"/>
                              <a:pt x="366" y="126"/>
                              <a:pt x="366" y="127"/>
                            </a:cubicBezTo>
                            <a:cubicBezTo>
                              <a:pt x="365" y="129"/>
                              <a:pt x="365" y="131"/>
                              <a:pt x="365" y="133"/>
                            </a:cubicBezTo>
                            <a:cubicBezTo>
                              <a:pt x="365" y="135"/>
                              <a:pt x="365" y="137"/>
                              <a:pt x="366" y="139"/>
                            </a:cubicBezTo>
                            <a:cubicBezTo>
                              <a:pt x="366" y="141"/>
                              <a:pt x="367" y="142"/>
                              <a:pt x="368" y="143"/>
                            </a:cubicBezTo>
                            <a:cubicBezTo>
                              <a:pt x="368" y="145"/>
                              <a:pt x="370" y="146"/>
                              <a:pt x="371" y="147"/>
                            </a:cubicBezTo>
                            <a:cubicBezTo>
                              <a:pt x="372" y="147"/>
                              <a:pt x="374" y="148"/>
                              <a:pt x="376" y="148"/>
                            </a:cubicBezTo>
                            <a:cubicBezTo>
                              <a:pt x="378" y="148"/>
                              <a:pt x="380" y="147"/>
                              <a:pt x="382" y="147"/>
                            </a:cubicBezTo>
                            <a:cubicBezTo>
                              <a:pt x="383" y="146"/>
                              <a:pt x="384" y="145"/>
                              <a:pt x="385" y="144"/>
                            </a:cubicBezTo>
                            <a:cubicBezTo>
                              <a:pt x="386" y="142"/>
                              <a:pt x="387" y="141"/>
                              <a:pt x="387" y="139"/>
                            </a:cubicBezTo>
                            <a:cubicBezTo>
                              <a:pt x="388" y="137"/>
                              <a:pt x="388" y="135"/>
                              <a:pt x="388" y="133"/>
                            </a:cubicBezTo>
                            <a:close/>
                            <a:moveTo>
                              <a:pt x="439" y="133"/>
                            </a:moveTo>
                            <a:cubicBezTo>
                              <a:pt x="439" y="136"/>
                              <a:pt x="438" y="139"/>
                              <a:pt x="438" y="141"/>
                            </a:cubicBezTo>
                            <a:cubicBezTo>
                              <a:pt x="437" y="144"/>
                              <a:pt x="436" y="146"/>
                              <a:pt x="434" y="148"/>
                            </a:cubicBezTo>
                            <a:cubicBezTo>
                              <a:pt x="433" y="150"/>
                              <a:pt x="431" y="151"/>
                              <a:pt x="430" y="152"/>
                            </a:cubicBezTo>
                            <a:cubicBezTo>
                              <a:pt x="428" y="153"/>
                              <a:pt x="425" y="153"/>
                              <a:pt x="423" y="153"/>
                            </a:cubicBezTo>
                            <a:cubicBezTo>
                              <a:pt x="422" y="153"/>
                              <a:pt x="421" y="153"/>
                              <a:pt x="420" y="153"/>
                            </a:cubicBezTo>
                            <a:cubicBezTo>
                              <a:pt x="419" y="153"/>
                              <a:pt x="418" y="152"/>
                              <a:pt x="417" y="152"/>
                            </a:cubicBezTo>
                            <a:cubicBezTo>
                              <a:pt x="416" y="151"/>
                              <a:pt x="415" y="151"/>
                              <a:pt x="414" y="150"/>
                            </a:cubicBezTo>
                            <a:cubicBezTo>
                              <a:pt x="414" y="150"/>
                              <a:pt x="413" y="149"/>
                              <a:pt x="412" y="148"/>
                            </a:cubicBezTo>
                            <a:cubicBezTo>
                              <a:pt x="412" y="166"/>
                              <a:pt x="412" y="166"/>
                              <a:pt x="412" y="166"/>
                            </a:cubicBezTo>
                            <a:cubicBezTo>
                              <a:pt x="412" y="166"/>
                              <a:pt x="412" y="166"/>
                              <a:pt x="412" y="167"/>
                            </a:cubicBezTo>
                            <a:cubicBezTo>
                              <a:pt x="411" y="167"/>
                              <a:pt x="411" y="167"/>
                              <a:pt x="411" y="167"/>
                            </a:cubicBezTo>
                            <a:cubicBezTo>
                              <a:pt x="411" y="167"/>
                              <a:pt x="410" y="167"/>
                              <a:pt x="410" y="167"/>
                            </a:cubicBezTo>
                            <a:cubicBezTo>
                              <a:pt x="410" y="167"/>
                              <a:pt x="409" y="167"/>
                              <a:pt x="408" y="167"/>
                            </a:cubicBezTo>
                            <a:cubicBezTo>
                              <a:pt x="408" y="167"/>
                              <a:pt x="407" y="167"/>
                              <a:pt x="407" y="167"/>
                            </a:cubicBezTo>
                            <a:cubicBezTo>
                              <a:pt x="406" y="167"/>
                              <a:pt x="406" y="167"/>
                              <a:pt x="406" y="167"/>
                            </a:cubicBezTo>
                            <a:cubicBezTo>
                              <a:pt x="405" y="167"/>
                              <a:pt x="405" y="167"/>
                              <a:pt x="405" y="167"/>
                            </a:cubicBezTo>
                            <a:cubicBezTo>
                              <a:pt x="405" y="166"/>
                              <a:pt x="405" y="166"/>
                              <a:pt x="405" y="166"/>
                            </a:cubicBezTo>
                            <a:cubicBezTo>
                              <a:pt x="405" y="115"/>
                              <a:pt x="405" y="115"/>
                              <a:pt x="405" y="115"/>
                            </a:cubicBezTo>
                            <a:cubicBezTo>
                              <a:pt x="405" y="115"/>
                              <a:pt x="405" y="115"/>
                              <a:pt x="405" y="114"/>
                            </a:cubicBezTo>
                            <a:cubicBezTo>
                              <a:pt x="405" y="114"/>
                              <a:pt x="405" y="114"/>
                              <a:pt x="406" y="114"/>
                            </a:cubicBezTo>
                            <a:cubicBezTo>
                              <a:pt x="406" y="114"/>
                              <a:pt x="406" y="114"/>
                              <a:pt x="407" y="114"/>
                            </a:cubicBezTo>
                            <a:cubicBezTo>
                              <a:pt x="407" y="114"/>
                              <a:pt x="407" y="114"/>
                              <a:pt x="408" y="114"/>
                            </a:cubicBezTo>
                            <a:cubicBezTo>
                              <a:pt x="408" y="114"/>
                              <a:pt x="409" y="114"/>
                              <a:pt x="409" y="114"/>
                            </a:cubicBezTo>
                            <a:cubicBezTo>
                              <a:pt x="410" y="114"/>
                              <a:pt x="410" y="114"/>
                              <a:pt x="410" y="114"/>
                            </a:cubicBezTo>
                            <a:cubicBezTo>
                              <a:pt x="410" y="114"/>
                              <a:pt x="411" y="114"/>
                              <a:pt x="411" y="114"/>
                            </a:cubicBezTo>
                            <a:cubicBezTo>
                              <a:pt x="411" y="115"/>
                              <a:pt x="411" y="115"/>
                              <a:pt x="411" y="115"/>
                            </a:cubicBezTo>
                            <a:cubicBezTo>
                              <a:pt x="411" y="120"/>
                              <a:pt x="411" y="120"/>
                              <a:pt x="411" y="120"/>
                            </a:cubicBezTo>
                            <a:cubicBezTo>
                              <a:pt x="412" y="119"/>
                              <a:pt x="413" y="118"/>
                              <a:pt x="414" y="117"/>
                            </a:cubicBezTo>
                            <a:cubicBezTo>
                              <a:pt x="415" y="116"/>
                              <a:pt x="416" y="115"/>
                              <a:pt x="417" y="115"/>
                            </a:cubicBezTo>
                            <a:cubicBezTo>
                              <a:pt x="418" y="114"/>
                              <a:pt x="419" y="114"/>
                              <a:pt x="420" y="114"/>
                            </a:cubicBezTo>
                            <a:cubicBezTo>
                              <a:pt x="421" y="113"/>
                              <a:pt x="423" y="113"/>
                              <a:pt x="424" y="113"/>
                            </a:cubicBezTo>
                            <a:cubicBezTo>
                              <a:pt x="427" y="113"/>
                              <a:pt x="429" y="114"/>
                              <a:pt x="431" y="115"/>
                            </a:cubicBezTo>
                            <a:cubicBezTo>
                              <a:pt x="432" y="116"/>
                              <a:pt x="434" y="117"/>
                              <a:pt x="435" y="119"/>
                            </a:cubicBezTo>
                            <a:cubicBezTo>
                              <a:pt x="436" y="121"/>
                              <a:pt x="437" y="123"/>
                              <a:pt x="438" y="125"/>
                            </a:cubicBezTo>
                            <a:cubicBezTo>
                              <a:pt x="438" y="128"/>
                              <a:pt x="439" y="130"/>
                              <a:pt x="439" y="133"/>
                            </a:cubicBezTo>
                            <a:close/>
                            <a:moveTo>
                              <a:pt x="432" y="133"/>
                            </a:moveTo>
                            <a:cubicBezTo>
                              <a:pt x="432" y="132"/>
                              <a:pt x="431" y="130"/>
                              <a:pt x="431" y="128"/>
                            </a:cubicBezTo>
                            <a:cubicBezTo>
                              <a:pt x="431" y="126"/>
                              <a:pt x="430" y="125"/>
                              <a:pt x="430" y="123"/>
                            </a:cubicBezTo>
                            <a:cubicBezTo>
                              <a:pt x="429" y="122"/>
                              <a:pt x="428" y="121"/>
                              <a:pt x="427" y="120"/>
                            </a:cubicBezTo>
                            <a:cubicBezTo>
                              <a:pt x="426" y="119"/>
                              <a:pt x="424" y="119"/>
                              <a:pt x="423" y="119"/>
                            </a:cubicBezTo>
                            <a:cubicBezTo>
                              <a:pt x="422" y="119"/>
                              <a:pt x="421" y="119"/>
                              <a:pt x="420" y="119"/>
                            </a:cubicBezTo>
                            <a:cubicBezTo>
                              <a:pt x="419" y="120"/>
                              <a:pt x="418" y="120"/>
                              <a:pt x="417" y="121"/>
                            </a:cubicBezTo>
                            <a:cubicBezTo>
                              <a:pt x="417" y="121"/>
                              <a:pt x="416" y="122"/>
                              <a:pt x="415" y="123"/>
                            </a:cubicBezTo>
                            <a:cubicBezTo>
                              <a:pt x="414" y="124"/>
                              <a:pt x="413" y="125"/>
                              <a:pt x="412" y="126"/>
                            </a:cubicBezTo>
                            <a:cubicBezTo>
                              <a:pt x="412" y="141"/>
                              <a:pt x="412" y="141"/>
                              <a:pt x="412" y="141"/>
                            </a:cubicBezTo>
                            <a:cubicBezTo>
                              <a:pt x="414" y="143"/>
                              <a:pt x="415" y="145"/>
                              <a:pt x="417" y="146"/>
                            </a:cubicBezTo>
                            <a:cubicBezTo>
                              <a:pt x="419" y="147"/>
                              <a:pt x="420" y="148"/>
                              <a:pt x="422" y="148"/>
                            </a:cubicBezTo>
                            <a:cubicBezTo>
                              <a:pt x="424" y="148"/>
                              <a:pt x="425" y="147"/>
                              <a:pt x="427" y="146"/>
                            </a:cubicBezTo>
                            <a:cubicBezTo>
                              <a:pt x="428" y="146"/>
                              <a:pt x="429" y="144"/>
                              <a:pt x="429" y="143"/>
                            </a:cubicBezTo>
                            <a:cubicBezTo>
                              <a:pt x="430" y="142"/>
                              <a:pt x="431" y="140"/>
                              <a:pt x="431" y="139"/>
                            </a:cubicBezTo>
                            <a:cubicBezTo>
                              <a:pt x="431" y="137"/>
                              <a:pt x="432" y="135"/>
                              <a:pt x="432" y="133"/>
                            </a:cubicBezTo>
                            <a:close/>
                            <a:moveTo>
                              <a:pt x="480" y="132"/>
                            </a:moveTo>
                            <a:cubicBezTo>
                              <a:pt x="480" y="133"/>
                              <a:pt x="480" y="133"/>
                              <a:pt x="479" y="134"/>
                            </a:cubicBezTo>
                            <a:cubicBezTo>
                              <a:pt x="479" y="134"/>
                              <a:pt x="478" y="135"/>
                              <a:pt x="478" y="135"/>
                            </a:cubicBezTo>
                            <a:cubicBezTo>
                              <a:pt x="454" y="135"/>
                              <a:pt x="454" y="135"/>
                              <a:pt x="454" y="135"/>
                            </a:cubicBezTo>
                            <a:cubicBezTo>
                              <a:pt x="454" y="137"/>
                              <a:pt x="454" y="138"/>
                              <a:pt x="454" y="140"/>
                            </a:cubicBezTo>
                            <a:cubicBezTo>
                              <a:pt x="455" y="142"/>
                              <a:pt x="455" y="143"/>
                              <a:pt x="456" y="144"/>
                            </a:cubicBezTo>
                            <a:cubicBezTo>
                              <a:pt x="457" y="145"/>
                              <a:pt x="458" y="146"/>
                              <a:pt x="460" y="147"/>
                            </a:cubicBezTo>
                            <a:cubicBezTo>
                              <a:pt x="461" y="148"/>
                              <a:pt x="463" y="148"/>
                              <a:pt x="465" y="148"/>
                            </a:cubicBezTo>
                            <a:cubicBezTo>
                              <a:pt x="467" y="148"/>
                              <a:pt x="469" y="148"/>
                              <a:pt x="470" y="147"/>
                            </a:cubicBezTo>
                            <a:cubicBezTo>
                              <a:pt x="471" y="147"/>
                              <a:pt x="473" y="147"/>
                              <a:pt x="474" y="146"/>
                            </a:cubicBezTo>
                            <a:cubicBezTo>
                              <a:pt x="475" y="146"/>
                              <a:pt x="475" y="146"/>
                              <a:pt x="476" y="146"/>
                            </a:cubicBezTo>
                            <a:cubicBezTo>
                              <a:pt x="477" y="145"/>
                              <a:pt x="477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6"/>
                            </a:cubicBezTo>
                            <a:cubicBezTo>
                              <a:pt x="478" y="146"/>
                              <a:pt x="479" y="146"/>
                              <a:pt x="479" y="146"/>
                            </a:cubicBezTo>
                            <a:cubicBezTo>
                              <a:pt x="479" y="147"/>
                              <a:pt x="479" y="147"/>
                              <a:pt x="479" y="148"/>
                            </a:cubicBezTo>
                            <a:cubicBezTo>
                              <a:pt x="479" y="148"/>
                              <a:pt x="479" y="148"/>
                              <a:pt x="479" y="149"/>
                            </a:cubicBezTo>
                            <a:cubicBezTo>
                              <a:pt x="479" y="149"/>
                              <a:pt x="479" y="149"/>
                              <a:pt x="478" y="149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7" y="151"/>
                              <a:pt x="477" y="151"/>
                            </a:cubicBezTo>
                            <a:cubicBezTo>
                              <a:pt x="476" y="151"/>
                              <a:pt x="475" y="152"/>
                              <a:pt x="474" y="152"/>
                            </a:cubicBezTo>
                            <a:cubicBezTo>
                              <a:pt x="473" y="152"/>
                              <a:pt x="471" y="153"/>
                              <a:pt x="470" y="153"/>
                            </a:cubicBezTo>
                            <a:cubicBezTo>
                              <a:pt x="468" y="153"/>
                              <a:pt x="467" y="153"/>
                              <a:pt x="465" y="153"/>
                            </a:cubicBezTo>
                            <a:cubicBezTo>
                              <a:pt x="462" y="153"/>
                              <a:pt x="459" y="153"/>
                              <a:pt x="457" y="152"/>
                            </a:cubicBezTo>
                            <a:cubicBezTo>
                              <a:pt x="455" y="151"/>
                              <a:pt x="453" y="150"/>
                              <a:pt x="451" y="148"/>
                            </a:cubicBezTo>
                            <a:cubicBezTo>
                              <a:pt x="450" y="147"/>
                              <a:pt x="449" y="145"/>
                              <a:pt x="448" y="142"/>
                            </a:cubicBezTo>
                            <a:cubicBezTo>
                              <a:pt x="447" y="140"/>
                              <a:pt x="447" y="137"/>
                              <a:pt x="447" y="133"/>
                            </a:cubicBezTo>
                            <a:cubicBezTo>
                              <a:pt x="447" y="130"/>
                              <a:pt x="447" y="127"/>
                              <a:pt x="448" y="125"/>
                            </a:cubicBezTo>
                            <a:cubicBezTo>
                              <a:pt x="449" y="122"/>
                              <a:pt x="450" y="120"/>
                              <a:pt x="451" y="119"/>
                            </a:cubicBezTo>
                            <a:cubicBezTo>
                              <a:pt x="453" y="117"/>
                              <a:pt x="455" y="116"/>
                              <a:pt x="457" y="115"/>
                            </a:cubicBezTo>
                            <a:cubicBezTo>
                              <a:pt x="459" y="114"/>
                              <a:pt x="461" y="113"/>
                              <a:pt x="464" y="113"/>
                            </a:cubicBezTo>
                            <a:cubicBezTo>
                              <a:pt x="467" y="113"/>
                              <a:pt x="469" y="114"/>
                              <a:pt x="471" y="115"/>
                            </a:cubicBezTo>
                            <a:cubicBezTo>
                              <a:pt x="473" y="116"/>
                              <a:pt x="475" y="117"/>
                              <a:pt x="476" y="118"/>
                            </a:cubicBezTo>
                            <a:cubicBezTo>
                              <a:pt x="478" y="120"/>
                              <a:pt x="479" y="122"/>
                              <a:pt x="479" y="124"/>
                            </a:cubicBezTo>
                            <a:cubicBezTo>
                              <a:pt x="480" y="126"/>
                              <a:pt x="480" y="128"/>
                              <a:pt x="480" y="130"/>
                            </a:cubicBezTo>
                            <a:lnTo>
                              <a:pt x="480" y="132"/>
                            </a:lnTo>
                            <a:close/>
                            <a:moveTo>
                              <a:pt x="473" y="130"/>
                            </a:moveTo>
                            <a:cubicBezTo>
                              <a:pt x="474" y="126"/>
                              <a:pt x="473" y="123"/>
                              <a:pt x="471" y="121"/>
                            </a:cubicBezTo>
                            <a:cubicBezTo>
                              <a:pt x="469" y="119"/>
                              <a:pt x="467" y="118"/>
                              <a:pt x="464" y="118"/>
                            </a:cubicBezTo>
                            <a:cubicBezTo>
                              <a:pt x="462" y="118"/>
                              <a:pt x="461" y="119"/>
                              <a:pt x="459" y="119"/>
                            </a:cubicBezTo>
                            <a:cubicBezTo>
                              <a:pt x="458" y="120"/>
                              <a:pt x="457" y="121"/>
                              <a:pt x="456" y="122"/>
                            </a:cubicBezTo>
                            <a:cubicBezTo>
                              <a:pt x="455" y="123"/>
                              <a:pt x="455" y="124"/>
                              <a:pt x="454" y="125"/>
                            </a:cubicBezTo>
                            <a:cubicBezTo>
                              <a:pt x="454" y="127"/>
                              <a:pt x="454" y="128"/>
                              <a:pt x="454" y="130"/>
                            </a:cubicBezTo>
                            <a:lnTo>
                              <a:pt x="473" y="130"/>
                            </a:lnTo>
                            <a:close/>
                            <a:moveTo>
                              <a:pt x="518" y="152"/>
                            </a:moveTo>
                            <a:cubicBezTo>
                              <a:pt x="518" y="152"/>
                              <a:pt x="518" y="152"/>
                              <a:pt x="518" y="152"/>
                            </a:cubicBezTo>
                            <a:cubicBezTo>
                              <a:pt x="518" y="152"/>
                              <a:pt x="517" y="153"/>
                              <a:pt x="517" y="153"/>
                            </a:cubicBezTo>
                            <a:cubicBezTo>
                              <a:pt x="517" y="153"/>
                              <a:pt x="516" y="153"/>
                              <a:pt x="515" y="153"/>
                            </a:cubicBezTo>
                            <a:cubicBezTo>
                              <a:pt x="515" y="153"/>
                              <a:pt x="514" y="153"/>
                              <a:pt x="514" y="153"/>
                            </a:cubicBezTo>
                            <a:cubicBezTo>
                              <a:pt x="513" y="153"/>
                              <a:pt x="513" y="152"/>
                              <a:pt x="513" y="152"/>
                            </a:cubicBezTo>
                            <a:cubicBezTo>
                              <a:pt x="513" y="152"/>
                              <a:pt x="512" y="152"/>
                              <a:pt x="512" y="152"/>
                            </a:cubicBezTo>
                            <a:cubicBezTo>
                              <a:pt x="512" y="148"/>
                              <a:pt x="512" y="148"/>
                              <a:pt x="512" y="148"/>
                            </a:cubicBezTo>
                            <a:cubicBezTo>
                              <a:pt x="511" y="150"/>
                              <a:pt x="509" y="151"/>
                              <a:pt x="507" y="152"/>
                            </a:cubicBezTo>
                            <a:cubicBezTo>
                              <a:pt x="505" y="153"/>
                              <a:pt x="503" y="153"/>
                              <a:pt x="501" y="153"/>
                            </a:cubicBezTo>
                            <a:cubicBezTo>
                              <a:pt x="499" y="153"/>
                              <a:pt x="497" y="153"/>
                              <a:pt x="496" y="153"/>
                            </a:cubicBezTo>
                            <a:cubicBezTo>
                              <a:pt x="494" y="152"/>
                              <a:pt x="493" y="151"/>
                              <a:pt x="492" y="150"/>
                            </a:cubicBezTo>
                            <a:cubicBezTo>
                              <a:pt x="491" y="149"/>
                              <a:pt x="490" y="148"/>
                              <a:pt x="489" y="147"/>
                            </a:cubicBezTo>
                            <a:cubicBezTo>
                              <a:pt x="489" y="146"/>
                              <a:pt x="488" y="144"/>
                              <a:pt x="488" y="142"/>
                            </a:cubicBezTo>
                            <a:cubicBezTo>
                              <a:pt x="488" y="140"/>
                              <a:pt x="489" y="138"/>
                              <a:pt x="490" y="137"/>
                            </a:cubicBezTo>
                            <a:cubicBezTo>
                              <a:pt x="490" y="135"/>
                              <a:pt x="492" y="134"/>
                              <a:pt x="493" y="133"/>
                            </a:cubicBezTo>
                            <a:cubicBezTo>
                              <a:pt x="495" y="132"/>
                              <a:pt x="497" y="131"/>
                              <a:pt x="499" y="131"/>
                            </a:cubicBezTo>
                            <a:cubicBezTo>
                              <a:pt x="501" y="130"/>
                              <a:pt x="504" y="130"/>
                              <a:pt x="507" y="130"/>
                            </a:cubicBezTo>
                            <a:cubicBezTo>
                              <a:pt x="512" y="130"/>
                              <a:pt x="512" y="130"/>
                              <a:pt x="512" y="130"/>
                            </a:cubicBezTo>
                            <a:cubicBezTo>
                              <a:pt x="512" y="127"/>
                              <a:pt x="512" y="127"/>
                              <a:pt x="512" y="127"/>
                            </a:cubicBezTo>
                            <a:cubicBezTo>
                              <a:pt x="512" y="126"/>
                              <a:pt x="511" y="125"/>
                              <a:pt x="511" y="124"/>
                            </a:cubicBezTo>
                            <a:cubicBezTo>
                              <a:pt x="511" y="122"/>
                              <a:pt x="510" y="122"/>
                              <a:pt x="510" y="121"/>
                            </a:cubicBezTo>
                            <a:cubicBezTo>
                              <a:pt x="509" y="120"/>
                              <a:pt x="508" y="120"/>
                              <a:pt x="507" y="119"/>
                            </a:cubicBezTo>
                            <a:cubicBezTo>
                              <a:pt x="506" y="119"/>
                              <a:pt x="505" y="119"/>
                              <a:pt x="503" y="119"/>
                            </a:cubicBezTo>
                            <a:cubicBezTo>
                              <a:pt x="502" y="119"/>
                              <a:pt x="500" y="119"/>
                              <a:pt x="499" y="119"/>
                            </a:cubicBezTo>
                            <a:cubicBezTo>
                              <a:pt x="497" y="120"/>
                              <a:pt x="496" y="120"/>
                              <a:pt x="495" y="121"/>
                            </a:cubicBezTo>
                            <a:cubicBezTo>
                              <a:pt x="494" y="121"/>
                              <a:pt x="494" y="121"/>
                              <a:pt x="493" y="122"/>
                            </a:cubicBezTo>
                            <a:cubicBezTo>
                              <a:pt x="492" y="122"/>
                              <a:pt x="492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0" y="122"/>
                            </a:cubicBezTo>
                            <a:cubicBezTo>
                              <a:pt x="490" y="122"/>
                              <a:pt x="490" y="121"/>
                              <a:pt x="490" y="121"/>
                            </a:cubicBezTo>
                            <a:cubicBezTo>
                              <a:pt x="490" y="121"/>
                              <a:pt x="490" y="120"/>
                              <a:pt x="490" y="120"/>
                            </a:cubicBezTo>
                            <a:cubicBezTo>
                              <a:pt x="490" y="119"/>
                              <a:pt x="490" y="119"/>
                              <a:pt x="490" y="118"/>
                            </a:cubicBezTo>
                            <a:cubicBezTo>
                              <a:pt x="490" y="118"/>
                              <a:pt x="491" y="117"/>
                              <a:pt x="491" y="117"/>
                            </a:cubicBezTo>
                            <a:cubicBezTo>
                              <a:pt x="491" y="117"/>
                              <a:pt x="492" y="116"/>
                              <a:pt x="493" y="116"/>
                            </a:cubicBezTo>
                            <a:cubicBezTo>
                              <a:pt x="494" y="115"/>
                              <a:pt x="495" y="115"/>
                              <a:pt x="496" y="115"/>
                            </a:cubicBezTo>
                            <a:cubicBezTo>
                              <a:pt x="497" y="114"/>
                              <a:pt x="498" y="114"/>
                              <a:pt x="500" y="114"/>
                            </a:cubicBezTo>
                            <a:cubicBezTo>
                              <a:pt x="501" y="113"/>
                              <a:pt x="502" y="113"/>
                              <a:pt x="504" y="113"/>
                            </a:cubicBezTo>
                            <a:cubicBezTo>
                              <a:pt x="506" y="113"/>
                              <a:pt x="509" y="114"/>
                              <a:pt x="511" y="114"/>
                            </a:cubicBezTo>
                            <a:cubicBezTo>
                              <a:pt x="512" y="115"/>
                              <a:pt x="514" y="116"/>
                              <a:pt x="515" y="117"/>
                            </a:cubicBezTo>
                            <a:cubicBezTo>
                              <a:pt x="516" y="118"/>
                              <a:pt x="517" y="119"/>
                              <a:pt x="517" y="121"/>
                            </a:cubicBezTo>
                            <a:cubicBezTo>
                              <a:pt x="518" y="123"/>
                              <a:pt x="518" y="125"/>
                              <a:pt x="518" y="127"/>
                            </a:cubicBezTo>
                            <a:lnTo>
                              <a:pt x="518" y="152"/>
                            </a:lnTo>
                            <a:close/>
                            <a:moveTo>
                              <a:pt x="512" y="135"/>
                            </a:moveTo>
                            <a:cubicBezTo>
                              <a:pt x="506" y="135"/>
                              <a:pt x="506" y="135"/>
                              <a:pt x="506" y="135"/>
                            </a:cubicBezTo>
                            <a:cubicBezTo>
                              <a:pt x="504" y="135"/>
                              <a:pt x="502" y="135"/>
                              <a:pt x="501" y="135"/>
                            </a:cubicBezTo>
                            <a:cubicBezTo>
                              <a:pt x="500" y="136"/>
                              <a:pt x="499" y="136"/>
                              <a:pt x="498" y="137"/>
                            </a:cubicBezTo>
                            <a:cubicBezTo>
                              <a:pt x="497" y="137"/>
                              <a:pt x="496" y="138"/>
                              <a:pt x="496" y="139"/>
                            </a:cubicBezTo>
                            <a:cubicBezTo>
                              <a:pt x="495" y="140"/>
                              <a:pt x="495" y="141"/>
                              <a:pt x="495" y="142"/>
                            </a:cubicBezTo>
                            <a:cubicBezTo>
                              <a:pt x="495" y="144"/>
                              <a:pt x="496" y="145"/>
                              <a:pt x="497" y="146"/>
                            </a:cubicBezTo>
                            <a:cubicBezTo>
                              <a:pt x="498" y="148"/>
                              <a:pt x="500" y="148"/>
                              <a:pt x="502" y="148"/>
                            </a:cubicBezTo>
                            <a:cubicBezTo>
                              <a:pt x="504" y="148"/>
                              <a:pt x="505" y="148"/>
                              <a:pt x="507" y="147"/>
                            </a:cubicBezTo>
                            <a:cubicBezTo>
                              <a:pt x="508" y="146"/>
                              <a:pt x="510" y="144"/>
                              <a:pt x="512" y="143"/>
                            </a:cubicBezTo>
                            <a:lnTo>
                              <a:pt x="512" y="135"/>
                            </a:lnTo>
                            <a:close/>
                            <a:moveTo>
                              <a:pt x="562" y="152"/>
                            </a:move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1" y="153"/>
                              <a:pt x="561" y="153"/>
                              <a:pt x="561" y="153"/>
                            </a:cubicBezTo>
                            <a:cubicBezTo>
                              <a:pt x="560" y="153"/>
                              <a:pt x="560" y="153"/>
                              <a:pt x="559" y="153"/>
                            </a:cubicBezTo>
                            <a:cubicBezTo>
                              <a:pt x="558" y="153"/>
                              <a:pt x="558" y="153"/>
                              <a:pt x="557" y="153"/>
                            </a:cubicBezTo>
                            <a:cubicBezTo>
                              <a:pt x="557" y="153"/>
                              <a:pt x="557" y="153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30"/>
                              <a:pt x="556" y="130"/>
                              <a:pt x="556" y="130"/>
                            </a:cubicBezTo>
                            <a:cubicBezTo>
                              <a:pt x="556" y="128"/>
                              <a:pt x="555" y="126"/>
                              <a:pt x="555" y="125"/>
                            </a:cubicBezTo>
                            <a:cubicBezTo>
                              <a:pt x="555" y="124"/>
                              <a:pt x="554" y="123"/>
                              <a:pt x="554" y="122"/>
                            </a:cubicBezTo>
                            <a:cubicBezTo>
                              <a:pt x="553" y="121"/>
                              <a:pt x="552" y="120"/>
                              <a:pt x="551" y="120"/>
                            </a:cubicBezTo>
                            <a:cubicBezTo>
                              <a:pt x="550" y="119"/>
                              <a:pt x="549" y="119"/>
                              <a:pt x="548" y="119"/>
                            </a:cubicBezTo>
                            <a:cubicBezTo>
                              <a:pt x="546" y="119"/>
                              <a:pt x="545" y="120"/>
                              <a:pt x="543" y="121"/>
                            </a:cubicBezTo>
                            <a:cubicBezTo>
                              <a:pt x="541" y="122"/>
                              <a:pt x="539" y="124"/>
                              <a:pt x="538" y="126"/>
                            </a:cubicBezTo>
                            <a:cubicBezTo>
                              <a:pt x="538" y="152"/>
                              <a:pt x="538" y="152"/>
                              <a:pt x="538" y="152"/>
                            </a:cubicBezTo>
                            <a:cubicBezTo>
                              <a:pt x="538" y="152"/>
                              <a:pt x="538" y="152"/>
                              <a:pt x="537" y="152"/>
                            </a:cubicBezTo>
                            <a:cubicBezTo>
                              <a:pt x="537" y="152"/>
                              <a:pt x="537" y="152"/>
                              <a:pt x="537" y="152"/>
                            </a:cubicBezTo>
                            <a:cubicBezTo>
                              <a:pt x="537" y="153"/>
                              <a:pt x="536" y="153"/>
                              <a:pt x="536" y="153"/>
                            </a:cubicBezTo>
                            <a:cubicBezTo>
                              <a:pt x="535" y="153"/>
                              <a:pt x="535" y="153"/>
                              <a:pt x="534" y="153"/>
                            </a:cubicBezTo>
                            <a:cubicBezTo>
                              <a:pt x="534" y="153"/>
                              <a:pt x="533" y="153"/>
                              <a:pt x="533" y="153"/>
                            </a:cubicBezTo>
                            <a:cubicBezTo>
                              <a:pt x="532" y="153"/>
                              <a:pt x="532" y="153"/>
                              <a:pt x="532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15"/>
                              <a:pt x="531" y="115"/>
                              <a:pt x="531" y="115"/>
                            </a:cubicBezTo>
                            <a:cubicBezTo>
                              <a:pt x="531" y="115"/>
                              <a:pt x="531" y="115"/>
                              <a:pt x="531" y="114"/>
                            </a:cubicBezTo>
                            <a:cubicBezTo>
                              <a:pt x="531" y="114"/>
                              <a:pt x="531" y="114"/>
                              <a:pt x="532" y="114"/>
                            </a:cubicBezTo>
                            <a:cubicBezTo>
                              <a:pt x="532" y="114"/>
                              <a:pt x="532" y="114"/>
                              <a:pt x="532" y="114"/>
                            </a:cubicBezTo>
                            <a:cubicBezTo>
                              <a:pt x="533" y="114"/>
                              <a:pt x="533" y="114"/>
                              <a:pt x="534" y="114"/>
                            </a:cubicBezTo>
                            <a:cubicBezTo>
                              <a:pt x="535" y="114"/>
                              <a:pt x="535" y="114"/>
                              <a:pt x="535" y="114"/>
                            </a:cubicBezTo>
                            <a:cubicBezTo>
                              <a:pt x="536" y="114"/>
                              <a:pt x="536" y="114"/>
                              <a:pt x="536" y="114"/>
                            </a:cubicBezTo>
                            <a:cubicBezTo>
                              <a:pt x="537" y="114"/>
                              <a:pt x="537" y="114"/>
                              <a:pt x="537" y="114"/>
                            </a:cubicBezTo>
                            <a:cubicBezTo>
                              <a:pt x="537" y="115"/>
                              <a:pt x="537" y="115"/>
                              <a:pt x="537" y="115"/>
                            </a:cubicBezTo>
                            <a:cubicBezTo>
                              <a:pt x="537" y="120"/>
                              <a:pt x="537" y="120"/>
                              <a:pt x="537" y="120"/>
                            </a:cubicBezTo>
                            <a:cubicBezTo>
                              <a:pt x="539" y="118"/>
                              <a:pt x="541" y="116"/>
                              <a:pt x="543" y="115"/>
                            </a:cubicBezTo>
                            <a:cubicBezTo>
                              <a:pt x="545" y="114"/>
                              <a:pt x="547" y="113"/>
                              <a:pt x="549" y="113"/>
                            </a:cubicBezTo>
                            <a:cubicBezTo>
                              <a:pt x="552" y="113"/>
                              <a:pt x="554" y="114"/>
                              <a:pt x="555" y="114"/>
                            </a:cubicBezTo>
                            <a:cubicBezTo>
                              <a:pt x="557" y="115"/>
                              <a:pt x="558" y="116"/>
                              <a:pt x="559" y="118"/>
                            </a:cubicBezTo>
                            <a:cubicBezTo>
                              <a:pt x="560" y="119"/>
                              <a:pt x="561" y="121"/>
                              <a:pt x="562" y="123"/>
                            </a:cubicBezTo>
                            <a:cubicBezTo>
                              <a:pt x="562" y="124"/>
                              <a:pt x="562" y="127"/>
                              <a:pt x="562" y="129"/>
                            </a:cubicBezTo>
                            <a:lnTo>
                              <a:pt x="562" y="152"/>
                            </a:lnTo>
                            <a:close/>
                            <a:moveTo>
                              <a:pt x="634" y="133"/>
                            </a:moveTo>
                            <a:cubicBezTo>
                              <a:pt x="634" y="136"/>
                              <a:pt x="634" y="139"/>
                              <a:pt x="633" y="142"/>
                            </a:cubicBezTo>
                            <a:cubicBezTo>
                              <a:pt x="632" y="144"/>
                              <a:pt x="631" y="146"/>
                              <a:pt x="629" y="148"/>
                            </a:cubicBezTo>
                            <a:cubicBezTo>
                              <a:pt x="627" y="150"/>
                              <a:pt x="625" y="151"/>
                              <a:pt x="623" y="152"/>
                            </a:cubicBezTo>
                            <a:cubicBezTo>
                              <a:pt x="620" y="153"/>
                              <a:pt x="617" y="153"/>
                              <a:pt x="614" y="153"/>
                            </a:cubicBezTo>
                            <a:cubicBezTo>
                              <a:pt x="611" y="153"/>
                              <a:pt x="609" y="153"/>
                              <a:pt x="606" y="152"/>
                            </a:cubicBezTo>
                            <a:cubicBezTo>
                              <a:pt x="604" y="151"/>
                              <a:pt x="602" y="150"/>
                              <a:pt x="600" y="148"/>
                            </a:cubicBezTo>
                            <a:cubicBezTo>
                              <a:pt x="598" y="147"/>
                              <a:pt x="597" y="145"/>
                              <a:pt x="596" y="142"/>
                            </a:cubicBezTo>
                            <a:cubicBezTo>
                              <a:pt x="595" y="140"/>
                              <a:pt x="595" y="137"/>
                              <a:pt x="595" y="134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0"/>
                              <a:pt x="595" y="100"/>
                              <a:pt x="596" y="100"/>
                            </a:cubicBezTo>
                            <a:cubicBezTo>
                              <a:pt x="596" y="100"/>
                              <a:pt x="596" y="100"/>
                              <a:pt x="597" y="100"/>
                            </a:cubicBezTo>
                            <a:cubicBezTo>
                              <a:pt x="597" y="100"/>
                              <a:pt x="598" y="100"/>
                              <a:pt x="598" y="100"/>
                            </a:cubicBezTo>
                            <a:cubicBezTo>
                              <a:pt x="599" y="100"/>
                              <a:pt x="599" y="100"/>
                              <a:pt x="600" y="100"/>
                            </a:cubicBezTo>
                            <a:cubicBezTo>
                              <a:pt x="600" y="100"/>
                              <a:pt x="601" y="100"/>
                              <a:pt x="601" y="100"/>
                            </a:cubicBezTo>
                            <a:cubicBezTo>
                              <a:pt x="601" y="100"/>
                              <a:pt x="601" y="100"/>
                              <a:pt x="602" y="101"/>
                            </a:cubicBezTo>
                            <a:cubicBezTo>
                              <a:pt x="602" y="101"/>
                              <a:pt x="602" y="101"/>
                              <a:pt x="602" y="101"/>
                            </a:cubicBezTo>
                            <a:cubicBezTo>
                              <a:pt x="602" y="133"/>
                              <a:pt x="602" y="133"/>
                              <a:pt x="602" y="133"/>
                            </a:cubicBezTo>
                            <a:cubicBezTo>
                              <a:pt x="602" y="135"/>
                              <a:pt x="602" y="137"/>
                              <a:pt x="603" y="139"/>
                            </a:cubicBezTo>
                            <a:cubicBezTo>
                              <a:pt x="603" y="141"/>
                              <a:pt x="604" y="143"/>
                              <a:pt x="605" y="144"/>
                            </a:cubicBezTo>
                            <a:cubicBezTo>
                              <a:pt x="606" y="145"/>
                              <a:pt x="608" y="146"/>
                              <a:pt x="609" y="146"/>
                            </a:cubicBezTo>
                            <a:cubicBezTo>
                              <a:pt x="611" y="147"/>
                              <a:pt x="613" y="147"/>
                              <a:pt x="615" y="147"/>
                            </a:cubicBezTo>
                            <a:cubicBezTo>
                              <a:pt x="617" y="147"/>
                              <a:pt x="618" y="147"/>
                              <a:pt x="620" y="146"/>
                            </a:cubicBezTo>
                            <a:cubicBezTo>
                              <a:pt x="622" y="146"/>
                              <a:pt x="623" y="145"/>
                              <a:pt x="624" y="144"/>
                            </a:cubicBezTo>
                            <a:cubicBezTo>
                              <a:pt x="625" y="143"/>
                              <a:pt x="626" y="141"/>
                              <a:pt x="626" y="139"/>
                            </a:cubicBezTo>
                            <a:cubicBezTo>
                              <a:pt x="627" y="138"/>
                              <a:pt x="627" y="136"/>
                              <a:pt x="627" y="133"/>
                            </a:cubicBezTo>
                            <a:cubicBezTo>
                              <a:pt x="627" y="101"/>
                              <a:pt x="627" y="101"/>
                              <a:pt x="627" y="101"/>
                            </a:cubicBezTo>
                            <a:cubicBezTo>
                              <a:pt x="627" y="101"/>
                              <a:pt x="627" y="101"/>
                              <a:pt x="628" y="101"/>
                            </a:cubicBezTo>
                            <a:cubicBezTo>
                              <a:pt x="628" y="100"/>
                              <a:pt x="628" y="100"/>
                              <a:pt x="628" y="100"/>
                            </a:cubicBezTo>
                            <a:cubicBezTo>
                              <a:pt x="628" y="100"/>
                              <a:pt x="629" y="100"/>
                              <a:pt x="629" y="100"/>
                            </a:cubicBezTo>
                            <a:cubicBezTo>
                              <a:pt x="630" y="100"/>
                              <a:pt x="630" y="100"/>
                              <a:pt x="631" y="100"/>
                            </a:cubicBezTo>
                            <a:cubicBezTo>
                              <a:pt x="631" y="100"/>
                              <a:pt x="632" y="100"/>
                              <a:pt x="632" y="100"/>
                            </a:cubicBezTo>
                            <a:cubicBezTo>
                              <a:pt x="633" y="100"/>
                              <a:pt x="633" y="100"/>
                              <a:pt x="634" y="100"/>
                            </a:cubicBezTo>
                            <a:cubicBezTo>
                              <a:pt x="634" y="100"/>
                              <a:pt x="634" y="100"/>
                              <a:pt x="634" y="101"/>
                            </a:cubicBezTo>
                            <a:cubicBezTo>
                              <a:pt x="634" y="101"/>
                              <a:pt x="634" y="101"/>
                              <a:pt x="634" y="101"/>
                            </a:cubicBezTo>
                            <a:lnTo>
                              <a:pt x="634" y="133"/>
                            </a:lnTo>
                            <a:close/>
                            <a:moveTo>
                              <a:pt x="679" y="152"/>
                            </a:moveTo>
                            <a:cubicBezTo>
                              <a:pt x="679" y="152"/>
                              <a:pt x="679" y="152"/>
                              <a:pt x="679" y="152"/>
                            </a:cubicBezTo>
                            <a:cubicBezTo>
                              <a:pt x="679" y="152"/>
                              <a:pt x="679" y="152"/>
                              <a:pt x="678" y="152"/>
                            </a:cubicBezTo>
                            <a:cubicBezTo>
                              <a:pt x="678" y="153"/>
                              <a:pt x="678" y="153"/>
                              <a:pt x="677" y="153"/>
                            </a:cubicBezTo>
                            <a:cubicBezTo>
                              <a:pt x="677" y="153"/>
                              <a:pt x="676" y="153"/>
                              <a:pt x="676" y="153"/>
                            </a:cubicBezTo>
                            <a:cubicBezTo>
                              <a:pt x="675" y="153"/>
                              <a:pt x="675" y="153"/>
                              <a:pt x="674" y="153"/>
                            </a:cubicBezTo>
                            <a:cubicBezTo>
                              <a:pt x="674" y="153"/>
                              <a:pt x="673" y="153"/>
                              <a:pt x="673" y="152"/>
                            </a:cubicBezTo>
                            <a:cubicBezTo>
                              <a:pt x="673" y="152"/>
                              <a:pt x="673" y="152"/>
                              <a:pt x="673" y="152"/>
                            </a:cubicBezTo>
                            <a:cubicBezTo>
                              <a:pt x="673" y="152"/>
                              <a:pt x="672" y="152"/>
                              <a:pt x="672" y="152"/>
                            </a:cubicBezTo>
                            <a:cubicBezTo>
                              <a:pt x="672" y="130"/>
                              <a:pt x="672" y="130"/>
                              <a:pt x="672" y="130"/>
                            </a:cubicBezTo>
                            <a:cubicBezTo>
                              <a:pt x="672" y="128"/>
                              <a:pt x="672" y="126"/>
                              <a:pt x="672" y="125"/>
                            </a:cubicBezTo>
                            <a:cubicBezTo>
                              <a:pt x="672" y="124"/>
                              <a:pt x="671" y="123"/>
                              <a:pt x="671" y="122"/>
                            </a:cubicBezTo>
                            <a:cubicBezTo>
                              <a:pt x="670" y="121"/>
                              <a:pt x="669" y="120"/>
                              <a:pt x="668" y="120"/>
                            </a:cubicBezTo>
                            <a:cubicBezTo>
                              <a:pt x="667" y="119"/>
                              <a:pt x="666" y="119"/>
                              <a:pt x="665" y="119"/>
                            </a:cubicBezTo>
                            <a:cubicBezTo>
                              <a:pt x="663" y="119"/>
                              <a:pt x="661" y="120"/>
                              <a:pt x="660" y="121"/>
                            </a:cubicBezTo>
                            <a:cubicBezTo>
                              <a:pt x="658" y="122"/>
                              <a:pt x="656" y="124"/>
                              <a:pt x="654" y="126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3"/>
                              <a:pt x="653" y="153"/>
                              <a:pt x="653" y="153"/>
                            </a:cubicBezTo>
                            <a:cubicBezTo>
                              <a:pt x="652" y="153"/>
                              <a:pt x="652" y="153"/>
                              <a:pt x="651" y="153"/>
                            </a:cubicBezTo>
                            <a:cubicBezTo>
                              <a:pt x="650" y="153"/>
                              <a:pt x="650" y="153"/>
                              <a:pt x="649" y="153"/>
                            </a:cubicBezTo>
                            <a:cubicBezTo>
                              <a:pt x="649" y="153"/>
                              <a:pt x="649" y="153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15"/>
                              <a:pt x="648" y="115"/>
                              <a:pt x="648" y="115"/>
                            </a:cubicBezTo>
                            <a:cubicBezTo>
                              <a:pt x="648" y="115"/>
                              <a:pt x="648" y="115"/>
                              <a:pt x="648" y="114"/>
                            </a:cubicBezTo>
                            <a:cubicBezTo>
                              <a:pt x="648" y="114"/>
                              <a:pt x="648" y="114"/>
                              <a:pt x="648" y="114"/>
                            </a:cubicBezTo>
                            <a:cubicBezTo>
                              <a:pt x="649" y="114"/>
                              <a:pt x="649" y="114"/>
                              <a:pt x="649" y="114"/>
                            </a:cubicBezTo>
                            <a:cubicBezTo>
                              <a:pt x="650" y="114"/>
                              <a:pt x="650" y="114"/>
                              <a:pt x="651" y="114"/>
                            </a:cubicBezTo>
                            <a:cubicBezTo>
                              <a:pt x="651" y="114"/>
                              <a:pt x="652" y="114"/>
                              <a:pt x="652" y="114"/>
                            </a:cubicBezTo>
                            <a:cubicBezTo>
                              <a:pt x="653" y="114"/>
                              <a:pt x="653" y="114"/>
                              <a:pt x="653" y="114"/>
                            </a:cubicBezTo>
                            <a:cubicBezTo>
                              <a:pt x="653" y="114"/>
                              <a:pt x="654" y="114"/>
                              <a:pt x="654" y="114"/>
                            </a:cubicBezTo>
                            <a:cubicBezTo>
                              <a:pt x="654" y="115"/>
                              <a:pt x="654" y="115"/>
                              <a:pt x="654" y="115"/>
                            </a:cubicBezTo>
                            <a:cubicBezTo>
                              <a:pt x="654" y="120"/>
                              <a:pt x="654" y="120"/>
                              <a:pt x="654" y="120"/>
                            </a:cubicBezTo>
                            <a:cubicBezTo>
                              <a:pt x="656" y="118"/>
                              <a:pt x="658" y="116"/>
                              <a:pt x="660" y="115"/>
                            </a:cubicBezTo>
                            <a:cubicBezTo>
                              <a:pt x="662" y="114"/>
                              <a:pt x="664" y="113"/>
                              <a:pt x="666" y="113"/>
                            </a:cubicBezTo>
                            <a:cubicBezTo>
                              <a:pt x="669" y="113"/>
                              <a:pt x="671" y="114"/>
                              <a:pt x="672" y="114"/>
                            </a:cubicBezTo>
                            <a:cubicBezTo>
                              <a:pt x="674" y="115"/>
                              <a:pt x="675" y="116"/>
                              <a:pt x="676" y="118"/>
                            </a:cubicBezTo>
                            <a:cubicBezTo>
                              <a:pt x="677" y="119"/>
                              <a:pt x="678" y="121"/>
                              <a:pt x="678" y="123"/>
                            </a:cubicBezTo>
                            <a:cubicBezTo>
                              <a:pt x="679" y="124"/>
                              <a:pt x="679" y="127"/>
                              <a:pt x="679" y="129"/>
                            </a:cubicBezTo>
                            <a:lnTo>
                              <a:pt x="679" y="152"/>
                            </a:lnTo>
                            <a:close/>
                            <a:moveTo>
                              <a:pt x="699" y="103"/>
                            </a:moveTo>
                            <a:cubicBezTo>
                              <a:pt x="699" y="104"/>
                              <a:pt x="699" y="105"/>
                              <a:pt x="698" y="106"/>
                            </a:cubicBezTo>
                            <a:cubicBezTo>
                              <a:pt x="698" y="106"/>
                              <a:pt x="697" y="107"/>
                              <a:pt x="695" y="107"/>
                            </a:cubicBezTo>
                            <a:cubicBezTo>
                              <a:pt x="693" y="107"/>
                              <a:pt x="692" y="106"/>
                              <a:pt x="692" y="106"/>
                            </a:cubicBezTo>
                            <a:cubicBezTo>
                              <a:pt x="691" y="105"/>
                              <a:pt x="691" y="104"/>
                              <a:pt x="691" y="103"/>
                            </a:cubicBezTo>
                            <a:cubicBezTo>
                              <a:pt x="691" y="101"/>
                              <a:pt x="691" y="100"/>
                              <a:pt x="692" y="100"/>
                            </a:cubicBezTo>
                            <a:cubicBezTo>
                              <a:pt x="692" y="99"/>
                              <a:pt x="694" y="99"/>
                              <a:pt x="695" y="99"/>
                            </a:cubicBezTo>
                            <a:cubicBezTo>
                              <a:pt x="697" y="99"/>
                              <a:pt x="698" y="99"/>
                              <a:pt x="698" y="100"/>
                            </a:cubicBezTo>
                            <a:cubicBezTo>
                              <a:pt x="699" y="100"/>
                              <a:pt x="699" y="101"/>
                              <a:pt x="699" y="103"/>
                            </a:cubicBezTo>
                            <a:close/>
                            <a:moveTo>
                              <a:pt x="698" y="152"/>
                            </a:move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3"/>
                              <a:pt x="697" y="153"/>
                              <a:pt x="697" y="153"/>
                            </a:cubicBezTo>
                            <a:cubicBezTo>
                              <a:pt x="696" y="153"/>
                              <a:pt x="696" y="153"/>
                              <a:pt x="695" y="153"/>
                            </a:cubicBezTo>
                            <a:cubicBezTo>
                              <a:pt x="694" y="153"/>
                              <a:pt x="694" y="153"/>
                              <a:pt x="693" y="153"/>
                            </a:cubicBezTo>
                            <a:cubicBezTo>
                              <a:pt x="693" y="153"/>
                              <a:pt x="693" y="153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4"/>
                              <a:pt x="692" y="114"/>
                              <a:pt x="692" y="114"/>
                            </a:cubicBezTo>
                            <a:cubicBezTo>
                              <a:pt x="693" y="114"/>
                              <a:pt x="693" y="114"/>
                              <a:pt x="693" y="114"/>
                            </a:cubicBezTo>
                            <a:cubicBezTo>
                              <a:pt x="694" y="114"/>
                              <a:pt x="694" y="114"/>
                              <a:pt x="695" y="114"/>
                            </a:cubicBezTo>
                            <a:cubicBezTo>
                              <a:pt x="696" y="114"/>
                              <a:pt x="696" y="114"/>
                              <a:pt x="697" y="114"/>
                            </a:cubicBezTo>
                            <a:cubicBezTo>
                              <a:pt x="697" y="114"/>
                              <a:pt x="698" y="114"/>
                              <a:pt x="698" y="114"/>
                            </a:cubicBezTo>
                            <a:cubicBezTo>
                              <a:pt x="698" y="114"/>
                              <a:pt x="698" y="114"/>
                              <a:pt x="698" y="115"/>
                            </a:cubicBezTo>
                            <a:cubicBezTo>
                              <a:pt x="698" y="115"/>
                              <a:pt x="698" y="115"/>
                              <a:pt x="698" y="115"/>
                            </a:cubicBezTo>
                            <a:lnTo>
                              <a:pt x="698" y="152"/>
                            </a:lnTo>
                            <a:close/>
                            <a:moveTo>
                              <a:pt x="745" y="133"/>
                            </a:moveTo>
                            <a:cubicBezTo>
                              <a:pt x="745" y="136"/>
                              <a:pt x="745" y="139"/>
                              <a:pt x="744" y="141"/>
                            </a:cubicBezTo>
                            <a:cubicBezTo>
                              <a:pt x="743" y="144"/>
                              <a:pt x="742" y="146"/>
                              <a:pt x="740" y="148"/>
                            </a:cubicBezTo>
                            <a:cubicBezTo>
                              <a:pt x="739" y="149"/>
                              <a:pt x="737" y="151"/>
                              <a:pt x="735" y="152"/>
                            </a:cubicBezTo>
                            <a:cubicBezTo>
                              <a:pt x="732" y="153"/>
                              <a:pt x="730" y="153"/>
                              <a:pt x="727" y="153"/>
                            </a:cubicBezTo>
                            <a:cubicBezTo>
                              <a:pt x="724" y="153"/>
                              <a:pt x="721" y="153"/>
                              <a:pt x="719" y="152"/>
                            </a:cubicBezTo>
                            <a:cubicBezTo>
                              <a:pt x="716" y="151"/>
                              <a:pt x="715" y="150"/>
                              <a:pt x="713" y="148"/>
                            </a:cubicBezTo>
                            <a:cubicBezTo>
                              <a:pt x="712" y="146"/>
                              <a:pt x="711" y="144"/>
                              <a:pt x="710" y="142"/>
                            </a:cubicBezTo>
                            <a:cubicBezTo>
                              <a:pt x="709" y="139"/>
                              <a:pt x="709" y="137"/>
                              <a:pt x="709" y="134"/>
                            </a:cubicBezTo>
                            <a:cubicBezTo>
                              <a:pt x="709" y="131"/>
                              <a:pt x="709" y="128"/>
                              <a:pt x="710" y="125"/>
                            </a:cubicBezTo>
                            <a:cubicBezTo>
                              <a:pt x="711" y="123"/>
                              <a:pt x="712" y="121"/>
                              <a:pt x="713" y="119"/>
                            </a:cubicBezTo>
                            <a:cubicBezTo>
                              <a:pt x="715" y="117"/>
                              <a:pt x="717" y="116"/>
                              <a:pt x="719" y="115"/>
                            </a:cubicBezTo>
                            <a:cubicBezTo>
                              <a:pt x="721" y="114"/>
                              <a:pt x="724" y="113"/>
                              <a:pt x="727" y="113"/>
                            </a:cubicBezTo>
                            <a:cubicBezTo>
                              <a:pt x="730" y="113"/>
                              <a:pt x="733" y="114"/>
                              <a:pt x="735" y="115"/>
                            </a:cubicBezTo>
                            <a:cubicBezTo>
                              <a:pt x="737" y="115"/>
                              <a:pt x="739" y="117"/>
                              <a:pt x="741" y="118"/>
                            </a:cubicBezTo>
                            <a:cubicBezTo>
                              <a:pt x="742" y="120"/>
                              <a:pt x="743" y="122"/>
                              <a:pt x="744" y="125"/>
                            </a:cubicBezTo>
                            <a:cubicBezTo>
                              <a:pt x="745" y="127"/>
                              <a:pt x="745" y="130"/>
                              <a:pt x="745" y="133"/>
                            </a:cubicBezTo>
                            <a:close/>
                            <a:moveTo>
                              <a:pt x="738" y="133"/>
                            </a:moveTo>
                            <a:cubicBezTo>
                              <a:pt x="738" y="131"/>
                              <a:pt x="738" y="129"/>
                              <a:pt x="738" y="128"/>
                            </a:cubicBezTo>
                            <a:cubicBezTo>
                              <a:pt x="737" y="126"/>
                              <a:pt x="737" y="124"/>
                              <a:pt x="736" y="123"/>
                            </a:cubicBezTo>
                            <a:cubicBezTo>
                              <a:pt x="735" y="122"/>
                              <a:pt x="734" y="121"/>
                              <a:pt x="732" y="120"/>
                            </a:cubicBezTo>
                            <a:cubicBezTo>
                              <a:pt x="731" y="119"/>
                              <a:pt x="729" y="119"/>
                              <a:pt x="727" y="119"/>
                            </a:cubicBezTo>
                            <a:cubicBezTo>
                              <a:pt x="725" y="119"/>
                              <a:pt x="723" y="119"/>
                              <a:pt x="722" y="120"/>
                            </a:cubicBezTo>
                            <a:cubicBezTo>
                              <a:pt x="720" y="121"/>
                              <a:pt x="719" y="122"/>
                              <a:pt x="718" y="123"/>
                            </a:cubicBezTo>
                            <a:cubicBezTo>
                              <a:pt x="717" y="124"/>
                              <a:pt x="717" y="126"/>
                              <a:pt x="716" y="127"/>
                            </a:cubicBezTo>
                            <a:cubicBezTo>
                              <a:pt x="716" y="129"/>
                              <a:pt x="716" y="131"/>
                              <a:pt x="716" y="133"/>
                            </a:cubicBezTo>
                            <a:cubicBezTo>
                              <a:pt x="716" y="135"/>
                              <a:pt x="716" y="137"/>
                              <a:pt x="716" y="139"/>
                            </a:cubicBezTo>
                            <a:cubicBezTo>
                              <a:pt x="717" y="141"/>
                              <a:pt x="717" y="142"/>
                              <a:pt x="718" y="143"/>
                            </a:cubicBezTo>
                            <a:cubicBezTo>
                              <a:pt x="719" y="145"/>
                              <a:pt x="720" y="146"/>
                              <a:pt x="721" y="147"/>
                            </a:cubicBezTo>
                            <a:cubicBezTo>
                              <a:pt x="723" y="147"/>
                              <a:pt x="725" y="148"/>
                              <a:pt x="727" y="148"/>
                            </a:cubicBezTo>
                            <a:cubicBezTo>
                              <a:pt x="729" y="148"/>
                              <a:pt x="731" y="147"/>
                              <a:pt x="732" y="147"/>
                            </a:cubicBezTo>
                            <a:cubicBezTo>
                              <a:pt x="733" y="146"/>
                              <a:pt x="735" y="145"/>
                              <a:pt x="736" y="144"/>
                            </a:cubicBezTo>
                            <a:cubicBezTo>
                              <a:pt x="736" y="142"/>
                              <a:pt x="737" y="141"/>
                              <a:pt x="738" y="139"/>
                            </a:cubicBezTo>
                            <a:cubicBezTo>
                              <a:pt x="738" y="137"/>
                              <a:pt x="738" y="135"/>
                              <a:pt x="738" y="133"/>
                            </a:cubicBezTo>
                            <a:close/>
                            <a:moveTo>
                              <a:pt x="787" y="152"/>
                            </a:moveTo>
                            <a:cubicBezTo>
                              <a:pt x="787" y="152"/>
                              <a:pt x="787" y="152"/>
                              <a:pt x="787" y="152"/>
                            </a:cubicBezTo>
                            <a:cubicBezTo>
                              <a:pt x="787" y="152"/>
                              <a:pt x="786" y="152"/>
                              <a:pt x="786" y="152"/>
                            </a:cubicBezTo>
                            <a:cubicBezTo>
                              <a:pt x="786" y="153"/>
                              <a:pt x="786" y="153"/>
                              <a:pt x="785" y="153"/>
                            </a:cubicBezTo>
                            <a:cubicBezTo>
                              <a:pt x="785" y="153"/>
                              <a:pt x="784" y="153"/>
                              <a:pt x="783" y="153"/>
                            </a:cubicBezTo>
                            <a:cubicBezTo>
                              <a:pt x="783" y="153"/>
                              <a:pt x="782" y="153"/>
                              <a:pt x="782" y="153"/>
                            </a:cubicBezTo>
                            <a:cubicBezTo>
                              <a:pt x="781" y="153"/>
                              <a:pt x="781" y="153"/>
                              <a:pt x="781" y="152"/>
                            </a:cubicBezTo>
                            <a:cubicBezTo>
                              <a:pt x="781" y="152"/>
                              <a:pt x="780" y="152"/>
                              <a:pt x="780" y="152"/>
                            </a:cubicBezTo>
                            <a:cubicBezTo>
                              <a:pt x="780" y="152"/>
                              <a:pt x="780" y="152"/>
                              <a:pt x="780" y="152"/>
                            </a:cubicBezTo>
                            <a:cubicBezTo>
                              <a:pt x="780" y="130"/>
                              <a:pt x="780" y="130"/>
                              <a:pt x="780" y="130"/>
                            </a:cubicBezTo>
                            <a:cubicBezTo>
                              <a:pt x="780" y="128"/>
                              <a:pt x="780" y="126"/>
                              <a:pt x="780" y="125"/>
                            </a:cubicBezTo>
                            <a:cubicBezTo>
                              <a:pt x="779" y="124"/>
                              <a:pt x="779" y="123"/>
                              <a:pt x="778" y="122"/>
                            </a:cubicBezTo>
                            <a:cubicBezTo>
                              <a:pt x="778" y="121"/>
                              <a:pt x="777" y="120"/>
                              <a:pt x="776" y="120"/>
                            </a:cubicBezTo>
                            <a:cubicBezTo>
                              <a:pt x="775" y="119"/>
                              <a:pt x="774" y="119"/>
                              <a:pt x="772" y="119"/>
                            </a:cubicBezTo>
                            <a:cubicBezTo>
                              <a:pt x="771" y="119"/>
                              <a:pt x="769" y="120"/>
                              <a:pt x="767" y="121"/>
                            </a:cubicBezTo>
                            <a:cubicBezTo>
                              <a:pt x="766" y="122"/>
                              <a:pt x="764" y="124"/>
                              <a:pt x="762" y="126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1" y="152"/>
                            </a:cubicBezTo>
                            <a:cubicBezTo>
                              <a:pt x="761" y="153"/>
                              <a:pt x="761" y="153"/>
                              <a:pt x="760" y="153"/>
                            </a:cubicBezTo>
                            <a:cubicBezTo>
                              <a:pt x="760" y="153"/>
                              <a:pt x="759" y="153"/>
                              <a:pt x="759" y="153"/>
                            </a:cubicBezTo>
                            <a:cubicBezTo>
                              <a:pt x="758" y="153"/>
                              <a:pt x="758" y="153"/>
                              <a:pt x="757" y="153"/>
                            </a:cubicBezTo>
                            <a:cubicBezTo>
                              <a:pt x="757" y="153"/>
                              <a:pt x="756" y="153"/>
                              <a:pt x="756" y="152"/>
                            </a:cubicBezTo>
                            <a:cubicBezTo>
                              <a:pt x="756" y="152"/>
                              <a:pt x="756" y="152"/>
                              <a:pt x="756" y="152"/>
                            </a:cubicBezTo>
                            <a:cubicBezTo>
                              <a:pt x="755" y="152"/>
                              <a:pt x="755" y="152"/>
                              <a:pt x="755" y="152"/>
                            </a:cubicBezTo>
                            <a:cubicBezTo>
                              <a:pt x="755" y="115"/>
                              <a:pt x="755" y="115"/>
                              <a:pt x="755" y="115"/>
                            </a:cubicBezTo>
                            <a:cubicBezTo>
                              <a:pt x="755" y="115"/>
                              <a:pt x="755" y="115"/>
                              <a:pt x="756" y="114"/>
                            </a:cubicBezTo>
                            <a:cubicBezTo>
                              <a:pt x="756" y="114"/>
                              <a:pt x="756" y="114"/>
                              <a:pt x="756" y="114"/>
                            </a:cubicBezTo>
                            <a:cubicBezTo>
                              <a:pt x="756" y="114"/>
                              <a:pt x="757" y="114"/>
                              <a:pt x="757" y="114"/>
                            </a:cubicBezTo>
                            <a:cubicBezTo>
                              <a:pt x="757" y="114"/>
                              <a:pt x="758" y="114"/>
                              <a:pt x="758" y="114"/>
                            </a:cubicBezTo>
                            <a:cubicBezTo>
                              <a:pt x="759" y="114"/>
                              <a:pt x="760" y="114"/>
                              <a:pt x="760" y="114"/>
                            </a:cubicBezTo>
                            <a:cubicBezTo>
                              <a:pt x="760" y="114"/>
                              <a:pt x="761" y="114"/>
                              <a:pt x="761" y="114"/>
                            </a:cubicBezTo>
                            <a:cubicBezTo>
                              <a:pt x="761" y="114"/>
                              <a:pt x="761" y="114"/>
                              <a:pt x="761" y="114"/>
                            </a:cubicBezTo>
                            <a:cubicBezTo>
                              <a:pt x="761" y="115"/>
                              <a:pt x="761" y="115"/>
                              <a:pt x="761" y="115"/>
                            </a:cubicBezTo>
                            <a:cubicBezTo>
                              <a:pt x="761" y="120"/>
                              <a:pt x="761" y="120"/>
                              <a:pt x="761" y="120"/>
                            </a:cubicBezTo>
                            <a:cubicBezTo>
                              <a:pt x="764" y="118"/>
                              <a:pt x="766" y="116"/>
                              <a:pt x="768" y="115"/>
                            </a:cubicBezTo>
                            <a:cubicBezTo>
                              <a:pt x="770" y="114"/>
                              <a:pt x="772" y="113"/>
                              <a:pt x="774" y="113"/>
                            </a:cubicBezTo>
                            <a:cubicBezTo>
                              <a:pt x="776" y="113"/>
                              <a:pt x="778" y="114"/>
                              <a:pt x="780" y="114"/>
                            </a:cubicBezTo>
                            <a:cubicBezTo>
                              <a:pt x="782" y="115"/>
                              <a:pt x="783" y="116"/>
                              <a:pt x="784" y="118"/>
                            </a:cubicBezTo>
                            <a:cubicBezTo>
                              <a:pt x="785" y="119"/>
                              <a:pt x="786" y="121"/>
                              <a:pt x="786" y="123"/>
                            </a:cubicBezTo>
                            <a:cubicBezTo>
                              <a:pt x="787" y="124"/>
                              <a:pt x="787" y="127"/>
                              <a:pt x="787" y="129"/>
                            </a:cubicBezTo>
                            <a:lnTo>
                              <a:pt x="787" y="152"/>
                            </a:lnTo>
                            <a:close/>
                          </a:path>
                        </a:pathLst>
                      </a:cu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3EE15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6A1D3" id="Freeform 1717" o:spid="_x0000_s1031" style="position:absolute;margin-left:427.3pt;margin-top:49.75pt;width:67.25pt;height:1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81,1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" adj="-11796480,,5400" path="m39,8v,,,1,,1c39,9,39,10,39,10v,,,,,c38,10,38,10,38,10v-15,,-15,,-15,c23,56,23,56,23,56v,,,,,1c23,57,23,57,23,57v-1,,-1,,-2,c21,57,20,57,20,57v-1,,-1,,-2,c18,57,17,57,17,57v,,,,-1,c16,56,16,56,16,56v,-46,,-46,,-46c2,10,2,10,2,10v-1,,-1,,-1,c1,10,1,10,1,10,,10,,9,,9,,9,,8,,8,,7,,7,,6,,6,,5,1,5v,,,,,c1,5,1,5,2,5v36,,36,,36,c38,5,38,5,39,5v,,,,,c39,5,39,6,39,6v,1,,1,,2xm78,56v,,,,,1c78,57,78,57,77,57v,,,,-1,c76,57,75,57,75,57v-1,,-2,,-2,c73,57,72,57,72,57v,,,,-1,c71,56,71,56,71,56v,-21,,-21,,-21c71,33,71,31,71,30v,-2,-1,-3,-2,-4c69,25,68,25,67,24v-1,,-2,-1,-3,-1c62,23,60,24,59,25v-2,1,-4,3,-6,5c53,56,53,56,53,56v,,,,,1c53,57,53,57,53,57v-1,,-1,,-1,c51,57,51,57,50,57v-1,,-1,,-2,c48,57,48,57,47,57v,,,,,c47,56,47,56,47,56,47,2,47,2,47,2v,,,-1,,-1c47,1,47,1,47,1v1,,1,,1,c49,1,49,1,50,1v1,,1,,2,c52,1,52,1,53,1v,,,,,c53,1,53,2,53,2v,22,,22,,22c55,22,57,20,59,19v2,-1,4,-1,6,-1c67,18,69,18,71,19v2,1,3,2,4,3c76,24,77,25,77,27v1,2,1,4,1,7l78,56xm98,7v,2,,3,-1,3c97,11,95,11,94,11v-2,,-3,,-3,-1c90,10,90,9,90,7v,-1,,-2,1,-3c91,4,92,3,94,3v2,,3,,3,1c98,5,98,6,98,7xm97,56v,,,,,1c97,57,97,57,97,57v-1,,-1,,-1,c95,57,95,57,94,57v-1,,-1,,-2,c92,57,92,57,91,57v,,,,,c91,56,91,56,91,56v,-36,,-36,,-36c91,19,91,19,91,19v,,,,,c92,18,92,18,92,18v1,,1,,2,c95,18,95,18,96,18v,,,,1,1c97,19,97,19,97,19v,,,,,1l97,56xm133,46v,2,,4,-1,5c131,52,130,54,129,55v-1,1,-3,1,-5,2c123,58,121,58,119,58v-2,,-3,,-4,-1c114,57,113,57,112,57v-1,-1,-2,-1,-3,-1c109,55,108,55,108,55v,,-1,-1,-1,-1c107,53,107,53,107,52v,-1,,-1,,-2c107,50,107,50,107,50v1,-1,1,-1,1,-1c108,49,108,49,108,49v1,,1,,2,c110,50,111,50,112,51v1,,2,,3,1c116,52,117,52,119,52v1,,2,,3,c123,52,124,51,124,51v1,-1,1,-1,2,-2c126,48,126,48,126,47v,-1,,-2,,-3c125,43,124,43,123,42v,,-1,-1,-2,-1c119,40,118,40,117,39v-1,,-2,-1,-3,-1c113,37,112,37,111,36v-1,-1,-2,-2,-2,-3c108,32,108,30,108,29v,-2,,-3,1,-5c109,23,110,22,111,21v1,-1,3,-2,5,-2c117,18,119,18,121,18v1,,2,,3,c125,18,126,18,127,19v1,,1,,2,c129,20,130,20,130,20v,,1,,1,1c131,21,131,21,131,21v,,,1,,1c131,22,131,23,131,23v,,,1,,1c131,25,131,25,131,25v,,,,,1c130,26,130,26,130,26v,,-1,,-1,-1c129,25,128,25,127,24v-1,,-1,,-2,-1c124,23,123,23,121,23v-1,,-2,,-3,c117,24,117,24,116,24v,1,-1,1,-1,2c115,27,114,27,114,28v,1,1,2,1,3c116,32,117,32,117,33v1,,2,1,3,1c121,35,123,35,124,35v1,1,2,1,3,2c128,38,129,38,130,39v1,1,2,2,2,3c133,43,133,44,133,46xm196,37v,3,-1,6,-1,9c194,48,193,50,192,52v-2,2,-3,3,-5,4c185,57,182,58,180,58v-1,,-2,,-3,-1c176,57,175,57,174,56v-1,,-2,-1,-2,-1c171,54,170,53,169,52v,18,,18,,18c169,71,169,71,169,71v,,-1,,-1,c168,72,168,72,167,72v,,-1,,-2,c165,72,164,72,164,72v-1,,-1,,-1,-1c163,71,162,71,162,71v,,,,,-1c162,20,162,20,162,20v,-1,,-1,,-1c162,19,162,19,163,19v,-1,,-1,1,-1c164,18,165,18,165,18v1,,1,,1,c167,18,167,18,167,19v1,,1,,1,c168,19,168,19,168,20v,4,,4,,4c169,23,170,22,171,21v1,,2,-1,3,-2c175,19,176,18,178,18v1,,2,,3,c184,18,186,18,188,19v2,1,3,3,4,4c193,25,194,27,195,30v,2,1,5,1,7xm189,38v,-2,,-4,-1,-5c188,31,188,29,187,28v-1,-1,-2,-3,-3,-3c183,24,181,23,180,23v-1,,-2,1,-3,1c176,24,175,24,175,25v-1,1,-2,1,-3,2c171,28,170,29,169,31v,14,,14,,14c171,47,172,49,174,50v2,1,3,2,5,2c181,52,182,52,184,51v1,-1,2,-2,3,-3c187,46,188,45,188,43v1,-2,1,-3,1,-5xm227,22v,,,1,,1c227,24,227,24,227,24v,1,,1,,1c227,25,227,25,226,25v,,,,,c225,25,225,25,225,25v-1,-1,-1,-1,-2,-1c223,24,222,24,222,24v-1,,-2,,-2,c219,25,218,25,218,26v-1,,-2,1,-3,2c215,29,214,31,213,32v,24,,24,,24c213,56,213,56,213,57v,,-1,,-1,c212,57,212,57,211,57v,,-1,,-2,c209,57,208,57,208,57v-1,,-1,,-1,c207,57,206,57,206,57v,-1,,-1,,-1c206,20,206,20,206,20v,-1,,-1,,-1c206,19,207,19,207,19v,-1,,-1,1,-1c208,18,209,18,209,18v1,,1,,2,c211,18,211,18,212,19v,,,,,c212,19,212,19,212,20v,5,,5,,5c213,23,214,22,215,21v1,-1,2,-1,2,-2c218,19,219,18,220,18v1,,1,,2,c223,18,223,18,223,18v1,,1,,2,c225,18,226,18,226,18v,,1,1,1,1c227,19,227,19,227,19v,,,,,1c227,20,227,20,227,20v,1,,1,,2xm268,37v,3,,6,-1,9c266,48,265,50,263,52v-1,2,-3,3,-5,4c255,57,253,58,249,58v-3,,-5,-1,-7,-2c239,56,238,54,236,53v-1,-2,-3,-4,-3,-7c232,44,232,41,232,38v,-3,,-6,1,-8c234,27,235,25,236,23v2,-1,4,-3,6,-4c244,18,247,18,250,18v3,,6,,8,1c260,20,262,21,264,23v1,2,2,4,3,6c268,32,268,34,268,37xm261,38v,-2,,-4,,-6c260,30,260,29,259,28v-1,-2,-2,-3,-4,-4c254,24,252,23,250,23v-2,,-4,1,-5,1c243,25,242,26,241,27v-1,2,-1,3,-2,5c239,34,239,36,239,38v,2,,3,,5c239,45,240,47,241,48v1,1,2,2,3,3c246,52,248,52,250,52v2,,3,,5,-1c256,50,258,49,258,48v1,-1,2,-3,2,-4c261,42,261,40,261,38xm286,58v,2,,4,-1,6c285,66,284,67,283,68v-1,1,-2,2,-3,3c279,71,277,72,275,72v-1,,-2,,-2,c272,72,272,71,271,71v,,,,,c271,71,271,70,271,70v-1,,-1,,-1,-1c270,69,270,69,270,69v,-1,,-1,,-2c270,67,271,67,271,66v,,,,,c271,66,271,66,271,66v1,,1,,1,c273,66,273,66,274,66v1,,2,,2,c277,65,277,65,278,64v,,1,-1,1,-2c279,61,279,60,279,58v,-38,,-38,,-38c279,19,279,19,279,19v,,1,,1,c280,18,280,18,281,18v,,1,,1,c283,18,284,18,284,18v,,1,,1,1c285,19,286,19,286,19v,,,,,1l286,58xm287,7v,2,-1,3,-1,3c285,11,284,11,282,11v-1,,-2,,-3,-1c279,10,278,9,278,7v,-1,1,-2,1,-3c280,4,281,3,282,3v2,,3,,4,1c286,5,287,6,287,7xm330,36v,1,-1,2,-1,2c328,39,328,39,327,39v-24,,-24,,-24,c303,41,303,43,304,45v,1,1,3,2,4c307,50,308,51,309,51v2,1,4,1,6,1c317,52,318,52,320,52v1,,2,-1,3,-1c324,51,325,50,326,50v,,1,,1,c327,50,327,50,328,50v,,,,,c328,50,328,51,328,51v,,,1,,1c328,53,328,53,328,53v,,,1,,1c328,54,328,54,328,54v,,,1,-1,1c327,55,327,55,326,56v-1,,-2,,-3,1c322,57,321,57,319,57v-1,1,-3,1,-5,1c311,58,309,57,307,57v-3,-1,-5,-3,-6,-4c299,51,298,49,297,47v,-3,-1,-6,-1,-9c296,35,297,32,297,29v1,-2,2,-4,4,-6c302,21,304,20,306,19v3,-1,5,-1,8,-1c317,18,319,18,321,19v2,1,4,2,5,4c327,24,328,26,329,28v,2,1,5,1,7l330,36xm323,34v,-3,-1,-6,-2,-8c319,24,317,23,313,23v-1,,-3,,-4,1c308,24,307,25,306,26v-1,1,-2,3,-2,4c303,31,303,33,303,34r20,xm367,50v,1,,1,-1,2c366,52,366,52,366,52v,1,,1,,1c366,53,366,54,365,54v,,,1,-1,1c363,56,362,56,361,56v-1,1,-2,1,-3,1c357,58,355,58,354,58v-3,,-5,-1,-7,-2c345,56,343,54,342,53v-1,-2,-2,-4,-3,-6c338,44,338,41,338,38v,-3,,-6,1,-9c340,26,341,24,343,23v1,-2,3,-3,5,-4c350,18,352,18,355,18v1,,2,,3,c359,18,360,19,361,19v1,,2,1,3,1c364,21,365,21,365,21v1,1,1,1,1,1c366,22,366,22,366,23v,,,,,1c366,24,366,24,366,25v,1,,2,,2c366,27,365,28,365,28v,,-1,-1,-1,-1c363,27,363,26,362,26v-1,-1,-2,-2,-3,-2c358,24,356,23,355,23v-4,,-6,2,-8,4c346,30,345,33,345,38v,2,,4,,6c346,46,347,47,347,48v1,2,2,3,4,3c352,52,353,52,355,52v1,,3,,4,-1c360,51,361,50,362,50v1,-1,1,-1,2,-2c365,48,365,47,365,47v1,,1,,1,1c366,48,366,48,366,48v,,,1,,1c367,49,367,50,367,50xm395,53v,1,,2,,2c395,56,394,56,394,56v,,,1,-1,1c393,57,392,57,392,57v-1,,-1,,-2,1c389,58,389,58,388,58v-2,,-3,-1,-5,-1c382,56,381,56,380,55v-1,-1,-2,-3,-2,-4c378,49,377,47,377,45v,-21,,-21,,-21c372,24,372,24,372,24v,,,,-1,-1c371,23,371,22,371,21v,,,-1,,-1c371,20,371,19,371,19v,,1,,1,c372,19,372,18,372,18v5,,5,,5,c377,10,377,10,377,10v,,,-1,1,-1c378,9,378,9,378,9v,,1,,1,c380,9,380,8,381,8v,,1,1,1,1c383,9,383,9,383,9v1,,1,,1,c384,9,384,10,384,10v,8,,8,,8c393,18,393,18,393,18v1,,1,1,1,1c394,19,394,19,394,19v1,,1,1,1,1c395,20,395,21,395,21v,1,,2,-1,2c394,24,394,24,393,24v-9,,-9,,-9,c384,44,384,44,384,44v,3,,5,1,6c386,51,387,52,389,52v1,,1,,2,c391,52,392,52,392,51v1,,1,,1,c393,51,394,51,394,51v,,,,,c394,51,394,51,395,51v,1,,1,,1c395,52,395,53,395,53xm431,7v,2,-1,3,-1,3c429,11,428,11,426,11v-1,,-2,,-3,-1c423,10,422,9,422,7v,-1,1,-2,1,-3c424,4,425,3,427,3v1,,2,,3,1c430,5,431,6,431,7xm430,56v,,,,,1c430,57,429,57,429,57v,,,,-1,c428,57,427,57,427,57v-1,,-2,,-2,c424,57,424,57,424,57v,,-1,,-1,c423,56,423,56,423,56v,-36,,-36,,-36c423,19,423,19,423,19v,,1,,1,c424,18,424,18,425,18v,,1,,2,c427,18,428,18,428,18v1,,1,,1,1c429,19,430,19,430,19v,,,,,1l430,56xm466,46v,2,-1,4,-1,5c464,52,463,54,462,55v-2,1,-3,1,-5,2c455,58,453,58,451,58v-1,,-2,,-3,-1c446,57,445,57,444,57v-1,-1,-1,-1,-2,-1c441,55,441,55,441,55v-1,,-1,-1,-1,-1c440,53,440,53,440,52v,-1,,-1,,-2c440,50,440,50,440,50v,-1,,-1,,-1c441,49,441,49,441,49v,,1,,1,c443,50,444,50,444,51v1,,2,,3,1c449,52,450,52,451,52v2,,3,,3,c455,52,456,51,457,51v1,-1,1,-1,1,-2c459,48,459,48,459,47v,-1,,-2,-1,-3c458,43,457,43,456,42v-1,,-2,-1,-3,-1c452,40,451,40,450,39v-1,,-2,-1,-4,-1c445,37,444,37,444,36v-1,-1,-2,-2,-3,-3c441,32,441,30,441,29v,-2,,-3,,-5c442,23,443,22,444,21v1,-1,2,-2,4,-2c450,18,452,18,454,18v1,,2,,3,c458,18,459,18,459,19v1,,2,,2,c462,20,462,20,463,20v,,,,,1c463,21,463,21,464,21v,,,1,,1c464,22,464,23,464,23v,,,1,,1c464,25,464,25,463,25v,,,,,1c463,26,463,26,463,26v-1,,-1,,-1,-1c461,25,461,25,460,24v-1,,-2,,-3,-1c456,23,455,23,454,23v-1,,-2,,-3,c450,24,449,24,449,24v-1,1,-1,1,-2,2c447,27,447,27,447,28v,1,,2,1,3c448,32,449,32,450,33v1,,2,1,3,1c454,35,455,35,456,35v1,1,3,1,4,2c461,38,462,38,463,39v1,1,1,2,2,3c465,43,466,44,466,46xm526,56v,,,,,1c526,57,526,57,526,57v-1,,-1,,-1,c524,57,524,57,523,57v-1,,-1,,-2,c521,57,521,57,520,57v,,,,,c520,56,520,56,520,56v,-32,,-32,,-32c503,24,503,24,503,24v,32,,32,,32c503,56,503,56,503,57v,,,,-1,c502,57,502,57,501,57v,,-1,,-1,c499,57,499,57,498,57v,,-1,,-1,c497,57,497,57,497,57v,-1,-1,-1,-1,-1c496,24,496,24,496,24v-5,,-5,,-5,c491,24,491,24,490,23v,,,-1,,-2c490,21,490,20,490,20v,,,-1,,-1c490,19,491,19,491,19v,,,-1,,-1c496,18,496,18,496,18v,-3,,-3,,-3c496,12,497,10,497,8v1,-2,1,-3,2,-4c500,2,502,2,503,1,504,,506,,508,v,,1,,2,c510,,511,,511,1v1,,1,,1,c513,1,513,1,513,1v,,,1,1,1c514,2,514,2,514,2v,,,1,,1c514,3,514,4,514,4v,1,,2,,2c514,6,513,7,513,7v,,,,-1,c512,6,512,6,511,6v,,,,-1,c510,6,509,6,508,6v-2,,-3,,-4,2c504,9,503,11,503,14v,4,,4,,4c524,18,524,18,524,18v1,,1,1,2,1c526,19,526,20,526,21r,35xm527,7v,1,,2,,2c527,10,527,10,526,10v,1,-1,1,-1,1c524,11,524,11,523,11v-1,,-1,,-2,c520,11,520,11,520,10v-1,,-1,,-1,-1c519,9,519,8,519,7v,-1,,-1,,-2c519,5,519,4,520,4v,,,,1,-1c522,3,522,3,523,3v1,,1,,2,c525,4,526,4,526,4v1,,1,1,1,1c527,6,527,6,527,7xm570,56v,,,,,1c570,57,570,57,570,57v,,-1,,-1,c568,57,568,57,567,57v-1,,-1,,-2,c565,57,565,57,564,57v,,,,,c564,56,564,56,564,56v,-21,,-21,,-21c564,33,564,31,563,30v,-2,-1,-3,-1,-4c561,25,560,25,559,24v-1,,-2,-1,-3,-1c554,23,553,24,551,25v-2,1,-3,3,-5,5c546,56,546,56,546,56v,,,,,1c545,57,545,57,545,57v,,-1,,-1,c544,57,543,57,542,57v,,-1,,-1,c540,57,540,57,540,57v-1,,-1,,-1,c539,56,539,56,539,56v,-36,,-36,,-36c539,19,539,19,539,19v,,,,1,c540,18,540,18,541,18v,,,,1,c543,18,543,18,544,18v,,,,,1c545,19,545,19,545,19v,,,,,1c545,24,545,24,545,24v2,-2,4,-4,6,-5c553,18,555,18,557,18v3,,5,,7,1c565,20,567,21,568,22v1,2,1,3,2,5c570,29,570,31,570,34r,22xm611,56v,,-1,1,-1,1c610,57,610,57,609,57v,,-1,,-1,c607,57,606,57,606,57v,,-1,,-1,c605,57,605,56,605,56v,-4,,-4,,-4c603,54,601,55,599,56v-1,1,-4,2,-6,2c591,58,590,58,588,57v-2,,-3,-1,-4,-2c583,54,582,53,582,51v-1,-1,-1,-3,-1,-4c581,45,581,43,582,41v1,-1,2,-2,3,-3c587,37,589,36,591,35v2,,5,,8,c604,35,604,35,604,35v,-3,,-3,,-3c604,30,604,29,603,28v,-1,,-2,-1,-3c601,25,601,24,599,24v-1,-1,-2,-1,-3,-1c594,23,592,23,591,24v-1,,-2,1,-3,1c587,25,586,26,585,26v,1,-1,1,-1,1c584,27,583,27,583,27v,,,-1,,-1c583,26,583,26,582,25v,,,,,-1c582,24,582,23,583,23v,-1,,-1,,-1c584,21,584,21,585,20v1,,2,-1,3,-1c589,19,591,18,592,18v1,,3,,4,c599,18,601,18,603,19v2,,3,1,4,2c608,22,609,24,610,25v,2,1,4,1,6l611,56xm604,39v-6,,-6,,-6,c596,39,595,40,593,40v-1,,-2,1,-3,1c589,42,589,43,588,43v,1,-1,2,-1,3c587,48,588,50,589,51v1,1,3,2,5,2c596,53,598,52,599,51v2,-1,3,-2,5,-4l604,39xm655,56v,,,,-1,1c654,57,654,57,654,57v,,-1,,-1,c653,57,652,57,651,57v,,-1,,-1,c649,57,649,57,649,57v-1,,-1,,-1,c648,56,648,56,648,56v,-21,,-21,,-21c648,33,648,31,647,30v,-2,,-3,-1,-4c645,25,645,25,644,24v-1,,-2,-1,-4,-1c639,23,637,24,635,25v-1,1,-3,3,-5,5c630,56,630,56,630,56v,,,,,1c630,57,629,57,629,57v,,,,-1,c628,57,627,57,627,57v-1,,-2,,-2,c625,57,624,57,624,57v,,-1,,-1,c623,56,623,56,623,56v,-36,,-36,,-36c623,19,623,19,623,19v,,1,,1,c624,18,624,18,625,18v,,1,,1,c627,18,627,18,628,18v,,,,1,1c629,19,629,19,629,19v,,,,,1c629,24,629,24,629,24v2,-2,4,-4,6,-5c637,18,640,18,642,18v2,,4,,6,1c649,20,651,21,652,22v1,2,2,3,2,5c654,29,655,31,655,34r,22xm693,50v,1,,1,,2c693,52,693,52,693,52v,1,,1,,1c693,53,693,54,692,54v,,-1,1,-1,1c690,56,689,56,688,56v-1,1,-2,1,-3,1c683,58,682,58,681,58v-3,,-5,-1,-7,-2c672,56,670,54,669,53v-1,-2,-3,-4,-3,-6c665,44,665,41,665,38v,-3,,-6,1,-9c667,26,668,24,670,23v1,-2,3,-3,5,-4c677,18,679,18,682,18v1,,2,,3,c686,18,687,19,688,19v1,,2,1,3,1c691,21,692,21,692,21v,1,1,1,1,1c693,22,693,22,693,23v,,,,,1c693,24,693,24,693,25v,1,,2,,2c693,27,692,28,692,28v,,-1,-1,-1,-1c690,27,689,26,689,26v-1,-1,-2,-2,-3,-2c685,24,683,23,682,23v-4,,-6,2,-8,4c673,30,672,33,672,38v,2,,4,,6c673,46,673,47,674,48v1,2,2,3,3,3c679,52,680,52,682,52v1,,3,,4,-1c687,51,688,50,689,50v1,-1,1,-1,2,-2c692,48,692,47,692,47v1,,1,,1,1c693,48,693,48,693,48v,,,1,,1c693,49,693,50,693,50xm734,36v,1,,2,-1,2c733,39,732,39,731,39v-24,,-24,,-24,c707,41,707,43,708,45v,1,1,3,2,4c711,50,712,51,714,51v1,1,3,1,5,1c721,52,722,52,724,52v1,,2,-1,3,-1c728,51,729,50,730,50v,,1,,1,c731,50,732,50,732,50v,,,,,c732,50,732,51,732,51v,,,1,,1c732,53,732,53,732,53v,,,1,,1c732,54,732,54,732,54v,,,1,,1c731,55,731,55,730,56v,,-1,,-3,1c726,57,725,57,723,57v-1,1,-3,1,-4,1c716,58,713,57,711,57v-3,-1,-4,-3,-6,-4c703,51,702,49,702,47v-1,-3,-2,-6,-2,-9c700,35,701,32,702,29v,-2,2,-4,3,-6c707,21,708,20,711,19v2,-1,4,-1,7,-1c721,18,723,18,725,19v2,1,4,2,5,4c731,24,732,26,733,28v1,2,1,5,1,7l734,36xm727,34v,-3,-1,-6,-2,-8c723,24,721,23,718,23v-2,,-4,,-5,1c712,24,711,25,710,26v-1,1,-1,3,-2,4c708,31,707,33,707,34r20,xm776,56v,,,,,1c775,57,775,57,775,57v,,,,-1,c774,57,773,57,773,57v-1,,-1,,-2,c771,57,771,57,770,57v,,,,,c770,56,770,56,770,56v,-5,,-5,,-5c768,53,766,55,764,56v-2,1,-5,2,-7,2c754,58,752,57,750,56v-2,-1,-3,-2,-4,-4c744,50,744,48,743,46v-1,-3,-1,-5,-1,-8c742,35,743,32,743,30v1,-3,2,-5,3,-7c748,21,749,20,751,19v2,-1,4,-1,7,-1c760,18,762,18,764,19v2,1,3,2,5,4c769,2,769,2,769,2v,,,,,-1c769,1,769,1,770,1v,,,,1,c771,1,772,1,772,1v1,,2,,2,c774,1,775,1,775,1v,,,,1,c776,2,776,2,776,2r,54xm769,30v-2,-2,-4,-4,-5,-5c762,24,760,23,758,23v-1,,-3,1,-4,2c753,25,752,27,751,28v-1,1,-1,3,-1,4c749,34,749,36,749,37v,2,,4,1,6c750,45,750,46,751,48v1,1,2,2,3,3c755,52,756,52,758,52v1,,2,,3,c762,51,762,51,763,50v1,,2,-1,3,-2c767,47,768,46,769,45r,-15xm841,37v,3,,6,-1,9c840,48,838,50,837,52v-1,2,-3,3,-5,4c830,57,828,58,826,58v-2,,-3,,-4,-1c821,57,820,57,819,56v-1,,-1,-1,-2,-2c816,54,815,53,814,52v,4,,4,,4c814,56,814,56,813,57v,,,,,c813,57,812,57,812,57v,,-1,,-1,c810,57,810,57,809,57v,,,,-1,c808,57,808,57,808,57v,-1,,-1,,-1c808,2,808,2,808,2v,,,-1,,-1c808,1,808,1,808,1v1,,1,,1,c810,1,810,1,811,1v1,,1,,2,c813,1,813,1,814,1v,,,,,c814,1,814,2,814,2v,22,,22,,22c815,23,816,22,817,21v2,-1,3,-1,3,-2c821,19,822,18,823,18v1,,2,,3,c829,18,831,18,833,19v2,1,4,3,5,4c839,25,840,27,840,30v1,2,1,5,1,7xm834,38v,-2,,-4,,-5c834,31,833,29,832,28v,-1,-1,-3,-2,-3c828,24,827,23,825,23v-1,,-2,1,-2,1c822,24,821,24,820,25v-1,1,-2,1,-3,2c816,28,815,29,814,31v,14,,14,,14c816,47,818,49,820,50v1,1,3,2,5,2c827,52,828,52,829,51v1,-1,2,-2,3,-3c833,46,833,45,834,43v,-2,,-3,,-5xm868,57v-5,13,-5,13,-5,13c863,71,862,71,862,71v-1,1,-2,1,-3,1c858,72,858,72,857,72v,,-1,-1,-1,-1c856,71,856,71,856,71v,-1,,-1,,-1c861,57,861,57,861,57v,,-1,,-1,-1c860,56,860,56,860,56,847,21,847,21,847,21v,-1,-1,-1,-1,-1c846,19,847,19,847,19v,,,-1,1,-1c848,18,849,18,850,18v1,,1,,2,c852,18,853,18,853,19v,,,,,c853,19,854,19,854,20v10,29,10,29,10,29c864,49,864,49,864,49,874,20,874,20,874,20v1,-1,1,-1,1,-1c875,19,876,18,876,18v,,1,,2,c879,18,879,18,880,18v,,1,1,1,1c881,19,881,19,881,20v,,,,,1l868,57xm134,149v,1,,1,,2c133,151,133,151,133,152v,,,,-1,c132,153,131,153,131,153v-1,,-2,,-2,c128,153,128,153,127,153v-2,,-4,,-5,-1c121,152,120,151,119,150v-1,-1,-2,-2,-2,-4c117,145,116,143,116,141v,-21,,-21,,-21c111,120,111,120,111,120v,,-1,-1,-1,-1c110,118,110,118,110,117v,-1,,-1,,-2c110,115,110,115,110,115v,-1,1,-1,1,-1c111,114,111,114,111,114v5,,5,,5,c116,105,116,105,116,105v,,,,,c117,105,117,104,117,104v,,1,,1,c118,104,119,104,120,104v,,1,,1,c122,104,122,104,122,104v1,,1,1,1,1c123,105,123,105,123,105v,9,,9,,9c132,114,132,114,132,114v1,,1,,1,c133,114,133,114,133,115v,,1,,1,c134,116,134,116,134,117v,1,,1,-1,2c133,119,133,120,132,120v-9,,-9,,-9,c123,140,123,140,123,140v,2,,4,1,6c125,147,126,147,128,147v1,,1,,2,c130,147,131,147,131,147v,,1,,1,c132,146,133,146,133,146v,,,,,c133,147,133,147,133,147v1,,1,,1,1c134,148,134,148,134,149xm174,152v,,,,,c174,152,174,152,174,152v-1,1,-1,1,-1,1c172,153,172,153,171,153v-1,,-1,,-2,c169,153,169,153,168,152v,,,,,c168,152,168,152,168,152v,-22,,-22,,-22c168,128,168,126,167,125v,-1,-1,-2,-1,-3c165,121,164,120,163,120v-1,-1,-2,-1,-3,-1c158,119,157,120,155,121v-2,1,-4,3,-5,5c150,152,150,152,150,152v,,,,-1,c149,152,149,152,149,152v,1,-1,1,-1,1c148,153,147,153,146,153v,,-1,,-1,c144,153,144,153,144,152v-1,,-1,,-1,c143,152,143,152,143,152v,-55,,-55,,-55c143,97,143,97,143,97v,,,,1,-1c144,96,144,96,145,96v,,1,,1,c147,96,148,96,148,96v,,1,,1,c149,97,149,97,149,97v1,,1,,1,c150,119,150,119,150,119v2,-2,4,-3,5,-4c157,114,159,113,161,113v3,,5,1,6,1c169,115,170,116,171,118v2,1,2,3,3,5c174,124,174,127,174,129r,23xm218,132v,1,,1,-1,2c217,134,216,135,215,135v-24,,-24,,-24,c191,137,192,138,192,140v,2,1,3,2,4c195,145,196,146,198,147v1,1,3,1,5,1c205,148,207,148,208,147v1,,3,,4,-1c213,146,213,146,214,146v1,-1,1,-1,1,-1c216,145,216,145,216,145v,,,,,1c216,146,216,146,217,146v,1,,1,,2c217,148,217,148,217,149v-1,,-1,,-1,c216,150,216,150,216,150v,,,,,c216,150,215,151,215,151v-1,,-2,1,-3,1c211,152,209,153,208,153v-2,,-3,,-5,c200,153,197,153,195,152v-2,-1,-4,-2,-6,-4c188,147,187,145,186,142v-1,-2,-1,-5,-1,-9c185,130,185,127,186,125v1,-3,2,-5,3,-6c191,117,193,116,195,115v2,-1,4,-2,7,-2c205,113,207,114,209,115v2,1,4,2,5,3c216,120,217,122,217,124v1,2,1,4,1,6l218,132xm211,130v,-4,,-7,-2,-9c207,119,205,118,202,118v-2,,-3,1,-5,1c196,120,195,121,194,122v-1,1,-1,2,-2,3c192,127,192,128,191,130r20,xm278,150v,,,1,,1c278,151,278,152,277,152v,,,,,c277,152,277,153,276,153v-25,,-25,,-25,c251,153,250,152,249,152v,-1,,-1,,-2c249,103,249,103,249,103v,-1,,-2,,-2c250,100,251,100,251,100v25,,25,,25,c276,100,277,100,277,100v,,,1,,1c277,101,277,101,277,102v,,,1,,1c277,104,277,104,277,104v,1,,1,,1c277,105,277,106,277,106v,,-1,,-1,c256,106,256,106,256,106v,16,,16,,16c273,122,273,122,273,122v,,1,,1,1c274,123,274,123,274,123v,,,1,,1c275,124,275,125,275,125v,1,,1,-1,2c274,127,274,127,274,127v,1,,1,,1c274,128,273,128,273,128v-17,,-17,,-17,c256,147,256,147,256,147v20,,20,,20,c277,147,277,147,277,147v,,,,,c278,148,278,148,278,148v,1,,1,,2xm320,152v,,,,,c320,152,320,152,319,152v,1,,1,-1,1c318,153,318,153,317,153v-1,,-1,,-2,c315,153,315,153,315,152v-1,,-1,,-1,c314,152,314,152,314,152v,-5,,-5,,-5c312,149,310,151,308,152v-2,1,-4,1,-6,1c299,153,297,153,296,152v-2,-1,-3,-2,-5,-3c290,147,290,146,289,144v,-2,,-4,,-7c289,115,289,115,289,115v,,,,,-1c289,114,289,114,289,114v1,,1,,1,c291,114,291,114,292,114v1,,1,,2,c294,114,294,114,295,114v,,,,,c295,115,295,115,295,115v,21,,21,,21c295,138,295,140,296,141v,2,1,3,1,4c298,146,299,146,300,147v1,,2,1,3,1c305,148,306,147,308,146v2,-1,3,-3,5,-5c313,115,313,115,313,115v,,,,,-1c314,114,314,114,314,114v,,1,,1,c315,114,316,114,317,114v,,1,,1,c319,114,319,114,319,114v1,,1,,1,c320,115,320,115,320,115r,37xm354,117v,1,,2,,2c354,119,354,120,354,120v,,,,,c354,121,353,121,353,121v,,,,-1,-1c352,120,352,120,351,120v,,-1,,-1,c349,120,349,120,348,120v,,-1,,-2,c346,120,345,121,344,121v,1,-1,2,-2,3c341,125,340,126,340,128v,24,,24,,24c340,152,339,152,339,152v,,,,,c339,153,338,153,338,153v-1,,-1,,-2,c335,153,335,153,335,153v-1,,-1,,-2,-1c333,152,333,152,333,152v,,,,,c333,115,333,115,333,115v,,,,,-1c333,114,333,114,333,114v1,,1,,1,c335,114,335,114,336,114v,,1,,1,c338,114,338,114,338,114v,,1,,1,c339,115,339,115,339,115v,5,,5,,5c340,119,341,118,342,117v1,-1,1,-2,2,-2c345,114,346,114,346,114v1,-1,2,-1,3,-1c349,113,350,113,350,113v,,1,,1,c352,114,352,114,353,114v,,,,1,c354,114,354,115,354,115v,,,,,c354,115,354,116,354,116v,,,1,,1xm395,133v,3,-1,6,-1,8c393,144,392,146,390,148v-1,1,-3,3,-6,4c382,153,379,153,376,153v-3,,-6,,-8,-1c366,151,364,150,363,148v-2,-2,-3,-4,-4,-6c359,139,358,137,358,134v,-3,1,-6,1,-9c360,123,361,121,363,119v1,-2,3,-3,6,-4c371,114,374,113,377,113v3,,5,1,8,2c387,115,389,117,390,118v2,2,3,4,4,7c394,127,395,130,395,133xm388,133v,-2,,-4,-1,-5c387,126,386,124,385,123v,-1,-2,-2,-3,-3c381,119,379,119,377,119v-2,,-4,,-6,1c370,121,369,122,368,123v-1,1,-2,3,-2,4c365,129,365,131,365,133v,2,,4,1,6c366,141,367,142,368,143v,2,2,3,3,4c372,147,374,148,376,148v2,,4,-1,6,-1c383,146,384,145,385,144v1,-2,2,-3,2,-5c388,137,388,135,388,133xm439,133v,3,-1,6,-1,8c437,144,436,146,434,148v-1,2,-3,3,-4,4c428,153,425,153,423,153v-1,,-2,,-3,c419,153,418,152,417,152v-1,-1,-2,-1,-3,-2c414,150,413,149,412,148v,18,,18,,18c412,166,412,166,412,167v-1,,-1,,-1,c411,167,410,167,410,167v,,-1,,-2,c408,167,407,167,407,167v-1,,-1,,-1,c405,167,405,167,405,167v,-1,,-1,,-1c405,115,405,115,405,115v,,,,,-1c405,114,405,114,406,114v,,,,1,c407,114,407,114,408,114v,,1,,1,c410,114,410,114,410,114v,,1,,1,c411,115,411,115,411,115v,5,,5,,5c412,119,413,118,414,117v1,-1,2,-2,3,-2c418,114,419,114,420,114v1,-1,3,-1,4,-1c427,113,429,114,431,115v1,1,3,2,4,4c436,121,437,123,438,125v,3,1,5,1,8xm432,133v,-1,-1,-3,-1,-5c431,126,430,125,430,123v-1,-1,-2,-2,-3,-3c426,119,424,119,423,119v-1,,-2,,-3,c419,120,418,120,417,121v,,-1,1,-2,2c414,124,413,125,412,126v,15,,15,,15c414,143,415,145,417,146v2,1,3,2,5,2c424,148,425,147,427,146v1,,2,-2,2,-3c430,142,431,140,431,139v,-2,1,-4,1,-6xm480,132v,1,,1,-1,2c479,134,478,135,478,135v-24,,-24,,-24,c454,137,454,138,454,140v1,2,1,3,2,4c457,145,458,146,460,147v1,1,3,1,5,1c467,148,469,148,470,147v1,,3,,4,-1c475,146,475,146,476,146v1,-1,1,-1,2,-1c478,145,478,145,478,145v,,,,,1c478,146,479,146,479,146v,1,,1,,2c479,148,479,148,479,149v,,,,-1,c478,150,478,150,478,150v,,,,,c478,150,477,151,477,151v-1,,-2,1,-3,1c473,152,471,153,470,153v-2,,-3,,-5,c462,153,459,153,457,152v-2,-1,-4,-2,-6,-4c450,147,449,145,448,142v-1,-2,-1,-5,-1,-9c447,130,447,127,448,125v1,-3,2,-5,3,-6c453,117,455,116,457,115v2,-1,4,-2,7,-2c467,113,469,114,471,115v2,1,4,2,5,3c478,120,479,122,479,124v1,2,1,4,1,6l480,132xm473,130v1,-4,,-7,-2,-9c469,119,467,118,464,118v-2,,-3,1,-5,1c458,120,457,121,456,122v-1,1,-1,2,-2,3c454,127,454,128,454,130r19,xm518,152v,,,,,c518,152,517,153,517,153v,,-1,,-2,c515,153,514,153,514,153v-1,,-1,-1,-1,-1c513,152,512,152,512,152v,-4,,-4,,-4c511,150,509,151,507,152v-2,1,-4,1,-6,1c499,153,497,153,496,153v-2,-1,-3,-2,-4,-3c491,149,490,148,489,147v,-1,-1,-3,-1,-5c488,140,489,138,490,137v,-2,2,-3,3,-4c495,132,497,131,499,131v2,-1,5,-1,8,-1c512,130,512,130,512,130v,-3,,-3,,-3c512,126,511,125,511,124v,-2,-1,-2,-1,-3c509,120,508,120,507,119v-1,,-2,,-4,c502,119,500,119,499,119v-2,1,-3,1,-4,2c494,121,494,121,493,122v-1,,-1,,-2,c491,122,491,122,491,122v,,,,-1,c490,122,490,121,490,121v,,,-1,,-1c490,119,490,119,490,118v,,1,-1,1,-1c491,117,492,116,493,116v1,-1,2,-1,3,-1c497,114,498,114,500,114v1,-1,2,-1,4,-1c506,113,509,114,511,114v1,1,3,2,4,3c516,118,517,119,517,121v1,2,1,4,1,6l518,152xm512,135v-6,,-6,,-6,c504,135,502,135,501,135v-1,1,-2,1,-3,2c497,137,496,138,496,139v-1,1,-1,2,-1,3c495,144,496,145,497,146v1,2,3,2,5,2c504,148,505,148,507,147v1,-1,3,-3,5,-4l512,135xm562,152v,,,,,c562,152,562,152,562,152v-1,1,-1,1,-1,1c560,153,560,153,559,153v-1,,-1,,-2,c557,153,557,153,556,152v,,,,,c556,152,556,152,556,152v,-22,,-22,,-22c556,128,555,126,555,125v,-1,-1,-2,-1,-3c553,121,552,120,551,120v-1,-1,-2,-1,-3,-1c546,119,545,120,543,121v-2,1,-4,3,-5,5c538,152,538,152,538,152v,,,,-1,c537,152,537,152,537,152v,1,-1,1,-1,1c535,153,535,153,534,153v,,-1,,-1,c532,153,532,153,532,152v-1,,-1,,-1,c531,152,531,152,531,152v,-37,,-37,,-37c531,115,531,115,531,114v,,,,1,c532,114,532,114,532,114v1,,1,,2,c535,114,535,114,535,114v1,,1,,1,c537,114,537,114,537,114v,1,,1,,1c537,120,537,120,537,120v2,-2,4,-4,6,-5c545,114,547,113,549,113v3,,5,1,6,1c557,115,558,116,559,118v1,1,2,3,3,5c562,124,562,127,562,129r,23xm634,133v,3,,6,-1,9c632,144,631,146,629,148v-2,2,-4,3,-6,4c620,153,617,153,614,153v-3,,-5,,-8,-1c604,151,602,150,600,148v-2,-1,-3,-3,-4,-6c595,140,595,137,595,134v,-33,,-33,,-33c595,101,595,101,595,101v,-1,,-1,1,-1c596,100,596,100,597,100v,,1,,1,c599,100,599,100,600,100v,,1,,1,c601,100,601,100,602,101v,,,,,c602,133,602,133,602,133v,2,,4,1,6c603,141,604,143,605,144v1,1,3,2,4,2c611,147,613,147,615,147v2,,3,,5,-1c622,146,623,145,624,144v1,-1,2,-3,2,-5c627,138,627,136,627,133v,-32,,-32,,-32c627,101,627,101,628,101v,-1,,-1,,-1c628,100,629,100,629,100v1,,1,,2,c631,100,632,100,632,100v1,,1,,2,c634,100,634,100,634,101v,,,,,l634,133xm679,152v,,,,,c679,152,679,152,678,152v,1,,1,-1,1c677,153,676,153,676,153v-1,,-1,,-2,c674,153,673,153,673,152v,,,,,c673,152,672,152,672,152v,-22,,-22,,-22c672,128,672,126,672,125v,-1,-1,-2,-1,-3c670,121,669,120,668,120v-1,-1,-2,-1,-3,-1c663,119,661,120,660,121v-2,1,-4,3,-6,5c654,152,654,152,654,152v,,,,,c654,152,654,152,654,152v,1,-1,1,-1,1c652,153,652,153,651,153v-1,,-1,,-2,c649,153,649,153,648,152v,,,,,c648,152,648,152,648,152v,-37,,-37,,-37c648,115,648,115,648,114v,,,,,c649,114,649,114,649,114v1,,1,,2,c651,114,652,114,652,114v1,,1,,1,c653,114,654,114,654,114v,1,,1,,1c654,120,654,120,654,120v2,-2,4,-4,6,-5c662,114,664,113,666,113v3,,5,1,6,1c674,115,675,116,676,118v1,1,2,3,2,5c679,124,679,127,679,129r,23xm699,103v,1,,2,-1,3c698,106,697,107,695,107v-2,,-3,-1,-3,-1c691,105,691,104,691,103v,-2,,-3,1,-3c692,99,694,99,695,99v2,,3,,3,1c699,100,699,101,699,103xm698,152v,,,,,c698,152,698,152,698,152v,1,-1,1,-1,1c696,153,696,153,695,153v-1,,-1,,-2,c693,153,693,153,692,152v,,,,,c692,152,692,152,692,152v,-37,,-37,,-37c692,115,692,115,692,115v,-1,,-1,,-1c693,114,693,114,693,114v1,,1,,2,c696,114,696,114,697,114v,,1,,1,c698,114,698,114,698,115v,,,,,l698,152xm745,133v,3,,6,-1,8c743,144,742,146,740,148v-1,1,-3,3,-5,4c732,153,730,153,727,153v-3,,-6,,-8,-1c716,151,715,150,713,148v-1,-2,-2,-4,-3,-6c709,139,709,137,709,134v,-3,,-6,1,-9c711,123,712,121,713,119v2,-2,4,-3,6,-4c721,114,724,113,727,113v3,,6,1,8,2c737,115,739,117,741,118v1,2,2,4,3,7c745,127,745,130,745,133xm738,133v,-2,,-4,,-5c737,126,737,124,736,123v-1,-1,-2,-2,-4,-3c731,119,729,119,727,119v-2,,-4,,-5,1c720,121,719,122,718,123v-1,1,-1,3,-2,4c716,129,716,131,716,133v,2,,4,,6c717,141,717,142,718,143v1,2,2,3,3,4c723,147,725,148,727,148v2,,4,-1,5,-1c733,146,735,145,736,144v,-2,1,-3,2,-5c738,137,738,135,738,133xm787,152v,,,,,c787,152,786,152,786,152v,1,,1,-1,1c785,153,784,153,783,153v,,-1,,-1,c781,153,781,153,781,152v,,-1,,-1,c780,152,780,152,780,152v,-22,,-22,,-22c780,128,780,126,780,125v-1,-1,-1,-2,-2,-3c778,121,777,120,776,120v-1,-1,-2,-1,-4,-1c771,119,769,120,767,121v-1,1,-3,3,-5,5c762,152,762,152,762,152v,,,,,c762,152,762,152,761,152v,1,,1,-1,1c760,153,759,153,759,153v-1,,-1,,-2,c757,153,756,153,756,152v,,,,,c755,152,755,152,755,152v,-37,,-37,,-37c755,115,755,115,756,114v,,,,,c756,114,757,114,757,114v,,1,,1,c759,114,760,114,760,114v,,1,,1,c761,114,761,114,761,114v,1,,1,,1c761,120,761,120,761,120v3,-2,5,-4,7,-5c770,114,772,113,774,113v2,,4,1,6,1c782,115,783,116,784,118v1,1,2,3,2,5c787,124,787,127,787,129r,23xe" fillcolor="#034ea2" stroked="f">
              <v:stroke joinstyle="round"/>
              <v:formulas/>
              <v:path arrowok="t" o:connecttype="custom" o:connectlocs="141800765,18055071;170887555,205825107;356319474,25277292;396314536,202214479;439945690,64997098;479940753,151660859;610833245,68608690;825351953,79441540;767177405,64997098;858075803,83052169;1018056054,256379691;1039870662,209436700;1192579700,194992257;1174400214,122772939;1327108283,101107239;1381646740,198603850;1432550076,83052169;1552534295,205825107;1599801540,180548779;1683427756,75830912;1908853769,205825107;1807049036,28887920;1912489860,36110142;2032475048,86663761;2072470111,97496611;2147483646,86663761;2147483646,184159408;2147483646,202214479;2147483646,202214479;2147483646,187771000;2147483646,194992257;2147483646,202214479;2147483646,3610629;2147483646,202214479;2147483646,83052169;2147483646,205825107;476304662,552479188;483576844,411651178;610833245,469427019;585381577,408040550;770813496,548868559;1007147781,548868559;992604386,462204798;1054415026,411651178;1283477129,436927506;1232574763,433316878;1418005712,426094656;1505268020,541646338;1592529358,451371948;1723422819,527201896;1745238396,476648276;1861587493,469427019;1821592430,487482090;1952484922,548868559;2147483646,548868559;2147483646,361097559;2147483646,552479188;2147483646,361097559;2147483646,552479188;2147483646,519980639;2147483646,548868559" o:connectangles="0,0,0,0,0,0,0,0,0,0,0,0,0,0,0,0,0,0,0,0,0,0,0,0,0,0,0,0,0,0,0,0,0,0,0,0,0,0,0,0,0,0,0,0,0,0,0,0,0,0,0,0,0,0,0,0,0,0,0,0,0" textboxrect="0,0,881,167"/>
              <o:lock v:ext="edit" verticies="t"/>
              <v:textbox>
                <w:txbxContent>
                  <w:p w14:paraId="52D3EE15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45760"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3CEBA5B" wp14:editId="61868333">
              <wp:simplePos x="0" y="0"/>
              <wp:positionH relativeFrom="column">
                <wp:posOffset>5426864</wp:posOffset>
              </wp:positionH>
              <wp:positionV relativeFrom="paragraph">
                <wp:posOffset>17433</wp:posOffset>
              </wp:positionV>
              <wp:extent cx="864973" cy="576052"/>
              <wp:effectExtent l="0" t="0" r="0" b="0"/>
              <wp:wrapNone/>
              <wp:docPr id="738" name="Rectangle 1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4973" cy="576052"/>
                      </a:xfrm>
                      <a:prstGeom prst="rect">
                        <a:avLst/>
                      </a:pr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08A71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CEBA5B" id="Rectangle 1718" o:spid="_x0000_s1032" style="position:absolute;margin-left:427.3pt;margin-top:1.35pt;width:68.1pt;height:45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" fillcolor="#034ea2" stroked="f">
              <v:textbox>
                <w:txbxContent>
                  <w:p w14:paraId="64008A71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345760">
      <w:rPr>
        <w:noProof/>
        <w:lang w:val="en-US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058B52D" wp14:editId="00641C44">
              <wp:simplePos x="0" y="0"/>
              <wp:positionH relativeFrom="column">
                <wp:posOffset>5342649</wp:posOffset>
              </wp:positionH>
              <wp:positionV relativeFrom="paragraph">
                <wp:posOffset>379060</wp:posOffset>
              </wp:positionV>
              <wp:extent cx="177014" cy="151319"/>
              <wp:effectExtent l="0" t="0" r="0" b="1270"/>
              <wp:wrapNone/>
              <wp:docPr id="735" name="Freeform 1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014" cy="151319"/>
                      </a:xfrm>
                      <a:custGeom>
                        <a:avLst/>
                        <a:gdLst>
                          <a:gd name="T0" fmla="*/ 588666 w 257"/>
                          <a:gd name="T1" fmla="*/ 378251 h 220"/>
                          <a:gd name="T2" fmla="*/ 112484 w 257"/>
                          <a:gd name="T3" fmla="*/ 374506 h 220"/>
                          <a:gd name="T4" fmla="*/ 191223 w 257"/>
                          <a:gd name="T5" fmla="*/ 307095 h 220"/>
                          <a:gd name="T6" fmla="*/ 157478 w 257"/>
                          <a:gd name="T7" fmla="*/ 217213 h 220"/>
                          <a:gd name="T8" fmla="*/ 116233 w 257"/>
                          <a:gd name="T9" fmla="*/ 307095 h 220"/>
                          <a:gd name="T10" fmla="*/ 701150 w 257"/>
                          <a:gd name="T11" fmla="*/ 299605 h 220"/>
                          <a:gd name="T12" fmla="*/ 817384 w 257"/>
                          <a:gd name="T13" fmla="*/ 247174 h 220"/>
                          <a:gd name="T14" fmla="*/ 723647 w 257"/>
                          <a:gd name="T15" fmla="*/ 258409 h 220"/>
                          <a:gd name="T16" fmla="*/ 689902 w 257"/>
                          <a:gd name="T17" fmla="*/ 400721 h 220"/>
                          <a:gd name="T18" fmla="*/ 772390 w 257"/>
                          <a:gd name="T19" fmla="*/ 247174 h 220"/>
                          <a:gd name="T20" fmla="*/ 472433 w 257"/>
                          <a:gd name="T21" fmla="*/ 33706 h 220"/>
                          <a:gd name="T22" fmla="*/ 509928 w 257"/>
                          <a:gd name="T23" fmla="*/ 29960 h 220"/>
                          <a:gd name="T24" fmla="*/ 479932 w 257"/>
                          <a:gd name="T25" fmla="*/ 131077 h 220"/>
                          <a:gd name="T26" fmla="*/ 584917 w 257"/>
                          <a:gd name="T27" fmla="*/ 138567 h 220"/>
                          <a:gd name="T28" fmla="*/ 543673 w 257"/>
                          <a:gd name="T29" fmla="*/ 86136 h 220"/>
                          <a:gd name="T30" fmla="*/ 506178 w 257"/>
                          <a:gd name="T31" fmla="*/ 190998 h 220"/>
                          <a:gd name="T32" fmla="*/ 446187 w 257"/>
                          <a:gd name="T33" fmla="*/ 164783 h 220"/>
                          <a:gd name="T34" fmla="*/ 419940 w 257"/>
                          <a:gd name="T35" fmla="*/ 187253 h 220"/>
                          <a:gd name="T36" fmla="*/ 382446 w 257"/>
                          <a:gd name="T37" fmla="*/ 127332 h 220"/>
                          <a:gd name="T38" fmla="*/ 326204 w 257"/>
                          <a:gd name="T39" fmla="*/ 288370 h 220"/>
                          <a:gd name="T40" fmla="*/ 333703 w 257"/>
                          <a:gd name="T41" fmla="*/ 453152 h 220"/>
                          <a:gd name="T42" fmla="*/ 0 w 257"/>
                          <a:gd name="T43" fmla="*/ 355781 h 220"/>
                          <a:gd name="T44" fmla="*/ 44994 w 257"/>
                          <a:gd name="T45" fmla="*/ 501838 h 220"/>
                          <a:gd name="T46" fmla="*/ 74989 w 257"/>
                          <a:gd name="T47" fmla="*/ 704071 h 220"/>
                          <a:gd name="T48" fmla="*/ 146229 w 257"/>
                          <a:gd name="T49" fmla="*/ 655385 h 220"/>
                          <a:gd name="T50" fmla="*/ 307456 w 257"/>
                          <a:gd name="T51" fmla="*/ 483113 h 220"/>
                          <a:gd name="T52" fmla="*/ 626161 w 257"/>
                          <a:gd name="T53" fmla="*/ 490603 h 220"/>
                          <a:gd name="T54" fmla="*/ 757392 w 257"/>
                          <a:gd name="T55" fmla="*/ 569249 h 220"/>
                          <a:gd name="T56" fmla="*/ 824883 w 257"/>
                          <a:gd name="T57" fmla="*/ 677856 h 220"/>
                          <a:gd name="T58" fmla="*/ 896123 w 257"/>
                          <a:gd name="T59" fmla="*/ 666621 h 220"/>
                          <a:gd name="T60" fmla="*/ 929868 w 257"/>
                          <a:gd name="T61" fmla="*/ 419447 h 220"/>
                          <a:gd name="T62" fmla="*/ 899872 w 257"/>
                          <a:gd name="T63" fmla="*/ 498093 h 220"/>
                          <a:gd name="T64" fmla="*/ 637409 w 257"/>
                          <a:gd name="T65" fmla="*/ 344545 h 220"/>
                          <a:gd name="T66" fmla="*/ 479932 w 257"/>
                          <a:gd name="T67" fmla="*/ 273389 h 220"/>
                          <a:gd name="T68" fmla="*/ 104985 w 257"/>
                          <a:gd name="T69" fmla="*/ 734032 h 220"/>
                          <a:gd name="T70" fmla="*/ 858628 w 257"/>
                          <a:gd name="T71" fmla="*/ 734032 h 220"/>
                          <a:gd name="T72" fmla="*/ 479932 w 257"/>
                          <a:gd name="T73" fmla="*/ 670366 h 220"/>
                          <a:gd name="T74" fmla="*/ 371197 w 257"/>
                          <a:gd name="T75" fmla="*/ 453152 h 220"/>
                          <a:gd name="T76" fmla="*/ 382446 w 257"/>
                          <a:gd name="T77" fmla="*/ 423192 h 220"/>
                          <a:gd name="T78" fmla="*/ 453685 w 257"/>
                          <a:gd name="T79" fmla="*/ 423192 h 220"/>
                          <a:gd name="T80" fmla="*/ 584917 w 257"/>
                          <a:gd name="T81" fmla="*/ 423192 h 220"/>
                          <a:gd name="T82" fmla="*/ 558671 w 257"/>
                          <a:gd name="T83" fmla="*/ 524308 h 220"/>
                          <a:gd name="T84" fmla="*/ 539923 w 257"/>
                          <a:gd name="T85" fmla="*/ 580484 h 220"/>
                          <a:gd name="T86" fmla="*/ 502429 w 257"/>
                          <a:gd name="T87" fmla="*/ 520563 h 220"/>
                          <a:gd name="T88" fmla="*/ 389945 w 257"/>
                          <a:gd name="T89" fmla="*/ 479368 h 220"/>
                          <a:gd name="T90" fmla="*/ 397443 w 257"/>
                          <a:gd name="T91" fmla="*/ 569249 h 220"/>
                          <a:gd name="T92" fmla="*/ 427439 w 257"/>
                          <a:gd name="T93" fmla="*/ 505583 h 220"/>
                          <a:gd name="T94" fmla="*/ 461184 w 257"/>
                          <a:gd name="T95" fmla="*/ 546779 h 220"/>
                          <a:gd name="T96" fmla="*/ 494930 w 257"/>
                          <a:gd name="T97" fmla="*/ 333310 h 220"/>
                          <a:gd name="T98" fmla="*/ 337452 w 257"/>
                          <a:gd name="T99" fmla="*/ 655385 h 220"/>
                          <a:gd name="T100" fmla="*/ 292458 w 257"/>
                          <a:gd name="T101" fmla="*/ 554269 h 220"/>
                          <a:gd name="T102" fmla="*/ 183724 w 257"/>
                          <a:gd name="T103" fmla="*/ 531798 h 220"/>
                          <a:gd name="T104" fmla="*/ 273711 w 257"/>
                          <a:gd name="T105" fmla="*/ 651640 h 220"/>
                          <a:gd name="T106" fmla="*/ 719898 w 257"/>
                          <a:gd name="T107" fmla="*/ 558014 h 220"/>
                          <a:gd name="T108" fmla="*/ 667405 w 257"/>
                          <a:gd name="T109" fmla="*/ 554269 h 220"/>
                          <a:gd name="T110" fmla="*/ 633660 w 257"/>
                          <a:gd name="T111" fmla="*/ 625425 h 220"/>
                          <a:gd name="T112" fmla="*/ 412441 w 257"/>
                          <a:gd name="T113" fmla="*/ 378251 h 220"/>
                          <a:gd name="T114" fmla="*/ 374947 w 257"/>
                          <a:gd name="T115" fmla="*/ 370761 h 220"/>
                          <a:gd name="T116" fmla="*/ 412441 w 257"/>
                          <a:gd name="T117" fmla="*/ 363271 h 220"/>
                          <a:gd name="T118" fmla="*/ 536174 w 257"/>
                          <a:gd name="T119" fmla="*/ 400721 h 220"/>
                          <a:gd name="T120" fmla="*/ 491180 w 257"/>
                          <a:gd name="T121" fmla="*/ 355781 h 220"/>
                          <a:gd name="T122" fmla="*/ 532424 w 257"/>
                          <a:gd name="T123" fmla="*/ 322075 h 220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w 257"/>
                          <a:gd name="T187" fmla="*/ 0 h 220"/>
                          <a:gd name="T188" fmla="*/ 257 w 257"/>
                          <a:gd name="T189" fmla="*/ 220 h 220"/>
                        </a:gdLst>
                        <a:ahLst/>
                        <a:cxnLst>
                          <a:cxn ang="T124">
                            <a:pos x="T0" y="T1"/>
                          </a:cxn>
                          <a:cxn ang="T125">
                            <a:pos x="T2" y="T3"/>
                          </a:cxn>
                          <a:cxn ang="T126">
                            <a:pos x="T4" y="T5"/>
                          </a:cxn>
                          <a:cxn ang="T127">
                            <a:pos x="T6" y="T7"/>
                          </a:cxn>
                          <a:cxn ang="T128">
                            <a:pos x="T8" y="T9"/>
                          </a:cxn>
                          <a:cxn ang="T129">
                            <a:pos x="T10" y="T11"/>
                          </a:cxn>
                          <a:cxn ang="T130">
                            <a:pos x="T12" y="T13"/>
                          </a:cxn>
                          <a:cxn ang="T131">
                            <a:pos x="T14" y="T15"/>
                          </a:cxn>
                          <a:cxn ang="T132">
                            <a:pos x="T16" y="T17"/>
                          </a:cxn>
                          <a:cxn ang="T133">
                            <a:pos x="T18" y="T19"/>
                          </a:cxn>
                          <a:cxn ang="T134">
                            <a:pos x="T20" y="T21"/>
                          </a:cxn>
                          <a:cxn ang="T135">
                            <a:pos x="T22" y="T23"/>
                          </a:cxn>
                          <a:cxn ang="T136">
                            <a:pos x="T24" y="T25"/>
                          </a:cxn>
                          <a:cxn ang="T137">
                            <a:pos x="T26" y="T27"/>
                          </a:cxn>
                          <a:cxn ang="T138">
                            <a:pos x="T28" y="T29"/>
                          </a:cxn>
                          <a:cxn ang="T139">
                            <a:pos x="T30" y="T31"/>
                          </a:cxn>
                          <a:cxn ang="T140">
                            <a:pos x="T32" y="T33"/>
                          </a:cxn>
                          <a:cxn ang="T141">
                            <a:pos x="T34" y="T35"/>
                          </a:cxn>
                          <a:cxn ang="T142">
                            <a:pos x="T36" y="T37"/>
                          </a:cxn>
                          <a:cxn ang="T143">
                            <a:pos x="T38" y="T39"/>
                          </a:cxn>
                          <a:cxn ang="T144">
                            <a:pos x="T40" y="T41"/>
                          </a:cxn>
                          <a:cxn ang="T145">
                            <a:pos x="T42" y="T43"/>
                          </a:cxn>
                          <a:cxn ang="T146">
                            <a:pos x="T44" y="T45"/>
                          </a:cxn>
                          <a:cxn ang="T147">
                            <a:pos x="T46" y="T47"/>
                          </a:cxn>
                          <a:cxn ang="T148">
                            <a:pos x="T48" y="T49"/>
                          </a:cxn>
                          <a:cxn ang="T149">
                            <a:pos x="T50" y="T51"/>
                          </a:cxn>
                          <a:cxn ang="T150">
                            <a:pos x="T52" y="T53"/>
                          </a:cxn>
                          <a:cxn ang="T151">
                            <a:pos x="T54" y="T55"/>
                          </a:cxn>
                          <a:cxn ang="T152">
                            <a:pos x="T56" y="T57"/>
                          </a:cxn>
                          <a:cxn ang="T153">
                            <a:pos x="T58" y="T59"/>
                          </a:cxn>
                          <a:cxn ang="T154">
                            <a:pos x="T60" y="T61"/>
                          </a:cxn>
                          <a:cxn ang="T155">
                            <a:pos x="T62" y="T63"/>
                          </a:cxn>
                          <a:cxn ang="T156">
                            <a:pos x="T64" y="T65"/>
                          </a:cxn>
                          <a:cxn ang="T157">
                            <a:pos x="T66" y="T67"/>
                          </a:cxn>
                          <a:cxn ang="T158">
                            <a:pos x="T68" y="T69"/>
                          </a:cxn>
                          <a:cxn ang="T159">
                            <a:pos x="T70" y="T71"/>
                          </a:cxn>
                          <a:cxn ang="T160">
                            <a:pos x="T72" y="T73"/>
                          </a:cxn>
                          <a:cxn ang="T161">
                            <a:pos x="T74" y="T75"/>
                          </a:cxn>
                          <a:cxn ang="T162">
                            <a:pos x="T76" y="T77"/>
                          </a:cxn>
                          <a:cxn ang="T163">
                            <a:pos x="T78" y="T79"/>
                          </a:cxn>
                          <a:cxn ang="T164">
                            <a:pos x="T80" y="T81"/>
                          </a:cxn>
                          <a:cxn ang="T165">
                            <a:pos x="T82" y="T83"/>
                          </a:cxn>
                          <a:cxn ang="T166">
                            <a:pos x="T84" y="T85"/>
                          </a:cxn>
                          <a:cxn ang="T167">
                            <a:pos x="T86" y="T87"/>
                          </a:cxn>
                          <a:cxn ang="T168">
                            <a:pos x="T88" y="T89"/>
                          </a:cxn>
                          <a:cxn ang="T169">
                            <a:pos x="T90" y="T91"/>
                          </a:cxn>
                          <a:cxn ang="T170">
                            <a:pos x="T92" y="T93"/>
                          </a:cxn>
                          <a:cxn ang="T171">
                            <a:pos x="T94" y="T95"/>
                          </a:cxn>
                          <a:cxn ang="T172">
                            <a:pos x="T96" y="T97"/>
                          </a:cxn>
                          <a:cxn ang="T173">
                            <a:pos x="T98" y="T99"/>
                          </a:cxn>
                          <a:cxn ang="T174">
                            <a:pos x="T100" y="T101"/>
                          </a:cxn>
                          <a:cxn ang="T175">
                            <a:pos x="T102" y="T103"/>
                          </a:cxn>
                          <a:cxn ang="T176">
                            <a:pos x="T104" y="T105"/>
                          </a:cxn>
                          <a:cxn ang="T177">
                            <a:pos x="T106" y="T107"/>
                          </a:cxn>
                          <a:cxn ang="T178">
                            <a:pos x="T108" y="T109"/>
                          </a:cxn>
                          <a:cxn ang="T179">
                            <a:pos x="T110" y="T111"/>
                          </a:cxn>
                          <a:cxn ang="T180">
                            <a:pos x="T112" y="T113"/>
                          </a:cxn>
                          <a:cxn ang="T181">
                            <a:pos x="T114" y="T115"/>
                          </a:cxn>
                          <a:cxn ang="T182">
                            <a:pos x="T116" y="T117"/>
                          </a:cxn>
                          <a:cxn ang="T183">
                            <a:pos x="T118" y="T119"/>
                          </a:cxn>
                          <a:cxn ang="T184">
                            <a:pos x="T120" y="T121"/>
                          </a:cxn>
                          <a:cxn ang="T185">
                            <a:pos x="T122" y="T123"/>
                          </a:cxn>
                        </a:cxnLst>
                        <a:rect l="T186" t="T187" r="T188" b="T189"/>
                        <a:pathLst>
                          <a:path w="257" h="220">
                            <a:moveTo>
                              <a:pt x="134" y="164"/>
                            </a:moveTo>
                            <a:cubicBezTo>
                              <a:pt x="128" y="164"/>
                              <a:pt x="128" y="164"/>
                              <a:pt x="128" y="164"/>
                            </a:cubicBezTo>
                            <a:cubicBezTo>
                              <a:pt x="128" y="150"/>
                              <a:pt x="128" y="150"/>
                              <a:pt x="128" y="150"/>
                            </a:cubicBezTo>
                            <a:cubicBezTo>
                              <a:pt x="134" y="150"/>
                              <a:pt x="134" y="150"/>
                              <a:pt x="134" y="150"/>
                            </a:cubicBezTo>
                            <a:lnTo>
                              <a:pt x="134" y="164"/>
                            </a:lnTo>
                            <a:close/>
                            <a:moveTo>
                              <a:pt x="157" y="101"/>
                            </a:moveTo>
                            <a:cubicBezTo>
                              <a:pt x="152" y="101"/>
                              <a:pt x="152" y="101"/>
                              <a:pt x="152" y="101"/>
                            </a:cubicBezTo>
                            <a:cubicBezTo>
                              <a:pt x="152" y="86"/>
                              <a:pt x="152" y="86"/>
                              <a:pt x="152" y="86"/>
                            </a:cubicBezTo>
                            <a:cubicBezTo>
                              <a:pt x="157" y="86"/>
                              <a:pt x="157" y="86"/>
                              <a:pt x="157" y="86"/>
                            </a:cubicBezTo>
                            <a:lnTo>
                              <a:pt x="157" y="101"/>
                            </a:lnTo>
                            <a:close/>
                            <a:moveTo>
                              <a:pt x="61" y="76"/>
                            </a:moveTo>
                            <a:cubicBezTo>
                              <a:pt x="61" y="76"/>
                              <a:pt x="58" y="76"/>
                              <a:pt x="58" y="77"/>
                            </a:cubicBezTo>
                            <a:cubicBezTo>
                              <a:pt x="58" y="77"/>
                              <a:pt x="59" y="77"/>
                              <a:pt x="61" y="77"/>
                            </a:cubicBezTo>
                            <a:cubicBezTo>
                              <a:pt x="65" y="78"/>
                              <a:pt x="67" y="80"/>
                              <a:pt x="70" y="80"/>
                            </a:cubicBezTo>
                            <a:cubicBezTo>
                              <a:pt x="72" y="80"/>
                              <a:pt x="75" y="78"/>
                              <a:pt x="74" y="74"/>
                            </a:cubicBezTo>
                            <a:cubicBezTo>
                              <a:pt x="74" y="74"/>
                              <a:pt x="73" y="74"/>
                              <a:pt x="73" y="74"/>
                            </a:cubicBezTo>
                            <a:cubicBezTo>
                              <a:pt x="73" y="76"/>
                              <a:pt x="71" y="77"/>
                              <a:pt x="69" y="77"/>
                            </a:cubicBezTo>
                            <a:cubicBezTo>
                              <a:pt x="66" y="77"/>
                              <a:pt x="65" y="76"/>
                              <a:pt x="61" y="76"/>
                            </a:cubicBezTo>
                            <a:close/>
                            <a:moveTo>
                              <a:pt x="33" y="90"/>
                            </a:moveTo>
                            <a:cubicBezTo>
                              <a:pt x="33" y="91"/>
                              <a:pt x="38" y="97"/>
                              <a:pt x="30" y="100"/>
                            </a:cubicBezTo>
                            <a:cubicBezTo>
                              <a:pt x="30" y="100"/>
                              <a:pt x="30" y="100"/>
                              <a:pt x="30" y="100"/>
                            </a:cubicBezTo>
                            <a:cubicBezTo>
                              <a:pt x="36" y="103"/>
                              <a:pt x="39" y="99"/>
                              <a:pt x="39" y="99"/>
                            </a:cubicBezTo>
                            <a:cubicBezTo>
                              <a:pt x="41" y="105"/>
                              <a:pt x="37" y="108"/>
                              <a:pt x="37" y="108"/>
                            </a:cubicBezTo>
                            <a:cubicBezTo>
                              <a:pt x="38" y="110"/>
                              <a:pt x="40" y="111"/>
                              <a:pt x="44" y="112"/>
                            </a:cubicBezTo>
                            <a:cubicBezTo>
                              <a:pt x="46" y="112"/>
                              <a:pt x="48" y="110"/>
                              <a:pt x="49" y="108"/>
                            </a:cubicBezTo>
                            <a:cubicBezTo>
                              <a:pt x="49" y="108"/>
                              <a:pt x="50" y="110"/>
                              <a:pt x="49" y="113"/>
                            </a:cubicBezTo>
                            <a:cubicBezTo>
                              <a:pt x="60" y="114"/>
                              <a:pt x="64" y="105"/>
                              <a:pt x="73" y="107"/>
                            </a:cubicBezTo>
                            <a:cubicBezTo>
                              <a:pt x="73" y="107"/>
                              <a:pt x="73" y="107"/>
                              <a:pt x="73" y="106"/>
                            </a:cubicBezTo>
                            <a:cubicBezTo>
                              <a:pt x="73" y="101"/>
                              <a:pt x="70" y="91"/>
                              <a:pt x="59" y="88"/>
                            </a:cubicBezTo>
                            <a:cubicBezTo>
                              <a:pt x="49" y="86"/>
                              <a:pt x="51" y="82"/>
                              <a:pt x="51" y="82"/>
                            </a:cubicBezTo>
                            <a:cubicBezTo>
                              <a:pt x="56" y="82"/>
                              <a:pt x="59" y="84"/>
                              <a:pt x="59" y="84"/>
                            </a:cubicBezTo>
                            <a:cubicBezTo>
                              <a:pt x="59" y="82"/>
                              <a:pt x="58" y="81"/>
                              <a:pt x="58" y="81"/>
                            </a:cubicBezTo>
                            <a:cubicBezTo>
                              <a:pt x="59" y="80"/>
                              <a:pt x="59" y="79"/>
                              <a:pt x="59" y="79"/>
                            </a:cubicBezTo>
                            <a:cubicBezTo>
                              <a:pt x="54" y="79"/>
                              <a:pt x="52" y="77"/>
                              <a:pt x="52" y="77"/>
                            </a:cubicBezTo>
                            <a:cubicBezTo>
                              <a:pt x="52" y="74"/>
                              <a:pt x="54" y="70"/>
                              <a:pt x="61" y="75"/>
                            </a:cubicBezTo>
                            <a:cubicBezTo>
                              <a:pt x="63" y="73"/>
                              <a:pt x="63" y="70"/>
                              <a:pt x="63" y="70"/>
                            </a:cubicBezTo>
                            <a:cubicBezTo>
                              <a:pt x="64" y="70"/>
                              <a:pt x="64" y="69"/>
                              <a:pt x="64" y="69"/>
                            </a:cubicBezTo>
                            <a:cubicBezTo>
                              <a:pt x="64" y="68"/>
                              <a:pt x="58" y="64"/>
                              <a:pt x="56" y="64"/>
                            </a:cubicBezTo>
                            <a:cubicBezTo>
                              <a:pt x="56" y="62"/>
                              <a:pt x="54" y="59"/>
                              <a:pt x="47" y="60"/>
                            </a:cubicBezTo>
                            <a:cubicBezTo>
                              <a:pt x="43" y="61"/>
                              <a:pt x="41" y="60"/>
                              <a:pt x="42" y="58"/>
                            </a:cubicBezTo>
                            <a:cubicBezTo>
                              <a:pt x="42" y="58"/>
                              <a:pt x="41" y="57"/>
                              <a:pt x="41" y="58"/>
                            </a:cubicBezTo>
                            <a:cubicBezTo>
                              <a:pt x="40" y="59"/>
                              <a:pt x="39" y="61"/>
                              <a:pt x="42" y="62"/>
                            </a:cubicBezTo>
                            <a:cubicBezTo>
                              <a:pt x="46" y="64"/>
                              <a:pt x="46" y="67"/>
                              <a:pt x="46" y="68"/>
                            </a:cubicBezTo>
                            <a:cubicBezTo>
                              <a:pt x="46" y="68"/>
                              <a:pt x="45" y="68"/>
                              <a:pt x="45" y="68"/>
                            </a:cubicBezTo>
                            <a:cubicBezTo>
                              <a:pt x="43" y="62"/>
                              <a:pt x="36" y="61"/>
                              <a:pt x="31" y="64"/>
                            </a:cubicBezTo>
                            <a:cubicBezTo>
                              <a:pt x="32" y="67"/>
                              <a:pt x="35" y="69"/>
                              <a:pt x="36" y="69"/>
                            </a:cubicBezTo>
                            <a:cubicBezTo>
                              <a:pt x="37" y="69"/>
                              <a:pt x="39" y="68"/>
                              <a:pt x="39" y="66"/>
                            </a:cubicBezTo>
                            <a:cubicBezTo>
                              <a:pt x="39" y="66"/>
                              <a:pt x="39" y="66"/>
                              <a:pt x="39" y="66"/>
                            </a:cubicBezTo>
                            <a:cubicBezTo>
                              <a:pt x="40" y="68"/>
                              <a:pt x="37" y="72"/>
                              <a:pt x="33" y="70"/>
                            </a:cubicBezTo>
                            <a:cubicBezTo>
                              <a:pt x="28" y="74"/>
                              <a:pt x="30" y="80"/>
                              <a:pt x="31" y="82"/>
                            </a:cubicBezTo>
                            <a:cubicBezTo>
                              <a:pt x="31" y="85"/>
                              <a:pt x="30" y="89"/>
                              <a:pt x="26" y="87"/>
                            </a:cubicBezTo>
                            <a:cubicBezTo>
                              <a:pt x="26" y="87"/>
                              <a:pt x="26" y="87"/>
                              <a:pt x="26" y="88"/>
                            </a:cubicBezTo>
                            <a:cubicBezTo>
                              <a:pt x="26" y="90"/>
                              <a:pt x="29" y="92"/>
                              <a:pt x="33" y="90"/>
                            </a:cubicBezTo>
                            <a:close/>
                            <a:moveTo>
                              <a:pt x="57" y="68"/>
                            </a:moveTo>
                            <a:cubicBezTo>
                              <a:pt x="55" y="70"/>
                              <a:pt x="51" y="70"/>
                              <a:pt x="51" y="66"/>
                            </a:cubicBezTo>
                            <a:cubicBezTo>
                              <a:pt x="55" y="66"/>
                              <a:pt x="57" y="66"/>
                              <a:pt x="57" y="68"/>
                            </a:cubicBezTo>
                            <a:close/>
                            <a:moveTo>
                              <a:pt x="188" y="77"/>
                            </a:moveTo>
                            <a:cubicBezTo>
                              <a:pt x="186" y="77"/>
                              <a:pt x="184" y="76"/>
                              <a:pt x="183" y="74"/>
                            </a:cubicBezTo>
                            <a:cubicBezTo>
                              <a:pt x="183" y="74"/>
                              <a:pt x="183" y="74"/>
                              <a:pt x="183" y="74"/>
                            </a:cubicBezTo>
                            <a:cubicBezTo>
                              <a:pt x="182" y="78"/>
                              <a:pt x="184" y="80"/>
                              <a:pt x="187" y="80"/>
                            </a:cubicBezTo>
                            <a:cubicBezTo>
                              <a:pt x="190" y="80"/>
                              <a:pt x="192" y="78"/>
                              <a:pt x="196" y="77"/>
                            </a:cubicBezTo>
                            <a:cubicBezTo>
                              <a:pt x="198" y="77"/>
                              <a:pt x="199" y="77"/>
                              <a:pt x="199" y="77"/>
                            </a:cubicBezTo>
                            <a:cubicBezTo>
                              <a:pt x="199" y="76"/>
                              <a:pt x="196" y="76"/>
                              <a:pt x="196" y="76"/>
                            </a:cubicBezTo>
                            <a:cubicBezTo>
                              <a:pt x="191" y="76"/>
                              <a:pt x="191" y="77"/>
                              <a:pt x="188" y="77"/>
                            </a:cubicBezTo>
                            <a:close/>
                            <a:moveTo>
                              <a:pt x="231" y="88"/>
                            </a:moveTo>
                            <a:cubicBezTo>
                              <a:pt x="231" y="87"/>
                              <a:pt x="230" y="87"/>
                              <a:pt x="230" y="87"/>
                            </a:cubicBezTo>
                            <a:cubicBezTo>
                              <a:pt x="227" y="89"/>
                              <a:pt x="225" y="85"/>
                              <a:pt x="226" y="82"/>
                            </a:cubicBezTo>
                            <a:cubicBezTo>
                              <a:pt x="227" y="80"/>
                              <a:pt x="228" y="74"/>
                              <a:pt x="224" y="70"/>
                            </a:cubicBezTo>
                            <a:cubicBezTo>
                              <a:pt x="220" y="72"/>
                              <a:pt x="217" y="68"/>
                              <a:pt x="217" y="66"/>
                            </a:cubicBezTo>
                            <a:cubicBezTo>
                              <a:pt x="218" y="66"/>
                              <a:pt x="218" y="66"/>
                              <a:pt x="218" y="66"/>
                            </a:cubicBezTo>
                            <a:cubicBezTo>
                              <a:pt x="218" y="68"/>
                              <a:pt x="219" y="69"/>
                              <a:pt x="220" y="69"/>
                            </a:cubicBezTo>
                            <a:cubicBezTo>
                              <a:pt x="222" y="69"/>
                              <a:pt x="225" y="67"/>
                              <a:pt x="226" y="64"/>
                            </a:cubicBezTo>
                            <a:cubicBezTo>
                              <a:pt x="221" y="61"/>
                              <a:pt x="213" y="62"/>
                              <a:pt x="212" y="68"/>
                            </a:cubicBezTo>
                            <a:cubicBezTo>
                              <a:pt x="212" y="68"/>
                              <a:pt x="211" y="68"/>
                              <a:pt x="211" y="68"/>
                            </a:cubicBezTo>
                            <a:cubicBezTo>
                              <a:pt x="211" y="67"/>
                              <a:pt x="211" y="64"/>
                              <a:pt x="214" y="62"/>
                            </a:cubicBezTo>
                            <a:cubicBezTo>
                              <a:pt x="217" y="61"/>
                              <a:pt x="216" y="59"/>
                              <a:pt x="216" y="58"/>
                            </a:cubicBezTo>
                            <a:cubicBezTo>
                              <a:pt x="215" y="57"/>
                              <a:pt x="215" y="58"/>
                              <a:pt x="215" y="58"/>
                            </a:cubicBezTo>
                            <a:cubicBezTo>
                              <a:pt x="216" y="60"/>
                              <a:pt x="214" y="61"/>
                              <a:pt x="210" y="60"/>
                            </a:cubicBezTo>
                            <a:cubicBezTo>
                              <a:pt x="203" y="59"/>
                              <a:pt x="201" y="62"/>
                              <a:pt x="200" y="64"/>
                            </a:cubicBezTo>
                            <a:cubicBezTo>
                              <a:pt x="199" y="64"/>
                              <a:pt x="193" y="68"/>
                              <a:pt x="193" y="69"/>
                            </a:cubicBezTo>
                            <a:cubicBezTo>
                              <a:pt x="193" y="69"/>
                              <a:pt x="193" y="70"/>
                              <a:pt x="194" y="70"/>
                            </a:cubicBezTo>
                            <a:cubicBezTo>
                              <a:pt x="194" y="70"/>
                              <a:pt x="193" y="73"/>
                              <a:pt x="195" y="75"/>
                            </a:cubicBezTo>
                            <a:cubicBezTo>
                              <a:pt x="203" y="70"/>
                              <a:pt x="205" y="74"/>
                              <a:pt x="204" y="77"/>
                            </a:cubicBezTo>
                            <a:cubicBezTo>
                              <a:pt x="204" y="77"/>
                              <a:pt x="203" y="79"/>
                              <a:pt x="198" y="79"/>
                            </a:cubicBezTo>
                            <a:cubicBezTo>
                              <a:pt x="198" y="79"/>
                              <a:pt x="198" y="80"/>
                              <a:pt x="198" y="81"/>
                            </a:cubicBezTo>
                            <a:cubicBezTo>
                              <a:pt x="198" y="81"/>
                              <a:pt x="197" y="82"/>
                              <a:pt x="198" y="84"/>
                            </a:cubicBezTo>
                            <a:cubicBezTo>
                              <a:pt x="198" y="84"/>
                              <a:pt x="201" y="82"/>
                              <a:pt x="205" y="82"/>
                            </a:cubicBezTo>
                            <a:cubicBezTo>
                              <a:pt x="205" y="82"/>
                              <a:pt x="208" y="86"/>
                              <a:pt x="197" y="88"/>
                            </a:cubicBezTo>
                            <a:cubicBezTo>
                              <a:pt x="187" y="91"/>
                              <a:pt x="183" y="101"/>
                              <a:pt x="183" y="106"/>
                            </a:cubicBezTo>
                            <a:cubicBezTo>
                              <a:pt x="183" y="107"/>
                              <a:pt x="183" y="107"/>
                              <a:pt x="184" y="107"/>
                            </a:cubicBezTo>
                            <a:cubicBezTo>
                              <a:pt x="192" y="105"/>
                              <a:pt x="196" y="114"/>
                              <a:pt x="208" y="113"/>
                            </a:cubicBezTo>
                            <a:cubicBezTo>
                              <a:pt x="207" y="110"/>
                              <a:pt x="208" y="108"/>
                              <a:pt x="208" y="108"/>
                            </a:cubicBezTo>
                            <a:cubicBezTo>
                              <a:pt x="209" y="110"/>
                              <a:pt x="211" y="112"/>
                              <a:pt x="212" y="112"/>
                            </a:cubicBezTo>
                            <a:cubicBezTo>
                              <a:pt x="216" y="111"/>
                              <a:pt x="219" y="110"/>
                              <a:pt x="220" y="108"/>
                            </a:cubicBezTo>
                            <a:cubicBezTo>
                              <a:pt x="220" y="108"/>
                              <a:pt x="215" y="105"/>
                              <a:pt x="218" y="99"/>
                            </a:cubicBezTo>
                            <a:cubicBezTo>
                              <a:pt x="218" y="99"/>
                              <a:pt x="221" y="103"/>
                              <a:pt x="226" y="100"/>
                            </a:cubicBezTo>
                            <a:cubicBezTo>
                              <a:pt x="227" y="100"/>
                              <a:pt x="227" y="100"/>
                              <a:pt x="226" y="100"/>
                            </a:cubicBezTo>
                            <a:cubicBezTo>
                              <a:pt x="219" y="97"/>
                              <a:pt x="224" y="91"/>
                              <a:pt x="224" y="90"/>
                            </a:cubicBezTo>
                            <a:cubicBezTo>
                              <a:pt x="228" y="92"/>
                              <a:pt x="231" y="90"/>
                              <a:pt x="231" y="88"/>
                            </a:cubicBezTo>
                            <a:close/>
                            <a:moveTo>
                              <a:pt x="206" y="66"/>
                            </a:moveTo>
                            <a:cubicBezTo>
                              <a:pt x="205" y="70"/>
                              <a:pt x="202" y="70"/>
                              <a:pt x="200" y="68"/>
                            </a:cubicBezTo>
                            <a:cubicBezTo>
                              <a:pt x="200" y="66"/>
                              <a:pt x="202" y="66"/>
                              <a:pt x="206" y="66"/>
                            </a:cubicBezTo>
                            <a:close/>
                            <a:moveTo>
                              <a:pt x="126" y="3"/>
                            </a:moveTo>
                            <a:cubicBezTo>
                              <a:pt x="126" y="4"/>
                              <a:pt x="127" y="4"/>
                              <a:pt x="127" y="5"/>
                            </a:cubicBezTo>
                            <a:cubicBezTo>
                              <a:pt x="128" y="6"/>
                              <a:pt x="128" y="6"/>
                              <a:pt x="127" y="7"/>
                            </a:cubicBezTo>
                            <a:cubicBezTo>
                              <a:pt x="127" y="7"/>
                              <a:pt x="127" y="7"/>
                              <a:pt x="126" y="6"/>
                            </a:cubicBezTo>
                            <a:cubicBezTo>
                              <a:pt x="125" y="6"/>
                              <a:pt x="124" y="6"/>
                              <a:pt x="123" y="6"/>
                            </a:cubicBezTo>
                            <a:cubicBezTo>
                              <a:pt x="122" y="6"/>
                              <a:pt x="121" y="7"/>
                              <a:pt x="121" y="8"/>
                            </a:cubicBezTo>
                            <a:cubicBezTo>
                              <a:pt x="121" y="9"/>
                              <a:pt x="122" y="10"/>
                              <a:pt x="123" y="10"/>
                            </a:cubicBezTo>
                            <a:cubicBezTo>
                              <a:pt x="124" y="10"/>
                              <a:pt x="125" y="9"/>
                              <a:pt x="126" y="9"/>
                            </a:cubicBezTo>
                            <a:cubicBezTo>
                              <a:pt x="127" y="8"/>
                              <a:pt x="127" y="8"/>
                              <a:pt x="127" y="9"/>
                            </a:cubicBezTo>
                            <a:cubicBezTo>
                              <a:pt x="128" y="9"/>
                              <a:pt x="127" y="12"/>
                              <a:pt x="127" y="15"/>
                            </a:cubicBezTo>
                            <a:cubicBezTo>
                              <a:pt x="124" y="15"/>
                              <a:pt x="123" y="18"/>
                              <a:pt x="123" y="19"/>
                            </a:cubicBezTo>
                            <a:cubicBezTo>
                              <a:pt x="123" y="22"/>
                              <a:pt x="126" y="24"/>
                              <a:pt x="128" y="25"/>
                            </a:cubicBezTo>
                            <a:cubicBezTo>
                              <a:pt x="130" y="24"/>
                              <a:pt x="134" y="22"/>
                              <a:pt x="134" y="19"/>
                            </a:cubicBezTo>
                            <a:cubicBezTo>
                              <a:pt x="134" y="18"/>
                              <a:pt x="133" y="15"/>
                              <a:pt x="130" y="15"/>
                            </a:cubicBezTo>
                            <a:cubicBezTo>
                              <a:pt x="130" y="12"/>
                              <a:pt x="129" y="9"/>
                              <a:pt x="129" y="9"/>
                            </a:cubicBezTo>
                            <a:cubicBezTo>
                              <a:pt x="130" y="8"/>
                              <a:pt x="130" y="8"/>
                              <a:pt x="131" y="9"/>
                            </a:cubicBezTo>
                            <a:cubicBezTo>
                              <a:pt x="132" y="9"/>
                              <a:pt x="132" y="10"/>
                              <a:pt x="133" y="10"/>
                            </a:cubicBezTo>
                            <a:cubicBezTo>
                              <a:pt x="135" y="10"/>
                              <a:pt x="136" y="9"/>
                              <a:pt x="136" y="8"/>
                            </a:cubicBezTo>
                            <a:cubicBezTo>
                              <a:pt x="136" y="7"/>
                              <a:pt x="135" y="6"/>
                              <a:pt x="133" y="6"/>
                            </a:cubicBezTo>
                            <a:cubicBezTo>
                              <a:pt x="132" y="6"/>
                              <a:pt x="132" y="6"/>
                              <a:pt x="131" y="6"/>
                            </a:cubicBezTo>
                            <a:cubicBezTo>
                              <a:pt x="130" y="7"/>
                              <a:pt x="130" y="7"/>
                              <a:pt x="129" y="7"/>
                            </a:cubicBezTo>
                            <a:cubicBezTo>
                              <a:pt x="129" y="6"/>
                              <a:pt x="129" y="6"/>
                              <a:pt x="130" y="5"/>
                            </a:cubicBezTo>
                            <a:cubicBezTo>
                              <a:pt x="130" y="4"/>
                              <a:pt x="130" y="4"/>
                              <a:pt x="130" y="3"/>
                            </a:cubicBezTo>
                            <a:cubicBezTo>
                              <a:pt x="130" y="1"/>
                              <a:pt x="129" y="0"/>
                              <a:pt x="128" y="0"/>
                            </a:cubicBezTo>
                            <a:cubicBezTo>
                              <a:pt x="127" y="0"/>
                              <a:pt x="126" y="1"/>
                              <a:pt x="126" y="3"/>
                            </a:cubicBezTo>
                            <a:close/>
                            <a:moveTo>
                              <a:pt x="128" y="27"/>
                            </a:moveTo>
                            <a:cubicBezTo>
                              <a:pt x="126" y="27"/>
                              <a:pt x="124" y="29"/>
                              <a:pt x="124" y="31"/>
                            </a:cubicBezTo>
                            <a:cubicBezTo>
                              <a:pt x="124" y="33"/>
                              <a:pt x="126" y="35"/>
                              <a:pt x="128" y="35"/>
                            </a:cubicBezTo>
                            <a:cubicBezTo>
                              <a:pt x="131" y="35"/>
                              <a:pt x="132" y="33"/>
                              <a:pt x="132" y="31"/>
                            </a:cubicBezTo>
                            <a:cubicBezTo>
                              <a:pt x="132" y="29"/>
                              <a:pt x="131" y="27"/>
                              <a:pt x="128" y="27"/>
                            </a:cubicBezTo>
                            <a:close/>
                            <a:moveTo>
                              <a:pt x="128" y="65"/>
                            </a:moveTo>
                            <a:cubicBezTo>
                              <a:pt x="144" y="65"/>
                              <a:pt x="153" y="68"/>
                              <a:pt x="153" y="68"/>
                            </a:cubicBezTo>
                            <a:cubicBezTo>
                              <a:pt x="153" y="60"/>
                              <a:pt x="153" y="55"/>
                              <a:pt x="158" y="56"/>
                            </a:cubicBezTo>
                            <a:cubicBezTo>
                              <a:pt x="155" y="49"/>
                              <a:pt x="166" y="47"/>
                              <a:pt x="166" y="38"/>
                            </a:cubicBezTo>
                            <a:cubicBezTo>
                              <a:pt x="166" y="32"/>
                              <a:pt x="162" y="32"/>
                              <a:pt x="161" y="32"/>
                            </a:cubicBezTo>
                            <a:cubicBezTo>
                              <a:pt x="157" y="32"/>
                              <a:pt x="158" y="34"/>
                              <a:pt x="155" y="34"/>
                            </a:cubicBezTo>
                            <a:cubicBezTo>
                              <a:pt x="154" y="34"/>
                              <a:pt x="154" y="34"/>
                              <a:pt x="154" y="34"/>
                            </a:cubicBezTo>
                            <a:cubicBezTo>
                              <a:pt x="154" y="35"/>
                              <a:pt x="155" y="37"/>
                              <a:pt x="156" y="37"/>
                            </a:cubicBezTo>
                            <a:cubicBezTo>
                              <a:pt x="158" y="37"/>
                              <a:pt x="158" y="35"/>
                              <a:pt x="160" y="35"/>
                            </a:cubicBezTo>
                            <a:cubicBezTo>
                              <a:pt x="160" y="35"/>
                              <a:pt x="161" y="35"/>
                              <a:pt x="161" y="37"/>
                            </a:cubicBezTo>
                            <a:cubicBezTo>
                              <a:pt x="161" y="41"/>
                              <a:pt x="159" y="45"/>
                              <a:pt x="156" y="48"/>
                            </a:cubicBezTo>
                            <a:cubicBezTo>
                              <a:pt x="155" y="47"/>
                              <a:pt x="154" y="47"/>
                              <a:pt x="153" y="47"/>
                            </a:cubicBezTo>
                            <a:cubicBezTo>
                              <a:pt x="151" y="47"/>
                              <a:pt x="150" y="49"/>
                              <a:pt x="150" y="51"/>
                            </a:cubicBezTo>
                            <a:cubicBezTo>
                              <a:pt x="150" y="52"/>
                              <a:pt x="150" y="52"/>
                              <a:pt x="150" y="53"/>
                            </a:cubicBezTo>
                            <a:cubicBezTo>
                              <a:pt x="149" y="54"/>
                              <a:pt x="148" y="54"/>
                              <a:pt x="148" y="54"/>
                            </a:cubicBezTo>
                            <a:cubicBezTo>
                              <a:pt x="146" y="54"/>
                              <a:pt x="145" y="53"/>
                              <a:pt x="145" y="50"/>
                            </a:cubicBezTo>
                            <a:cubicBezTo>
                              <a:pt x="145" y="44"/>
                              <a:pt x="153" y="38"/>
                              <a:pt x="153" y="30"/>
                            </a:cubicBezTo>
                            <a:cubicBezTo>
                              <a:pt x="153" y="27"/>
                              <a:pt x="150" y="23"/>
                              <a:pt x="145" y="23"/>
                            </a:cubicBezTo>
                            <a:cubicBezTo>
                              <a:pt x="139" y="23"/>
                              <a:pt x="140" y="28"/>
                              <a:pt x="135" y="28"/>
                            </a:cubicBezTo>
                            <a:cubicBezTo>
                              <a:pt x="135" y="28"/>
                              <a:pt x="135" y="28"/>
                              <a:pt x="135" y="28"/>
                            </a:cubicBezTo>
                            <a:cubicBezTo>
                              <a:pt x="135" y="29"/>
                              <a:pt x="136" y="32"/>
                              <a:pt x="138" y="32"/>
                            </a:cubicBezTo>
                            <a:cubicBezTo>
                              <a:pt x="141" y="32"/>
                              <a:pt x="142" y="27"/>
                              <a:pt x="144" y="27"/>
                            </a:cubicBezTo>
                            <a:cubicBezTo>
                              <a:pt x="145" y="27"/>
                              <a:pt x="147" y="27"/>
                              <a:pt x="147" y="31"/>
                            </a:cubicBezTo>
                            <a:cubicBezTo>
                              <a:pt x="147" y="33"/>
                              <a:pt x="145" y="37"/>
                              <a:pt x="144" y="41"/>
                            </a:cubicBezTo>
                            <a:cubicBezTo>
                              <a:pt x="143" y="40"/>
                              <a:pt x="142" y="40"/>
                              <a:pt x="141" y="40"/>
                            </a:cubicBezTo>
                            <a:cubicBezTo>
                              <a:pt x="139" y="40"/>
                              <a:pt x="138" y="42"/>
                              <a:pt x="138" y="44"/>
                            </a:cubicBezTo>
                            <a:cubicBezTo>
                              <a:pt x="138" y="46"/>
                              <a:pt x="138" y="47"/>
                              <a:pt x="139" y="48"/>
                            </a:cubicBezTo>
                            <a:cubicBezTo>
                              <a:pt x="138" y="50"/>
                              <a:pt x="137" y="51"/>
                              <a:pt x="135" y="51"/>
                            </a:cubicBezTo>
                            <a:cubicBezTo>
                              <a:pt x="131" y="51"/>
                              <a:pt x="130" y="49"/>
                              <a:pt x="130" y="47"/>
                            </a:cubicBezTo>
                            <a:cubicBezTo>
                              <a:pt x="130" y="45"/>
                              <a:pt x="134" y="44"/>
                              <a:pt x="134" y="41"/>
                            </a:cubicBezTo>
                            <a:cubicBezTo>
                              <a:pt x="134" y="38"/>
                              <a:pt x="133" y="37"/>
                              <a:pt x="131" y="37"/>
                            </a:cubicBezTo>
                            <a:cubicBezTo>
                              <a:pt x="129" y="37"/>
                              <a:pt x="129" y="38"/>
                              <a:pt x="128" y="38"/>
                            </a:cubicBezTo>
                            <a:cubicBezTo>
                              <a:pt x="128" y="38"/>
                              <a:pt x="127" y="37"/>
                              <a:pt x="126" y="37"/>
                            </a:cubicBezTo>
                            <a:cubicBezTo>
                              <a:pt x="124" y="37"/>
                              <a:pt x="123" y="38"/>
                              <a:pt x="123" y="41"/>
                            </a:cubicBezTo>
                            <a:cubicBezTo>
                              <a:pt x="123" y="44"/>
                              <a:pt x="127" y="45"/>
                              <a:pt x="127" y="47"/>
                            </a:cubicBezTo>
                            <a:cubicBezTo>
                              <a:pt x="127" y="49"/>
                              <a:pt x="125" y="51"/>
                              <a:pt x="122" y="51"/>
                            </a:cubicBezTo>
                            <a:cubicBezTo>
                              <a:pt x="120" y="51"/>
                              <a:pt x="119" y="50"/>
                              <a:pt x="118" y="48"/>
                            </a:cubicBezTo>
                            <a:cubicBezTo>
                              <a:pt x="119" y="47"/>
                              <a:pt x="119" y="46"/>
                              <a:pt x="119" y="44"/>
                            </a:cubicBezTo>
                            <a:cubicBezTo>
                              <a:pt x="119" y="42"/>
                              <a:pt x="118" y="40"/>
                              <a:pt x="116" y="40"/>
                            </a:cubicBezTo>
                            <a:cubicBezTo>
                              <a:pt x="115" y="40"/>
                              <a:pt x="114" y="40"/>
                              <a:pt x="113" y="41"/>
                            </a:cubicBezTo>
                            <a:cubicBezTo>
                              <a:pt x="111" y="37"/>
                              <a:pt x="110" y="33"/>
                              <a:pt x="110" y="31"/>
                            </a:cubicBezTo>
                            <a:cubicBezTo>
                              <a:pt x="110" y="27"/>
                              <a:pt x="111" y="27"/>
                              <a:pt x="112" y="27"/>
                            </a:cubicBezTo>
                            <a:cubicBezTo>
                              <a:pt x="115" y="27"/>
                              <a:pt x="115" y="32"/>
                              <a:pt x="118" y="32"/>
                            </a:cubicBezTo>
                            <a:cubicBezTo>
                              <a:pt x="121" y="32"/>
                              <a:pt x="122" y="29"/>
                              <a:pt x="122" y="28"/>
                            </a:cubicBezTo>
                            <a:cubicBezTo>
                              <a:pt x="122" y="28"/>
                              <a:pt x="122" y="28"/>
                              <a:pt x="121" y="28"/>
                            </a:cubicBezTo>
                            <a:cubicBezTo>
                              <a:pt x="116" y="28"/>
                              <a:pt x="117" y="23"/>
                              <a:pt x="112" y="23"/>
                            </a:cubicBezTo>
                            <a:cubicBezTo>
                              <a:pt x="106" y="23"/>
                              <a:pt x="104" y="27"/>
                              <a:pt x="104" y="30"/>
                            </a:cubicBezTo>
                            <a:cubicBezTo>
                              <a:pt x="104" y="38"/>
                              <a:pt x="112" y="44"/>
                              <a:pt x="112" y="50"/>
                            </a:cubicBezTo>
                            <a:cubicBezTo>
                              <a:pt x="112" y="53"/>
                              <a:pt x="110" y="54"/>
                              <a:pt x="109" y="54"/>
                            </a:cubicBezTo>
                            <a:cubicBezTo>
                              <a:pt x="108" y="54"/>
                              <a:pt x="107" y="54"/>
                              <a:pt x="106" y="53"/>
                            </a:cubicBezTo>
                            <a:cubicBezTo>
                              <a:pt x="107" y="52"/>
                              <a:pt x="107" y="52"/>
                              <a:pt x="107" y="51"/>
                            </a:cubicBezTo>
                            <a:cubicBezTo>
                              <a:pt x="107" y="49"/>
                              <a:pt x="105" y="47"/>
                              <a:pt x="104" y="47"/>
                            </a:cubicBezTo>
                            <a:cubicBezTo>
                              <a:pt x="103" y="47"/>
                              <a:pt x="102" y="47"/>
                              <a:pt x="101" y="48"/>
                            </a:cubicBezTo>
                            <a:cubicBezTo>
                              <a:pt x="98" y="45"/>
                              <a:pt x="96" y="41"/>
                              <a:pt x="96" y="37"/>
                            </a:cubicBezTo>
                            <a:cubicBezTo>
                              <a:pt x="96" y="35"/>
                              <a:pt x="97" y="35"/>
                              <a:pt x="97" y="35"/>
                            </a:cubicBezTo>
                            <a:cubicBezTo>
                              <a:pt x="99" y="35"/>
                              <a:pt x="99" y="37"/>
                              <a:pt x="100" y="37"/>
                            </a:cubicBezTo>
                            <a:cubicBezTo>
                              <a:pt x="102" y="37"/>
                              <a:pt x="103" y="35"/>
                              <a:pt x="103" y="34"/>
                            </a:cubicBezTo>
                            <a:cubicBezTo>
                              <a:pt x="103" y="34"/>
                              <a:pt x="102" y="34"/>
                              <a:pt x="102" y="34"/>
                            </a:cubicBezTo>
                            <a:cubicBezTo>
                              <a:pt x="99" y="34"/>
                              <a:pt x="99" y="32"/>
                              <a:pt x="96" y="32"/>
                            </a:cubicBezTo>
                            <a:cubicBezTo>
                              <a:pt x="95" y="32"/>
                              <a:pt x="91" y="32"/>
                              <a:pt x="91" y="38"/>
                            </a:cubicBezTo>
                            <a:cubicBezTo>
                              <a:pt x="91" y="47"/>
                              <a:pt x="101" y="49"/>
                              <a:pt x="99" y="56"/>
                            </a:cubicBezTo>
                            <a:cubicBezTo>
                              <a:pt x="104" y="55"/>
                              <a:pt x="103" y="60"/>
                              <a:pt x="104" y="68"/>
                            </a:cubicBezTo>
                            <a:cubicBezTo>
                              <a:pt x="104" y="68"/>
                              <a:pt x="112" y="65"/>
                              <a:pt x="128" y="65"/>
                            </a:cubicBezTo>
                            <a:close/>
                            <a:moveTo>
                              <a:pt x="99" y="77"/>
                            </a:moveTo>
                            <a:cubicBezTo>
                              <a:pt x="95" y="78"/>
                              <a:pt x="92" y="79"/>
                              <a:pt x="90" y="79"/>
                            </a:cubicBezTo>
                            <a:cubicBezTo>
                              <a:pt x="91" y="77"/>
                              <a:pt x="91" y="75"/>
                              <a:pt x="93" y="75"/>
                            </a:cubicBezTo>
                            <a:cubicBezTo>
                              <a:pt x="93" y="75"/>
                              <a:pt x="93" y="75"/>
                              <a:pt x="93" y="74"/>
                            </a:cubicBezTo>
                            <a:cubicBezTo>
                              <a:pt x="89" y="72"/>
                              <a:pt x="87" y="77"/>
                              <a:pt x="87" y="77"/>
                            </a:cubicBezTo>
                            <a:cubicBezTo>
                              <a:pt x="86" y="77"/>
                              <a:pt x="84" y="77"/>
                              <a:pt x="84" y="79"/>
                            </a:cubicBezTo>
                            <a:cubicBezTo>
                              <a:pt x="84" y="85"/>
                              <a:pt x="71" y="88"/>
                              <a:pt x="68" y="88"/>
                            </a:cubicBezTo>
                            <a:cubicBezTo>
                              <a:pt x="73" y="90"/>
                              <a:pt x="75" y="97"/>
                              <a:pt x="75" y="97"/>
                            </a:cubicBezTo>
                            <a:cubicBezTo>
                              <a:pt x="79" y="93"/>
                              <a:pt x="83" y="90"/>
                              <a:pt x="84" y="90"/>
                            </a:cubicBezTo>
                            <a:cubicBezTo>
                              <a:pt x="85" y="90"/>
                              <a:pt x="86" y="91"/>
                              <a:pt x="86" y="92"/>
                            </a:cubicBezTo>
                            <a:cubicBezTo>
                              <a:pt x="86" y="92"/>
                              <a:pt x="86" y="92"/>
                              <a:pt x="86" y="92"/>
                            </a:cubicBezTo>
                            <a:cubicBezTo>
                              <a:pt x="88" y="89"/>
                              <a:pt x="87" y="88"/>
                              <a:pt x="87" y="87"/>
                            </a:cubicBezTo>
                            <a:cubicBezTo>
                              <a:pt x="87" y="87"/>
                              <a:pt x="87" y="84"/>
                              <a:pt x="90" y="84"/>
                            </a:cubicBezTo>
                            <a:cubicBezTo>
                              <a:pt x="90" y="121"/>
                              <a:pt x="90" y="121"/>
                              <a:pt x="90" y="121"/>
                            </a:cubicBezTo>
                            <a:cubicBezTo>
                              <a:pt x="89" y="121"/>
                              <a:pt x="89" y="121"/>
                              <a:pt x="89" y="121"/>
                            </a:cubicBezTo>
                            <a:cubicBezTo>
                              <a:pt x="88" y="122"/>
                              <a:pt x="83" y="117"/>
                              <a:pt x="76" y="113"/>
                            </a:cubicBezTo>
                            <a:cubicBezTo>
                              <a:pt x="70" y="108"/>
                              <a:pt x="67" y="111"/>
                              <a:pt x="60" y="115"/>
                            </a:cubicBezTo>
                            <a:cubicBezTo>
                              <a:pt x="51" y="120"/>
                              <a:pt x="41" y="115"/>
                              <a:pt x="41" y="115"/>
                            </a:cubicBezTo>
                            <a:cubicBezTo>
                              <a:pt x="34" y="121"/>
                              <a:pt x="31" y="137"/>
                              <a:pt x="31" y="137"/>
                            </a:cubicBezTo>
                            <a:cubicBezTo>
                              <a:pt x="29" y="138"/>
                              <a:pt x="27" y="139"/>
                              <a:pt x="24" y="139"/>
                            </a:cubicBezTo>
                            <a:cubicBezTo>
                              <a:pt x="18" y="139"/>
                              <a:pt x="17" y="135"/>
                              <a:pt x="17" y="133"/>
                            </a:cubicBezTo>
                            <a:cubicBezTo>
                              <a:pt x="17" y="123"/>
                              <a:pt x="29" y="119"/>
                              <a:pt x="29" y="110"/>
                            </a:cubicBezTo>
                            <a:cubicBezTo>
                              <a:pt x="29" y="108"/>
                              <a:pt x="28" y="99"/>
                              <a:pt x="16" y="99"/>
                            </a:cubicBezTo>
                            <a:cubicBezTo>
                              <a:pt x="15" y="99"/>
                              <a:pt x="6" y="99"/>
                              <a:pt x="6" y="99"/>
                            </a:cubicBezTo>
                            <a:cubicBezTo>
                              <a:pt x="2" y="99"/>
                              <a:pt x="1" y="96"/>
                              <a:pt x="0" y="95"/>
                            </a:cubicBezTo>
                            <a:cubicBezTo>
                              <a:pt x="0" y="94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0" y="97"/>
                              <a:pt x="0" y="99"/>
                            </a:cubicBezTo>
                            <a:cubicBezTo>
                              <a:pt x="0" y="103"/>
                              <a:pt x="2" y="105"/>
                              <a:pt x="6" y="105"/>
                            </a:cubicBezTo>
                            <a:cubicBezTo>
                              <a:pt x="8" y="105"/>
                              <a:pt x="9" y="105"/>
                              <a:pt x="10" y="104"/>
                            </a:cubicBezTo>
                            <a:cubicBezTo>
                              <a:pt x="10" y="104"/>
                              <a:pt x="11" y="104"/>
                              <a:pt x="10" y="105"/>
                            </a:cubicBezTo>
                            <a:cubicBezTo>
                              <a:pt x="9" y="107"/>
                              <a:pt x="8" y="111"/>
                              <a:pt x="9" y="112"/>
                            </a:cubicBezTo>
                            <a:cubicBezTo>
                              <a:pt x="9" y="112"/>
                              <a:pt x="10" y="112"/>
                              <a:pt x="10" y="112"/>
                            </a:cubicBezTo>
                            <a:cubicBezTo>
                              <a:pt x="11" y="108"/>
                              <a:pt x="14" y="104"/>
                              <a:pt x="19" y="104"/>
                            </a:cubicBezTo>
                            <a:cubicBezTo>
                              <a:pt x="25" y="104"/>
                              <a:pt x="25" y="109"/>
                              <a:pt x="25" y="110"/>
                            </a:cubicBezTo>
                            <a:cubicBezTo>
                              <a:pt x="25" y="118"/>
                              <a:pt x="12" y="123"/>
                              <a:pt x="12" y="134"/>
                            </a:cubicBezTo>
                            <a:cubicBezTo>
                              <a:pt x="12" y="144"/>
                              <a:pt x="23" y="146"/>
                              <a:pt x="30" y="145"/>
                            </a:cubicBezTo>
                            <a:cubicBezTo>
                              <a:pt x="29" y="155"/>
                              <a:pt x="17" y="159"/>
                              <a:pt x="17" y="151"/>
                            </a:cubicBezTo>
                            <a:cubicBezTo>
                              <a:pt x="17" y="151"/>
                              <a:pt x="17" y="151"/>
                              <a:pt x="16" y="151"/>
                            </a:cubicBezTo>
                            <a:cubicBezTo>
                              <a:pt x="15" y="155"/>
                              <a:pt x="16" y="158"/>
                              <a:pt x="20" y="159"/>
                            </a:cubicBezTo>
                            <a:cubicBezTo>
                              <a:pt x="21" y="159"/>
                              <a:pt x="20" y="159"/>
                              <a:pt x="20" y="160"/>
                            </a:cubicBezTo>
                            <a:cubicBezTo>
                              <a:pt x="15" y="163"/>
                              <a:pt x="18" y="174"/>
                              <a:pt x="18" y="178"/>
                            </a:cubicBezTo>
                            <a:cubicBezTo>
                              <a:pt x="19" y="182"/>
                              <a:pt x="14" y="182"/>
                              <a:pt x="13" y="182"/>
                            </a:cubicBezTo>
                            <a:cubicBezTo>
                              <a:pt x="13" y="182"/>
                              <a:pt x="13" y="182"/>
                              <a:pt x="13" y="182"/>
                            </a:cubicBezTo>
                            <a:cubicBezTo>
                              <a:pt x="17" y="186"/>
                              <a:pt x="21" y="182"/>
                              <a:pt x="21" y="182"/>
                            </a:cubicBezTo>
                            <a:cubicBezTo>
                              <a:pt x="24" y="183"/>
                              <a:pt x="22" y="186"/>
                              <a:pt x="20" y="188"/>
                            </a:cubicBezTo>
                            <a:cubicBezTo>
                              <a:pt x="20" y="188"/>
                              <a:pt x="20" y="188"/>
                              <a:pt x="20" y="188"/>
                            </a:cubicBezTo>
                            <a:cubicBezTo>
                              <a:pt x="20" y="188"/>
                              <a:pt x="25" y="189"/>
                              <a:pt x="26" y="185"/>
                            </a:cubicBezTo>
                            <a:cubicBezTo>
                              <a:pt x="29" y="187"/>
                              <a:pt x="32" y="186"/>
                              <a:pt x="32" y="186"/>
                            </a:cubicBezTo>
                            <a:cubicBezTo>
                              <a:pt x="33" y="185"/>
                              <a:pt x="38" y="184"/>
                              <a:pt x="39" y="189"/>
                            </a:cubicBezTo>
                            <a:cubicBezTo>
                              <a:pt x="39" y="189"/>
                              <a:pt x="39" y="189"/>
                              <a:pt x="39" y="189"/>
                            </a:cubicBezTo>
                            <a:cubicBezTo>
                              <a:pt x="43" y="184"/>
                              <a:pt x="39" y="182"/>
                              <a:pt x="37" y="181"/>
                            </a:cubicBezTo>
                            <a:cubicBezTo>
                              <a:pt x="37" y="181"/>
                              <a:pt x="40" y="179"/>
                              <a:pt x="42" y="182"/>
                            </a:cubicBezTo>
                            <a:cubicBezTo>
                              <a:pt x="42" y="182"/>
                              <a:pt x="43" y="182"/>
                              <a:pt x="43" y="182"/>
                            </a:cubicBezTo>
                            <a:cubicBezTo>
                              <a:pt x="43" y="176"/>
                              <a:pt x="38" y="176"/>
                              <a:pt x="35" y="178"/>
                            </a:cubicBezTo>
                            <a:cubicBezTo>
                              <a:pt x="35" y="178"/>
                              <a:pt x="34" y="174"/>
                              <a:pt x="39" y="175"/>
                            </a:cubicBezTo>
                            <a:cubicBezTo>
                              <a:pt x="39" y="175"/>
                              <a:pt x="39" y="174"/>
                              <a:pt x="39" y="174"/>
                            </a:cubicBezTo>
                            <a:cubicBezTo>
                              <a:pt x="35" y="171"/>
                              <a:pt x="32" y="174"/>
                              <a:pt x="32" y="175"/>
                            </a:cubicBezTo>
                            <a:cubicBezTo>
                              <a:pt x="30" y="177"/>
                              <a:pt x="26" y="176"/>
                              <a:pt x="26" y="176"/>
                            </a:cubicBezTo>
                            <a:cubicBezTo>
                              <a:pt x="27" y="156"/>
                              <a:pt x="44" y="163"/>
                              <a:pt x="47" y="154"/>
                            </a:cubicBezTo>
                            <a:cubicBezTo>
                              <a:pt x="47" y="153"/>
                              <a:pt x="47" y="153"/>
                              <a:pt x="47" y="153"/>
                            </a:cubicBezTo>
                            <a:cubicBezTo>
                              <a:pt x="48" y="156"/>
                              <a:pt x="54" y="156"/>
                              <a:pt x="55" y="152"/>
                            </a:cubicBezTo>
                            <a:cubicBezTo>
                              <a:pt x="55" y="151"/>
                              <a:pt x="55" y="151"/>
                              <a:pt x="55" y="151"/>
                            </a:cubicBezTo>
                            <a:cubicBezTo>
                              <a:pt x="50" y="156"/>
                              <a:pt x="38" y="141"/>
                              <a:pt x="54" y="128"/>
                            </a:cubicBezTo>
                            <a:cubicBezTo>
                              <a:pt x="67" y="117"/>
                              <a:pt x="78" y="123"/>
                              <a:pt x="83" y="127"/>
                            </a:cubicBezTo>
                            <a:cubicBezTo>
                              <a:pt x="83" y="128"/>
                              <a:pt x="82" y="129"/>
                              <a:pt x="82" y="129"/>
                            </a:cubicBezTo>
                            <a:cubicBezTo>
                              <a:pt x="81" y="129"/>
                              <a:pt x="81" y="129"/>
                              <a:pt x="82" y="129"/>
                            </a:cubicBezTo>
                            <a:cubicBezTo>
                              <a:pt x="83" y="130"/>
                              <a:pt x="85" y="130"/>
                              <a:pt x="86" y="129"/>
                            </a:cubicBezTo>
                            <a:cubicBezTo>
                              <a:pt x="88" y="131"/>
                              <a:pt x="86" y="133"/>
                              <a:pt x="85" y="134"/>
                            </a:cubicBezTo>
                            <a:cubicBezTo>
                              <a:pt x="84" y="134"/>
                              <a:pt x="85" y="134"/>
                              <a:pt x="85" y="134"/>
                            </a:cubicBezTo>
                            <a:cubicBezTo>
                              <a:pt x="87" y="135"/>
                              <a:pt x="90" y="132"/>
                              <a:pt x="90" y="130"/>
                            </a:cubicBezTo>
                            <a:cubicBezTo>
                              <a:pt x="90" y="131"/>
                              <a:pt x="90" y="131"/>
                              <a:pt x="90" y="131"/>
                            </a:cubicBezTo>
                            <a:cubicBezTo>
                              <a:pt x="90" y="142"/>
                              <a:pt x="90" y="142"/>
                              <a:pt x="90" y="142"/>
                            </a:cubicBezTo>
                            <a:cubicBezTo>
                              <a:pt x="90" y="158"/>
                              <a:pt x="108" y="160"/>
                              <a:pt x="128" y="173"/>
                            </a:cubicBezTo>
                            <a:cubicBezTo>
                              <a:pt x="148" y="160"/>
                              <a:pt x="167" y="158"/>
                              <a:pt x="167" y="142"/>
                            </a:cubicBezTo>
                            <a:cubicBezTo>
                              <a:pt x="167" y="131"/>
                              <a:pt x="167" y="131"/>
                              <a:pt x="167" y="131"/>
                            </a:cubicBezTo>
                            <a:cubicBezTo>
                              <a:pt x="167" y="130"/>
                              <a:pt x="167" y="130"/>
                              <a:pt x="167" y="130"/>
                            </a:cubicBezTo>
                            <a:cubicBezTo>
                              <a:pt x="167" y="132"/>
                              <a:pt x="169" y="135"/>
                              <a:pt x="172" y="134"/>
                            </a:cubicBezTo>
                            <a:cubicBezTo>
                              <a:pt x="172" y="134"/>
                              <a:pt x="172" y="134"/>
                              <a:pt x="172" y="134"/>
                            </a:cubicBezTo>
                            <a:cubicBezTo>
                              <a:pt x="171" y="133"/>
                              <a:pt x="168" y="131"/>
                              <a:pt x="171" y="129"/>
                            </a:cubicBezTo>
                            <a:cubicBezTo>
                              <a:pt x="172" y="130"/>
                              <a:pt x="174" y="130"/>
                              <a:pt x="175" y="129"/>
                            </a:cubicBezTo>
                            <a:cubicBezTo>
                              <a:pt x="175" y="129"/>
                              <a:pt x="175" y="129"/>
                              <a:pt x="175" y="129"/>
                            </a:cubicBezTo>
                            <a:cubicBezTo>
                              <a:pt x="175" y="129"/>
                              <a:pt x="174" y="128"/>
                              <a:pt x="174" y="127"/>
                            </a:cubicBezTo>
                            <a:cubicBezTo>
                              <a:pt x="178" y="123"/>
                              <a:pt x="190" y="117"/>
                              <a:pt x="203" y="128"/>
                            </a:cubicBezTo>
                            <a:cubicBezTo>
                              <a:pt x="218" y="141"/>
                              <a:pt x="207" y="156"/>
                              <a:pt x="202" y="151"/>
                            </a:cubicBezTo>
                            <a:cubicBezTo>
                              <a:pt x="202" y="151"/>
                              <a:pt x="202" y="151"/>
                              <a:pt x="202" y="152"/>
                            </a:cubicBezTo>
                            <a:cubicBezTo>
                              <a:pt x="203" y="156"/>
                              <a:pt x="209" y="156"/>
                              <a:pt x="210" y="153"/>
                            </a:cubicBezTo>
                            <a:cubicBezTo>
                              <a:pt x="210" y="153"/>
                              <a:pt x="210" y="153"/>
                              <a:pt x="210" y="154"/>
                            </a:cubicBezTo>
                            <a:cubicBezTo>
                              <a:pt x="212" y="163"/>
                              <a:pt x="230" y="156"/>
                              <a:pt x="231" y="176"/>
                            </a:cubicBezTo>
                            <a:cubicBezTo>
                              <a:pt x="230" y="176"/>
                              <a:pt x="227" y="177"/>
                              <a:pt x="225" y="175"/>
                            </a:cubicBezTo>
                            <a:cubicBezTo>
                              <a:pt x="224" y="174"/>
                              <a:pt x="221" y="171"/>
                              <a:pt x="218" y="174"/>
                            </a:cubicBezTo>
                            <a:cubicBezTo>
                              <a:pt x="218" y="174"/>
                              <a:pt x="218" y="175"/>
                              <a:pt x="218" y="175"/>
                            </a:cubicBezTo>
                            <a:cubicBezTo>
                              <a:pt x="223" y="174"/>
                              <a:pt x="222" y="178"/>
                              <a:pt x="221" y="178"/>
                            </a:cubicBezTo>
                            <a:cubicBezTo>
                              <a:pt x="218" y="176"/>
                              <a:pt x="214" y="176"/>
                              <a:pt x="214" y="182"/>
                            </a:cubicBezTo>
                            <a:cubicBezTo>
                              <a:pt x="214" y="182"/>
                              <a:pt x="214" y="182"/>
                              <a:pt x="215" y="182"/>
                            </a:cubicBezTo>
                            <a:cubicBezTo>
                              <a:pt x="217" y="179"/>
                              <a:pt x="220" y="181"/>
                              <a:pt x="220" y="181"/>
                            </a:cubicBezTo>
                            <a:cubicBezTo>
                              <a:pt x="218" y="182"/>
                              <a:pt x="214" y="184"/>
                              <a:pt x="218" y="189"/>
                            </a:cubicBezTo>
                            <a:cubicBezTo>
                              <a:pt x="218" y="189"/>
                              <a:pt x="218" y="189"/>
                              <a:pt x="218" y="189"/>
                            </a:cubicBezTo>
                            <a:cubicBezTo>
                              <a:pt x="219" y="184"/>
                              <a:pt x="223" y="185"/>
                              <a:pt x="224" y="186"/>
                            </a:cubicBezTo>
                            <a:cubicBezTo>
                              <a:pt x="225" y="186"/>
                              <a:pt x="228" y="187"/>
                              <a:pt x="230" y="185"/>
                            </a:cubicBezTo>
                            <a:cubicBezTo>
                              <a:pt x="231" y="189"/>
                              <a:pt x="236" y="188"/>
                              <a:pt x="237" y="188"/>
                            </a:cubicBezTo>
                            <a:cubicBezTo>
                              <a:pt x="237" y="188"/>
                              <a:pt x="237" y="188"/>
                              <a:pt x="237" y="188"/>
                            </a:cubicBezTo>
                            <a:cubicBezTo>
                              <a:pt x="235" y="186"/>
                              <a:pt x="233" y="183"/>
                              <a:pt x="236" y="182"/>
                            </a:cubicBezTo>
                            <a:cubicBezTo>
                              <a:pt x="236" y="182"/>
                              <a:pt x="240" y="186"/>
                              <a:pt x="244" y="182"/>
                            </a:cubicBezTo>
                            <a:cubicBezTo>
                              <a:pt x="244" y="182"/>
                              <a:pt x="244" y="182"/>
                              <a:pt x="243" y="182"/>
                            </a:cubicBezTo>
                            <a:cubicBezTo>
                              <a:pt x="243" y="182"/>
                              <a:pt x="238" y="182"/>
                              <a:pt x="239" y="178"/>
                            </a:cubicBezTo>
                            <a:cubicBezTo>
                              <a:pt x="239" y="174"/>
                              <a:pt x="241" y="163"/>
                              <a:pt x="237" y="160"/>
                            </a:cubicBezTo>
                            <a:cubicBezTo>
                              <a:pt x="236" y="159"/>
                              <a:pt x="236" y="159"/>
                              <a:pt x="237" y="159"/>
                            </a:cubicBezTo>
                            <a:cubicBezTo>
                              <a:pt x="241" y="158"/>
                              <a:pt x="242" y="155"/>
                              <a:pt x="240" y="151"/>
                            </a:cubicBezTo>
                            <a:cubicBezTo>
                              <a:pt x="240" y="151"/>
                              <a:pt x="240" y="151"/>
                              <a:pt x="240" y="151"/>
                            </a:cubicBezTo>
                            <a:cubicBezTo>
                              <a:pt x="239" y="159"/>
                              <a:pt x="227" y="155"/>
                              <a:pt x="227" y="145"/>
                            </a:cubicBezTo>
                            <a:cubicBezTo>
                              <a:pt x="233" y="146"/>
                              <a:pt x="245" y="144"/>
                              <a:pt x="245" y="134"/>
                            </a:cubicBezTo>
                            <a:cubicBezTo>
                              <a:pt x="245" y="123"/>
                              <a:pt x="231" y="118"/>
                              <a:pt x="231" y="110"/>
                            </a:cubicBezTo>
                            <a:cubicBezTo>
                              <a:pt x="231" y="109"/>
                              <a:pt x="231" y="104"/>
                              <a:pt x="237" y="104"/>
                            </a:cubicBezTo>
                            <a:cubicBezTo>
                              <a:pt x="242" y="104"/>
                              <a:pt x="246" y="108"/>
                              <a:pt x="247" y="112"/>
                            </a:cubicBezTo>
                            <a:cubicBezTo>
                              <a:pt x="247" y="112"/>
                              <a:pt x="247" y="112"/>
                              <a:pt x="248" y="112"/>
                            </a:cubicBezTo>
                            <a:cubicBezTo>
                              <a:pt x="248" y="111"/>
                              <a:pt x="248" y="107"/>
                              <a:pt x="246" y="105"/>
                            </a:cubicBezTo>
                            <a:cubicBezTo>
                              <a:pt x="246" y="104"/>
                              <a:pt x="246" y="104"/>
                              <a:pt x="247" y="104"/>
                            </a:cubicBezTo>
                            <a:cubicBezTo>
                              <a:pt x="247" y="105"/>
                              <a:pt x="249" y="105"/>
                              <a:pt x="251" y="105"/>
                            </a:cubicBezTo>
                            <a:cubicBezTo>
                              <a:pt x="255" y="105"/>
                              <a:pt x="257" y="103"/>
                              <a:pt x="257" y="99"/>
                            </a:cubicBezTo>
                            <a:cubicBezTo>
                              <a:pt x="257" y="97"/>
                              <a:pt x="256" y="96"/>
                              <a:pt x="257" y="95"/>
                            </a:cubicBezTo>
                            <a:cubicBezTo>
                              <a:pt x="257" y="95"/>
                              <a:pt x="256" y="94"/>
                              <a:pt x="256" y="95"/>
                            </a:cubicBezTo>
                            <a:cubicBezTo>
                              <a:pt x="256" y="96"/>
                              <a:pt x="255" y="99"/>
                              <a:pt x="250" y="99"/>
                            </a:cubicBezTo>
                            <a:cubicBezTo>
                              <a:pt x="250" y="99"/>
                              <a:pt x="242" y="99"/>
                              <a:pt x="240" y="99"/>
                            </a:cubicBezTo>
                            <a:cubicBezTo>
                              <a:pt x="229" y="99"/>
                              <a:pt x="228" y="108"/>
                              <a:pt x="228" y="110"/>
                            </a:cubicBezTo>
                            <a:cubicBezTo>
                              <a:pt x="228" y="119"/>
                              <a:pt x="240" y="123"/>
                              <a:pt x="240" y="133"/>
                            </a:cubicBezTo>
                            <a:cubicBezTo>
                              <a:pt x="240" y="135"/>
                              <a:pt x="239" y="139"/>
                              <a:pt x="233" y="139"/>
                            </a:cubicBezTo>
                            <a:cubicBezTo>
                              <a:pt x="230" y="139"/>
                              <a:pt x="228" y="138"/>
                              <a:pt x="226" y="137"/>
                            </a:cubicBezTo>
                            <a:cubicBezTo>
                              <a:pt x="226" y="137"/>
                              <a:pt x="223" y="121"/>
                              <a:pt x="215" y="115"/>
                            </a:cubicBezTo>
                            <a:cubicBezTo>
                              <a:pt x="215" y="115"/>
                              <a:pt x="206" y="120"/>
                              <a:pt x="197" y="115"/>
                            </a:cubicBezTo>
                            <a:cubicBezTo>
                              <a:pt x="190" y="111"/>
                              <a:pt x="186" y="108"/>
                              <a:pt x="180" y="113"/>
                            </a:cubicBezTo>
                            <a:cubicBezTo>
                              <a:pt x="174" y="117"/>
                              <a:pt x="169" y="122"/>
                              <a:pt x="168" y="121"/>
                            </a:cubicBezTo>
                            <a:cubicBezTo>
                              <a:pt x="167" y="121"/>
                              <a:pt x="167" y="121"/>
                              <a:pt x="167" y="121"/>
                            </a:cubicBezTo>
                            <a:cubicBezTo>
                              <a:pt x="167" y="84"/>
                              <a:pt x="167" y="84"/>
                              <a:pt x="167" y="84"/>
                            </a:cubicBezTo>
                            <a:cubicBezTo>
                              <a:pt x="169" y="84"/>
                              <a:pt x="170" y="87"/>
                              <a:pt x="170" y="87"/>
                            </a:cubicBezTo>
                            <a:cubicBezTo>
                              <a:pt x="169" y="88"/>
                              <a:pt x="168" y="89"/>
                              <a:pt x="170" y="92"/>
                            </a:cubicBezTo>
                            <a:cubicBezTo>
                              <a:pt x="171" y="92"/>
                              <a:pt x="171" y="92"/>
                              <a:pt x="171" y="92"/>
                            </a:cubicBezTo>
                            <a:cubicBezTo>
                              <a:pt x="171" y="91"/>
                              <a:pt x="171" y="90"/>
                              <a:pt x="172" y="90"/>
                            </a:cubicBezTo>
                            <a:cubicBezTo>
                              <a:pt x="173" y="90"/>
                              <a:pt x="178" y="93"/>
                              <a:pt x="181" y="97"/>
                            </a:cubicBezTo>
                            <a:cubicBezTo>
                              <a:pt x="181" y="97"/>
                              <a:pt x="184" y="90"/>
                              <a:pt x="189" y="88"/>
                            </a:cubicBezTo>
                            <a:cubicBezTo>
                              <a:pt x="186" y="88"/>
                              <a:pt x="173" y="85"/>
                              <a:pt x="173" y="79"/>
                            </a:cubicBezTo>
                            <a:cubicBezTo>
                              <a:pt x="173" y="77"/>
                              <a:pt x="171" y="77"/>
                              <a:pt x="170" y="77"/>
                            </a:cubicBezTo>
                            <a:cubicBezTo>
                              <a:pt x="170" y="77"/>
                              <a:pt x="168" y="72"/>
                              <a:pt x="164" y="74"/>
                            </a:cubicBezTo>
                            <a:cubicBezTo>
                              <a:pt x="163" y="75"/>
                              <a:pt x="164" y="75"/>
                              <a:pt x="164" y="75"/>
                            </a:cubicBezTo>
                            <a:cubicBezTo>
                              <a:pt x="165" y="75"/>
                              <a:pt x="166" y="77"/>
                              <a:pt x="166" y="79"/>
                            </a:cubicBezTo>
                            <a:cubicBezTo>
                              <a:pt x="163" y="78"/>
                              <a:pt x="147" y="73"/>
                              <a:pt x="128" y="73"/>
                            </a:cubicBezTo>
                            <a:cubicBezTo>
                              <a:pt x="119" y="73"/>
                              <a:pt x="111" y="75"/>
                              <a:pt x="104" y="76"/>
                            </a:cubicBezTo>
                            <a:cubicBezTo>
                              <a:pt x="104" y="88"/>
                              <a:pt x="104" y="88"/>
                              <a:pt x="104" y="88"/>
                            </a:cubicBezTo>
                            <a:cubicBezTo>
                              <a:pt x="99" y="88"/>
                              <a:pt x="99" y="88"/>
                              <a:pt x="99" y="88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moveTo>
                              <a:pt x="65" y="207"/>
                            </a:moveTo>
                            <a:cubicBezTo>
                              <a:pt x="64" y="207"/>
                              <a:pt x="63" y="206"/>
                              <a:pt x="63" y="204"/>
                            </a:cubicBezTo>
                            <a:cubicBezTo>
                              <a:pt x="63" y="196"/>
                              <a:pt x="63" y="196"/>
                              <a:pt x="63" y="196"/>
                            </a:cubicBezTo>
                            <a:cubicBezTo>
                              <a:pt x="60" y="195"/>
                              <a:pt x="54" y="193"/>
                              <a:pt x="42" y="193"/>
                            </a:cubicBezTo>
                            <a:cubicBezTo>
                              <a:pt x="32" y="193"/>
                              <a:pt x="28" y="195"/>
                              <a:pt x="28" y="196"/>
                            </a:cubicBezTo>
                            <a:cubicBezTo>
                              <a:pt x="25" y="211"/>
                              <a:pt x="25" y="211"/>
                              <a:pt x="25" y="211"/>
                            </a:cubicBezTo>
                            <a:cubicBezTo>
                              <a:pt x="25" y="211"/>
                              <a:pt x="30" y="208"/>
                              <a:pt x="45" y="208"/>
                            </a:cubicBezTo>
                            <a:cubicBezTo>
                              <a:pt x="63" y="210"/>
                              <a:pt x="81" y="220"/>
                              <a:pt x="81" y="209"/>
                            </a:cubicBezTo>
                            <a:cubicBezTo>
                              <a:pt x="81" y="202"/>
                              <a:pt x="81" y="202"/>
                              <a:pt x="81" y="202"/>
                            </a:cubicBezTo>
                            <a:cubicBezTo>
                              <a:pt x="67" y="202"/>
                              <a:pt x="65" y="207"/>
                              <a:pt x="65" y="207"/>
                            </a:cubicBezTo>
                            <a:close/>
                            <a:moveTo>
                              <a:pt x="176" y="202"/>
                            </a:moveTo>
                            <a:cubicBezTo>
                              <a:pt x="176" y="209"/>
                              <a:pt x="176" y="209"/>
                              <a:pt x="176" y="209"/>
                            </a:cubicBezTo>
                            <a:cubicBezTo>
                              <a:pt x="176" y="220"/>
                              <a:pt x="194" y="210"/>
                              <a:pt x="212" y="208"/>
                            </a:cubicBezTo>
                            <a:cubicBezTo>
                              <a:pt x="227" y="208"/>
                              <a:pt x="231" y="211"/>
                              <a:pt x="231" y="211"/>
                            </a:cubicBezTo>
                            <a:cubicBezTo>
                              <a:pt x="229" y="196"/>
                              <a:pt x="229" y="196"/>
                              <a:pt x="229" y="196"/>
                            </a:cubicBezTo>
                            <a:cubicBezTo>
                              <a:pt x="228" y="195"/>
                              <a:pt x="225" y="193"/>
                              <a:pt x="215" y="193"/>
                            </a:cubicBezTo>
                            <a:cubicBezTo>
                              <a:pt x="202" y="193"/>
                              <a:pt x="196" y="195"/>
                              <a:pt x="194" y="196"/>
                            </a:cubicBezTo>
                            <a:cubicBezTo>
                              <a:pt x="194" y="204"/>
                              <a:pt x="194" y="204"/>
                              <a:pt x="194" y="204"/>
                            </a:cubicBezTo>
                            <a:cubicBezTo>
                              <a:pt x="194" y="206"/>
                              <a:pt x="193" y="207"/>
                              <a:pt x="192" y="207"/>
                            </a:cubicBezTo>
                            <a:cubicBezTo>
                              <a:pt x="192" y="207"/>
                              <a:pt x="190" y="202"/>
                              <a:pt x="176" y="202"/>
                            </a:cubicBezTo>
                            <a:close/>
                            <a:moveTo>
                              <a:pt x="128" y="195"/>
                            </a:moveTo>
                            <a:cubicBezTo>
                              <a:pt x="157" y="195"/>
                              <a:pt x="187" y="197"/>
                              <a:pt x="191" y="201"/>
                            </a:cubicBezTo>
                            <a:cubicBezTo>
                              <a:pt x="191" y="202"/>
                              <a:pt x="191" y="201"/>
                              <a:pt x="191" y="201"/>
                            </a:cubicBezTo>
                            <a:cubicBezTo>
                              <a:pt x="191" y="186"/>
                              <a:pt x="191" y="186"/>
                              <a:pt x="191" y="186"/>
                            </a:cubicBezTo>
                            <a:cubicBezTo>
                              <a:pt x="191" y="181"/>
                              <a:pt x="161" y="179"/>
                              <a:pt x="128" y="179"/>
                            </a:cubicBezTo>
                            <a:cubicBezTo>
                              <a:pt x="96" y="179"/>
                              <a:pt x="66" y="181"/>
                              <a:pt x="66" y="186"/>
                            </a:cubicBezTo>
                            <a:cubicBezTo>
                              <a:pt x="66" y="201"/>
                              <a:pt x="66" y="201"/>
                              <a:pt x="66" y="201"/>
                            </a:cubicBezTo>
                            <a:cubicBezTo>
                              <a:pt x="66" y="201"/>
                              <a:pt x="66" y="202"/>
                              <a:pt x="66" y="201"/>
                            </a:cubicBezTo>
                            <a:cubicBezTo>
                              <a:pt x="70" y="197"/>
                              <a:pt x="99" y="195"/>
                              <a:pt x="128" y="195"/>
                            </a:cubicBezTo>
                            <a:close/>
                            <a:moveTo>
                              <a:pt x="103" y="123"/>
                            </a:moveTo>
                            <a:cubicBezTo>
                              <a:pt x="100" y="122"/>
                              <a:pt x="100" y="122"/>
                              <a:pt x="100" y="122"/>
                            </a:cubicBezTo>
                            <a:cubicBezTo>
                              <a:pt x="99" y="123"/>
                              <a:pt x="99" y="123"/>
                              <a:pt x="99" y="123"/>
                            </a:cubicBezTo>
                            <a:cubicBezTo>
                              <a:pt x="96" y="121"/>
                              <a:pt x="96" y="121"/>
                              <a:pt x="96" y="121"/>
                            </a:cubicBezTo>
                            <a:cubicBezTo>
                              <a:pt x="96" y="121"/>
                              <a:pt x="98" y="121"/>
                              <a:pt x="99" y="121"/>
                            </a:cubicBezTo>
                            <a:cubicBezTo>
                              <a:pt x="99" y="121"/>
                              <a:pt x="99" y="121"/>
                              <a:pt x="99" y="121"/>
                            </a:cubicBezTo>
                            <a:cubicBezTo>
                              <a:pt x="98" y="120"/>
                              <a:pt x="97" y="118"/>
                              <a:pt x="97" y="118"/>
                            </a:cubicBezTo>
                            <a:cubicBezTo>
                              <a:pt x="97" y="118"/>
                              <a:pt x="98" y="119"/>
                              <a:pt x="100" y="120"/>
                            </a:cubicBezTo>
                            <a:cubicBezTo>
                              <a:pt x="100" y="120"/>
                              <a:pt x="100" y="120"/>
                              <a:pt x="100" y="119"/>
                            </a:cubicBezTo>
                            <a:cubicBezTo>
                              <a:pt x="99" y="118"/>
                              <a:pt x="98" y="116"/>
                              <a:pt x="98" y="116"/>
                            </a:cubicBezTo>
                            <a:cubicBezTo>
                              <a:pt x="98" y="116"/>
                              <a:pt x="101" y="118"/>
                              <a:pt x="101" y="118"/>
                            </a:cubicBezTo>
                            <a:cubicBezTo>
                              <a:pt x="101" y="118"/>
                              <a:pt x="102" y="118"/>
                              <a:pt x="101" y="118"/>
                            </a:cubicBezTo>
                            <a:cubicBezTo>
                              <a:pt x="101" y="116"/>
                              <a:pt x="100" y="114"/>
                              <a:pt x="100" y="114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6"/>
                              <a:pt x="102" y="113"/>
                              <a:pt x="102" y="113"/>
                            </a:cubicBezTo>
                            <a:cubicBezTo>
                              <a:pt x="105" y="116"/>
                              <a:pt x="105" y="116"/>
                              <a:pt x="105" y="116"/>
                            </a:cubicBezTo>
                            <a:cubicBezTo>
                              <a:pt x="105" y="117"/>
                              <a:pt x="105" y="116"/>
                              <a:pt x="105" y="116"/>
                            </a:cubicBezTo>
                            <a:cubicBezTo>
                              <a:pt x="105" y="116"/>
                              <a:pt x="105" y="113"/>
                              <a:pt x="105" y="113"/>
                            </a:cubicBezTo>
                            <a:cubicBezTo>
                              <a:pt x="105" y="113"/>
                              <a:pt x="106" y="115"/>
                              <a:pt x="106" y="116"/>
                            </a:cubicBezTo>
                            <a:cubicBezTo>
                              <a:pt x="106" y="116"/>
                              <a:pt x="107" y="116"/>
                              <a:pt x="107" y="116"/>
                            </a:cubicBezTo>
                            <a:cubicBezTo>
                              <a:pt x="107" y="116"/>
                              <a:pt x="108" y="113"/>
                              <a:pt x="108" y="113"/>
                            </a:cubicBezTo>
                            <a:cubicBezTo>
                              <a:pt x="108" y="117"/>
                              <a:pt x="108" y="117"/>
                              <a:pt x="108" y="117"/>
                            </a:cubicBezTo>
                            <a:cubicBezTo>
                              <a:pt x="107" y="117"/>
                              <a:pt x="107" y="117"/>
                              <a:pt x="107" y="117"/>
                            </a:cubicBezTo>
                            <a:cubicBezTo>
                              <a:pt x="107" y="121"/>
                              <a:pt x="107" y="121"/>
                              <a:pt x="107" y="121"/>
                            </a:cubicBezTo>
                            <a:cubicBezTo>
                              <a:pt x="111" y="120"/>
                              <a:pt x="117" y="113"/>
                              <a:pt x="121" y="113"/>
                            </a:cubicBezTo>
                            <a:cubicBezTo>
                              <a:pt x="126" y="113"/>
                              <a:pt x="128" y="119"/>
                              <a:pt x="137" y="116"/>
                            </a:cubicBezTo>
                            <a:cubicBezTo>
                              <a:pt x="139" y="119"/>
                              <a:pt x="140" y="122"/>
                              <a:pt x="141" y="126"/>
                            </a:cubicBezTo>
                            <a:cubicBezTo>
                              <a:pt x="144" y="130"/>
                              <a:pt x="149" y="128"/>
                              <a:pt x="149" y="125"/>
                            </a:cubicBezTo>
                            <a:cubicBezTo>
                              <a:pt x="149" y="120"/>
                              <a:pt x="144" y="119"/>
                              <a:pt x="144" y="114"/>
                            </a:cubicBezTo>
                            <a:cubicBezTo>
                              <a:pt x="144" y="112"/>
                              <a:pt x="146" y="109"/>
                              <a:pt x="150" y="109"/>
                            </a:cubicBezTo>
                            <a:cubicBezTo>
                              <a:pt x="152" y="109"/>
                              <a:pt x="155" y="110"/>
                              <a:pt x="157" y="110"/>
                            </a:cubicBezTo>
                            <a:cubicBezTo>
                              <a:pt x="160" y="110"/>
                              <a:pt x="160" y="108"/>
                              <a:pt x="160" y="108"/>
                            </a:cubicBezTo>
                            <a:cubicBezTo>
                              <a:pt x="161" y="107"/>
                              <a:pt x="161" y="107"/>
                              <a:pt x="161" y="108"/>
                            </a:cubicBezTo>
                            <a:cubicBezTo>
                              <a:pt x="161" y="108"/>
                              <a:pt x="161" y="109"/>
                              <a:pt x="161" y="110"/>
                            </a:cubicBezTo>
                            <a:cubicBezTo>
                              <a:pt x="161" y="113"/>
                              <a:pt x="157" y="113"/>
                              <a:pt x="156" y="113"/>
                            </a:cubicBezTo>
                            <a:cubicBezTo>
                              <a:pt x="156" y="113"/>
                              <a:pt x="156" y="113"/>
                              <a:pt x="156" y="113"/>
                            </a:cubicBezTo>
                            <a:cubicBezTo>
                              <a:pt x="157" y="114"/>
                              <a:pt x="156" y="116"/>
                              <a:pt x="156" y="117"/>
                            </a:cubicBezTo>
                            <a:cubicBezTo>
                              <a:pt x="156" y="117"/>
                              <a:pt x="155" y="117"/>
                              <a:pt x="155" y="117"/>
                            </a:cubicBezTo>
                            <a:cubicBezTo>
                              <a:pt x="155" y="115"/>
                              <a:pt x="152" y="112"/>
                              <a:pt x="150" y="112"/>
                            </a:cubicBezTo>
                            <a:cubicBezTo>
                              <a:pt x="149" y="112"/>
                              <a:pt x="147" y="112"/>
                              <a:pt x="147" y="114"/>
                            </a:cubicBezTo>
                            <a:cubicBezTo>
                              <a:pt x="147" y="117"/>
                              <a:pt x="153" y="120"/>
                              <a:pt x="153" y="125"/>
                            </a:cubicBezTo>
                            <a:cubicBezTo>
                              <a:pt x="153" y="132"/>
                              <a:pt x="147" y="133"/>
                              <a:pt x="141" y="132"/>
                            </a:cubicBezTo>
                            <a:cubicBezTo>
                              <a:pt x="141" y="137"/>
                              <a:pt x="150" y="141"/>
                              <a:pt x="150" y="137"/>
                            </a:cubicBezTo>
                            <a:cubicBezTo>
                              <a:pt x="150" y="136"/>
                              <a:pt x="150" y="136"/>
                              <a:pt x="150" y="137"/>
                            </a:cubicBezTo>
                            <a:cubicBezTo>
                              <a:pt x="152" y="138"/>
                              <a:pt x="151" y="140"/>
                              <a:pt x="149" y="140"/>
                            </a:cubicBezTo>
                            <a:cubicBezTo>
                              <a:pt x="151" y="141"/>
                              <a:pt x="151" y="144"/>
                              <a:pt x="152" y="146"/>
                            </a:cubicBezTo>
                            <a:cubicBezTo>
                              <a:pt x="152" y="149"/>
                              <a:pt x="155" y="147"/>
                              <a:pt x="155" y="147"/>
                            </a:cubicBezTo>
                            <a:cubicBezTo>
                              <a:pt x="155" y="147"/>
                              <a:pt x="155" y="147"/>
                              <a:pt x="155" y="147"/>
                            </a:cubicBezTo>
                            <a:cubicBezTo>
                              <a:pt x="154" y="150"/>
                              <a:pt x="151" y="149"/>
                              <a:pt x="151" y="149"/>
                            </a:cubicBezTo>
                            <a:cubicBezTo>
                              <a:pt x="150" y="150"/>
                              <a:pt x="152" y="151"/>
                              <a:pt x="153" y="151"/>
                            </a:cubicBezTo>
                            <a:cubicBezTo>
                              <a:pt x="153" y="151"/>
                              <a:pt x="153" y="152"/>
                              <a:pt x="153" y="152"/>
                            </a:cubicBezTo>
                            <a:cubicBezTo>
                              <a:pt x="152" y="152"/>
                              <a:pt x="150" y="153"/>
                              <a:pt x="149" y="151"/>
                            </a:cubicBezTo>
                            <a:cubicBezTo>
                              <a:pt x="148" y="153"/>
                              <a:pt x="146" y="153"/>
                              <a:pt x="146" y="153"/>
                            </a:cubicBezTo>
                            <a:cubicBezTo>
                              <a:pt x="145" y="153"/>
                              <a:pt x="144" y="154"/>
                              <a:pt x="144" y="155"/>
                            </a:cubicBezTo>
                            <a:cubicBezTo>
                              <a:pt x="144" y="155"/>
                              <a:pt x="144" y="155"/>
                              <a:pt x="144" y="155"/>
                            </a:cubicBezTo>
                            <a:cubicBezTo>
                              <a:pt x="141" y="154"/>
                              <a:pt x="143" y="152"/>
                              <a:pt x="144" y="151"/>
                            </a:cubicBezTo>
                            <a:cubicBezTo>
                              <a:pt x="144" y="151"/>
                              <a:pt x="142" y="150"/>
                              <a:pt x="141" y="152"/>
                            </a:cubicBezTo>
                            <a:cubicBezTo>
                              <a:pt x="141" y="153"/>
                              <a:pt x="141" y="153"/>
                              <a:pt x="141" y="152"/>
                            </a:cubicBezTo>
                            <a:cubicBezTo>
                              <a:pt x="140" y="149"/>
                              <a:pt x="142" y="148"/>
                              <a:pt x="144" y="149"/>
                            </a:cubicBezTo>
                            <a:cubicBezTo>
                              <a:pt x="144" y="149"/>
                              <a:pt x="143" y="147"/>
                              <a:pt x="141" y="148"/>
                            </a:cubicBezTo>
                            <a:cubicBezTo>
                              <a:pt x="141" y="148"/>
                              <a:pt x="141" y="148"/>
                              <a:pt x="141" y="148"/>
                            </a:cubicBezTo>
                            <a:cubicBezTo>
                              <a:pt x="141" y="147"/>
                              <a:pt x="142" y="145"/>
                              <a:pt x="144" y="147"/>
                            </a:cubicBezTo>
                            <a:cubicBezTo>
                              <a:pt x="145" y="147"/>
                              <a:pt x="147" y="146"/>
                              <a:pt x="148" y="146"/>
                            </a:cubicBezTo>
                            <a:cubicBezTo>
                              <a:pt x="144" y="139"/>
                              <a:pt x="136" y="145"/>
                              <a:pt x="135" y="139"/>
                            </a:cubicBezTo>
                            <a:cubicBezTo>
                              <a:pt x="135" y="139"/>
                              <a:pt x="134" y="139"/>
                              <a:pt x="134" y="139"/>
                            </a:cubicBezTo>
                            <a:cubicBezTo>
                              <a:pt x="134" y="140"/>
                              <a:pt x="131" y="140"/>
                              <a:pt x="130" y="138"/>
                            </a:cubicBezTo>
                            <a:cubicBezTo>
                              <a:pt x="130" y="138"/>
                              <a:pt x="130" y="138"/>
                              <a:pt x="130" y="138"/>
                            </a:cubicBezTo>
                            <a:cubicBezTo>
                              <a:pt x="131" y="138"/>
                              <a:pt x="132" y="139"/>
                              <a:pt x="133" y="137"/>
                            </a:cubicBezTo>
                            <a:cubicBezTo>
                              <a:pt x="134" y="136"/>
                              <a:pt x="134" y="134"/>
                              <a:pt x="134" y="133"/>
                            </a:cubicBezTo>
                            <a:cubicBezTo>
                              <a:pt x="134" y="128"/>
                              <a:pt x="129" y="120"/>
                              <a:pt x="122" y="120"/>
                            </a:cubicBezTo>
                            <a:cubicBezTo>
                              <a:pt x="118" y="120"/>
                              <a:pt x="113" y="122"/>
                              <a:pt x="109" y="125"/>
                            </a:cubicBezTo>
                            <a:cubicBezTo>
                              <a:pt x="112" y="125"/>
                              <a:pt x="112" y="125"/>
                              <a:pt x="112" y="125"/>
                            </a:cubicBezTo>
                            <a:cubicBezTo>
                              <a:pt x="112" y="129"/>
                              <a:pt x="109" y="131"/>
                              <a:pt x="106" y="130"/>
                            </a:cubicBezTo>
                            <a:cubicBezTo>
                              <a:pt x="106" y="126"/>
                              <a:pt x="106" y="126"/>
                              <a:pt x="106" y="126"/>
                            </a:cubicBezTo>
                            <a:cubicBezTo>
                              <a:pt x="106" y="126"/>
                              <a:pt x="104" y="127"/>
                              <a:pt x="104" y="128"/>
                            </a:cubicBezTo>
                            <a:cubicBezTo>
                              <a:pt x="104" y="128"/>
                              <a:pt x="103" y="128"/>
                              <a:pt x="103" y="128"/>
                            </a:cubicBezTo>
                            <a:cubicBezTo>
                              <a:pt x="103" y="125"/>
                              <a:pt x="105" y="124"/>
                              <a:pt x="105" y="124"/>
                            </a:cubicBezTo>
                            <a:cubicBezTo>
                              <a:pt x="105" y="124"/>
                              <a:pt x="105" y="124"/>
                              <a:pt x="105" y="124"/>
                            </a:cubicBezTo>
                            <a:cubicBezTo>
                              <a:pt x="104" y="124"/>
                              <a:pt x="103" y="125"/>
                              <a:pt x="102" y="126"/>
                            </a:cubicBezTo>
                            <a:cubicBezTo>
                              <a:pt x="102" y="126"/>
                              <a:pt x="102" y="126"/>
                              <a:pt x="102" y="126"/>
                            </a:cubicBezTo>
                            <a:cubicBezTo>
                              <a:pt x="102" y="125"/>
                              <a:pt x="102" y="124"/>
                              <a:pt x="103" y="123"/>
                            </a:cubicBezTo>
                            <a:close/>
                            <a:moveTo>
                              <a:pt x="113" y="150"/>
                            </a:moveTo>
                            <a:cubicBezTo>
                              <a:pt x="111" y="151"/>
                              <a:pt x="110" y="150"/>
                              <a:pt x="109" y="150"/>
                            </a:cubicBezTo>
                            <a:cubicBezTo>
                              <a:pt x="107" y="150"/>
                              <a:pt x="107" y="151"/>
                              <a:pt x="107" y="152"/>
                            </a:cubicBezTo>
                            <a:cubicBezTo>
                              <a:pt x="107" y="152"/>
                              <a:pt x="107" y="152"/>
                              <a:pt x="106" y="152"/>
                            </a:cubicBezTo>
                            <a:cubicBezTo>
                              <a:pt x="105" y="149"/>
                              <a:pt x="107" y="148"/>
                              <a:pt x="108" y="148"/>
                            </a:cubicBezTo>
                            <a:cubicBezTo>
                              <a:pt x="108" y="148"/>
                              <a:pt x="106" y="146"/>
                              <a:pt x="105" y="148"/>
                            </a:cubicBezTo>
                            <a:cubicBezTo>
                              <a:pt x="105" y="148"/>
                              <a:pt x="105" y="148"/>
                              <a:pt x="105" y="148"/>
                            </a:cubicBezTo>
                            <a:cubicBezTo>
                              <a:pt x="105" y="145"/>
                              <a:pt x="107" y="145"/>
                              <a:pt x="109" y="146"/>
                            </a:cubicBezTo>
                            <a:cubicBezTo>
                              <a:pt x="109" y="145"/>
                              <a:pt x="108" y="144"/>
                              <a:pt x="107" y="144"/>
                            </a:cubicBezTo>
                            <a:cubicBezTo>
                              <a:pt x="107" y="144"/>
                              <a:pt x="107" y="144"/>
                              <a:pt x="107" y="144"/>
                            </a:cubicBezTo>
                            <a:cubicBezTo>
                              <a:pt x="107" y="143"/>
                              <a:pt x="108" y="143"/>
                              <a:pt x="108" y="143"/>
                            </a:cubicBezTo>
                            <a:cubicBezTo>
                              <a:pt x="110" y="143"/>
                              <a:pt x="110" y="145"/>
                              <a:pt x="111" y="145"/>
                            </a:cubicBezTo>
                            <a:cubicBezTo>
                              <a:pt x="113" y="145"/>
                              <a:pt x="115" y="143"/>
                              <a:pt x="116" y="143"/>
                            </a:cubicBezTo>
                            <a:cubicBezTo>
                              <a:pt x="116" y="142"/>
                              <a:pt x="114" y="138"/>
                              <a:pt x="114" y="135"/>
                            </a:cubicBezTo>
                            <a:cubicBezTo>
                              <a:pt x="114" y="135"/>
                              <a:pt x="114" y="135"/>
                              <a:pt x="114" y="135"/>
                            </a:cubicBezTo>
                            <a:cubicBezTo>
                              <a:pt x="113" y="136"/>
                              <a:pt x="111" y="136"/>
                              <a:pt x="111" y="133"/>
                            </a:cubicBezTo>
                            <a:cubicBezTo>
                              <a:pt x="111" y="133"/>
                              <a:pt x="111" y="133"/>
                              <a:pt x="112" y="133"/>
                            </a:cubicBezTo>
                            <a:cubicBezTo>
                              <a:pt x="112" y="134"/>
                              <a:pt x="114" y="133"/>
                              <a:pt x="115" y="132"/>
                            </a:cubicBezTo>
                            <a:cubicBezTo>
                              <a:pt x="115" y="131"/>
                              <a:pt x="120" y="125"/>
                              <a:pt x="125" y="125"/>
                            </a:cubicBezTo>
                            <a:cubicBezTo>
                              <a:pt x="127" y="125"/>
                              <a:pt x="128" y="126"/>
                              <a:pt x="129" y="127"/>
                            </a:cubicBezTo>
                            <a:cubicBezTo>
                              <a:pt x="128" y="129"/>
                              <a:pt x="129" y="131"/>
                              <a:pt x="131" y="131"/>
                            </a:cubicBezTo>
                            <a:cubicBezTo>
                              <a:pt x="131" y="131"/>
                              <a:pt x="131" y="131"/>
                              <a:pt x="131" y="131"/>
                            </a:cubicBezTo>
                            <a:cubicBezTo>
                              <a:pt x="123" y="134"/>
                              <a:pt x="120" y="135"/>
                              <a:pt x="120" y="142"/>
                            </a:cubicBezTo>
                            <a:cubicBezTo>
                              <a:pt x="120" y="145"/>
                              <a:pt x="121" y="147"/>
                              <a:pt x="123" y="146"/>
                            </a:cubicBezTo>
                            <a:cubicBezTo>
                              <a:pt x="123" y="146"/>
                              <a:pt x="123" y="146"/>
                              <a:pt x="123" y="146"/>
                            </a:cubicBezTo>
                            <a:cubicBezTo>
                              <a:pt x="123" y="147"/>
                              <a:pt x="122" y="147"/>
                              <a:pt x="121" y="147"/>
                            </a:cubicBezTo>
                            <a:cubicBezTo>
                              <a:pt x="120" y="147"/>
                              <a:pt x="119" y="147"/>
                              <a:pt x="118" y="147"/>
                            </a:cubicBezTo>
                            <a:cubicBezTo>
                              <a:pt x="118" y="147"/>
                              <a:pt x="115" y="148"/>
                              <a:pt x="115" y="150"/>
                            </a:cubicBezTo>
                            <a:cubicBezTo>
                              <a:pt x="115" y="150"/>
                              <a:pt x="115" y="151"/>
                              <a:pt x="116" y="151"/>
                            </a:cubicBezTo>
                            <a:cubicBezTo>
                              <a:pt x="116" y="151"/>
                              <a:pt x="116" y="152"/>
                              <a:pt x="116" y="152"/>
                            </a:cubicBezTo>
                            <a:cubicBezTo>
                              <a:pt x="115" y="152"/>
                              <a:pt x="113" y="152"/>
                              <a:pt x="113" y="150"/>
                            </a:cubicBezTo>
                            <a:close/>
                            <a:moveTo>
                              <a:pt x="132" y="89"/>
                            </a:moveTo>
                            <a:cubicBezTo>
                              <a:pt x="130" y="89"/>
                              <a:pt x="129" y="89"/>
                              <a:pt x="129" y="90"/>
                            </a:cubicBezTo>
                            <a:cubicBezTo>
                              <a:pt x="130" y="91"/>
                              <a:pt x="131" y="91"/>
                              <a:pt x="132" y="89"/>
                            </a:cubicBezTo>
                            <a:close/>
                            <a:moveTo>
                              <a:pt x="124" y="95"/>
                            </a:moveTo>
                            <a:cubicBezTo>
                              <a:pt x="125" y="94"/>
                              <a:pt x="127" y="94"/>
                              <a:pt x="127" y="94"/>
                            </a:cubicBezTo>
                            <a:cubicBezTo>
                              <a:pt x="128" y="94"/>
                              <a:pt x="128" y="95"/>
                              <a:pt x="127" y="95"/>
                            </a:cubicBezTo>
                            <a:cubicBezTo>
                              <a:pt x="124" y="95"/>
                              <a:pt x="124" y="97"/>
                              <a:pt x="122" y="97"/>
                            </a:cubicBezTo>
                            <a:cubicBezTo>
                              <a:pt x="120" y="97"/>
                              <a:pt x="119" y="96"/>
                              <a:pt x="119" y="93"/>
                            </a:cubicBezTo>
                            <a:cubicBezTo>
                              <a:pt x="119" y="93"/>
                              <a:pt x="119" y="93"/>
                              <a:pt x="120" y="93"/>
                            </a:cubicBezTo>
                            <a:cubicBezTo>
                              <a:pt x="120" y="94"/>
                              <a:pt x="121" y="95"/>
                              <a:pt x="124" y="95"/>
                            </a:cubicBezTo>
                            <a:close/>
                            <a:moveTo>
                              <a:pt x="79" y="171"/>
                            </a:moveTo>
                            <a:cubicBezTo>
                              <a:pt x="81" y="174"/>
                              <a:pt x="83" y="171"/>
                              <a:pt x="86" y="171"/>
                            </a:cubicBezTo>
                            <a:cubicBezTo>
                              <a:pt x="88" y="171"/>
                              <a:pt x="90" y="172"/>
                              <a:pt x="90" y="175"/>
                            </a:cubicBezTo>
                            <a:cubicBezTo>
                              <a:pt x="90" y="175"/>
                              <a:pt x="90" y="175"/>
                              <a:pt x="90" y="175"/>
                            </a:cubicBezTo>
                            <a:cubicBezTo>
                              <a:pt x="94" y="170"/>
                              <a:pt x="90" y="168"/>
                              <a:pt x="88" y="167"/>
                            </a:cubicBezTo>
                            <a:cubicBezTo>
                              <a:pt x="88" y="167"/>
                              <a:pt x="91" y="165"/>
                              <a:pt x="93" y="168"/>
                            </a:cubicBezTo>
                            <a:cubicBezTo>
                              <a:pt x="94" y="168"/>
                              <a:pt x="94" y="168"/>
                              <a:pt x="94" y="168"/>
                            </a:cubicBezTo>
                            <a:cubicBezTo>
                              <a:pt x="94" y="162"/>
                              <a:pt x="90" y="162"/>
                              <a:pt x="86" y="164"/>
                            </a:cubicBezTo>
                            <a:cubicBezTo>
                              <a:pt x="86" y="162"/>
                              <a:pt x="88" y="160"/>
                              <a:pt x="90" y="160"/>
                            </a:cubicBezTo>
                            <a:cubicBezTo>
                              <a:pt x="90" y="160"/>
                              <a:pt x="90" y="160"/>
                              <a:pt x="90" y="160"/>
                            </a:cubicBezTo>
                            <a:cubicBezTo>
                              <a:pt x="86" y="156"/>
                              <a:pt x="83" y="161"/>
                              <a:pt x="83" y="162"/>
                            </a:cubicBezTo>
                            <a:cubicBezTo>
                              <a:pt x="81" y="164"/>
                              <a:pt x="76" y="160"/>
                              <a:pt x="74" y="158"/>
                            </a:cubicBezTo>
                            <a:cubicBezTo>
                              <a:pt x="74" y="158"/>
                              <a:pt x="78" y="153"/>
                              <a:pt x="78" y="148"/>
                            </a:cubicBezTo>
                            <a:cubicBezTo>
                              <a:pt x="78" y="148"/>
                              <a:pt x="78" y="148"/>
                              <a:pt x="78" y="148"/>
                            </a:cubicBezTo>
                            <a:cubicBezTo>
                              <a:pt x="78" y="147"/>
                              <a:pt x="78" y="147"/>
                              <a:pt x="78" y="148"/>
                            </a:cubicBezTo>
                            <a:cubicBezTo>
                              <a:pt x="79" y="148"/>
                              <a:pt x="80" y="148"/>
                              <a:pt x="80" y="148"/>
                            </a:cubicBezTo>
                            <a:cubicBezTo>
                              <a:pt x="81" y="148"/>
                              <a:pt x="83" y="148"/>
                              <a:pt x="83" y="144"/>
                            </a:cubicBezTo>
                            <a:cubicBezTo>
                              <a:pt x="83" y="143"/>
                              <a:pt x="83" y="143"/>
                              <a:pt x="83" y="144"/>
                            </a:cubicBezTo>
                            <a:cubicBezTo>
                              <a:pt x="83" y="144"/>
                              <a:pt x="82" y="145"/>
                              <a:pt x="81" y="145"/>
                            </a:cubicBezTo>
                            <a:cubicBezTo>
                              <a:pt x="78" y="145"/>
                              <a:pt x="70" y="132"/>
                              <a:pt x="60" y="132"/>
                            </a:cubicBezTo>
                            <a:cubicBezTo>
                              <a:pt x="58" y="132"/>
                              <a:pt x="53" y="134"/>
                              <a:pt x="51" y="136"/>
                            </a:cubicBezTo>
                            <a:cubicBezTo>
                              <a:pt x="52" y="137"/>
                              <a:pt x="52" y="138"/>
                              <a:pt x="52" y="139"/>
                            </a:cubicBezTo>
                            <a:cubicBezTo>
                              <a:pt x="52" y="141"/>
                              <a:pt x="50" y="142"/>
                              <a:pt x="49" y="142"/>
                            </a:cubicBezTo>
                            <a:cubicBezTo>
                              <a:pt x="49" y="142"/>
                              <a:pt x="49" y="142"/>
                              <a:pt x="49" y="142"/>
                            </a:cubicBezTo>
                            <a:cubicBezTo>
                              <a:pt x="54" y="144"/>
                              <a:pt x="62" y="147"/>
                              <a:pt x="64" y="149"/>
                            </a:cubicBezTo>
                            <a:cubicBezTo>
                              <a:pt x="67" y="151"/>
                              <a:pt x="66" y="155"/>
                              <a:pt x="65" y="160"/>
                            </a:cubicBezTo>
                            <a:cubicBezTo>
                              <a:pt x="64" y="165"/>
                              <a:pt x="61" y="165"/>
                              <a:pt x="60" y="165"/>
                            </a:cubicBezTo>
                            <a:cubicBezTo>
                              <a:pt x="60" y="165"/>
                              <a:pt x="60" y="165"/>
                              <a:pt x="60" y="165"/>
                            </a:cubicBezTo>
                            <a:cubicBezTo>
                              <a:pt x="61" y="166"/>
                              <a:pt x="62" y="167"/>
                              <a:pt x="64" y="167"/>
                            </a:cubicBezTo>
                            <a:cubicBezTo>
                              <a:pt x="66" y="167"/>
                              <a:pt x="67" y="165"/>
                              <a:pt x="68" y="165"/>
                            </a:cubicBezTo>
                            <a:cubicBezTo>
                              <a:pt x="71" y="165"/>
                              <a:pt x="75" y="168"/>
                              <a:pt x="75" y="171"/>
                            </a:cubicBezTo>
                            <a:cubicBezTo>
                              <a:pt x="75" y="172"/>
                              <a:pt x="74" y="173"/>
                              <a:pt x="73" y="174"/>
                            </a:cubicBezTo>
                            <a:cubicBezTo>
                              <a:pt x="73" y="174"/>
                              <a:pt x="73" y="174"/>
                              <a:pt x="73" y="174"/>
                            </a:cubicBezTo>
                            <a:cubicBezTo>
                              <a:pt x="74" y="174"/>
                              <a:pt x="78" y="175"/>
                              <a:pt x="79" y="171"/>
                            </a:cubicBezTo>
                            <a:close/>
                            <a:moveTo>
                              <a:pt x="184" y="174"/>
                            </a:moveTo>
                            <a:cubicBezTo>
                              <a:pt x="184" y="174"/>
                              <a:pt x="184" y="174"/>
                              <a:pt x="184" y="174"/>
                            </a:cubicBezTo>
                            <a:cubicBezTo>
                              <a:pt x="183" y="173"/>
                              <a:pt x="182" y="172"/>
                              <a:pt x="182" y="171"/>
                            </a:cubicBezTo>
                            <a:cubicBezTo>
                              <a:pt x="182" y="168"/>
                              <a:pt x="186" y="165"/>
                              <a:pt x="188" y="165"/>
                            </a:cubicBezTo>
                            <a:cubicBezTo>
                              <a:pt x="190" y="165"/>
                              <a:pt x="190" y="167"/>
                              <a:pt x="193" y="167"/>
                            </a:cubicBezTo>
                            <a:cubicBezTo>
                              <a:pt x="194" y="167"/>
                              <a:pt x="196" y="166"/>
                              <a:pt x="197" y="165"/>
                            </a:cubicBezTo>
                            <a:cubicBezTo>
                              <a:pt x="197" y="165"/>
                              <a:pt x="197" y="165"/>
                              <a:pt x="197" y="165"/>
                            </a:cubicBezTo>
                            <a:cubicBezTo>
                              <a:pt x="196" y="165"/>
                              <a:pt x="193" y="165"/>
                              <a:pt x="192" y="160"/>
                            </a:cubicBezTo>
                            <a:cubicBezTo>
                              <a:pt x="190" y="155"/>
                              <a:pt x="190" y="151"/>
                              <a:pt x="192" y="149"/>
                            </a:cubicBezTo>
                            <a:cubicBezTo>
                              <a:pt x="194" y="147"/>
                              <a:pt x="203" y="144"/>
                              <a:pt x="208" y="142"/>
                            </a:cubicBezTo>
                            <a:cubicBezTo>
                              <a:pt x="208" y="142"/>
                              <a:pt x="208" y="142"/>
                              <a:pt x="208" y="142"/>
                            </a:cubicBezTo>
                            <a:cubicBezTo>
                              <a:pt x="206" y="142"/>
                              <a:pt x="205" y="141"/>
                              <a:pt x="205" y="139"/>
                            </a:cubicBezTo>
                            <a:cubicBezTo>
                              <a:pt x="205" y="138"/>
                              <a:pt x="205" y="137"/>
                              <a:pt x="206" y="136"/>
                            </a:cubicBezTo>
                            <a:cubicBezTo>
                              <a:pt x="204" y="134"/>
                              <a:pt x="199" y="132"/>
                              <a:pt x="197" y="132"/>
                            </a:cubicBezTo>
                            <a:cubicBezTo>
                              <a:pt x="187" y="132"/>
                              <a:pt x="179" y="145"/>
                              <a:pt x="175" y="145"/>
                            </a:cubicBezTo>
                            <a:cubicBezTo>
                              <a:pt x="175" y="145"/>
                              <a:pt x="174" y="144"/>
                              <a:pt x="174" y="144"/>
                            </a:cubicBezTo>
                            <a:cubicBezTo>
                              <a:pt x="173" y="143"/>
                              <a:pt x="173" y="143"/>
                              <a:pt x="173" y="144"/>
                            </a:cubicBezTo>
                            <a:cubicBezTo>
                              <a:pt x="173" y="148"/>
                              <a:pt x="175" y="148"/>
                              <a:pt x="176" y="148"/>
                            </a:cubicBezTo>
                            <a:cubicBezTo>
                              <a:pt x="177" y="148"/>
                              <a:pt x="178" y="148"/>
                              <a:pt x="178" y="148"/>
                            </a:cubicBezTo>
                            <a:cubicBezTo>
                              <a:pt x="178" y="147"/>
                              <a:pt x="178" y="147"/>
                              <a:pt x="178" y="148"/>
                            </a:cubicBezTo>
                            <a:cubicBezTo>
                              <a:pt x="178" y="148"/>
                              <a:pt x="178" y="148"/>
                              <a:pt x="178" y="148"/>
                            </a:cubicBezTo>
                            <a:cubicBezTo>
                              <a:pt x="178" y="153"/>
                              <a:pt x="183" y="158"/>
                              <a:pt x="183" y="158"/>
                            </a:cubicBezTo>
                            <a:cubicBezTo>
                              <a:pt x="181" y="160"/>
                              <a:pt x="176" y="164"/>
                              <a:pt x="174" y="162"/>
                            </a:cubicBezTo>
                            <a:cubicBezTo>
                              <a:pt x="173" y="161"/>
                              <a:pt x="171" y="156"/>
                              <a:pt x="167" y="160"/>
                            </a:cubicBezTo>
                            <a:cubicBezTo>
                              <a:pt x="167" y="160"/>
                              <a:pt x="167" y="160"/>
                              <a:pt x="167" y="160"/>
                            </a:cubicBezTo>
                            <a:cubicBezTo>
                              <a:pt x="169" y="160"/>
                              <a:pt x="171" y="162"/>
                              <a:pt x="170" y="164"/>
                            </a:cubicBezTo>
                            <a:cubicBezTo>
                              <a:pt x="167" y="162"/>
                              <a:pt x="163" y="162"/>
                              <a:pt x="163" y="168"/>
                            </a:cubicBezTo>
                            <a:cubicBezTo>
                              <a:pt x="163" y="168"/>
                              <a:pt x="163" y="168"/>
                              <a:pt x="163" y="168"/>
                            </a:cubicBezTo>
                            <a:cubicBezTo>
                              <a:pt x="165" y="165"/>
                              <a:pt x="169" y="167"/>
                              <a:pt x="169" y="167"/>
                            </a:cubicBezTo>
                            <a:cubicBezTo>
                              <a:pt x="167" y="168"/>
                              <a:pt x="163" y="170"/>
                              <a:pt x="166" y="175"/>
                            </a:cubicBezTo>
                            <a:cubicBezTo>
                              <a:pt x="167" y="175"/>
                              <a:pt x="167" y="175"/>
                              <a:pt x="167" y="175"/>
                            </a:cubicBezTo>
                            <a:cubicBezTo>
                              <a:pt x="167" y="172"/>
                              <a:pt x="169" y="171"/>
                              <a:pt x="170" y="171"/>
                            </a:cubicBezTo>
                            <a:cubicBezTo>
                              <a:pt x="173" y="171"/>
                              <a:pt x="175" y="174"/>
                              <a:pt x="178" y="171"/>
                            </a:cubicBezTo>
                            <a:cubicBezTo>
                              <a:pt x="179" y="175"/>
                              <a:pt x="183" y="174"/>
                              <a:pt x="184" y="174"/>
                            </a:cubicBezTo>
                            <a:close/>
                            <a:moveTo>
                              <a:pt x="107" y="100"/>
                            </a:moveTo>
                            <a:cubicBezTo>
                              <a:pt x="107" y="101"/>
                              <a:pt x="106" y="100"/>
                              <a:pt x="105" y="100"/>
                            </a:cubicBezTo>
                            <a:cubicBezTo>
                              <a:pt x="105" y="100"/>
                              <a:pt x="105" y="100"/>
                              <a:pt x="105" y="100"/>
                            </a:cubicBezTo>
                            <a:cubicBezTo>
                              <a:pt x="106" y="101"/>
                              <a:pt x="107" y="102"/>
                              <a:pt x="108" y="102"/>
                            </a:cubicBezTo>
                            <a:cubicBezTo>
                              <a:pt x="109" y="102"/>
                              <a:pt x="110" y="102"/>
                              <a:pt x="110" y="101"/>
                            </a:cubicBezTo>
                            <a:cubicBezTo>
                              <a:pt x="110" y="101"/>
                              <a:pt x="115" y="103"/>
                              <a:pt x="118" y="104"/>
                            </a:cubicBezTo>
                            <a:cubicBezTo>
                              <a:pt x="117" y="105"/>
                              <a:pt x="116" y="107"/>
                              <a:pt x="116" y="109"/>
                            </a:cubicBezTo>
                            <a:cubicBezTo>
                              <a:pt x="114" y="108"/>
                              <a:pt x="105" y="103"/>
                              <a:pt x="105" y="103"/>
                            </a:cubicBezTo>
                            <a:cubicBezTo>
                              <a:pt x="102" y="107"/>
                              <a:pt x="102" y="107"/>
                              <a:pt x="102" y="107"/>
                            </a:cubicBezTo>
                            <a:cubicBezTo>
                              <a:pt x="102" y="107"/>
                              <a:pt x="100" y="106"/>
                              <a:pt x="100" y="105"/>
                            </a:cubicBezTo>
                            <a:cubicBezTo>
                              <a:pt x="102" y="102"/>
                              <a:pt x="102" y="102"/>
                              <a:pt x="102" y="102"/>
                            </a:cubicBezTo>
                            <a:cubicBezTo>
                              <a:pt x="102" y="101"/>
                              <a:pt x="100" y="102"/>
                              <a:pt x="99" y="102"/>
                            </a:cubicBezTo>
                            <a:cubicBezTo>
                              <a:pt x="99" y="102"/>
                              <a:pt x="99" y="102"/>
                              <a:pt x="99" y="102"/>
                            </a:cubicBezTo>
                            <a:cubicBezTo>
                              <a:pt x="100" y="101"/>
                              <a:pt x="101" y="99"/>
                              <a:pt x="103" y="100"/>
                            </a:cubicBezTo>
                            <a:cubicBezTo>
                              <a:pt x="103" y="99"/>
                              <a:pt x="101" y="99"/>
                              <a:pt x="100" y="99"/>
                            </a:cubicBezTo>
                            <a:cubicBezTo>
                              <a:pt x="100" y="99"/>
                              <a:pt x="100" y="99"/>
                              <a:pt x="100" y="99"/>
                            </a:cubicBezTo>
                            <a:cubicBezTo>
                              <a:pt x="101" y="99"/>
                              <a:pt x="103" y="97"/>
                              <a:pt x="105" y="98"/>
                            </a:cubicBezTo>
                            <a:cubicBezTo>
                              <a:pt x="106" y="97"/>
                              <a:pt x="106" y="97"/>
                              <a:pt x="106" y="97"/>
                            </a:cubicBezTo>
                            <a:cubicBezTo>
                              <a:pt x="104" y="95"/>
                              <a:pt x="104" y="95"/>
                              <a:pt x="104" y="95"/>
                            </a:cubicBezTo>
                            <a:cubicBezTo>
                              <a:pt x="105" y="93"/>
                              <a:pt x="105" y="93"/>
                              <a:pt x="105" y="93"/>
                            </a:cubicBezTo>
                            <a:cubicBezTo>
                              <a:pt x="107" y="95"/>
                              <a:pt x="107" y="95"/>
                              <a:pt x="107" y="95"/>
                            </a:cubicBezTo>
                            <a:cubicBezTo>
                              <a:pt x="117" y="81"/>
                              <a:pt x="117" y="81"/>
                              <a:pt x="117" y="81"/>
                            </a:cubicBezTo>
                            <a:cubicBezTo>
                              <a:pt x="117" y="81"/>
                              <a:pt x="119" y="80"/>
                              <a:pt x="120" y="80"/>
                            </a:cubicBezTo>
                            <a:cubicBezTo>
                              <a:pt x="120" y="81"/>
                              <a:pt x="120" y="83"/>
                              <a:pt x="120" y="83"/>
                            </a:cubicBezTo>
                            <a:cubicBezTo>
                              <a:pt x="110" y="97"/>
                              <a:pt x="110" y="97"/>
                              <a:pt x="110" y="97"/>
                            </a:cubicBezTo>
                            <a:cubicBezTo>
                              <a:pt x="112" y="98"/>
                              <a:pt x="112" y="98"/>
                              <a:pt x="112" y="98"/>
                            </a:cubicBezTo>
                            <a:cubicBezTo>
                              <a:pt x="111" y="100"/>
                              <a:pt x="111" y="100"/>
                              <a:pt x="111" y="100"/>
                            </a:cubicBezTo>
                            <a:cubicBezTo>
                              <a:pt x="108" y="99"/>
                              <a:pt x="108" y="99"/>
                              <a:pt x="108" y="99"/>
                            </a:cubicBezTo>
                            <a:lnTo>
                              <a:pt x="107" y="100"/>
                            </a:lnTo>
                            <a:close/>
                            <a:moveTo>
                              <a:pt x="143" y="98"/>
                            </a:moveTo>
                            <a:cubicBezTo>
                              <a:pt x="143" y="99"/>
                              <a:pt x="144" y="101"/>
                              <a:pt x="146" y="100"/>
                            </a:cubicBezTo>
                            <a:cubicBezTo>
                              <a:pt x="146" y="100"/>
                              <a:pt x="146" y="100"/>
                              <a:pt x="146" y="101"/>
                            </a:cubicBezTo>
                            <a:cubicBezTo>
                              <a:pt x="146" y="102"/>
                              <a:pt x="143" y="103"/>
                              <a:pt x="142" y="102"/>
                            </a:cubicBezTo>
                            <a:cubicBezTo>
                              <a:pt x="141" y="104"/>
                              <a:pt x="141" y="106"/>
                              <a:pt x="143" y="107"/>
                            </a:cubicBezTo>
                            <a:cubicBezTo>
                              <a:pt x="143" y="107"/>
                              <a:pt x="143" y="107"/>
                              <a:pt x="143" y="107"/>
                            </a:cubicBezTo>
                            <a:cubicBezTo>
                              <a:pt x="142" y="108"/>
                              <a:pt x="140" y="108"/>
                              <a:pt x="139" y="106"/>
                            </a:cubicBezTo>
                            <a:cubicBezTo>
                              <a:pt x="137" y="108"/>
                              <a:pt x="137" y="111"/>
                              <a:pt x="138" y="112"/>
                            </a:cubicBezTo>
                            <a:cubicBezTo>
                              <a:pt x="138" y="112"/>
                              <a:pt x="133" y="115"/>
                              <a:pt x="129" y="113"/>
                            </a:cubicBezTo>
                            <a:cubicBezTo>
                              <a:pt x="126" y="111"/>
                              <a:pt x="123" y="109"/>
                              <a:pt x="119" y="109"/>
                            </a:cubicBezTo>
                            <a:cubicBezTo>
                              <a:pt x="120" y="104"/>
                              <a:pt x="122" y="102"/>
                              <a:pt x="128" y="102"/>
                            </a:cubicBezTo>
                            <a:cubicBezTo>
                              <a:pt x="132" y="101"/>
                              <a:pt x="132" y="99"/>
                              <a:pt x="132" y="98"/>
                            </a:cubicBezTo>
                            <a:cubicBezTo>
                              <a:pt x="130" y="97"/>
                              <a:pt x="128" y="99"/>
                              <a:pt x="128" y="99"/>
                            </a:cubicBezTo>
                            <a:cubicBezTo>
                              <a:pt x="127" y="98"/>
                              <a:pt x="128" y="97"/>
                              <a:pt x="128" y="97"/>
                            </a:cubicBezTo>
                            <a:cubicBezTo>
                              <a:pt x="128" y="97"/>
                              <a:pt x="127" y="96"/>
                              <a:pt x="127" y="96"/>
                            </a:cubicBezTo>
                            <a:cubicBezTo>
                              <a:pt x="130" y="96"/>
                              <a:pt x="131" y="95"/>
                              <a:pt x="131" y="95"/>
                            </a:cubicBezTo>
                            <a:cubicBezTo>
                              <a:pt x="131" y="92"/>
                              <a:pt x="128" y="92"/>
                              <a:pt x="126" y="93"/>
                            </a:cubicBezTo>
                            <a:cubicBezTo>
                              <a:pt x="125" y="92"/>
                              <a:pt x="125" y="91"/>
                              <a:pt x="125" y="91"/>
                            </a:cubicBezTo>
                            <a:cubicBezTo>
                              <a:pt x="125" y="91"/>
                              <a:pt x="125" y="91"/>
                              <a:pt x="125" y="90"/>
                            </a:cubicBezTo>
                            <a:cubicBezTo>
                              <a:pt x="125" y="90"/>
                              <a:pt x="128" y="88"/>
                              <a:pt x="129" y="87"/>
                            </a:cubicBezTo>
                            <a:cubicBezTo>
                              <a:pt x="129" y="86"/>
                              <a:pt x="130" y="85"/>
                              <a:pt x="134" y="85"/>
                            </a:cubicBezTo>
                            <a:cubicBezTo>
                              <a:pt x="134" y="84"/>
                              <a:pt x="134" y="81"/>
                              <a:pt x="133" y="80"/>
                            </a:cubicBezTo>
                            <a:cubicBezTo>
                              <a:pt x="133" y="80"/>
                              <a:pt x="133" y="80"/>
                              <a:pt x="134" y="80"/>
                            </a:cubicBezTo>
                            <a:cubicBezTo>
                              <a:pt x="135" y="81"/>
                              <a:pt x="136" y="84"/>
                              <a:pt x="137" y="84"/>
                            </a:cubicBezTo>
                            <a:cubicBezTo>
                              <a:pt x="137" y="84"/>
                              <a:pt x="141" y="81"/>
                              <a:pt x="141" y="82"/>
                            </a:cubicBezTo>
                            <a:cubicBezTo>
                              <a:pt x="141" y="82"/>
                              <a:pt x="142" y="86"/>
                              <a:pt x="142" y="86"/>
                            </a:cubicBezTo>
                            <a:cubicBezTo>
                              <a:pt x="142" y="87"/>
                              <a:pt x="146" y="86"/>
                              <a:pt x="147" y="87"/>
                            </a:cubicBezTo>
                            <a:cubicBezTo>
                              <a:pt x="147" y="87"/>
                              <a:pt x="147" y="87"/>
                              <a:pt x="147" y="87"/>
                            </a:cubicBezTo>
                            <a:cubicBezTo>
                              <a:pt x="146" y="87"/>
                              <a:pt x="143" y="89"/>
                              <a:pt x="142" y="90"/>
                            </a:cubicBezTo>
                            <a:cubicBezTo>
                              <a:pt x="144" y="93"/>
                              <a:pt x="143" y="97"/>
                              <a:pt x="143" y="98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19115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58B52D" id="Freeform 1715" o:spid="_x0000_s1033" style="position:absolute;margin-left:420.7pt;margin-top:29.85pt;width:13.95pt;height:11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,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" adj="-11796480,,5400" path="m134,164v-6,,-6,,-6,c128,150,128,150,128,150v6,,6,,6,l134,164xm157,101v-5,,-5,,-5,c152,86,152,86,152,86v5,,5,,5,l157,101xm61,76v,,-3,,-3,1c58,77,59,77,61,77v4,1,6,3,9,3c72,80,75,78,74,74v,,-1,,-1,c73,76,71,77,69,77v-3,,-4,-1,-8,-1xm33,90v,1,5,7,-3,10c30,100,30,100,30,100v6,3,9,-1,9,-1c41,105,37,108,37,108v1,2,3,3,7,4c46,112,48,110,49,108v,,1,2,,5c60,114,64,105,73,107v,,,,,-1c73,101,70,91,59,88,49,86,51,82,51,82v5,,8,2,8,2c59,82,58,81,58,81v1,-1,1,-2,1,-2c54,79,52,77,52,77v,-3,2,-7,9,-2c63,73,63,70,63,70v1,,1,-1,1,-1c64,68,58,64,56,64v,-2,-2,-5,-9,-4c43,61,41,60,42,58v,,-1,-1,-1,c40,59,39,61,42,62v4,2,4,5,4,6c46,68,45,68,45,68,43,62,36,61,31,64v1,3,4,5,5,5c37,69,39,68,39,66v,,,,,c40,68,37,72,33,70v-5,4,-3,10,-2,12c31,85,30,89,26,87v,,,,,1c26,90,29,92,33,90xm57,68v-2,2,-6,2,-6,-2c55,66,57,66,57,68xm188,77v-2,,-4,-1,-5,-3c183,74,183,74,183,74v-1,4,1,6,4,6c190,80,192,78,196,77v2,,3,,3,c199,76,196,76,196,76v-5,,-5,1,-8,1xm231,88v,-1,-1,-1,-1,-1c227,89,225,85,226,82v1,-2,2,-8,-2,-12c220,72,217,68,217,66v1,,1,,1,c218,68,219,69,220,69v2,,5,-2,6,-5c221,61,213,62,212,68v,,-1,,-1,c211,67,211,64,214,62v3,-1,2,-3,2,-4c215,57,215,58,215,58v1,2,-1,3,-5,2c203,59,201,62,200,64v-1,,-7,4,-7,5c193,69,193,70,194,70v,,-1,3,1,5c203,70,205,74,204,77v,,-1,2,-6,2c198,79,198,80,198,81v,,-1,1,,3c198,84,201,82,205,82v,,3,4,-8,6c187,91,183,101,183,106v,1,,1,1,1c192,105,196,114,208,113v-1,-3,,-5,,-5c209,110,211,112,212,112v4,-1,7,-2,8,-4c220,108,215,105,218,99v,,3,4,8,1c227,100,227,100,226,100v-7,-3,-2,-9,-2,-10c228,92,231,90,231,88xm206,66v-1,4,-4,4,-6,2c200,66,202,66,206,66xm126,3v,1,1,1,1,2c128,6,128,6,127,7v,,,,-1,-1c125,6,124,6,123,6v-1,,-2,1,-2,2c121,9,122,10,123,10v1,,2,-1,3,-1c127,8,127,8,127,9v1,,,3,,6c124,15,123,18,123,19v,3,3,5,5,6c130,24,134,22,134,19v,-1,-1,-4,-4,-4c130,12,129,9,129,9v1,-1,1,-1,2,c132,9,132,10,133,10v2,,3,-1,3,-2c136,7,135,6,133,6v-1,,-1,,-2,c130,7,130,7,129,7v,-1,,-1,1,-2c130,4,130,4,130,3,130,1,129,,128,v-1,,-2,1,-2,3xm128,27v-2,,-4,2,-4,4c124,33,126,35,128,35v3,,4,-2,4,-4c132,29,131,27,128,27xm128,65v16,,25,3,25,3c153,60,153,55,158,56v-3,-7,8,-9,8,-18c166,32,162,32,161,32v-4,,-3,2,-6,2c154,34,154,34,154,34v,1,1,3,2,3c158,37,158,35,160,35v,,1,,1,2c161,41,159,45,156,48v-1,-1,-2,-1,-3,-1c151,47,150,49,150,51v,1,,1,,2c149,54,148,54,148,54v-2,,-3,-1,-3,-4c145,44,153,38,153,30v,-3,-3,-7,-8,-7c139,23,140,28,135,28v,,,,,c135,29,136,32,138,32v3,,4,-5,6,-5c145,27,147,27,147,31v,2,-2,6,-3,10c143,40,142,40,141,40v-2,,-3,2,-3,4c138,46,138,47,139,48v-1,2,-2,3,-4,3c131,51,130,49,130,47v,-2,4,-3,4,-6c134,38,133,37,131,37v-2,,-2,1,-3,1c128,38,127,37,126,37v-2,,-3,1,-3,4c123,44,127,45,127,47v,2,-2,4,-5,4c120,51,119,50,118,48v1,-1,1,-2,1,-4c119,42,118,40,116,40v-1,,-2,,-3,1c111,37,110,33,110,31v,-4,1,-4,2,-4c115,27,115,32,118,32v3,,4,-3,4,-4c122,28,122,28,121,28v-5,,-4,-5,-9,-5c106,23,104,27,104,30v,8,8,14,8,20c112,53,110,54,109,54v-1,,-2,,-3,-1c107,52,107,52,107,51v,-2,-2,-4,-3,-4c103,47,102,47,101,48,98,45,96,41,96,37v,-2,1,-2,1,-2c99,35,99,37,100,37v2,,3,-2,3,-3c103,34,102,34,102,34v-3,,-3,-2,-6,-2c95,32,91,32,91,38v,9,10,11,8,18c104,55,103,60,104,68v,,8,-3,24,-3xm99,77v-4,1,-7,2,-9,2c91,77,91,75,93,75v,,,,,-1c89,72,87,77,87,77v-1,,-3,,-3,2c84,85,71,88,68,88v5,2,7,9,7,9c79,93,83,90,84,90v1,,2,1,2,2c86,92,86,92,86,92v2,-3,1,-4,1,-5c87,87,87,84,90,84v,37,,37,,37c89,121,89,121,89,121v-1,1,-6,-4,-13,-8c70,108,67,111,60,115v-9,5,-19,,-19,c34,121,31,137,31,137v-2,1,-4,2,-7,2c18,139,17,135,17,133v,-10,12,-14,12,-23c29,108,28,99,16,99v-1,,-10,,-10,c2,99,1,96,,95v,-1,,,,c,96,,97,,99v,4,2,6,6,6c8,105,9,105,10,104v,,1,,,1c9,107,8,111,9,112v,,1,,1,c11,108,14,104,19,104v6,,6,5,6,6c25,118,12,123,12,134v,10,11,12,18,11c29,155,17,159,17,151v,,,,-1,c15,155,16,158,20,159v1,,,,,1c15,163,18,174,18,178v1,4,-4,4,-5,4c13,182,13,182,13,182v4,4,8,,8,c24,183,22,186,20,188v,,,,,c20,188,25,189,26,185v3,2,6,1,6,1c33,185,38,184,39,189v,,,,,c43,184,39,182,37,181v,,3,-2,5,1c42,182,43,182,43,182v,-6,-5,-6,-8,-4c35,178,34,174,39,175v,,,-1,,-1c35,171,32,174,32,175v-2,2,-6,1,-6,1c27,156,44,163,47,154v,-1,,-1,,-1c48,156,54,156,55,152v,-1,,-1,,-1c50,156,38,141,54,128v13,-11,24,-5,29,-1c83,128,82,129,82,129v-1,,-1,,,c83,130,85,130,86,129v2,2,,4,-1,5c84,134,85,134,85,134v2,1,5,-2,5,-4c90,131,90,131,90,131v,11,,11,,11c90,158,108,160,128,173v20,-13,39,-15,39,-31c167,131,167,131,167,131v,-1,,-1,,-1c167,132,169,135,172,134v,,,,,c171,133,168,131,171,129v1,1,3,1,4,c175,129,175,129,175,129v,,-1,-1,-1,-2c178,123,190,117,203,128v15,13,4,28,-1,23c202,151,202,151,202,152v1,4,7,4,8,1c210,153,210,153,210,154v2,9,20,2,21,22c230,176,227,177,225,175v-1,-1,-4,-4,-7,-1c218,174,218,175,218,175v5,-1,4,3,3,3c218,176,214,176,214,182v,,,,1,c217,179,220,181,220,181v-2,1,-6,3,-2,8c218,189,218,189,218,189v1,-5,5,-4,6,-3c225,186,228,187,230,185v1,4,6,3,7,3c237,188,237,188,237,188v-2,-2,-4,-5,-1,-6c236,182,240,186,244,182v,,,,-1,c243,182,238,182,239,178v,-4,2,-15,-2,-18c236,159,236,159,237,159v4,-1,5,-4,3,-8c240,151,240,151,240,151v-1,8,-13,4,-13,-6c233,146,245,144,245,134v,-11,-14,-16,-14,-24c231,109,231,104,237,104v5,,9,4,10,8c247,112,247,112,248,112v,-1,,-5,-2,-7c246,104,246,104,247,104v,1,2,1,4,1c255,105,257,103,257,99v,-2,-1,-3,,-4c257,95,256,94,256,95v,1,-1,4,-6,4c250,99,242,99,240,99v-11,,-12,9,-12,11c228,119,240,123,240,133v,2,-1,6,-7,6c230,139,228,138,226,137v,,-3,-16,-11,-22c215,115,206,120,197,115v-7,-4,-11,-7,-17,-2c174,117,169,122,168,121v-1,,-1,,-1,c167,84,167,84,167,84v2,,3,3,3,3c169,88,168,89,170,92v1,,1,,1,c171,91,171,90,172,90v1,,6,3,9,7c181,97,184,90,189,88v-3,,-16,-3,-16,-9c173,77,171,77,170,77v,,-2,-5,-6,-3c163,75,164,75,164,75v1,,2,2,2,4c163,78,147,73,128,73v-9,,-17,2,-24,3c104,88,104,88,104,88v-5,,-5,,-5,c99,77,99,77,99,77v,,,,,m65,207v-1,,-2,-1,-2,-3c63,196,63,196,63,196v-3,-1,-9,-3,-21,-3c32,193,28,195,28,196v-3,15,-3,15,-3,15c25,211,30,208,45,208v18,2,36,12,36,1c81,202,81,202,81,202v-14,,-16,5,-16,5xm176,202v,7,,7,,7c176,220,194,210,212,208v15,,19,3,19,3c229,196,229,196,229,196v-1,-1,-4,-3,-14,-3c202,193,196,195,194,196v,8,,8,,8c194,206,193,207,192,207v,,-2,-5,-16,-5xm128,195v29,,59,2,63,6c191,202,191,201,191,201v,-15,,-15,,-15c191,181,161,179,128,179v-32,,-62,2,-62,7c66,201,66,201,66,201v,,,1,,c70,197,99,195,128,195xm103,123v-3,-1,-3,-1,-3,-1c99,123,99,123,99,123v-3,-2,-3,-2,-3,-2c96,121,98,121,99,121v,,,,,c98,120,97,118,97,118v,,1,1,3,2c100,120,100,120,100,119v-1,-1,-2,-3,-2,-3c98,116,101,118,101,118v,,1,,,c101,116,100,114,100,114v3,3,3,3,3,3c103,117,103,117,103,117v,-1,-1,-4,-1,-4c105,116,105,116,105,116v,1,,,,c105,116,105,113,105,113v,,1,2,1,3c106,116,107,116,107,116v,,1,-3,1,-3c108,117,108,117,108,117v-1,,-1,,-1,c107,121,107,121,107,121v4,-1,10,-8,14,-8c126,113,128,119,137,116v2,3,3,6,4,10c144,130,149,128,149,125v,-5,-5,-6,-5,-11c144,112,146,109,150,109v2,,5,1,7,1c160,110,160,108,160,108v1,-1,1,-1,1,c161,108,161,109,161,110v,3,-4,3,-5,3c156,113,156,113,156,113v1,1,,3,,4c156,117,155,117,155,117v,-2,-3,-5,-5,-5c149,112,147,112,147,114v,3,6,6,6,11c153,132,147,133,141,132v,5,9,9,9,5c150,136,150,136,150,137v2,1,1,3,-1,3c151,141,151,144,152,146v,3,3,1,3,1c155,147,155,147,155,147v-1,3,-4,2,-4,2c150,150,152,151,153,151v,,,1,,1c152,152,150,153,149,151v-1,2,-3,2,-3,2c145,153,144,154,144,155v,,,,,c141,154,143,152,144,151v,,-2,-1,-3,1c141,153,141,153,141,152v-1,-3,1,-4,3,-3c144,149,143,147,141,148v,,,,,c141,147,142,145,144,147v1,,3,-1,4,-1c144,139,136,145,135,139v,,-1,,-1,c134,140,131,140,130,138v,,,,,c131,138,132,139,133,137v1,-1,1,-3,1,-4c134,128,129,120,122,120v-4,,-9,2,-13,5c112,125,112,125,112,125v,4,-3,6,-6,5c106,126,106,126,106,126v,,-2,1,-2,2c104,128,103,128,103,128v,-3,2,-4,2,-4c105,124,105,124,105,124v-1,,-2,1,-3,2c102,126,102,126,102,126v,-1,,-2,1,-3xm113,150v-2,1,-3,,-4,c107,150,107,151,107,152v,,,,-1,c105,149,107,148,108,148v,,-2,-2,-3,c105,148,105,148,105,148v,-3,2,-3,4,-2c109,145,108,144,107,144v,,,,,c107,143,108,143,108,143v2,,2,2,3,2c113,145,115,143,116,143v,-1,-2,-5,-2,-8c114,135,114,135,114,135v-1,1,-3,1,-3,-2c111,133,111,133,112,133v,1,2,,3,-1c115,131,120,125,125,125v2,,3,1,4,2c128,129,129,131,131,131v,,,,,c123,134,120,135,120,142v,3,1,5,3,4c123,146,123,146,123,146v,1,-1,1,-2,1c120,147,119,147,118,147v,,-3,1,-3,3c115,150,115,151,116,151v,,,1,,1c115,152,113,152,113,150xm132,89v-2,,-3,,-3,1c130,91,131,91,132,89xm124,95v1,-1,3,-1,3,-1c128,94,128,95,127,95v-3,,-3,2,-5,2c120,97,119,96,119,93v,,,,1,c120,94,121,95,124,95xm79,171v2,3,4,,7,c88,171,90,172,90,175v,,,,,c94,170,90,168,88,167v,,3,-2,5,1c94,168,94,168,94,168v,-6,-4,-6,-8,-4c86,162,88,160,90,160v,,,,,c86,156,83,161,83,162v-2,2,-7,-2,-9,-4c74,158,78,153,78,148v,,,,,c78,147,78,147,78,148v1,,2,,2,c81,148,83,148,83,144v,-1,,-1,,c83,144,82,145,81,145v-3,,-11,-13,-21,-13c58,132,53,134,51,136v1,1,1,2,1,3c52,141,50,142,49,142v,,,,,c54,144,62,147,64,149v3,2,2,6,1,11c64,165,61,165,60,165v,,,,,c61,166,62,167,64,167v2,,3,-2,4,-2c71,165,75,168,75,171v,1,-1,2,-2,3c73,174,73,174,73,174v1,,5,1,6,-3xm184,174v,,,,,c183,173,182,172,182,171v,-3,4,-6,6,-6c190,165,190,167,193,167v1,,3,-1,4,-2c197,165,197,165,197,165v-1,,-4,,-5,-5c190,155,190,151,192,149v2,-2,11,-5,16,-7c208,142,208,142,208,142v-2,,-3,-1,-3,-3c205,138,205,137,206,136v-2,-2,-7,-4,-9,-4c187,132,179,145,175,145v,,-1,-1,-1,-1c173,143,173,143,173,144v,4,2,4,3,4c177,148,178,148,178,148v,-1,,-1,,c178,148,178,148,178,148v,5,5,10,5,10c181,160,176,164,174,162v-1,-1,-3,-6,-7,-2c167,160,167,160,167,160v2,,4,2,3,4c167,162,163,162,163,168v,,,,,c165,165,169,167,169,167v-2,1,-6,3,-3,8c167,175,167,175,167,175v,-3,2,-4,3,-4c173,171,175,174,178,171v1,4,5,3,6,3xm107,100v,1,-1,,-2,c105,100,105,100,105,100v1,1,2,2,3,2c109,102,110,102,110,101v,,5,2,8,3c117,105,116,107,116,109v-2,-1,-11,-6,-11,-6c102,107,102,107,102,107v,,-2,-1,-2,-2c102,102,102,102,102,102v,-1,-2,,-3,c99,102,99,102,99,102v1,-1,2,-3,4,-2c103,99,101,99,100,99v,,,,,c101,99,103,97,105,98v1,-1,1,-1,1,-1c104,95,104,95,104,95v1,-2,1,-2,1,-2c107,95,107,95,107,95,117,81,117,81,117,81v,,2,-1,3,-1c120,81,120,83,120,83,110,97,110,97,110,97v2,1,2,1,2,1c111,100,111,100,111,100v-3,-1,-3,-1,-3,-1l107,100xm143,98v,1,1,3,3,2c146,100,146,100,146,101v,1,-3,2,-4,1c141,104,141,106,143,107v,,,,,c142,108,140,108,139,106v-2,2,-2,5,-1,6c138,112,133,115,129,113v-3,-2,-6,-4,-10,-4c120,104,122,102,128,102v4,-1,4,-3,4,-4c130,97,128,99,128,99v-1,-1,,-2,,-2c128,97,127,96,127,96v3,,4,-1,4,-1c131,92,128,92,126,93v-1,-1,-1,-2,-1,-2c125,91,125,91,125,90v,,3,-2,4,-3c129,86,130,85,134,85v,-1,,-4,-1,-5c133,80,133,80,134,80v1,1,2,4,3,4c137,84,141,81,141,82v,,1,4,1,4c142,87,146,86,147,87v,,,,,c146,87,143,89,142,90v2,3,1,7,1,8xe" stroked="f">
              <v:stroke joinstyle="round"/>
              <v:formulas/>
              <v:path arrowok="t" o:connecttype="custom" o:connectlocs="405455733,260166196;77475653,257590334;131708748,211224129;108466189,149402063;80057853,211224129;482931386,206072405;562989928,170009648;498426654,177737234;475184096,275621368;531999391,170009648;325397880,23183446;351223327,20606897;330562969,90156548;402873532,95308272;374465885,59245515;348640438,131371029;307320411,113339994;289242254,128795167;263417495,87580686;224679669,198344818;229844758,311684125;0,244711023;30990537,345171020;51650206,484269635;100718211,450782740;211766601,332291709;431281180,337443433;521669212,391537225;568155017,466238600;617223022,458511014;640465580,288501366;619805223,342595158;439028470,236982749;330562969,188040682;72310563,504877219;591397575,504877219;330562969,461086876;255669517,311684125;263417495,291077228;312484812,291077228;402873532,291077228;384796064,360626192;371882996,399264811;346058237,358050330;268582585,329715847;273746985,391537225;294407343,347746882;317649901,376082052;340893148,229255163;232426958,450782740;201436422,381233776;126543658,365777916;188524043,448206878;495844454,383809638;459688828,381233776;436446269,430175844;284077164,260166196;258252406,255014472;284077164,249862747;369300795,275621368;338310259,244711023;366717906,221527577" o:connectangles="0,0,0,0,0,0,0,0,0,0,0,0,0,0,0,0,0,0,0,0,0,0,0,0,0,0,0,0,0,0,0,0,0,0,0,0,0,0,0,0,0,0,0,0,0,0,0,0,0,0,0,0,0,0,0,0,0,0,0,0,0,0" textboxrect="0,0,257,220"/>
              <o:lock v:ext="edit" verticies="t"/>
              <v:textbox>
                <w:txbxContent>
                  <w:p w14:paraId="78C19115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68" type="#_x0000_t75" style="width:11.25pt;height:11.25pt" o:bullet="t">
        <v:imagedata r:id="rId1" o:title="j0115864"/>
      </v:shape>
    </w:pict>
  </w:numPicBullet>
  <w:numPicBullet w:numPicBulletId="1">
    <w:pict>
      <v:shape id="_x0000_i2069" type="#_x0000_t75" style="width:9pt;height:9pt" o:bullet="t">
        <v:imagedata r:id="rId2" o:title="j0115836"/>
      </v:shape>
    </w:pict>
  </w:numPicBullet>
  <w:abstractNum w:abstractNumId="0" w15:restartNumberingAfterBreak="0">
    <w:nsid w:val="FFFFFF89"/>
    <w:multiLevelType w:val="singleLevel"/>
    <w:tmpl w:val="0590E652"/>
    <w:lvl w:ilvl="0">
      <w:start w:val="1"/>
      <w:numFmt w:val="bullet"/>
      <w:pStyle w:val="Bullet1WeBER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024B1509"/>
    <w:multiLevelType w:val="hybridMultilevel"/>
    <w:tmpl w:val="7816460C"/>
    <w:lvl w:ilvl="0" w:tplc="241A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" w15:restartNumberingAfterBreak="0">
    <w:nsid w:val="0F0977E9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71DA0"/>
    <w:multiLevelType w:val="hybridMultilevel"/>
    <w:tmpl w:val="3C6C8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A392C"/>
    <w:multiLevelType w:val="hybridMultilevel"/>
    <w:tmpl w:val="027EFC9A"/>
    <w:lvl w:ilvl="0" w:tplc="36E4238A">
      <w:start w:val="1"/>
      <w:numFmt w:val="bullet"/>
      <w:pStyle w:val="Bullet2WeBER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241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3D83C56"/>
    <w:multiLevelType w:val="hybridMultilevel"/>
    <w:tmpl w:val="615EB164"/>
    <w:lvl w:ilvl="0" w:tplc="74B2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B7040A"/>
    <w:multiLevelType w:val="hybridMultilevel"/>
    <w:tmpl w:val="F07EA44E"/>
    <w:lvl w:ilvl="0" w:tplc="BABEA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E0EE0"/>
    <w:multiLevelType w:val="hybridMultilevel"/>
    <w:tmpl w:val="615EB164"/>
    <w:lvl w:ilvl="0" w:tplc="74B2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A91EAE"/>
    <w:multiLevelType w:val="hybridMultilevel"/>
    <w:tmpl w:val="D9C4AE8C"/>
    <w:lvl w:ilvl="0" w:tplc="0544754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B2A27"/>
    <w:multiLevelType w:val="hybridMultilevel"/>
    <w:tmpl w:val="9B2C79BC"/>
    <w:lvl w:ilvl="0" w:tplc="47F622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D11FD"/>
    <w:multiLevelType w:val="hybridMultilevel"/>
    <w:tmpl w:val="C9A694C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BA0275"/>
    <w:multiLevelType w:val="hybridMultilevel"/>
    <w:tmpl w:val="E430BFBC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FA67CAB"/>
    <w:multiLevelType w:val="hybridMultilevel"/>
    <w:tmpl w:val="A1F4B9A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44E0B"/>
    <w:multiLevelType w:val="hybridMultilevel"/>
    <w:tmpl w:val="0BFAB9DC"/>
    <w:lvl w:ilvl="0" w:tplc="0B088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CF954">
      <w:start w:val="1"/>
      <w:numFmt w:val="bullet"/>
      <w:lvlText w:val="−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CB4236"/>
    <w:multiLevelType w:val="hybridMultilevel"/>
    <w:tmpl w:val="0456B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3C1048"/>
    <w:multiLevelType w:val="hybridMultilevel"/>
    <w:tmpl w:val="615EB164"/>
    <w:lvl w:ilvl="0" w:tplc="74B2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3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5"/>
  </w:num>
  <w:num w:numId="10">
    <w:abstractNumId w:val="10"/>
  </w:num>
  <w:num w:numId="11">
    <w:abstractNumId w:val="7"/>
  </w:num>
  <w:num w:numId="12">
    <w:abstractNumId w:val="14"/>
  </w:num>
  <w:num w:numId="13">
    <w:abstractNumId w:val="15"/>
  </w:num>
  <w:num w:numId="14">
    <w:abstractNumId w:val="3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>
      <o:colormru v:ext="edit" colors="#2c39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C00"/>
    <w:rsid w:val="00011AB9"/>
    <w:rsid w:val="00034653"/>
    <w:rsid w:val="000378D1"/>
    <w:rsid w:val="00043A64"/>
    <w:rsid w:val="00054AA9"/>
    <w:rsid w:val="00082FDC"/>
    <w:rsid w:val="00093488"/>
    <w:rsid w:val="00094D6B"/>
    <w:rsid w:val="000A32DD"/>
    <w:rsid w:val="000B662E"/>
    <w:rsid w:val="000F2AD8"/>
    <w:rsid w:val="00100EB3"/>
    <w:rsid w:val="00122207"/>
    <w:rsid w:val="001730C5"/>
    <w:rsid w:val="00184399"/>
    <w:rsid w:val="001920F8"/>
    <w:rsid w:val="001A3E01"/>
    <w:rsid w:val="001A4FDD"/>
    <w:rsid w:val="001B4D5F"/>
    <w:rsid w:val="001D46B7"/>
    <w:rsid w:val="00210AF3"/>
    <w:rsid w:val="00212DBB"/>
    <w:rsid w:val="002231BD"/>
    <w:rsid w:val="00234A85"/>
    <w:rsid w:val="00237139"/>
    <w:rsid w:val="0028316A"/>
    <w:rsid w:val="00293CEC"/>
    <w:rsid w:val="002C1695"/>
    <w:rsid w:val="002D5870"/>
    <w:rsid w:val="002F093A"/>
    <w:rsid w:val="002F4B00"/>
    <w:rsid w:val="00345760"/>
    <w:rsid w:val="00345A0D"/>
    <w:rsid w:val="00375D08"/>
    <w:rsid w:val="003B09AC"/>
    <w:rsid w:val="003B1BA2"/>
    <w:rsid w:val="003B5389"/>
    <w:rsid w:val="003F0E2F"/>
    <w:rsid w:val="00411909"/>
    <w:rsid w:val="00424EF6"/>
    <w:rsid w:val="00432197"/>
    <w:rsid w:val="004512E9"/>
    <w:rsid w:val="00452426"/>
    <w:rsid w:val="00460D56"/>
    <w:rsid w:val="004840A9"/>
    <w:rsid w:val="004A39E5"/>
    <w:rsid w:val="00506676"/>
    <w:rsid w:val="00514785"/>
    <w:rsid w:val="00544D63"/>
    <w:rsid w:val="0057247F"/>
    <w:rsid w:val="0057661E"/>
    <w:rsid w:val="00580B17"/>
    <w:rsid w:val="005A1D42"/>
    <w:rsid w:val="005A380D"/>
    <w:rsid w:val="00607C7F"/>
    <w:rsid w:val="00607ECA"/>
    <w:rsid w:val="00671810"/>
    <w:rsid w:val="006B219C"/>
    <w:rsid w:val="006C552C"/>
    <w:rsid w:val="006D3254"/>
    <w:rsid w:val="006D4519"/>
    <w:rsid w:val="006E190D"/>
    <w:rsid w:val="006E5895"/>
    <w:rsid w:val="006F017A"/>
    <w:rsid w:val="007361B9"/>
    <w:rsid w:val="00742B1A"/>
    <w:rsid w:val="0077496B"/>
    <w:rsid w:val="007A0039"/>
    <w:rsid w:val="007A100F"/>
    <w:rsid w:val="007D3DC2"/>
    <w:rsid w:val="007D559E"/>
    <w:rsid w:val="007D72D4"/>
    <w:rsid w:val="00806848"/>
    <w:rsid w:val="008436AF"/>
    <w:rsid w:val="0086297E"/>
    <w:rsid w:val="008807B0"/>
    <w:rsid w:val="00880D12"/>
    <w:rsid w:val="008A0089"/>
    <w:rsid w:val="008F4C00"/>
    <w:rsid w:val="009116D7"/>
    <w:rsid w:val="00913325"/>
    <w:rsid w:val="009718E6"/>
    <w:rsid w:val="00977FCD"/>
    <w:rsid w:val="009A778C"/>
    <w:rsid w:val="009A7A76"/>
    <w:rsid w:val="009B61C7"/>
    <w:rsid w:val="009D3673"/>
    <w:rsid w:val="00A175C3"/>
    <w:rsid w:val="00A31CB1"/>
    <w:rsid w:val="00A31CD5"/>
    <w:rsid w:val="00A430CE"/>
    <w:rsid w:val="00A87A69"/>
    <w:rsid w:val="00AD4E0D"/>
    <w:rsid w:val="00AD592D"/>
    <w:rsid w:val="00AE3AB7"/>
    <w:rsid w:val="00AE47B7"/>
    <w:rsid w:val="00B03124"/>
    <w:rsid w:val="00B206B5"/>
    <w:rsid w:val="00B30CB4"/>
    <w:rsid w:val="00B4107A"/>
    <w:rsid w:val="00B629BF"/>
    <w:rsid w:val="00B64D86"/>
    <w:rsid w:val="00B7665A"/>
    <w:rsid w:val="00B81EAD"/>
    <w:rsid w:val="00B92E7C"/>
    <w:rsid w:val="00B972DC"/>
    <w:rsid w:val="00BC7CDF"/>
    <w:rsid w:val="00BD0187"/>
    <w:rsid w:val="00C2148C"/>
    <w:rsid w:val="00C26508"/>
    <w:rsid w:val="00C30EB6"/>
    <w:rsid w:val="00C40AB2"/>
    <w:rsid w:val="00C729F4"/>
    <w:rsid w:val="00C92920"/>
    <w:rsid w:val="00CC515C"/>
    <w:rsid w:val="00CF03B8"/>
    <w:rsid w:val="00CF4607"/>
    <w:rsid w:val="00CF7FE7"/>
    <w:rsid w:val="00D1063F"/>
    <w:rsid w:val="00D14786"/>
    <w:rsid w:val="00D243E5"/>
    <w:rsid w:val="00D2774C"/>
    <w:rsid w:val="00D472C7"/>
    <w:rsid w:val="00D47E95"/>
    <w:rsid w:val="00D91A5D"/>
    <w:rsid w:val="00D932CF"/>
    <w:rsid w:val="00D94AE7"/>
    <w:rsid w:val="00DB113B"/>
    <w:rsid w:val="00DC53B6"/>
    <w:rsid w:val="00DD6528"/>
    <w:rsid w:val="00DE1D93"/>
    <w:rsid w:val="00E442F7"/>
    <w:rsid w:val="00E6105E"/>
    <w:rsid w:val="00EA7F6F"/>
    <w:rsid w:val="00EB525D"/>
    <w:rsid w:val="00EC2228"/>
    <w:rsid w:val="00EC561F"/>
    <w:rsid w:val="00ED15BC"/>
    <w:rsid w:val="00F028C0"/>
    <w:rsid w:val="00F14008"/>
    <w:rsid w:val="00F2596F"/>
    <w:rsid w:val="00F372D3"/>
    <w:rsid w:val="00F51868"/>
    <w:rsid w:val="00F70251"/>
    <w:rsid w:val="00FD0160"/>
    <w:rsid w:val="00FE00C0"/>
    <w:rsid w:val="00FE1563"/>
    <w:rsid w:val="00FE3556"/>
    <w:rsid w:val="00F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c3990"/>
    </o:shapedefaults>
    <o:shapelayout v:ext="edit">
      <o:idmap v:ext="edit" data="1"/>
    </o:shapelayout>
  </w:shapeDefaults>
  <w:decimalSymbol w:val=","/>
  <w:listSeparator w:val=";"/>
  <w14:docId w14:val="2133BC15"/>
  <w15:chartTrackingRefBased/>
  <w15:docId w15:val="{1C55EC8C-54D3-4BAB-AC34-14E1F88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 Cond" w:eastAsia="Myriad Pro Cond" w:hAnsi="Myriad Pro Cond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361B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7361B9"/>
    <w:pPr>
      <w:keepNext/>
      <w:keepLines/>
      <w:spacing w:before="480" w:after="0"/>
      <w:outlineLvl w:val="0"/>
    </w:pPr>
    <w:rPr>
      <w:rFonts w:eastAsia="Times New Roman"/>
      <w:b/>
      <w:bCs/>
      <w:color w:val="20296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361B9"/>
    <w:pPr>
      <w:keepNext/>
      <w:keepLines/>
      <w:spacing w:before="200" w:after="0"/>
      <w:outlineLvl w:val="1"/>
    </w:pPr>
    <w:rPr>
      <w:rFonts w:ascii="Myriad Pro Light" w:eastAsia="Times New Roman" w:hAnsi="Myriad Pro Light"/>
      <w:bCs/>
      <w:color w:val="2746CB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A7A7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ER">
    <w:name w:val="WeBER"/>
    <w:basedOn w:val="Normal"/>
    <w:rsid w:val="007361B9"/>
    <w:rPr>
      <w:b/>
      <w:color w:val="6976D2"/>
    </w:rPr>
  </w:style>
  <w:style w:type="character" w:customStyle="1" w:styleId="Heading1Char">
    <w:name w:val="Heading 1 Char"/>
    <w:link w:val="Heading1"/>
    <w:uiPriority w:val="9"/>
    <w:rsid w:val="007361B9"/>
    <w:rPr>
      <w:rFonts w:ascii="Myriad Pro Cond" w:eastAsia="Times New Roman" w:hAnsi="Myriad Pro Cond" w:cs="Times New Roman"/>
      <w:b/>
      <w:bCs/>
      <w:color w:val="20296A"/>
      <w:sz w:val="28"/>
      <w:szCs w:val="28"/>
    </w:rPr>
  </w:style>
  <w:style w:type="character" w:customStyle="1" w:styleId="Heading2Char">
    <w:name w:val="Heading 2 Char"/>
    <w:link w:val="Heading2"/>
    <w:uiPriority w:val="9"/>
    <w:rsid w:val="007361B9"/>
    <w:rPr>
      <w:rFonts w:ascii="Myriad Pro Light" w:eastAsia="Times New Roman" w:hAnsi="Myriad Pro Light" w:cs="Times New Roman"/>
      <w:bCs/>
      <w:color w:val="2746CB"/>
      <w:sz w:val="32"/>
      <w:szCs w:val="26"/>
    </w:rPr>
  </w:style>
  <w:style w:type="paragraph" w:styleId="Title">
    <w:name w:val="Title"/>
    <w:basedOn w:val="Normal"/>
    <w:next w:val="Normal"/>
    <w:link w:val="TitleChar"/>
    <w:qFormat/>
    <w:rsid w:val="007361B9"/>
    <w:pPr>
      <w:pBdr>
        <w:bottom w:val="single" w:sz="8" w:space="4" w:color="2B388F"/>
      </w:pBdr>
      <w:spacing w:after="300" w:line="240" w:lineRule="auto"/>
      <w:contextualSpacing/>
    </w:pPr>
    <w:rPr>
      <w:rFonts w:ascii="Myriad Pro Light" w:eastAsia="Times New Roman" w:hAnsi="Myriad Pro Light"/>
      <w:color w:val="20296A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7361B9"/>
    <w:rPr>
      <w:rFonts w:ascii="Myriad Pro Light" w:eastAsia="Times New Roman" w:hAnsi="Myriad Pro Light" w:cs="Times New Roman"/>
      <w:color w:val="20296A"/>
      <w:spacing w:val="5"/>
      <w:kern w:val="28"/>
      <w:sz w:val="52"/>
      <w:szCs w:val="52"/>
    </w:rPr>
  </w:style>
  <w:style w:type="paragraph" w:styleId="NoSpacing">
    <w:name w:val="No Spacing"/>
    <w:uiPriority w:val="1"/>
    <w:rsid w:val="007361B9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DC2"/>
  </w:style>
  <w:style w:type="paragraph" w:styleId="Footer">
    <w:name w:val="footer"/>
    <w:basedOn w:val="Normal"/>
    <w:link w:val="Foot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DC2"/>
  </w:style>
  <w:style w:type="paragraph" w:styleId="BalloonText">
    <w:name w:val="Balloon Text"/>
    <w:basedOn w:val="Normal"/>
    <w:link w:val="BalloonTextChar"/>
    <w:uiPriority w:val="99"/>
    <w:semiHidden/>
    <w:unhideWhenUsed/>
    <w:rsid w:val="007D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3D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92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WeBER">
    <w:name w:val="H1 WeBER"/>
    <w:basedOn w:val="Normal"/>
    <w:link w:val="H1WeBERChar"/>
    <w:qFormat/>
    <w:rsid w:val="009A7A76"/>
    <w:pPr>
      <w:spacing w:before="200"/>
    </w:pPr>
    <w:rPr>
      <w:b/>
      <w:color w:val="2A388F"/>
      <w:sz w:val="30"/>
      <w:lang w:val="en-US"/>
    </w:rPr>
  </w:style>
  <w:style w:type="paragraph" w:customStyle="1" w:styleId="H2WeBER">
    <w:name w:val="H2 WeBER"/>
    <w:basedOn w:val="H1WeBER"/>
    <w:link w:val="H2WeBERChar"/>
    <w:qFormat/>
    <w:rsid w:val="009A7A76"/>
    <w:rPr>
      <w:rFonts w:ascii="Myriad Pro Light" w:hAnsi="Myriad Pro Light"/>
      <w:b w:val="0"/>
      <w:sz w:val="72"/>
      <w:lang w:val="sr-Latn-RS"/>
    </w:rPr>
  </w:style>
  <w:style w:type="character" w:customStyle="1" w:styleId="H1WeBERChar">
    <w:name w:val="H1 WeBER Char"/>
    <w:link w:val="H1WeBER"/>
    <w:rsid w:val="009A7A76"/>
    <w:rPr>
      <w:b/>
      <w:color w:val="2A388F"/>
      <w:sz w:val="30"/>
      <w:szCs w:val="22"/>
      <w:lang w:val="en-US" w:eastAsia="en-US"/>
    </w:rPr>
  </w:style>
  <w:style w:type="paragraph" w:customStyle="1" w:styleId="N1WeBER">
    <w:name w:val="N1 WeBER"/>
    <w:basedOn w:val="Normal"/>
    <w:next w:val="BodyTextWeBER"/>
    <w:link w:val="N1WeBERChar"/>
    <w:qFormat/>
    <w:rsid w:val="00D1063F"/>
    <w:pPr>
      <w:jc w:val="both"/>
    </w:pPr>
    <w:rPr>
      <w:rFonts w:ascii="Myriad Pro Light" w:hAnsi="Myriad Pro Light"/>
      <w:szCs w:val="20"/>
      <w:lang w:val="en-US"/>
    </w:rPr>
  </w:style>
  <w:style w:type="character" w:customStyle="1" w:styleId="H2WeBERChar">
    <w:name w:val="H2 WeBER Char"/>
    <w:link w:val="H2WeBER"/>
    <w:rsid w:val="009A7A76"/>
    <w:rPr>
      <w:rFonts w:ascii="Myriad Pro Light" w:hAnsi="Myriad Pro Light"/>
      <w:color w:val="2A388F"/>
      <w:sz w:val="72"/>
      <w:szCs w:val="22"/>
      <w:lang w:eastAsia="en-US"/>
    </w:rPr>
  </w:style>
  <w:style w:type="paragraph" w:styleId="ListParagraph">
    <w:name w:val="List Paragraph"/>
    <w:basedOn w:val="Normal"/>
    <w:uiPriority w:val="34"/>
    <w:rsid w:val="00054AA9"/>
    <w:pPr>
      <w:ind w:left="720"/>
      <w:contextualSpacing/>
    </w:pPr>
  </w:style>
  <w:style w:type="character" w:customStyle="1" w:styleId="N1WeBERChar">
    <w:name w:val="N1 WeBER Char"/>
    <w:link w:val="N1WeBER"/>
    <w:rsid w:val="00D1063F"/>
    <w:rPr>
      <w:rFonts w:ascii="Myriad Pro Light" w:hAnsi="Myriad Pro Light"/>
      <w:sz w:val="22"/>
      <w:lang w:val="en-US" w:eastAsia="en-US"/>
    </w:rPr>
  </w:style>
  <w:style w:type="paragraph" w:customStyle="1" w:styleId="ReportTItle">
    <w:name w:val="Report_TItle"/>
    <w:link w:val="ReportTItleChar"/>
    <w:rsid w:val="00880D12"/>
    <w:pPr>
      <w:spacing w:line="460" w:lineRule="exact"/>
      <w:ind w:left="289"/>
    </w:pPr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styleId="Subtitle">
    <w:name w:val="Subtitle"/>
    <w:next w:val="Normal"/>
    <w:link w:val="SubtitleChar"/>
    <w:uiPriority w:val="11"/>
    <w:rsid w:val="00880D12"/>
    <w:pPr>
      <w:spacing w:before="240" w:line="360" w:lineRule="exact"/>
      <w:ind w:left="289"/>
    </w:pPr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SubtitleChar">
    <w:name w:val="Subtitle Char"/>
    <w:link w:val="Subtitle"/>
    <w:uiPriority w:val="11"/>
    <w:rsid w:val="00880D12"/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ReportTItleChar">
    <w:name w:val="Report_TItle Char"/>
    <w:link w:val="ReportTItle"/>
    <w:rsid w:val="00880D12"/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customStyle="1" w:styleId="Reportlogo">
    <w:name w:val="Report logo"/>
    <w:link w:val="ReportlogoChar"/>
    <w:rsid w:val="00880D12"/>
    <w:pPr>
      <w:spacing w:after="160"/>
    </w:pPr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ReportlogoChar">
    <w:name w:val="Report logo Char"/>
    <w:link w:val="Reportlogo"/>
    <w:rsid w:val="00880D12"/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9A7A7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BodyTextWeBER">
    <w:name w:val="BodyText WeBER"/>
    <w:basedOn w:val="Normal"/>
    <w:link w:val="BodyTextWeBERChar"/>
    <w:qFormat/>
    <w:rsid w:val="00D1063F"/>
    <w:pPr>
      <w:spacing w:before="120" w:after="120" w:line="300" w:lineRule="exact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1WeBER">
    <w:name w:val="Bullet 1 WeBER"/>
    <w:basedOn w:val="ListBullet"/>
    <w:next w:val="N1WeBER"/>
    <w:qFormat/>
    <w:rsid w:val="00D1063F"/>
    <w:pPr>
      <w:numPr>
        <w:numId w:val="5"/>
      </w:numPr>
      <w:spacing w:before="20" w:after="20" w:line="300" w:lineRule="exact"/>
      <w:ind w:left="357" w:hanging="357"/>
      <w:contextualSpacing w:val="0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2WeBER">
    <w:name w:val="Bullet 2 WeBER"/>
    <w:basedOn w:val="N1WeBER"/>
    <w:next w:val="Bullet1WeBER"/>
    <w:qFormat/>
    <w:rsid w:val="00D1063F"/>
    <w:pPr>
      <w:numPr>
        <w:numId w:val="6"/>
      </w:numPr>
      <w:tabs>
        <w:tab w:val="left" w:pos="851"/>
      </w:tabs>
      <w:spacing w:before="10" w:after="10" w:line="240" w:lineRule="exact"/>
      <w:ind w:hanging="357"/>
    </w:pPr>
    <w:rPr>
      <w:rFonts w:eastAsia="DejaVu Sans" w:cs="DejaVu Sans"/>
      <w:szCs w:val="18"/>
    </w:rPr>
  </w:style>
  <w:style w:type="paragraph" w:styleId="ListBullet">
    <w:name w:val="List Bullet"/>
    <w:basedOn w:val="Normal"/>
    <w:uiPriority w:val="99"/>
    <w:semiHidden/>
    <w:unhideWhenUsed/>
    <w:rsid w:val="009A7A76"/>
    <w:pPr>
      <w:ind w:left="72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A7A76"/>
    <w:pPr>
      <w:ind w:left="360" w:hanging="360"/>
      <w:contextualSpacing/>
    </w:pPr>
  </w:style>
  <w:style w:type="paragraph" w:customStyle="1" w:styleId="N2WeBER">
    <w:name w:val="N2 WeBER"/>
    <w:basedOn w:val="ReportTItle"/>
    <w:link w:val="N2WeBERChar"/>
    <w:rsid w:val="00D1063F"/>
    <w:pPr>
      <w:framePr w:hSpace="180" w:wrap="around" w:hAnchor="margin" w:y="1010"/>
      <w:jc w:val="both"/>
    </w:pPr>
    <w:rPr>
      <w:rFonts w:ascii="Myriad Pro Light" w:hAnsi="Myriad Pro Light"/>
      <w:b w:val="0"/>
      <w:color w:val="2C3990"/>
      <w:sz w:val="52"/>
    </w:rPr>
  </w:style>
  <w:style w:type="paragraph" w:customStyle="1" w:styleId="H3WeBER">
    <w:name w:val="H3 WeBER"/>
    <w:basedOn w:val="Subtitle"/>
    <w:link w:val="H3WeBERChar"/>
    <w:rsid w:val="00D1063F"/>
    <w:pPr>
      <w:framePr w:hSpace="180" w:wrap="around" w:hAnchor="margin" w:y="1010"/>
      <w:jc w:val="both"/>
    </w:pPr>
    <w:rPr>
      <w:rFonts w:ascii="Myriad Pro Light" w:hAnsi="Myriad Pro Light"/>
      <w:i w:val="0"/>
      <w:color w:val="8E8E8E"/>
      <w:sz w:val="44"/>
    </w:rPr>
  </w:style>
  <w:style w:type="character" w:customStyle="1" w:styleId="N2WeBERChar">
    <w:name w:val="N2 WeBER Char"/>
    <w:link w:val="N2WeBER"/>
    <w:rsid w:val="00D1063F"/>
    <w:rPr>
      <w:rFonts w:ascii="Myriad Pro Light" w:eastAsia="DejaVu Sans" w:hAnsi="Myriad Pro Light"/>
      <w:b w:val="0"/>
      <w:caps/>
      <w:color w:val="2C3990"/>
      <w:sz w:val="52"/>
      <w:szCs w:val="46"/>
      <w:lang w:val="en-US" w:eastAsia="en-US"/>
    </w:rPr>
  </w:style>
  <w:style w:type="paragraph" w:customStyle="1" w:styleId="SubtitleWeBER">
    <w:name w:val="Subtitle WeBER"/>
    <w:basedOn w:val="BodyTextWeBER"/>
    <w:link w:val="SubtitleWeBERChar"/>
    <w:qFormat/>
    <w:rsid w:val="00EB525D"/>
    <w:rPr>
      <w:color w:val="808080"/>
      <w:sz w:val="36"/>
    </w:rPr>
  </w:style>
  <w:style w:type="character" w:customStyle="1" w:styleId="H3WeBERChar">
    <w:name w:val="H3 WeBER Char"/>
    <w:link w:val="H3WeBER"/>
    <w:rsid w:val="00D1063F"/>
    <w:rPr>
      <w:rFonts w:ascii="Myriad Pro Light" w:eastAsia="DejaVu Sans" w:hAnsi="Myriad Pro Light"/>
      <w:i w:val="0"/>
      <w:color w:val="8E8E8E"/>
      <w:sz w:val="44"/>
      <w:szCs w:val="36"/>
      <w:lang w:val="en-US" w:eastAsia="en-US"/>
    </w:rPr>
  </w:style>
  <w:style w:type="character" w:customStyle="1" w:styleId="BodyTextWeBERChar">
    <w:name w:val="BodyText WeBER Char"/>
    <w:link w:val="BodyTextWeBER"/>
    <w:rsid w:val="00EB525D"/>
    <w:rPr>
      <w:rFonts w:ascii="Myriad Pro Light" w:eastAsia="DejaVu Sans" w:hAnsi="Myriad Pro Light" w:cs="DejaVu Sans"/>
      <w:sz w:val="22"/>
      <w:szCs w:val="18"/>
      <w:lang w:val="en-US" w:eastAsia="en-US"/>
    </w:rPr>
  </w:style>
  <w:style w:type="character" w:customStyle="1" w:styleId="SubtitleWeBERChar">
    <w:name w:val="Subtitle WeBER Char"/>
    <w:link w:val="SubtitleWeBER"/>
    <w:rsid w:val="00EB525D"/>
    <w:rPr>
      <w:rFonts w:ascii="Myriad Pro Light" w:eastAsia="DejaVu Sans" w:hAnsi="Myriad Pro Light" w:cs="DejaVu Sans"/>
      <w:color w:val="808080"/>
      <w:sz w:val="36"/>
      <w:szCs w:val="18"/>
      <w:lang w:val="en-US" w:eastAsia="en-US"/>
    </w:rPr>
  </w:style>
  <w:style w:type="paragraph" w:styleId="Caption">
    <w:name w:val="caption"/>
    <w:basedOn w:val="Normal"/>
    <w:next w:val="Normal"/>
    <w:qFormat/>
    <w:rsid w:val="00A430CE"/>
    <w:pPr>
      <w:spacing w:after="0" w:line="240" w:lineRule="auto"/>
      <w:jc w:val="center"/>
    </w:pPr>
    <w:rPr>
      <w:rFonts w:ascii="Macedonian Tms" w:eastAsia="Times New Roman" w:hAnsi="Macedonian Tms"/>
      <w:sz w:val="24"/>
      <w:szCs w:val="20"/>
      <w:u w:val="single"/>
      <w:lang w:val="en-US"/>
    </w:rPr>
  </w:style>
  <w:style w:type="paragraph" w:styleId="FootnoteText">
    <w:name w:val="footnote text"/>
    <w:basedOn w:val="Normal"/>
    <w:link w:val="FootnoteTextChar"/>
    <w:semiHidden/>
    <w:rsid w:val="006D4519"/>
    <w:pPr>
      <w:spacing w:after="12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6D4519"/>
    <w:rPr>
      <w:rFonts w:ascii="Times New Roman" w:eastAsia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sa\CEP\Centar%20za%20evropske%20politike%20-%20CEP%20Radno\WeBER%20Project\Inicijalizacija%20i%20planiranje\PAR%20Monitor%20Methodology\Selection%20of%20PAP\WeBER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0D952-6D13-4BFB-9F98-7DF0C7DFC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 report template</Template>
  <TotalTime>11</TotalTime>
  <Pages>5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Anesa</dc:creator>
  <cp:keywords/>
  <cp:lastModifiedBy>Jovana Knezevic</cp:lastModifiedBy>
  <cp:revision>10</cp:revision>
  <dcterms:created xsi:type="dcterms:W3CDTF">2020-09-02T13:57:00Z</dcterms:created>
  <dcterms:modified xsi:type="dcterms:W3CDTF">2020-09-03T10:18:00Z</dcterms:modified>
</cp:coreProperties>
</file>