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0B839" w14:textId="443ED808" w:rsidR="00460D56" w:rsidRDefault="00A430CE" w:rsidP="00460D56">
      <w:pPr>
        <w:pStyle w:val="H2WeBER"/>
        <w:rPr>
          <w:szCs w:val="20"/>
          <w:lang w:val="en-US"/>
        </w:rPr>
      </w:pPr>
      <w:r>
        <w:rPr>
          <w:szCs w:val="20"/>
          <w:lang w:val="en-US"/>
        </w:rPr>
        <w:t xml:space="preserve">ANNEX </w:t>
      </w:r>
      <w:r w:rsidR="001D1DAB">
        <w:rPr>
          <w:szCs w:val="20"/>
          <w:lang w:val="en-US"/>
        </w:rPr>
        <w:t>3</w:t>
      </w:r>
      <w:r>
        <w:rPr>
          <w:szCs w:val="20"/>
          <w:lang w:val="en-US"/>
        </w:rPr>
        <w:t xml:space="preserve"> </w:t>
      </w:r>
    </w:p>
    <w:p w14:paraId="7349C7D0" w14:textId="7202999B" w:rsidR="00A430CE" w:rsidRPr="00A430CE" w:rsidRDefault="00A430CE" w:rsidP="00A430CE">
      <w:pPr>
        <w:jc w:val="center"/>
        <w:rPr>
          <w:b/>
          <w:bCs/>
        </w:rPr>
      </w:pPr>
      <w:r w:rsidRPr="00A430CE">
        <w:rPr>
          <w:b/>
          <w:bCs/>
        </w:rPr>
        <w:t>Cf</w:t>
      </w:r>
      <w:r w:rsidR="00F14123">
        <w:rPr>
          <w:b/>
          <w:bCs/>
        </w:rPr>
        <w:t>P</w:t>
      </w:r>
      <w:r w:rsidR="00723815">
        <w:rPr>
          <w:b/>
          <w:bCs/>
        </w:rPr>
        <w:t xml:space="preserve"> </w:t>
      </w:r>
      <w:r w:rsidRPr="00A430CE">
        <w:rPr>
          <w:b/>
          <w:bCs/>
        </w:rPr>
        <w:t>#Weber-G-0</w:t>
      </w:r>
      <w:r w:rsidR="005A380D">
        <w:rPr>
          <w:b/>
          <w:bCs/>
        </w:rPr>
        <w:t>2</w:t>
      </w:r>
    </w:p>
    <w:p w14:paraId="40EEDEEC" w14:textId="294F741C" w:rsidR="00A430CE" w:rsidRPr="009A7A76" w:rsidRDefault="001D1DAB" w:rsidP="00A430CE">
      <w:pPr>
        <w:pStyle w:val="H1WeBER"/>
        <w:ind w:left="360"/>
        <w:jc w:val="center"/>
      </w:pPr>
      <w:r>
        <w:t>SUMMARY OF THE PROJECT</w:t>
      </w:r>
    </w:p>
    <w:p w14:paraId="0FF0249D" w14:textId="0524D7D3" w:rsidR="00A430CE" w:rsidRPr="001D1DAB" w:rsidRDefault="001D1DAB" w:rsidP="001D1DAB">
      <w:pPr>
        <w:spacing w:before="120"/>
        <w:rPr>
          <w:rFonts w:ascii="Myriad Pro Light" w:hAnsi="Myriad Pro Light"/>
          <w:sz w:val="20"/>
        </w:rPr>
      </w:pPr>
      <w:r w:rsidRPr="00E44465">
        <w:rPr>
          <w:rFonts w:ascii="Myriad Pro Light" w:hAnsi="Myriad Pro Light"/>
          <w:sz w:val="20"/>
        </w:rPr>
        <w:t>The summary should not be more than 1 page</w:t>
      </w:r>
      <w:r>
        <w:rPr>
          <w:rFonts w:ascii="Myriad Pro Light" w:hAnsi="Myriad Pro Light"/>
          <w:sz w:val="20"/>
        </w:rPr>
        <w:t xml:space="preserve"> long</w:t>
      </w:r>
      <w:r w:rsidRPr="00E44465">
        <w:rPr>
          <w:rFonts w:ascii="Myriad Pro Light" w:hAnsi="Myriad Pro Light"/>
          <w:sz w:val="20"/>
        </w:rPr>
        <w:t xml:space="preserve">. To be completed in English language. </w:t>
      </w:r>
    </w:p>
    <w:tbl>
      <w:tblPr>
        <w:tblW w:w="92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2"/>
        <w:gridCol w:w="6480"/>
      </w:tblGrid>
      <w:tr w:rsidR="001D1DAB" w:rsidRPr="00E44465" w14:paraId="3ECC532F" w14:textId="77777777" w:rsidTr="00C636C8">
        <w:trPr>
          <w:trHeight w:val="557"/>
        </w:trPr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E4F2D9" w14:textId="77777777" w:rsidR="001D1DAB" w:rsidRPr="00E44465" w:rsidRDefault="001D1DAB" w:rsidP="00C636C8">
            <w:pPr>
              <w:snapToGrid w:val="0"/>
              <w:spacing w:before="80" w:after="80"/>
              <w:rPr>
                <w:rFonts w:ascii="Myriad Pro Light" w:hAnsi="Myriad Pro Light"/>
                <w:lang w:eastAsia="mk-MK"/>
              </w:rPr>
            </w:pPr>
            <w:r w:rsidRPr="00E44465">
              <w:rPr>
                <w:rFonts w:ascii="Myriad Pro Light" w:hAnsi="Myriad Pro Light"/>
                <w:lang w:eastAsia="mk-MK"/>
              </w:rPr>
              <w:t>Title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51891" w14:textId="77777777" w:rsidR="001D1DAB" w:rsidRPr="00E44465" w:rsidRDefault="001D1DAB" w:rsidP="00C636C8">
            <w:pPr>
              <w:rPr>
                <w:rFonts w:ascii="Myriad Pro Light" w:hAnsi="Myriad Pro Light"/>
              </w:rPr>
            </w:pPr>
          </w:p>
        </w:tc>
      </w:tr>
      <w:tr w:rsidR="001D1DAB" w:rsidRPr="00E44465" w14:paraId="1245BC3A" w14:textId="77777777" w:rsidTr="00C636C8">
        <w:trPr>
          <w:trHeight w:val="557"/>
        </w:trPr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00A1E" w14:textId="77777777" w:rsidR="001D1DAB" w:rsidRPr="00E44465" w:rsidRDefault="001D1DAB" w:rsidP="00C636C8">
            <w:pPr>
              <w:snapToGrid w:val="0"/>
              <w:spacing w:before="80" w:after="80"/>
              <w:rPr>
                <w:rFonts w:ascii="Myriad Pro Light" w:hAnsi="Myriad Pro Light"/>
              </w:rPr>
            </w:pPr>
            <w:r w:rsidRPr="00E44465">
              <w:rPr>
                <w:rFonts w:ascii="Myriad Pro Light" w:hAnsi="Myriad Pro Light"/>
                <w:lang w:eastAsia="mk-MK"/>
              </w:rPr>
              <w:t>Duration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0E4C8" w14:textId="77777777" w:rsidR="001D1DAB" w:rsidRPr="00E44465" w:rsidRDefault="001D1DAB" w:rsidP="00C636C8">
            <w:pPr>
              <w:snapToGrid w:val="0"/>
              <w:rPr>
                <w:rFonts w:ascii="Myriad Pro Light" w:hAnsi="Myriad Pro Light"/>
              </w:rPr>
            </w:pPr>
          </w:p>
        </w:tc>
      </w:tr>
      <w:tr w:rsidR="001D1DAB" w:rsidRPr="00E44465" w14:paraId="7502F8C5" w14:textId="77777777" w:rsidTr="00C636C8">
        <w:trPr>
          <w:trHeight w:val="692"/>
        </w:trPr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52C262" w14:textId="77777777" w:rsidR="001D1DAB" w:rsidRPr="00E44465" w:rsidRDefault="001D1DAB" w:rsidP="00C636C8">
            <w:pPr>
              <w:snapToGrid w:val="0"/>
              <w:spacing w:before="80" w:after="80"/>
              <w:rPr>
                <w:rFonts w:ascii="Myriad Pro Light" w:hAnsi="Myriad Pro Light"/>
              </w:rPr>
            </w:pPr>
            <w:r w:rsidRPr="00E44465">
              <w:rPr>
                <w:rFonts w:ascii="Myriad Pro Light" w:hAnsi="Myriad Pro Light"/>
                <w:lang w:eastAsia="mk-MK"/>
              </w:rPr>
              <w:t>Goal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7DDC1" w14:textId="77777777" w:rsidR="001D1DAB" w:rsidRPr="00E44465" w:rsidRDefault="001D1DAB" w:rsidP="00C636C8">
            <w:pPr>
              <w:snapToGrid w:val="0"/>
              <w:spacing w:before="80" w:after="80"/>
              <w:rPr>
                <w:rFonts w:ascii="Myriad Pro Light" w:hAnsi="Myriad Pro Light"/>
              </w:rPr>
            </w:pPr>
          </w:p>
        </w:tc>
      </w:tr>
      <w:tr w:rsidR="001D1DAB" w:rsidRPr="00E44465" w14:paraId="75D02A16" w14:textId="77777777" w:rsidTr="00C636C8"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0E9E99" w14:textId="77777777" w:rsidR="001D1DAB" w:rsidRPr="00E44465" w:rsidRDefault="001D1DAB" w:rsidP="00C636C8">
            <w:pPr>
              <w:snapToGrid w:val="0"/>
              <w:spacing w:before="80" w:after="80"/>
              <w:rPr>
                <w:rFonts w:ascii="Myriad Pro Light" w:hAnsi="Myriad Pro Light"/>
                <w:lang w:eastAsia="mk-MK"/>
              </w:rPr>
            </w:pPr>
            <w:r w:rsidRPr="00E44465">
              <w:rPr>
                <w:rFonts w:ascii="Myriad Pro Light" w:hAnsi="Myriad Pro Light"/>
                <w:lang w:eastAsia="mk-MK"/>
              </w:rPr>
              <w:t>Target group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6FEF7" w14:textId="77777777" w:rsidR="001D1DAB" w:rsidRPr="00E44465" w:rsidRDefault="001D1DAB" w:rsidP="00C636C8">
            <w:pPr>
              <w:snapToGrid w:val="0"/>
              <w:spacing w:before="80" w:after="80"/>
              <w:rPr>
                <w:rFonts w:ascii="Myriad Pro Light" w:hAnsi="Myriad Pro Light"/>
                <w:lang w:eastAsia="mk-MK"/>
              </w:rPr>
            </w:pPr>
          </w:p>
        </w:tc>
      </w:tr>
      <w:tr w:rsidR="001D1DAB" w:rsidRPr="00E44465" w14:paraId="07501EF8" w14:textId="77777777" w:rsidTr="00C636C8"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EB7E76" w14:textId="77777777" w:rsidR="001D1DAB" w:rsidRPr="00E44465" w:rsidRDefault="001D1DAB" w:rsidP="00C636C8">
            <w:pPr>
              <w:snapToGrid w:val="0"/>
              <w:spacing w:before="80" w:after="80"/>
              <w:rPr>
                <w:rFonts w:ascii="Myriad Pro Light" w:hAnsi="Myriad Pro Light"/>
                <w:lang w:eastAsia="mk-MK"/>
              </w:rPr>
            </w:pPr>
            <w:r w:rsidRPr="00E44465">
              <w:rPr>
                <w:rFonts w:ascii="Myriad Pro Light" w:hAnsi="Myriad Pro Light"/>
                <w:lang w:eastAsia="mk-MK"/>
              </w:rPr>
              <w:t>Scope (specify whether it refers to several municipalities or a specific municipality)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F4111" w14:textId="77777777" w:rsidR="001D1DAB" w:rsidRPr="00E44465" w:rsidRDefault="001D1DAB" w:rsidP="00C636C8">
            <w:pPr>
              <w:snapToGrid w:val="0"/>
              <w:rPr>
                <w:rFonts w:ascii="Myriad Pro Light" w:hAnsi="Myriad Pro Light"/>
                <w:lang w:eastAsia="mk-MK"/>
              </w:rPr>
            </w:pPr>
          </w:p>
        </w:tc>
      </w:tr>
      <w:tr w:rsidR="001D1DAB" w:rsidRPr="00E44465" w14:paraId="7795464F" w14:textId="77777777" w:rsidTr="00C636C8"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0B1E3" w14:textId="77777777" w:rsidR="001D1DAB" w:rsidRPr="00E44465" w:rsidRDefault="001D1DAB" w:rsidP="00C636C8">
            <w:pPr>
              <w:snapToGrid w:val="0"/>
              <w:spacing w:before="80" w:after="80"/>
              <w:rPr>
                <w:rFonts w:ascii="Myriad Pro Light" w:hAnsi="Myriad Pro Light"/>
                <w:lang w:eastAsia="mk-MK"/>
              </w:rPr>
            </w:pPr>
            <w:r w:rsidRPr="00E44465">
              <w:rPr>
                <w:rFonts w:ascii="Myriad Pro Light" w:hAnsi="Myriad Pro Light"/>
                <w:lang w:eastAsia="mk-MK"/>
              </w:rPr>
              <w:t>Main activities and results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5283C" w14:textId="77777777" w:rsidR="001D1DAB" w:rsidRPr="00E44465" w:rsidRDefault="001D1DAB" w:rsidP="00C636C8">
            <w:pPr>
              <w:snapToGrid w:val="0"/>
              <w:rPr>
                <w:rFonts w:ascii="Myriad Pro Light" w:hAnsi="Myriad Pro Light"/>
                <w:lang w:eastAsia="mk-MK"/>
              </w:rPr>
            </w:pPr>
          </w:p>
        </w:tc>
      </w:tr>
      <w:tr w:rsidR="001D1DAB" w:rsidRPr="00E44465" w14:paraId="7B668D3F" w14:textId="77777777" w:rsidTr="00C636C8">
        <w:tc>
          <w:tcPr>
            <w:tcW w:w="2752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72D9A" w14:textId="77777777" w:rsidR="001D1DAB" w:rsidRPr="00E44465" w:rsidRDefault="001D1DAB" w:rsidP="00C636C8">
            <w:pPr>
              <w:snapToGrid w:val="0"/>
              <w:spacing w:before="80" w:after="80"/>
              <w:rPr>
                <w:rFonts w:ascii="Myriad Pro Light" w:hAnsi="Myriad Pro Light"/>
                <w:lang w:eastAsia="mk-MK"/>
              </w:rPr>
            </w:pPr>
            <w:r w:rsidRPr="00E44465">
              <w:rPr>
                <w:rFonts w:ascii="Myriad Pro Light" w:hAnsi="Myriad Pro Light"/>
              </w:rPr>
              <w:t>Budget in EUR: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D2BCF" w14:textId="77777777" w:rsidR="001D1DAB" w:rsidRPr="00E44465" w:rsidRDefault="001D1DAB" w:rsidP="00C636C8">
            <w:pPr>
              <w:snapToGrid w:val="0"/>
              <w:rPr>
                <w:rFonts w:ascii="Myriad Pro Light" w:hAnsi="Myriad Pro Light"/>
                <w:lang w:eastAsia="mk-MK"/>
              </w:rPr>
            </w:pPr>
          </w:p>
        </w:tc>
      </w:tr>
    </w:tbl>
    <w:p w14:paraId="5CBC463C" w14:textId="3FBAA178" w:rsidR="00043A64" w:rsidRPr="00723815" w:rsidRDefault="00043A64" w:rsidP="00723815">
      <w:pPr>
        <w:spacing w:after="0" w:line="240" w:lineRule="auto"/>
        <w:rPr>
          <w:rFonts w:ascii="Myriad Pro Light" w:hAnsi="Myriad Pro Light"/>
          <w:color w:val="2A388F"/>
          <w:sz w:val="72"/>
          <w:szCs w:val="20"/>
          <w:lang w:val="en-US"/>
        </w:rPr>
      </w:pPr>
    </w:p>
    <w:sectPr w:rsidR="00043A64" w:rsidRPr="00723815" w:rsidSect="007A100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2" w:right="566" w:bottom="1701" w:left="1417" w:header="851" w:footer="1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7F07A" w14:textId="77777777" w:rsidR="00BF576B" w:rsidRDefault="00BF576B" w:rsidP="007D3DC2">
      <w:pPr>
        <w:spacing w:after="0" w:line="240" w:lineRule="auto"/>
      </w:pPr>
      <w:r>
        <w:separator/>
      </w:r>
    </w:p>
  </w:endnote>
  <w:endnote w:type="continuationSeparator" w:id="0">
    <w:p w14:paraId="53045DFF" w14:textId="77777777" w:rsidR="00BF576B" w:rsidRDefault="00BF576B" w:rsidP="007D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erif">
    <w:charset w:val="00"/>
    <w:family w:val="roman"/>
    <w:pitch w:val="variable"/>
    <w:sig w:usb0="00000001" w:usb1="5200F9FB" w:usb2="0A040020" w:usb3="00000000" w:csb0="0000009F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Macedonian Tm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20362" w14:textId="02682983" w:rsidR="000378D1" w:rsidRPr="00C30EB6" w:rsidRDefault="007A100F" w:rsidP="007A100F">
    <w:pPr>
      <w:pStyle w:val="Footer"/>
      <w:tabs>
        <w:tab w:val="clear" w:pos="9072"/>
      </w:tabs>
      <w:ind w:right="425"/>
      <w:jc w:val="right"/>
      <w:rPr>
        <w:rFonts w:ascii="Myriad Pro Light" w:hAnsi="Myriad Pro Light"/>
        <w:b/>
        <w:color w:val="FFFFFF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6BB79A2" wp14:editId="2796DDB9">
          <wp:simplePos x="0" y="0"/>
          <wp:positionH relativeFrom="column">
            <wp:posOffset>5738788</wp:posOffset>
          </wp:positionH>
          <wp:positionV relativeFrom="paragraph">
            <wp:posOffset>-179314</wp:posOffset>
          </wp:positionV>
          <wp:extent cx="488950" cy="765175"/>
          <wp:effectExtent l="0" t="0" r="0" b="0"/>
          <wp:wrapNone/>
          <wp:docPr id="1089" name="Picture 7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8D1">
      <w:rPr>
        <w:noProof/>
        <w:lang w:eastAsia="sr-Latn-RS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2121DA8A" wp14:editId="61C4D7EC">
              <wp:simplePos x="0" y="0"/>
              <wp:positionH relativeFrom="column">
                <wp:posOffset>6099175</wp:posOffset>
              </wp:positionH>
              <wp:positionV relativeFrom="paragraph">
                <wp:posOffset>-2059305</wp:posOffset>
              </wp:positionV>
              <wp:extent cx="593090" cy="871220"/>
              <wp:effectExtent l="3175" t="7620" r="3810" b="6985"/>
              <wp:wrapNone/>
              <wp:docPr id="1029" name="Group 1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090" cy="871220"/>
                        <a:chOff x="0" y="0"/>
                        <a:chExt cx="2978150" cy="4375151"/>
                      </a:xfrm>
                    </wpg:grpSpPr>
                    <wps:wsp>
                      <wps:cNvPr id="1030" name="Freeform 2"/>
                      <wps:cNvSpPr>
                        <a:spLocks/>
                      </wps:cNvSpPr>
                      <wps:spPr bwMode="auto">
                        <a:xfrm>
                          <a:off x="57150" y="0"/>
                          <a:ext cx="2921000" cy="596900"/>
                        </a:xfrm>
                        <a:custGeom>
                          <a:avLst/>
                          <a:gdLst>
                            <a:gd name="T0" fmla="*/ 0 w 779"/>
                            <a:gd name="T1" fmla="*/ 93852 h 159"/>
                            <a:gd name="T2" fmla="*/ 2921000 w 779"/>
                            <a:gd name="T3" fmla="*/ 596900 h 159"/>
                            <a:gd name="T4" fmla="*/ 2921000 w 779"/>
                            <a:gd name="T5" fmla="*/ 105114 h 159"/>
                            <a:gd name="T6" fmla="*/ 0 w 779"/>
                            <a:gd name="T7" fmla="*/ 93852 h 15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79"/>
                            <a:gd name="T13" fmla="*/ 0 h 159"/>
                            <a:gd name="T14" fmla="*/ 779 w 779"/>
                            <a:gd name="T15" fmla="*/ 159 h 15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79" h="159">
                              <a:moveTo>
                                <a:pt x="0" y="25"/>
                              </a:moveTo>
                              <a:cubicBezTo>
                                <a:pt x="262" y="50"/>
                                <a:pt x="523" y="94"/>
                                <a:pt x="779" y="159"/>
                              </a:cubicBezTo>
                              <a:cubicBezTo>
                                <a:pt x="779" y="28"/>
                                <a:pt x="779" y="28"/>
                                <a:pt x="779" y="28"/>
                              </a:cubicBezTo>
                              <a:cubicBezTo>
                                <a:pt x="519" y="2"/>
                                <a:pt x="258" y="0"/>
                                <a:pt x="0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3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9A777" w14:textId="77777777" w:rsidR="000378D1" w:rsidRDefault="000378D1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Freeform 3"/>
                      <wps:cNvSpPr>
                        <a:spLocks/>
                      </wps:cNvSpPr>
                      <wps:spPr bwMode="auto">
                        <a:xfrm>
                          <a:off x="0" y="3482976"/>
                          <a:ext cx="2978150" cy="892175"/>
                        </a:xfrm>
                        <a:custGeom>
                          <a:avLst/>
                          <a:gdLst>
                            <a:gd name="T0" fmla="*/ 0 w 794"/>
                            <a:gd name="T1" fmla="*/ 127454 h 238"/>
                            <a:gd name="T2" fmla="*/ 2978150 w 794"/>
                            <a:gd name="T3" fmla="*/ 892175 h 238"/>
                            <a:gd name="T4" fmla="*/ 2978150 w 794"/>
                            <a:gd name="T5" fmla="*/ 243661 h 238"/>
                            <a:gd name="T6" fmla="*/ 0 w 794"/>
                            <a:gd name="T7" fmla="*/ 127454 h 23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238"/>
                            <a:gd name="T14" fmla="*/ 794 w 794"/>
                            <a:gd name="T15" fmla="*/ 238 h 23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238">
                              <a:moveTo>
                                <a:pt x="0" y="34"/>
                              </a:moveTo>
                              <a:cubicBezTo>
                                <a:pt x="273" y="65"/>
                                <a:pt x="539" y="134"/>
                                <a:pt x="794" y="238"/>
                              </a:cubicBezTo>
                              <a:cubicBezTo>
                                <a:pt x="794" y="65"/>
                                <a:pt x="794" y="65"/>
                                <a:pt x="794" y="65"/>
                              </a:cubicBezTo>
                              <a:cubicBezTo>
                                <a:pt x="530" y="12"/>
                                <a:pt x="263" y="0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7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A5713" w14:textId="77777777" w:rsidR="000378D1" w:rsidRDefault="000378D1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2" name="Freeform 4"/>
                      <wps:cNvSpPr>
                        <a:spLocks/>
                      </wps:cNvSpPr>
                      <wps:spPr bwMode="auto">
                        <a:xfrm>
                          <a:off x="0" y="1739901"/>
                          <a:ext cx="2978150" cy="723900"/>
                        </a:xfrm>
                        <a:custGeom>
                          <a:avLst/>
                          <a:gdLst>
                            <a:gd name="T0" fmla="*/ 0 w 794"/>
                            <a:gd name="T1" fmla="*/ 108773 h 193"/>
                            <a:gd name="T2" fmla="*/ 2978150 w 794"/>
                            <a:gd name="T3" fmla="*/ 723900 h 193"/>
                            <a:gd name="T4" fmla="*/ 2978150 w 794"/>
                            <a:gd name="T5" fmla="*/ 165034 h 193"/>
                            <a:gd name="T6" fmla="*/ 0 w 794"/>
                            <a:gd name="T7" fmla="*/ 108773 h 1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193"/>
                            <a:gd name="T14" fmla="*/ 794 w 794"/>
                            <a:gd name="T15" fmla="*/ 193 h 193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193">
                              <a:moveTo>
                                <a:pt x="0" y="29"/>
                              </a:moveTo>
                              <a:cubicBezTo>
                                <a:pt x="269" y="58"/>
                                <a:pt x="535" y="112"/>
                                <a:pt x="794" y="193"/>
                              </a:cubicBezTo>
                              <a:cubicBezTo>
                                <a:pt x="794" y="44"/>
                                <a:pt x="794" y="44"/>
                                <a:pt x="794" y="44"/>
                              </a:cubicBezTo>
                              <a:cubicBezTo>
                                <a:pt x="529" y="6"/>
                                <a:pt x="263" y="0"/>
                                <a:pt x="0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B3B63" w14:textId="77777777" w:rsidR="000378D1" w:rsidRDefault="000378D1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21DA8A" id="Group 1029" o:spid="_x0000_s1026" style="position:absolute;left:0;text-align:left;margin-left:480.25pt;margin-top:-162.15pt;width:46.7pt;height:68.6pt;z-index:251665920" coordsize="29781,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">
              <v:shape id="Freeform 2" o:spid="_x0000_s1027" style="position:absolute;left:571;width:29210;height:5969;visibility:visible;mso-wrap-style:square;v-text-anchor:top" coordsize="77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" adj="-11796480,,5400" path="m,25c262,50,523,94,779,159v,-131,,-131,,-131c519,2,258,,,25xe" fillcolor="#2a3b8f" stroked="f">
                <v:stroke joinstyle="round"/>
                <v:formulas/>
                <v:path arrowok="t" o:connecttype="custom" o:connectlocs="0,352328672;2147483646,2147483646;2147483646,394607211;0,352328672" o:connectangles="0,0,0,0" textboxrect="0,0,779,159"/>
                <v:textbox>
                  <w:txbxContent>
                    <w:p w14:paraId="2AC9A777" w14:textId="77777777" w:rsidR="000378D1" w:rsidRDefault="000378D1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3" o:spid="_x0000_s1028" style="position:absolute;top:34829;width:29781;height:8922;visibility:visible;mso-wrap-style:square;v-text-anchor:top" coordsize="794,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" adj="-11796480,,5400" path="m,34c273,65,539,134,794,238v,-173,,-173,,-173c530,12,263,,,34xe" fillcolor="#f27c21" stroked="f">
                <v:stroke joinstyle="round"/>
                <v:formulas/>
                <v:path arrowok="t" o:connecttype="custom" o:connectlocs="0,477778456;2147483646,2147483646;2147483646,913396020;0,477778456" o:connectangles="0,0,0,0" textboxrect="0,0,794,238"/>
                <v:textbox>
                  <w:txbxContent>
                    <w:p w14:paraId="152A5713" w14:textId="77777777" w:rsidR="000378D1" w:rsidRDefault="000378D1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4" o:spid="_x0000_s1029" style="position:absolute;top:17399;width:29781;height:7239;visibility:visible;mso-wrap-style:square;v-text-anchor:top" coordsize="794,1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" adj="-11796480,,5400" path="m,29v269,29,535,83,794,164c794,44,794,44,794,44,529,6,263,,,29xe" fillcolor="#28a8e0" stroked="f">
                <v:stroke joinstyle="round"/>
                <v:formulas/>
                <v:path arrowok="t" o:connecttype="custom" o:connectlocs="0,407983289;2147483646,2147483646;2147483646,619005765;0,407983289" o:connectangles="0,0,0,0" textboxrect="0,0,794,193"/>
                <v:textbox>
                  <w:txbxContent>
                    <w:p w14:paraId="145B3B63" w14:textId="77777777" w:rsidR="000378D1" w:rsidRDefault="000378D1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0378D1" w:rsidRPr="00C30EB6">
      <w:rPr>
        <w:rFonts w:ascii="Myriad Pro Light" w:hAnsi="Myriad Pro Light"/>
        <w:b/>
        <w:color w:val="FFFFFF"/>
      </w:rPr>
      <w:fldChar w:fldCharType="begin"/>
    </w:r>
    <w:r w:rsidR="000378D1" w:rsidRPr="00C30EB6">
      <w:rPr>
        <w:rFonts w:ascii="Myriad Pro Light" w:hAnsi="Myriad Pro Light"/>
        <w:b/>
        <w:color w:val="FFFFFF"/>
      </w:rPr>
      <w:instrText xml:space="preserve"> PAGE   \* MERGEFORMAT </w:instrText>
    </w:r>
    <w:r w:rsidR="000378D1" w:rsidRPr="00C30EB6">
      <w:rPr>
        <w:rFonts w:ascii="Myriad Pro Light" w:hAnsi="Myriad Pro Light"/>
        <w:b/>
        <w:color w:val="FFFFFF"/>
      </w:rPr>
      <w:fldChar w:fldCharType="separate"/>
    </w:r>
    <w:r w:rsidR="000378D1">
      <w:rPr>
        <w:rFonts w:ascii="Myriad Pro Light" w:hAnsi="Myriad Pro Light"/>
        <w:b/>
        <w:color w:val="FFFFFF"/>
      </w:rPr>
      <w:t>2</w:t>
    </w:r>
    <w:r w:rsidR="000378D1" w:rsidRPr="00C30EB6">
      <w:rPr>
        <w:rFonts w:ascii="Myriad Pro Light" w:hAnsi="Myriad Pro Light"/>
        <w:b/>
        <w:noProof/>
        <w:color w:val="FFFFFF"/>
      </w:rPr>
      <w:fldChar w:fldCharType="end"/>
    </w:r>
  </w:p>
  <w:p w14:paraId="445782A6" w14:textId="44FEEA1D" w:rsidR="001920F8" w:rsidRPr="00C30EB6" w:rsidRDefault="001920F8" w:rsidP="007A100F">
    <w:pPr>
      <w:pStyle w:val="Footer"/>
      <w:tabs>
        <w:tab w:val="clear" w:pos="9072"/>
      </w:tabs>
      <w:ind w:right="284"/>
      <w:jc w:val="right"/>
      <w:rPr>
        <w:rFonts w:ascii="Myriad Pro Light" w:hAnsi="Myriad Pro Light"/>
        <w:b/>
        <w:color w:val="FFFF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401A5" w14:textId="03B285AF" w:rsidR="008F4C00" w:rsidRPr="008F4C00" w:rsidRDefault="007D559E" w:rsidP="008F4C00">
    <w:pPr>
      <w:tabs>
        <w:tab w:val="center" w:pos="4513"/>
        <w:tab w:val="right" w:pos="9072"/>
      </w:tabs>
      <w:spacing w:after="0" w:line="240" w:lineRule="auto"/>
      <w:ind w:left="-142"/>
      <w:jc w:val="right"/>
      <w:rPr>
        <w:rFonts w:ascii="Tw Cen MT" w:eastAsia="Tw Cen MT" w:hAnsi="Tw Cen MT"/>
        <w:lang w:val="en-GB"/>
      </w:rPr>
    </w:pPr>
    <w:r w:rsidRPr="007D559E">
      <w:rPr>
        <w:rFonts w:ascii="Tw Cen MT" w:eastAsia="Tw Cen MT" w:hAnsi="Tw Cen MT"/>
        <w:noProof/>
        <w:lang w:val="en-GB"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 wp14:anchorId="72BF4FF4" wp14:editId="0B33D968">
              <wp:simplePos x="0" y="0"/>
              <wp:positionH relativeFrom="margin">
                <wp:posOffset>4380865</wp:posOffset>
              </wp:positionH>
              <wp:positionV relativeFrom="paragraph">
                <wp:posOffset>-898525</wp:posOffset>
              </wp:positionV>
              <wp:extent cx="2103120" cy="140462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6C3957" w14:textId="0FA6B545" w:rsidR="007D559E" w:rsidRPr="007D559E" w:rsidRDefault="007D559E">
                          <w:pPr>
                            <w:rPr>
                              <w:color w:val="C45911" w:themeColor="accent2" w:themeShade="BF"/>
                            </w:rPr>
                          </w:pPr>
                          <w:r w:rsidRPr="007D559E">
                            <w:rPr>
                              <w:color w:val="C45911" w:themeColor="accent2" w:themeShade="BF"/>
                            </w:rPr>
                            <w:t>www.par-monitor.org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BF4F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left:0;text-align:left;margin-left:344.95pt;margin-top:-70.75pt;width:165.6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" filled="f" stroked="f">
              <v:textbox style="mso-fit-shape-to-text:t">
                <w:txbxContent>
                  <w:p w14:paraId="3F6C3957" w14:textId="0FA6B545" w:rsidR="007D559E" w:rsidRPr="007D559E" w:rsidRDefault="007D559E">
                    <w:pPr>
                      <w:rPr>
                        <w:color w:val="C45911" w:themeColor="accent2" w:themeShade="BF"/>
                      </w:rPr>
                    </w:pPr>
                    <w:r w:rsidRPr="007D559E">
                      <w:rPr>
                        <w:color w:val="C45911" w:themeColor="accent2" w:themeShade="BF"/>
                      </w:rPr>
                      <w:t>www.par-monitor.org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Tw Cen MT" w:eastAsia="Tw Cen MT" w:hAnsi="Tw Cen MT"/>
        <w:noProof/>
        <w:lang w:val="en-GB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E3DD95A" wp14:editId="21C70B7E">
              <wp:simplePos x="0" y="0"/>
              <wp:positionH relativeFrom="column">
                <wp:posOffset>-575945</wp:posOffset>
              </wp:positionH>
              <wp:positionV relativeFrom="paragraph">
                <wp:posOffset>-606425</wp:posOffset>
              </wp:positionV>
              <wp:extent cx="687705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7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AE30B0" id="Straight Connector 7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5pt,-47.75pt" to="496.15pt,-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" strokecolor="#4472c4 [3204]" strokeweight=".5pt">
              <v:stroke joinstyle="miter"/>
            </v:line>
          </w:pict>
        </mc:Fallback>
      </mc:AlternateContent>
    </w:r>
    <w:r w:rsidR="000B662E">
      <w:rPr>
        <w:rFonts w:ascii="Tw Cen MT" w:eastAsia="Tw Cen MT" w:hAnsi="Tw Cen MT"/>
        <w:noProof/>
        <w:lang w:val="en-GB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3EDA09CB" wp14:editId="16157DFD">
              <wp:simplePos x="0" y="0"/>
              <wp:positionH relativeFrom="page">
                <wp:align>center</wp:align>
              </wp:positionH>
              <wp:positionV relativeFrom="paragraph">
                <wp:posOffset>-513715</wp:posOffset>
              </wp:positionV>
              <wp:extent cx="6937426" cy="903742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426" cy="903742"/>
                        <a:chOff x="0" y="0"/>
                        <a:chExt cx="6937426" cy="903742"/>
                      </a:xfrm>
                    </wpg:grpSpPr>
                    <pic:pic xmlns:pic="http://schemas.openxmlformats.org/drawingml/2006/picture">
                      <pic:nvPicPr>
                        <pic:cNvPr id="1090" name="Picture 10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525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515762" y="543697"/>
                          <a:ext cx="904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DE925" w14:textId="214B7011" w:rsidR="000378D1" w:rsidRPr="00913325" w:rsidRDefault="000378D1" w:rsidP="007A100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13325">
                              <w:rPr>
                                <w:sz w:val="16"/>
                                <w:szCs w:val="16"/>
                              </w:rPr>
                              <w:t xml:space="preserve">Project </w:t>
                            </w:r>
                            <w:r w:rsidRPr="00913325">
                              <w:rPr>
                                <w:sz w:val="16"/>
                                <w:szCs w:val="16"/>
                              </w:rPr>
                              <w:t>Coordinator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1" name="Picture 23" descr="A close up of a sign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6994" y="222421"/>
                          <a:ext cx="5429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2" name="Picture 24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832" y="271848"/>
                          <a:ext cx="695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3" name="Picture 2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0951" y="255373"/>
                          <a:ext cx="6953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4" name="Picture 26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55308" y="255373"/>
                          <a:ext cx="695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5" name="Picture 2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8475" y="197708"/>
                          <a:ext cx="790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6" name="Picture 28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1686" y="271848"/>
                          <a:ext cx="752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4" name="Picture 1024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6086" y="288324"/>
                          <a:ext cx="56134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5" name="Straight Connector 1025"/>
                      <wps:cNvCnPr/>
                      <wps:spPr>
                        <a:xfrm flipV="1">
                          <a:off x="6293708" y="148281"/>
                          <a:ext cx="0" cy="543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DA09CB" id="Group 5" o:spid="_x0000_s1035" style="position:absolute;left:0;text-align:left;margin-left:0;margin-top:-40.45pt;width:546.25pt;height:71.15pt;z-index:251675136;mso-position-horizontal:center;mso-position-horizontal-relative:page" coordsize="69374,90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5AAAAABSZ2h0bG9uZwAABnw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EOEJJTQQMAAAAABL+AAAAAQAAAKAA&#10;AABgAAAB4AAAtAAAABLiABgAAf/Y/+AAEEpGSUYAAQIAAEgASAAA/+0ADEFkb2JlX0NNAAL/7gAO&#10;QWRvYmUAZIAAAAAB/9sAhAAMCAgICQgMCQkMEQsKCxEVDwwMDxUYExMVExMYEQwMDAwMDBEMDAwM&#10;DAwMDAwMDAwMDAwMDAwMDAwMDAwMDAwMAQ0LCw0ODRAODhAUDg4OFBQODg4OFBEMDAwMDBERDAwM&#10;DAwMEQwMDAwMDAwMDAwMDAwMDAwMDAwMDAwMDAwMDAz/wAARCAB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NEZDQTRDMUIyMUQ0NEREMDM2QjBCNUNG&#10;QURFNEM5ODUiIGV4aWY6UGl4ZWxYRGltZW5zaW9uPSIxNjYwIiBleGlmOlBpeGVsWURpbWVuc2lv&#10;bj0iOTk2IiBleGlmOkNvbG9yU3BhY2U9Ii0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Q3NjUzMjEzRkQxQUNGNDUyMzdFQkVGRTBE&#10;NTU2RjZCIj4NCgkJCTx4YXBNTTpEZXJpdmVkRnJvbSBzdFJlZjppbnN0YW5jZUlEPSJ1dWlkOkE1&#10;RkQ4RjQzODBFNURFMTFCMTgyOTFERjY4NDFENkZBIiBzdFJlZjpkb2N1bWVudElEPSJ1dWlkOkE1&#10;RkQ4RjQzODBFNURFMTFCMTgyOTFERjY4NDFENkZBIi8+DQoJCTwvcmRmOkRlc2NyaXB0aW9uPg0K&#10;CTwvcmRmOlJERj4NC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PD94cGFja2V0IGVuZD0ndyc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9sAQwACAQECAQECAgICAgICAgMFAwMDAwMGBAQDBQcGBwcHBgcHCAkLCQgICggH&#10;BwoNCgoLDAwMDAcJDg8NDA4LDAwM/9sAQwECAgIDAwMGAwMGDAgHCAwMDAwMDAwMDAwMDAwMDAwM&#10;DAwMDAwMDAwMDAwMDAwMDAwMDAwMDAwMDAwMDAwMDAwM/8AAEQgD3AZ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0" o:spid="_x0000_s1036" type="#_x0000_t75" style="position:absolute;width:14052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">
                <v:imagedata r:id="rId9" o:title=""/>
              </v:shape>
              <v:shape id="_x0000_s1037" type="#_x0000_t202" style="position:absolute;left:15157;top:5436;width:9049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4DADE925" w14:textId="214B7011" w:rsidR="000378D1" w:rsidRPr="00913325" w:rsidRDefault="000378D1" w:rsidP="007A100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13325">
                        <w:rPr>
                          <w:sz w:val="16"/>
                          <w:szCs w:val="16"/>
                        </w:rPr>
                        <w:t>Project Coordinator</w:t>
                      </w:r>
                    </w:p>
                  </w:txbxContent>
                </v:textbox>
              </v:shape>
              <v:shape id="Picture 23" o:spid="_x0000_s1038" type="#_x0000_t75" alt="A close up of a sign&#10;&#10;Description generated with very high confidence" style="position:absolute;left:16969;top:2224;width:543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">
                <v:imagedata r:id="rId10" o:title="A close up of a sign&#10;&#10;Description generated with very high confidence"/>
              </v:shape>
              <v:shape id="Picture 24" o:spid="_x0000_s1039" type="#_x0000_t75" alt="A close up of a logo&#10;&#10;Description generated with high confidence" style="position:absolute;left:23148;top:2718;width:695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">
                <v:imagedata r:id="rId11" o:title="A close up of a logo&#10;&#10;Description generated with high confidence"/>
              </v:shape>
              <v:shape id="Picture 25" o:spid="_x0000_s1040" type="#_x0000_t75" style="position:absolute;left:30809;top:2553;width:6953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">
                <v:imagedata r:id="rId12" o:title=""/>
              </v:shape>
              <v:shape id="Picture 26" o:spid="_x0000_s1041" type="#_x0000_t75" alt="A close up of a logo&#10;&#10;Description generated with very high confidence" style="position:absolute;left:38553;top:2553;width:695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">
                <v:imagedata r:id="rId13" o:title="A close up of a logo&#10;&#10;Description generated with very high confidence"/>
              </v:shape>
              <v:shape id="Picture 27" o:spid="_x0000_s1042" type="#_x0000_t75" style="position:absolute;left:45884;top:1977;width:790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">
                <v:imagedata r:id="rId14" o:title=""/>
              </v:shape>
              <v:shape id="Picture 28" o:spid="_x0000_s1043" type="#_x0000_t75" alt="A close up of a logo&#10;&#10;Description generated with very high confidence" style="position:absolute;left:54616;top:2718;width:7525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">
                <v:imagedata r:id="rId15" o:title="A close up of a logo&#10;&#10;Description generated with very high confidence"/>
              </v:shape>
              <v:shape id="Picture 1024" o:spid="_x0000_s1044" type="#_x0000_t75" style="position:absolute;left:63760;top:2883;width:561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">
                <v:imagedata r:id="rId16" o:title=""/>
              </v:shape>
              <v:line id="Straight Connector 1025" o:spid="_x0000_s1045" style="position:absolute;flip:y;visibility:visible;mso-wrap-style:square" from="62937,1482" to="62937,6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" strokecolor="#ed7d31 [3205]" strokeweight=".5pt">
                <v:stroke joinstyle="miter"/>
              </v:line>
              <w10:wrap anchorx="page"/>
            </v:group>
          </w:pict>
        </mc:Fallback>
      </mc:AlternateContent>
    </w:r>
    <w:r w:rsidR="008F4C00" w:rsidRPr="008F4C00">
      <w:rPr>
        <w:rFonts w:ascii="Tw Cen MT" w:eastAsia="Tw Cen MT" w:hAnsi="Tw Cen MT"/>
        <w:lang w:val="en-GB"/>
      </w:rPr>
      <w:t xml:space="preserve">          </w:t>
    </w:r>
  </w:p>
  <w:p w14:paraId="5DA3823D" w14:textId="19E8063D" w:rsidR="001920F8" w:rsidRDefault="008F4C00">
    <w:pPr>
      <w:pStyle w:val="Footer"/>
    </w:pPr>
    <w:r w:rsidRPr="007A0039">
      <w:rPr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717B2191" wp14:editId="709FC79E">
              <wp:simplePos x="0" y="0"/>
              <wp:positionH relativeFrom="column">
                <wp:posOffset>6076950</wp:posOffset>
              </wp:positionH>
              <wp:positionV relativeFrom="paragraph">
                <wp:posOffset>-1971040</wp:posOffset>
              </wp:positionV>
              <wp:extent cx="593090" cy="871220"/>
              <wp:effectExtent l="4445" t="635" r="2540" b="4445"/>
              <wp:wrapNone/>
              <wp:docPr id="1" name="Group 17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090" cy="871220"/>
                        <a:chOff x="0" y="0"/>
                        <a:chExt cx="2978150" cy="4375151"/>
                      </a:xfrm>
                    </wpg:grpSpPr>
                    <wps:wsp>
                      <wps:cNvPr id="23" name="Freeform 2"/>
                      <wps:cNvSpPr>
                        <a:spLocks/>
                      </wps:cNvSpPr>
                      <wps:spPr bwMode="auto">
                        <a:xfrm>
                          <a:off x="57150" y="0"/>
                          <a:ext cx="2921000" cy="596900"/>
                        </a:xfrm>
                        <a:custGeom>
                          <a:avLst/>
                          <a:gdLst>
                            <a:gd name="T0" fmla="*/ 0 w 779"/>
                            <a:gd name="T1" fmla="*/ 93852 h 159"/>
                            <a:gd name="T2" fmla="*/ 2921000 w 779"/>
                            <a:gd name="T3" fmla="*/ 596900 h 159"/>
                            <a:gd name="T4" fmla="*/ 2921000 w 779"/>
                            <a:gd name="T5" fmla="*/ 105114 h 159"/>
                            <a:gd name="T6" fmla="*/ 0 w 779"/>
                            <a:gd name="T7" fmla="*/ 93852 h 15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79"/>
                            <a:gd name="T13" fmla="*/ 0 h 159"/>
                            <a:gd name="T14" fmla="*/ 779 w 779"/>
                            <a:gd name="T15" fmla="*/ 159 h 15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79" h="159">
                              <a:moveTo>
                                <a:pt x="0" y="25"/>
                              </a:moveTo>
                              <a:cubicBezTo>
                                <a:pt x="262" y="50"/>
                                <a:pt x="523" y="94"/>
                                <a:pt x="779" y="159"/>
                              </a:cubicBezTo>
                              <a:cubicBezTo>
                                <a:pt x="779" y="28"/>
                                <a:pt x="779" y="28"/>
                                <a:pt x="779" y="28"/>
                              </a:cubicBezTo>
                              <a:cubicBezTo>
                                <a:pt x="519" y="2"/>
                                <a:pt x="258" y="0"/>
                                <a:pt x="0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3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05375" w14:textId="77777777" w:rsidR="007A0039" w:rsidRDefault="007A0039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3"/>
                      <wps:cNvSpPr>
                        <a:spLocks/>
                      </wps:cNvSpPr>
                      <wps:spPr bwMode="auto">
                        <a:xfrm>
                          <a:off x="0" y="3482976"/>
                          <a:ext cx="2978150" cy="892175"/>
                        </a:xfrm>
                        <a:custGeom>
                          <a:avLst/>
                          <a:gdLst>
                            <a:gd name="T0" fmla="*/ 0 w 794"/>
                            <a:gd name="T1" fmla="*/ 127454 h 238"/>
                            <a:gd name="T2" fmla="*/ 2978150 w 794"/>
                            <a:gd name="T3" fmla="*/ 892175 h 238"/>
                            <a:gd name="T4" fmla="*/ 2978150 w 794"/>
                            <a:gd name="T5" fmla="*/ 243661 h 238"/>
                            <a:gd name="T6" fmla="*/ 0 w 794"/>
                            <a:gd name="T7" fmla="*/ 127454 h 23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238"/>
                            <a:gd name="T14" fmla="*/ 794 w 794"/>
                            <a:gd name="T15" fmla="*/ 238 h 23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238">
                              <a:moveTo>
                                <a:pt x="0" y="34"/>
                              </a:moveTo>
                              <a:cubicBezTo>
                                <a:pt x="273" y="65"/>
                                <a:pt x="539" y="134"/>
                                <a:pt x="794" y="238"/>
                              </a:cubicBezTo>
                              <a:cubicBezTo>
                                <a:pt x="794" y="65"/>
                                <a:pt x="794" y="65"/>
                                <a:pt x="794" y="65"/>
                              </a:cubicBezTo>
                              <a:cubicBezTo>
                                <a:pt x="530" y="12"/>
                                <a:pt x="263" y="0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7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06019" w14:textId="77777777" w:rsidR="007A0039" w:rsidRDefault="007A0039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4"/>
                      <wps:cNvSpPr>
                        <a:spLocks/>
                      </wps:cNvSpPr>
                      <wps:spPr bwMode="auto">
                        <a:xfrm>
                          <a:off x="0" y="1739901"/>
                          <a:ext cx="2978150" cy="723900"/>
                        </a:xfrm>
                        <a:custGeom>
                          <a:avLst/>
                          <a:gdLst>
                            <a:gd name="T0" fmla="*/ 0 w 794"/>
                            <a:gd name="T1" fmla="*/ 108773 h 193"/>
                            <a:gd name="T2" fmla="*/ 2978150 w 794"/>
                            <a:gd name="T3" fmla="*/ 723900 h 193"/>
                            <a:gd name="T4" fmla="*/ 2978150 w 794"/>
                            <a:gd name="T5" fmla="*/ 165034 h 193"/>
                            <a:gd name="T6" fmla="*/ 0 w 794"/>
                            <a:gd name="T7" fmla="*/ 108773 h 1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193"/>
                            <a:gd name="T14" fmla="*/ 794 w 794"/>
                            <a:gd name="T15" fmla="*/ 193 h 193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193">
                              <a:moveTo>
                                <a:pt x="0" y="29"/>
                              </a:moveTo>
                              <a:cubicBezTo>
                                <a:pt x="269" y="58"/>
                                <a:pt x="535" y="112"/>
                                <a:pt x="794" y="193"/>
                              </a:cubicBezTo>
                              <a:cubicBezTo>
                                <a:pt x="794" y="44"/>
                                <a:pt x="794" y="44"/>
                                <a:pt x="794" y="44"/>
                              </a:cubicBezTo>
                              <a:cubicBezTo>
                                <a:pt x="529" y="6"/>
                                <a:pt x="263" y="0"/>
                                <a:pt x="0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006D2" w14:textId="77777777" w:rsidR="007A0039" w:rsidRDefault="007A0039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7B2191" id="Group 1793" o:spid="_x0000_s1046" style="position:absolute;margin-left:478.5pt;margin-top:-155.2pt;width:46.7pt;height:68.6pt;z-index:251654656" coordsize="29781,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">
              <v:shape id="Freeform 2" o:spid="_x0000_s1047" style="position:absolute;left:571;width:29210;height:5969;visibility:visible;mso-wrap-style:square;v-text-anchor:top" coordsize="77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" adj="-11796480,,5400" path="m,25c262,50,523,94,779,159v,-131,,-131,,-131c519,2,258,,,25xe" fillcolor="#2a3b8f" stroked="f">
                <v:stroke joinstyle="round"/>
                <v:formulas/>
                <v:path arrowok="t" o:connecttype="custom" o:connectlocs="0,352328672;2147483646,2147483646;2147483646,394607211;0,352328672" o:connectangles="0,0,0,0" textboxrect="0,0,779,159"/>
                <v:textbox>
                  <w:txbxContent>
                    <w:p w14:paraId="4F505375" w14:textId="77777777" w:rsidR="007A0039" w:rsidRDefault="007A0039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3" o:spid="_x0000_s1048" style="position:absolute;top:34829;width:29781;height:8922;visibility:visible;mso-wrap-style:square;v-text-anchor:top" coordsize="794,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" adj="-11796480,,5400" path="m,34c273,65,539,134,794,238v,-173,,-173,,-173c530,12,263,,,34xe" fillcolor="#f27c21" stroked="f">
                <v:stroke joinstyle="round"/>
                <v:formulas/>
                <v:path arrowok="t" o:connecttype="custom" o:connectlocs="0,477778456;2147483646,2147483646;2147483646,913396020;0,477778456" o:connectangles="0,0,0,0" textboxrect="0,0,794,238"/>
                <v:textbox>
                  <w:txbxContent>
                    <w:p w14:paraId="7B606019" w14:textId="77777777" w:rsidR="007A0039" w:rsidRDefault="007A0039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4" o:spid="_x0000_s1049" style="position:absolute;top:17399;width:29781;height:7239;visibility:visible;mso-wrap-style:square;v-text-anchor:top" coordsize="794,1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" adj="-11796480,,5400" path="m,29v269,29,535,83,794,164c794,44,794,44,794,44,529,6,263,,,29xe" fillcolor="#28a8e0" stroked="f">
                <v:stroke joinstyle="round"/>
                <v:formulas/>
                <v:path arrowok="t" o:connecttype="custom" o:connectlocs="0,407983289;2147483646,2147483646;2147483646,619005765;0,407983289" o:connectangles="0,0,0,0" textboxrect="0,0,794,193"/>
                <v:textbox>
                  <w:txbxContent>
                    <w:p w14:paraId="11F006D2" w14:textId="77777777" w:rsidR="007A0039" w:rsidRDefault="007A0039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D40D19" w14:textId="77777777" w:rsidR="00BF576B" w:rsidRDefault="00BF576B" w:rsidP="007D3DC2">
      <w:pPr>
        <w:spacing w:after="0" w:line="240" w:lineRule="auto"/>
      </w:pPr>
      <w:r>
        <w:separator/>
      </w:r>
    </w:p>
  </w:footnote>
  <w:footnote w:type="continuationSeparator" w:id="0">
    <w:p w14:paraId="42CF37FE" w14:textId="77777777" w:rsidR="00BF576B" w:rsidRDefault="00BF576B" w:rsidP="007D3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0C551" w14:textId="18A0341D" w:rsidR="001920F8" w:rsidRPr="00EA7F6F" w:rsidRDefault="001920F8" w:rsidP="00C2650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BC4FE" w14:textId="1930BEC9" w:rsidR="001920F8" w:rsidRPr="00880D12" w:rsidRDefault="00293CEC" w:rsidP="00913325">
    <w:pPr>
      <w:pStyle w:val="Header"/>
      <w:rPr>
        <w:color w:val="808080"/>
      </w:rPr>
    </w:pPr>
    <w:r>
      <w:rPr>
        <w:noProof/>
        <w:color w:val="808080"/>
      </w:rPr>
      <w:drawing>
        <wp:inline distT="0" distB="0" distL="0" distR="0" wp14:anchorId="30D46555" wp14:editId="443C6FC8">
          <wp:extent cx="1268627" cy="1399108"/>
          <wp:effectExtent l="0" t="0" r="825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02" cy="1406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3325">
      <w:rPr>
        <w:noProof/>
        <w:lang w:eastAsia="sr-Latn-R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78A4276" wp14:editId="0518A2B9">
              <wp:simplePos x="0" y="0"/>
              <wp:positionH relativeFrom="column">
                <wp:posOffset>5647899</wp:posOffset>
              </wp:positionH>
              <wp:positionV relativeFrom="paragraph">
                <wp:posOffset>95954</wp:posOffset>
              </wp:positionV>
              <wp:extent cx="437406" cy="434723"/>
              <wp:effectExtent l="0" t="0" r="1270" b="3810"/>
              <wp:wrapNone/>
              <wp:docPr id="739" name="Freeform 1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7406" cy="434723"/>
                      </a:xfrm>
                      <a:custGeom>
                        <a:avLst/>
                        <a:gdLst>
                          <a:gd name="T0" fmla="*/ 847725 w 1066"/>
                          <a:gd name="T1" fmla="*/ 847725 h 1059"/>
                          <a:gd name="T2" fmla="*/ 847725 w 1066"/>
                          <a:gd name="T3" fmla="*/ 165100 h 1059"/>
                          <a:gd name="T4" fmla="*/ 965200 w 1066"/>
                          <a:gd name="T5" fmla="*/ 82550 h 1059"/>
                          <a:gd name="T6" fmla="*/ 822325 w 1066"/>
                          <a:gd name="T7" fmla="*/ 82550 h 1059"/>
                          <a:gd name="T8" fmla="*/ 776288 w 1066"/>
                          <a:gd name="T9" fmla="*/ 217488 h 1059"/>
                          <a:gd name="T10" fmla="*/ 552450 w 1066"/>
                          <a:gd name="T11" fmla="*/ 315913 h 1059"/>
                          <a:gd name="T12" fmla="*/ 511175 w 1066"/>
                          <a:gd name="T13" fmla="*/ 180975 h 1059"/>
                          <a:gd name="T14" fmla="*/ 368300 w 1066"/>
                          <a:gd name="T15" fmla="*/ 180975 h 1059"/>
                          <a:gd name="T16" fmla="*/ 214313 w 1066"/>
                          <a:gd name="T17" fmla="*/ 365125 h 1059"/>
                          <a:gd name="T18" fmla="*/ 173038 w 1066"/>
                          <a:gd name="T19" fmla="*/ 503238 h 1059"/>
                          <a:gd name="T20" fmla="*/ 285750 w 1066"/>
                          <a:gd name="T21" fmla="*/ 585788 h 1059"/>
                          <a:gd name="T22" fmla="*/ 244475 w 1066"/>
                          <a:gd name="T23" fmla="*/ 450850 h 1059"/>
                          <a:gd name="T24" fmla="*/ 188913 w 1066"/>
                          <a:gd name="T25" fmla="*/ 949325 h 1059"/>
                          <a:gd name="T26" fmla="*/ 142875 w 1066"/>
                          <a:gd name="T27" fmla="*/ 814388 h 1059"/>
                          <a:gd name="T28" fmla="*/ 0 w 1066"/>
                          <a:gd name="T29" fmla="*/ 814388 h 1059"/>
                          <a:gd name="T30" fmla="*/ 117475 w 1066"/>
                          <a:gd name="T31" fmla="*/ 896938 h 1059"/>
                          <a:gd name="T32" fmla="*/ 188913 w 1066"/>
                          <a:gd name="T33" fmla="*/ 1181100 h 1059"/>
                          <a:gd name="T34" fmla="*/ 142875 w 1066"/>
                          <a:gd name="T35" fmla="*/ 1316038 h 1059"/>
                          <a:gd name="T36" fmla="*/ 258763 w 1066"/>
                          <a:gd name="T37" fmla="*/ 1235075 h 1059"/>
                          <a:gd name="T38" fmla="*/ 511175 w 1066"/>
                          <a:gd name="T39" fmla="*/ 1447800 h 1059"/>
                          <a:gd name="T40" fmla="*/ 368300 w 1066"/>
                          <a:gd name="T41" fmla="*/ 1447800 h 1059"/>
                          <a:gd name="T42" fmla="*/ 484188 w 1066"/>
                          <a:gd name="T43" fmla="*/ 1530350 h 1059"/>
                          <a:gd name="T44" fmla="*/ 600075 w 1066"/>
                          <a:gd name="T45" fmla="*/ 1447800 h 1059"/>
                          <a:gd name="T46" fmla="*/ 847725 w 1066"/>
                          <a:gd name="T47" fmla="*/ 1463675 h 1059"/>
                          <a:gd name="T48" fmla="*/ 803275 w 1066"/>
                          <a:gd name="T49" fmla="*/ 1598613 h 1059"/>
                          <a:gd name="T50" fmla="*/ 919163 w 1066"/>
                          <a:gd name="T51" fmla="*/ 1681163 h 1059"/>
                          <a:gd name="T52" fmla="*/ 874713 w 1066"/>
                          <a:gd name="T53" fmla="*/ 1546225 h 1059"/>
                          <a:gd name="T54" fmla="*/ 1185863 w 1066"/>
                          <a:gd name="T55" fmla="*/ 1447800 h 1059"/>
                          <a:gd name="T56" fmla="*/ 1144588 w 1066"/>
                          <a:gd name="T57" fmla="*/ 1582738 h 1059"/>
                          <a:gd name="T58" fmla="*/ 1257300 w 1066"/>
                          <a:gd name="T59" fmla="*/ 1500188 h 1059"/>
                          <a:gd name="T60" fmla="*/ 1508125 w 1066"/>
                          <a:gd name="T61" fmla="*/ 1181100 h 1059"/>
                          <a:gd name="T62" fmla="*/ 1365250 w 1066"/>
                          <a:gd name="T63" fmla="*/ 1181100 h 1059"/>
                          <a:gd name="T64" fmla="*/ 1482725 w 1066"/>
                          <a:gd name="T65" fmla="*/ 1263650 h 1059"/>
                          <a:gd name="T66" fmla="*/ 1598613 w 1066"/>
                          <a:gd name="T67" fmla="*/ 1181100 h 1059"/>
                          <a:gd name="T68" fmla="*/ 1604963 w 1066"/>
                          <a:gd name="T69" fmla="*/ 814388 h 1059"/>
                          <a:gd name="T70" fmla="*/ 1463675 w 1066"/>
                          <a:gd name="T71" fmla="*/ 814388 h 1059"/>
                          <a:gd name="T72" fmla="*/ 1579563 w 1066"/>
                          <a:gd name="T73" fmla="*/ 896938 h 1059"/>
                          <a:gd name="T74" fmla="*/ 1692275 w 1066"/>
                          <a:gd name="T75" fmla="*/ 814388 h 1059"/>
                          <a:gd name="T76" fmla="*/ 1552575 w 1066"/>
                          <a:gd name="T77" fmla="*/ 585788 h 1059"/>
                          <a:gd name="T78" fmla="*/ 1508125 w 1066"/>
                          <a:gd name="T79" fmla="*/ 450850 h 1059"/>
                          <a:gd name="T80" fmla="*/ 1365250 w 1066"/>
                          <a:gd name="T81" fmla="*/ 450850 h 1059"/>
                          <a:gd name="T82" fmla="*/ 1216025 w 1066"/>
                          <a:gd name="T83" fmla="*/ 98425 h 1059"/>
                          <a:gd name="T84" fmla="*/ 1169988 w 1066"/>
                          <a:gd name="T85" fmla="*/ 233363 h 1059"/>
                          <a:gd name="T86" fmla="*/ 1282700 w 1066"/>
                          <a:gd name="T87" fmla="*/ 315913 h 1059"/>
                          <a:gd name="T88" fmla="*/ 1241425 w 1066"/>
                          <a:gd name="T89" fmla="*/ 180975 h 1059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w 1066"/>
                          <a:gd name="T136" fmla="*/ 0 h 1059"/>
                          <a:gd name="T137" fmla="*/ 1066 w 1066"/>
                          <a:gd name="T138" fmla="*/ 1059 h 1059"/>
                        </a:gdLst>
                        <a:ahLst/>
                        <a:cxnLst>
                          <a:cxn ang="T90">
                            <a:pos x="T0" y="T1"/>
                          </a:cxn>
                          <a:cxn ang="T91">
                            <a:pos x="T2" y="T3"/>
                          </a:cxn>
                          <a:cxn ang="T92">
                            <a:pos x="T4" y="T5"/>
                          </a:cxn>
                          <a:cxn ang="T93">
                            <a:pos x="T6" y="T7"/>
                          </a:cxn>
                          <a:cxn ang="T94">
                            <a:pos x="T8" y="T9"/>
                          </a:cxn>
                          <a:cxn ang="T95">
                            <a:pos x="T10" y="T11"/>
                          </a:cxn>
                          <a:cxn ang="T96">
                            <a:pos x="T12" y="T13"/>
                          </a:cxn>
                          <a:cxn ang="T97">
                            <a:pos x="T14" y="T15"/>
                          </a:cxn>
                          <a:cxn ang="T98">
                            <a:pos x="T16" y="T17"/>
                          </a:cxn>
                          <a:cxn ang="T99">
                            <a:pos x="T18" y="T19"/>
                          </a:cxn>
                          <a:cxn ang="T100">
                            <a:pos x="T20" y="T21"/>
                          </a:cxn>
                          <a:cxn ang="T101">
                            <a:pos x="T22" y="T23"/>
                          </a:cxn>
                          <a:cxn ang="T102">
                            <a:pos x="T24" y="T25"/>
                          </a:cxn>
                          <a:cxn ang="T103">
                            <a:pos x="T26" y="T27"/>
                          </a:cxn>
                          <a:cxn ang="T104">
                            <a:pos x="T28" y="T29"/>
                          </a:cxn>
                          <a:cxn ang="T105">
                            <a:pos x="T30" y="T31"/>
                          </a:cxn>
                          <a:cxn ang="T106">
                            <a:pos x="T32" y="T33"/>
                          </a:cxn>
                          <a:cxn ang="T107">
                            <a:pos x="T34" y="T35"/>
                          </a:cxn>
                          <a:cxn ang="T108">
                            <a:pos x="T36" y="T37"/>
                          </a:cxn>
                          <a:cxn ang="T109">
                            <a:pos x="T38" y="T39"/>
                          </a:cxn>
                          <a:cxn ang="T110">
                            <a:pos x="T40" y="T41"/>
                          </a:cxn>
                          <a:cxn ang="T111">
                            <a:pos x="T42" y="T43"/>
                          </a:cxn>
                          <a:cxn ang="T112">
                            <a:pos x="T44" y="T45"/>
                          </a:cxn>
                          <a:cxn ang="T113">
                            <a:pos x="T46" y="T47"/>
                          </a:cxn>
                          <a:cxn ang="T114">
                            <a:pos x="T48" y="T49"/>
                          </a:cxn>
                          <a:cxn ang="T115">
                            <a:pos x="T50" y="T51"/>
                          </a:cxn>
                          <a:cxn ang="T116">
                            <a:pos x="T52" y="T53"/>
                          </a:cxn>
                          <a:cxn ang="T117">
                            <a:pos x="T54" y="T55"/>
                          </a:cxn>
                          <a:cxn ang="T118">
                            <a:pos x="T56" y="T57"/>
                          </a:cxn>
                          <a:cxn ang="T119">
                            <a:pos x="T58" y="T59"/>
                          </a:cxn>
                          <a:cxn ang="T120">
                            <a:pos x="T60" y="T61"/>
                          </a:cxn>
                          <a:cxn ang="T121">
                            <a:pos x="T62" y="T63"/>
                          </a:cxn>
                          <a:cxn ang="T122">
                            <a:pos x="T64" y="T65"/>
                          </a:cxn>
                          <a:cxn ang="T123">
                            <a:pos x="T66" y="T67"/>
                          </a:cxn>
                          <a:cxn ang="T124">
                            <a:pos x="T68" y="T69"/>
                          </a:cxn>
                          <a:cxn ang="T125">
                            <a:pos x="T70" y="T71"/>
                          </a:cxn>
                          <a:cxn ang="T126">
                            <a:pos x="T72" y="T73"/>
                          </a:cxn>
                          <a:cxn ang="T127">
                            <a:pos x="T74" y="T75"/>
                          </a:cxn>
                          <a:cxn ang="T128">
                            <a:pos x="T76" y="T77"/>
                          </a:cxn>
                          <a:cxn ang="T129">
                            <a:pos x="T78" y="T79"/>
                          </a:cxn>
                          <a:cxn ang="T130">
                            <a:pos x="T80" y="T81"/>
                          </a:cxn>
                          <a:cxn ang="T131">
                            <a:pos x="T82" y="T83"/>
                          </a:cxn>
                          <a:cxn ang="T132">
                            <a:pos x="T84" y="T85"/>
                          </a:cxn>
                          <a:cxn ang="T133">
                            <a:pos x="T86" y="T87"/>
                          </a:cxn>
                          <a:cxn ang="T134">
                            <a:pos x="T88" y="T89"/>
                          </a:cxn>
                        </a:cxnLst>
                        <a:rect l="T135" t="T136" r="T137" b="T138"/>
                        <a:pathLst>
                          <a:path w="1066" h="1059">
                            <a:moveTo>
                              <a:pt x="534" y="548"/>
                            </a:moveTo>
                            <a:lnTo>
                              <a:pt x="534" y="548"/>
                            </a:lnTo>
                            <a:close/>
                            <a:moveTo>
                              <a:pt x="534" y="534"/>
                            </a:moveTo>
                            <a:lnTo>
                              <a:pt x="534" y="534"/>
                            </a:lnTo>
                            <a:close/>
                            <a:moveTo>
                              <a:pt x="489" y="137"/>
                            </a:moveTo>
                            <a:lnTo>
                              <a:pt x="534" y="104"/>
                            </a:lnTo>
                            <a:lnTo>
                              <a:pt x="579" y="137"/>
                            </a:lnTo>
                            <a:lnTo>
                              <a:pt x="563" y="85"/>
                            </a:lnTo>
                            <a:lnTo>
                              <a:pt x="608" y="52"/>
                            </a:lnTo>
                            <a:lnTo>
                              <a:pt x="551" y="52"/>
                            </a:lnTo>
                            <a:lnTo>
                              <a:pt x="534" y="0"/>
                            </a:lnTo>
                            <a:lnTo>
                              <a:pt x="518" y="52"/>
                            </a:lnTo>
                            <a:lnTo>
                              <a:pt x="461" y="52"/>
                            </a:lnTo>
                            <a:lnTo>
                              <a:pt x="506" y="85"/>
                            </a:lnTo>
                            <a:lnTo>
                              <a:pt x="489" y="137"/>
                            </a:lnTo>
                            <a:close/>
                            <a:moveTo>
                              <a:pt x="260" y="199"/>
                            </a:moveTo>
                            <a:lnTo>
                              <a:pt x="305" y="168"/>
                            </a:lnTo>
                            <a:lnTo>
                              <a:pt x="348" y="199"/>
                            </a:lnTo>
                            <a:lnTo>
                              <a:pt x="331" y="147"/>
                            </a:lnTo>
                            <a:lnTo>
                              <a:pt x="376" y="114"/>
                            </a:lnTo>
                            <a:lnTo>
                              <a:pt x="322" y="114"/>
                            </a:lnTo>
                            <a:lnTo>
                              <a:pt x="305" y="62"/>
                            </a:lnTo>
                            <a:lnTo>
                              <a:pt x="286" y="114"/>
                            </a:lnTo>
                            <a:lnTo>
                              <a:pt x="232" y="114"/>
                            </a:lnTo>
                            <a:lnTo>
                              <a:pt x="277" y="147"/>
                            </a:lnTo>
                            <a:lnTo>
                              <a:pt x="260" y="199"/>
                            </a:lnTo>
                            <a:close/>
                            <a:moveTo>
                              <a:pt x="135" y="230"/>
                            </a:moveTo>
                            <a:lnTo>
                              <a:pt x="119" y="284"/>
                            </a:lnTo>
                            <a:lnTo>
                              <a:pt x="64" y="284"/>
                            </a:lnTo>
                            <a:lnTo>
                              <a:pt x="109" y="317"/>
                            </a:lnTo>
                            <a:lnTo>
                              <a:pt x="90" y="369"/>
                            </a:lnTo>
                            <a:lnTo>
                              <a:pt x="135" y="336"/>
                            </a:lnTo>
                            <a:lnTo>
                              <a:pt x="180" y="369"/>
                            </a:lnTo>
                            <a:lnTo>
                              <a:pt x="163" y="317"/>
                            </a:lnTo>
                            <a:lnTo>
                              <a:pt x="208" y="284"/>
                            </a:lnTo>
                            <a:lnTo>
                              <a:pt x="154" y="284"/>
                            </a:lnTo>
                            <a:lnTo>
                              <a:pt x="135" y="230"/>
                            </a:lnTo>
                            <a:close/>
                            <a:moveTo>
                              <a:pt x="74" y="565"/>
                            </a:moveTo>
                            <a:lnTo>
                              <a:pt x="119" y="598"/>
                            </a:lnTo>
                            <a:lnTo>
                              <a:pt x="102" y="546"/>
                            </a:lnTo>
                            <a:lnTo>
                              <a:pt x="147" y="513"/>
                            </a:lnTo>
                            <a:lnTo>
                              <a:pt x="90" y="513"/>
                            </a:lnTo>
                            <a:lnTo>
                              <a:pt x="74" y="461"/>
                            </a:lnTo>
                            <a:lnTo>
                              <a:pt x="57" y="513"/>
                            </a:lnTo>
                            <a:lnTo>
                              <a:pt x="0" y="513"/>
                            </a:lnTo>
                            <a:lnTo>
                              <a:pt x="45" y="546"/>
                            </a:lnTo>
                            <a:lnTo>
                              <a:pt x="29" y="598"/>
                            </a:lnTo>
                            <a:lnTo>
                              <a:pt x="74" y="565"/>
                            </a:lnTo>
                            <a:close/>
                            <a:moveTo>
                              <a:pt x="154" y="744"/>
                            </a:moveTo>
                            <a:lnTo>
                              <a:pt x="135" y="690"/>
                            </a:lnTo>
                            <a:lnTo>
                              <a:pt x="119" y="744"/>
                            </a:lnTo>
                            <a:lnTo>
                              <a:pt x="64" y="744"/>
                            </a:lnTo>
                            <a:lnTo>
                              <a:pt x="109" y="778"/>
                            </a:lnTo>
                            <a:lnTo>
                              <a:pt x="90" y="829"/>
                            </a:lnTo>
                            <a:lnTo>
                              <a:pt x="135" y="796"/>
                            </a:lnTo>
                            <a:lnTo>
                              <a:pt x="180" y="829"/>
                            </a:lnTo>
                            <a:lnTo>
                              <a:pt x="163" y="778"/>
                            </a:lnTo>
                            <a:lnTo>
                              <a:pt x="208" y="744"/>
                            </a:lnTo>
                            <a:lnTo>
                              <a:pt x="154" y="744"/>
                            </a:lnTo>
                            <a:close/>
                            <a:moveTo>
                              <a:pt x="322" y="912"/>
                            </a:moveTo>
                            <a:lnTo>
                              <a:pt x="305" y="860"/>
                            </a:lnTo>
                            <a:lnTo>
                              <a:pt x="289" y="912"/>
                            </a:lnTo>
                            <a:lnTo>
                              <a:pt x="232" y="912"/>
                            </a:lnTo>
                            <a:lnTo>
                              <a:pt x="277" y="945"/>
                            </a:lnTo>
                            <a:lnTo>
                              <a:pt x="260" y="997"/>
                            </a:lnTo>
                            <a:lnTo>
                              <a:pt x="305" y="964"/>
                            </a:lnTo>
                            <a:lnTo>
                              <a:pt x="350" y="997"/>
                            </a:lnTo>
                            <a:lnTo>
                              <a:pt x="331" y="945"/>
                            </a:lnTo>
                            <a:lnTo>
                              <a:pt x="378" y="912"/>
                            </a:lnTo>
                            <a:lnTo>
                              <a:pt x="322" y="912"/>
                            </a:lnTo>
                            <a:close/>
                            <a:moveTo>
                              <a:pt x="551" y="974"/>
                            </a:moveTo>
                            <a:lnTo>
                              <a:pt x="534" y="922"/>
                            </a:lnTo>
                            <a:lnTo>
                              <a:pt x="518" y="974"/>
                            </a:lnTo>
                            <a:lnTo>
                              <a:pt x="461" y="974"/>
                            </a:lnTo>
                            <a:lnTo>
                              <a:pt x="506" y="1007"/>
                            </a:lnTo>
                            <a:lnTo>
                              <a:pt x="489" y="1059"/>
                            </a:lnTo>
                            <a:lnTo>
                              <a:pt x="534" y="1026"/>
                            </a:lnTo>
                            <a:lnTo>
                              <a:pt x="579" y="1059"/>
                            </a:lnTo>
                            <a:lnTo>
                              <a:pt x="563" y="1007"/>
                            </a:lnTo>
                            <a:lnTo>
                              <a:pt x="608" y="974"/>
                            </a:lnTo>
                            <a:lnTo>
                              <a:pt x="551" y="974"/>
                            </a:lnTo>
                            <a:close/>
                            <a:moveTo>
                              <a:pt x="782" y="912"/>
                            </a:moveTo>
                            <a:lnTo>
                              <a:pt x="763" y="860"/>
                            </a:lnTo>
                            <a:lnTo>
                              <a:pt x="747" y="912"/>
                            </a:lnTo>
                            <a:lnTo>
                              <a:pt x="693" y="912"/>
                            </a:lnTo>
                            <a:lnTo>
                              <a:pt x="737" y="945"/>
                            </a:lnTo>
                            <a:lnTo>
                              <a:pt x="721" y="997"/>
                            </a:lnTo>
                            <a:lnTo>
                              <a:pt x="763" y="964"/>
                            </a:lnTo>
                            <a:lnTo>
                              <a:pt x="808" y="997"/>
                            </a:lnTo>
                            <a:lnTo>
                              <a:pt x="792" y="945"/>
                            </a:lnTo>
                            <a:lnTo>
                              <a:pt x="837" y="912"/>
                            </a:lnTo>
                            <a:lnTo>
                              <a:pt x="782" y="912"/>
                            </a:lnTo>
                            <a:close/>
                            <a:moveTo>
                              <a:pt x="950" y="744"/>
                            </a:moveTo>
                            <a:lnTo>
                              <a:pt x="934" y="690"/>
                            </a:lnTo>
                            <a:lnTo>
                              <a:pt x="917" y="744"/>
                            </a:lnTo>
                            <a:lnTo>
                              <a:pt x="860" y="744"/>
                            </a:lnTo>
                            <a:lnTo>
                              <a:pt x="905" y="778"/>
                            </a:lnTo>
                            <a:lnTo>
                              <a:pt x="889" y="829"/>
                            </a:lnTo>
                            <a:lnTo>
                              <a:pt x="934" y="796"/>
                            </a:lnTo>
                            <a:lnTo>
                              <a:pt x="978" y="829"/>
                            </a:lnTo>
                            <a:lnTo>
                              <a:pt x="960" y="778"/>
                            </a:lnTo>
                            <a:lnTo>
                              <a:pt x="1007" y="744"/>
                            </a:lnTo>
                            <a:lnTo>
                              <a:pt x="950" y="744"/>
                            </a:lnTo>
                            <a:close/>
                            <a:moveTo>
                              <a:pt x="1066" y="513"/>
                            </a:moveTo>
                            <a:lnTo>
                              <a:pt x="1011" y="513"/>
                            </a:lnTo>
                            <a:lnTo>
                              <a:pt x="995" y="459"/>
                            </a:lnTo>
                            <a:lnTo>
                              <a:pt x="976" y="513"/>
                            </a:lnTo>
                            <a:lnTo>
                              <a:pt x="922" y="513"/>
                            </a:lnTo>
                            <a:lnTo>
                              <a:pt x="967" y="546"/>
                            </a:lnTo>
                            <a:lnTo>
                              <a:pt x="950" y="598"/>
                            </a:lnTo>
                            <a:lnTo>
                              <a:pt x="995" y="565"/>
                            </a:lnTo>
                            <a:lnTo>
                              <a:pt x="1037" y="598"/>
                            </a:lnTo>
                            <a:lnTo>
                              <a:pt x="1021" y="546"/>
                            </a:lnTo>
                            <a:lnTo>
                              <a:pt x="1066" y="513"/>
                            </a:lnTo>
                            <a:close/>
                            <a:moveTo>
                              <a:pt x="889" y="369"/>
                            </a:moveTo>
                            <a:lnTo>
                              <a:pt x="934" y="336"/>
                            </a:lnTo>
                            <a:lnTo>
                              <a:pt x="978" y="369"/>
                            </a:lnTo>
                            <a:lnTo>
                              <a:pt x="960" y="315"/>
                            </a:lnTo>
                            <a:lnTo>
                              <a:pt x="1007" y="284"/>
                            </a:lnTo>
                            <a:lnTo>
                              <a:pt x="950" y="284"/>
                            </a:lnTo>
                            <a:lnTo>
                              <a:pt x="934" y="230"/>
                            </a:lnTo>
                            <a:lnTo>
                              <a:pt x="917" y="284"/>
                            </a:lnTo>
                            <a:lnTo>
                              <a:pt x="860" y="284"/>
                            </a:lnTo>
                            <a:lnTo>
                              <a:pt x="905" y="315"/>
                            </a:lnTo>
                            <a:lnTo>
                              <a:pt x="889" y="369"/>
                            </a:lnTo>
                            <a:close/>
                            <a:moveTo>
                              <a:pt x="766" y="62"/>
                            </a:moveTo>
                            <a:lnTo>
                              <a:pt x="747" y="114"/>
                            </a:lnTo>
                            <a:lnTo>
                              <a:pt x="693" y="114"/>
                            </a:lnTo>
                            <a:lnTo>
                              <a:pt x="737" y="147"/>
                            </a:lnTo>
                            <a:lnTo>
                              <a:pt x="721" y="199"/>
                            </a:lnTo>
                            <a:lnTo>
                              <a:pt x="766" y="168"/>
                            </a:lnTo>
                            <a:lnTo>
                              <a:pt x="808" y="199"/>
                            </a:lnTo>
                            <a:lnTo>
                              <a:pt x="792" y="147"/>
                            </a:lnTo>
                            <a:lnTo>
                              <a:pt x="837" y="114"/>
                            </a:lnTo>
                            <a:lnTo>
                              <a:pt x="782" y="114"/>
                            </a:lnTo>
                            <a:lnTo>
                              <a:pt x="766" y="62"/>
                            </a:lnTo>
                            <a:close/>
                          </a:path>
                        </a:pathLst>
                      </a:custGeom>
                      <a:solidFill>
                        <a:srgbClr val="FFF2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50F1C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8A4276" id="Freeform 1719" o:spid="_x0000_s1030" style="position:absolute;margin-left:444.7pt;margin-top:7.55pt;width:34.45pt;height:3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6,10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" adj="-11796480,,5400" path="m534,548r,xm534,534r,xm489,137r45,-33l579,137,563,85,608,52r-57,l534,,518,52r-57,l506,85r-17,52xm260,199r45,-31l348,199,331,147r45,-33l322,114,305,62r-19,52l232,114r45,33l260,199xm135,230r-16,54l64,284r45,33l90,369r45,-33l180,369,163,317r45,-33l154,284,135,230xm74,565r45,33l102,546r45,-33l90,513,74,461,57,513,,513r45,33l29,598,74,565xm154,744l135,690r-16,54l64,744r45,34l90,829r45,-33l180,829,163,778r45,-34l154,744xm322,912l305,860r-16,52l232,912r45,33l260,997r45,-33l350,997,331,945r47,-33l322,912xm551,974l534,922r-16,52l461,974r45,33l489,1059r45,-33l579,1059r-16,-52l608,974r-57,xm782,912l763,860r-16,52l693,912r44,33l721,997r42,-33l808,997,792,945r45,-33l782,912xm950,744l934,690r-17,54l860,744r45,34l889,829r45,-33l978,829,960,778r47,-34l950,744xm1066,513r-55,l995,459r-19,54l922,513r45,33l950,598r45,-33l1037,598r-16,-52l1066,513xm889,369r45,-33l978,369,960,315r47,-31l950,284,934,230r-17,54l860,284r45,31l889,369xm766,62r-19,52l693,114r44,33l721,199r45,-31l808,199,792,147r45,-33l782,114,766,62xe" fillcolor="#fff200" stroked="f">
              <v:stroke joinstyle="round"/>
              <v:formulas/>
              <v:path arrowok="t" o:connecttype="custom" o:connectlocs="347842403,347993914;347842403,67774096;396045283,33887048;337420158,33887048;318530046,89279543;226683813,129683331;209747666,74290836;151122542,74290836;87937891,149885019;71001744,206580862;117250248,240467910;100314101,185075415;77515647,389701050;58625124,334308966;0,334308966;48202880,368196013;77515647,484845454;58625124,540237949;106176819,507002369;209747666,594326685;151122542,594326685;198674237,628213733;246225521,594326685;347842403,600843425;329603475,656235920;377155170,690122968;358916242,634730473;486588735,594326685;469652588,649719180;515901092,615832132;618820754,484845454;560195630,484845454;608398510,518732501;655950204,484845454;658555765,334308966;600581827,334308966;648133521,368196013;694382025,334308966;637059681,240467910;618820754,185075415;560195630,185075415;498964945,40403788;480074832,95796283;526323336,129683331;509387189,74290836" o:connectangles="0,0,0,0,0,0,0,0,0,0,0,0,0,0,0,0,0,0,0,0,0,0,0,0,0,0,0,0,0,0,0,0,0,0,0,0,0,0,0,0,0,0,0,0,0" textboxrect="0,0,1066,1059"/>
              <o:lock v:ext="edit" verticies="t"/>
              <v:textbox>
                <w:txbxContent>
                  <w:p w14:paraId="42550F1C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913325">
      <w:rPr>
        <w:noProof/>
        <w:lang w:eastAsia="sr-Latn-RS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F56A1D3" wp14:editId="436DACAF">
              <wp:simplePos x="0" y="0"/>
              <wp:positionH relativeFrom="column">
                <wp:posOffset>5426710</wp:posOffset>
              </wp:positionH>
              <wp:positionV relativeFrom="paragraph">
                <wp:posOffset>631756</wp:posOffset>
              </wp:positionV>
              <wp:extent cx="854239" cy="161008"/>
              <wp:effectExtent l="0" t="0" r="3175" b="0"/>
              <wp:wrapNone/>
              <wp:docPr id="737" name="Freeform 1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54239" cy="161008"/>
                      </a:xfrm>
                      <a:custGeom>
                        <a:avLst/>
                        <a:gdLst>
                          <a:gd name="T0" fmla="*/ 146243 w 881"/>
                          <a:gd name="T1" fmla="*/ 18727 h 167"/>
                          <a:gd name="T2" fmla="*/ 176241 w 881"/>
                          <a:gd name="T3" fmla="*/ 213485 h 167"/>
                          <a:gd name="T4" fmla="*/ 367482 w 881"/>
                          <a:gd name="T5" fmla="*/ 26218 h 167"/>
                          <a:gd name="T6" fmla="*/ 408730 w 881"/>
                          <a:gd name="T7" fmla="*/ 209740 h 167"/>
                          <a:gd name="T8" fmla="*/ 453728 w 881"/>
                          <a:gd name="T9" fmla="*/ 67416 h 167"/>
                          <a:gd name="T10" fmla="*/ 494976 w 881"/>
                          <a:gd name="T11" fmla="*/ 157305 h 167"/>
                          <a:gd name="T12" fmla="*/ 629969 w 881"/>
                          <a:gd name="T13" fmla="*/ 71162 h 167"/>
                          <a:gd name="T14" fmla="*/ 851208 w 881"/>
                          <a:gd name="T15" fmla="*/ 82398 h 167"/>
                          <a:gd name="T16" fmla="*/ 791211 w 881"/>
                          <a:gd name="T17" fmla="*/ 67416 h 167"/>
                          <a:gd name="T18" fmla="*/ 884957 w 881"/>
                          <a:gd name="T19" fmla="*/ 86143 h 167"/>
                          <a:gd name="T20" fmla="*/ 1049949 w 881"/>
                          <a:gd name="T21" fmla="*/ 265921 h 167"/>
                          <a:gd name="T22" fmla="*/ 1072447 w 881"/>
                          <a:gd name="T23" fmla="*/ 217231 h 167"/>
                          <a:gd name="T24" fmla="*/ 1229940 w 881"/>
                          <a:gd name="T25" fmla="*/ 202249 h 167"/>
                          <a:gd name="T26" fmla="*/ 1211191 w 881"/>
                          <a:gd name="T27" fmla="*/ 127342 h 167"/>
                          <a:gd name="T28" fmla="*/ 1368683 w 881"/>
                          <a:gd name="T29" fmla="*/ 104870 h 167"/>
                          <a:gd name="T30" fmla="*/ 1424930 w 881"/>
                          <a:gd name="T31" fmla="*/ 205995 h 167"/>
                          <a:gd name="T32" fmla="*/ 1477428 w 881"/>
                          <a:gd name="T33" fmla="*/ 86143 h 167"/>
                          <a:gd name="T34" fmla="*/ 1601171 w 881"/>
                          <a:gd name="T35" fmla="*/ 213485 h 167"/>
                          <a:gd name="T36" fmla="*/ 1649919 w 881"/>
                          <a:gd name="T37" fmla="*/ 187268 h 167"/>
                          <a:gd name="T38" fmla="*/ 1736165 w 881"/>
                          <a:gd name="T39" fmla="*/ 78653 h 167"/>
                          <a:gd name="T40" fmla="*/ 1968653 w 881"/>
                          <a:gd name="T41" fmla="*/ 213485 h 167"/>
                          <a:gd name="T42" fmla="*/ 1863659 w 881"/>
                          <a:gd name="T43" fmla="*/ 29963 h 167"/>
                          <a:gd name="T44" fmla="*/ 1972403 w 881"/>
                          <a:gd name="T45" fmla="*/ 37454 h 167"/>
                          <a:gd name="T46" fmla="*/ 2096147 w 881"/>
                          <a:gd name="T47" fmla="*/ 89889 h 167"/>
                          <a:gd name="T48" fmla="*/ 2137395 w 881"/>
                          <a:gd name="T49" fmla="*/ 101125 h 167"/>
                          <a:gd name="T50" fmla="*/ 2216141 w 881"/>
                          <a:gd name="T51" fmla="*/ 89889 h 167"/>
                          <a:gd name="T52" fmla="*/ 2246140 w 881"/>
                          <a:gd name="T53" fmla="*/ 191013 h 167"/>
                          <a:gd name="T54" fmla="*/ 2336135 w 881"/>
                          <a:gd name="T55" fmla="*/ 209740 h 167"/>
                          <a:gd name="T56" fmla="*/ 2527376 w 881"/>
                          <a:gd name="T57" fmla="*/ 209740 h 167"/>
                          <a:gd name="T58" fmla="*/ 2557375 w 881"/>
                          <a:gd name="T59" fmla="*/ 194759 h 167"/>
                          <a:gd name="T60" fmla="*/ 2744865 w 881"/>
                          <a:gd name="T61" fmla="*/ 202249 h 167"/>
                          <a:gd name="T62" fmla="*/ 2909857 w 881"/>
                          <a:gd name="T63" fmla="*/ 209740 h 167"/>
                          <a:gd name="T64" fmla="*/ 2902358 w 881"/>
                          <a:gd name="T65" fmla="*/ 3745 h 167"/>
                          <a:gd name="T66" fmla="*/ 3071099 w 881"/>
                          <a:gd name="T67" fmla="*/ 209740 h 167"/>
                          <a:gd name="T68" fmla="*/ 3142346 w 881"/>
                          <a:gd name="T69" fmla="*/ 86143 h 167"/>
                          <a:gd name="T70" fmla="*/ 3228592 w 881"/>
                          <a:gd name="T71" fmla="*/ 213485 h 167"/>
                          <a:gd name="T72" fmla="*/ 491226 w 881"/>
                          <a:gd name="T73" fmla="*/ 573040 h 167"/>
                          <a:gd name="T74" fmla="*/ 498726 w 881"/>
                          <a:gd name="T75" fmla="*/ 426971 h 167"/>
                          <a:gd name="T76" fmla="*/ 629969 w 881"/>
                          <a:gd name="T77" fmla="*/ 486897 h 167"/>
                          <a:gd name="T78" fmla="*/ 603720 w 881"/>
                          <a:gd name="T79" fmla="*/ 423226 h 167"/>
                          <a:gd name="T80" fmla="*/ 794961 w 881"/>
                          <a:gd name="T81" fmla="*/ 569295 h 167"/>
                          <a:gd name="T82" fmla="*/ 1038699 w 881"/>
                          <a:gd name="T83" fmla="*/ 569295 h 167"/>
                          <a:gd name="T84" fmla="*/ 1023700 w 881"/>
                          <a:gd name="T85" fmla="*/ 479406 h 167"/>
                          <a:gd name="T86" fmla="*/ 1087447 w 881"/>
                          <a:gd name="T87" fmla="*/ 426971 h 167"/>
                          <a:gd name="T88" fmla="*/ 1323685 w 881"/>
                          <a:gd name="T89" fmla="*/ 453188 h 167"/>
                          <a:gd name="T90" fmla="*/ 1271188 w 881"/>
                          <a:gd name="T91" fmla="*/ 449443 h 167"/>
                          <a:gd name="T92" fmla="*/ 1462428 w 881"/>
                          <a:gd name="T93" fmla="*/ 441952 h 167"/>
                          <a:gd name="T94" fmla="*/ 1552424 w 881"/>
                          <a:gd name="T95" fmla="*/ 561804 h 167"/>
                          <a:gd name="T96" fmla="*/ 1642419 w 881"/>
                          <a:gd name="T97" fmla="*/ 468170 h 167"/>
                          <a:gd name="T98" fmla="*/ 1777413 w 881"/>
                          <a:gd name="T99" fmla="*/ 546822 h 167"/>
                          <a:gd name="T100" fmla="*/ 1799912 w 881"/>
                          <a:gd name="T101" fmla="*/ 494387 h 167"/>
                          <a:gd name="T102" fmla="*/ 1919906 w 881"/>
                          <a:gd name="T103" fmla="*/ 486897 h 167"/>
                          <a:gd name="T104" fmla="*/ 1878658 w 881"/>
                          <a:gd name="T105" fmla="*/ 505624 h 167"/>
                          <a:gd name="T106" fmla="*/ 2013651 w 881"/>
                          <a:gd name="T107" fmla="*/ 569295 h 167"/>
                          <a:gd name="T108" fmla="*/ 2336135 w 881"/>
                          <a:gd name="T109" fmla="*/ 569295 h 167"/>
                          <a:gd name="T110" fmla="*/ 2358634 w 881"/>
                          <a:gd name="T111" fmla="*/ 374536 h 167"/>
                          <a:gd name="T112" fmla="*/ 2441130 w 881"/>
                          <a:gd name="T113" fmla="*/ 573040 h 167"/>
                          <a:gd name="T114" fmla="*/ 2594873 w 881"/>
                          <a:gd name="T115" fmla="*/ 374536 h 167"/>
                          <a:gd name="T116" fmla="*/ 2726116 w 881"/>
                          <a:gd name="T117" fmla="*/ 573040 h 167"/>
                          <a:gd name="T118" fmla="*/ 2759865 w 881"/>
                          <a:gd name="T119" fmla="*/ 539332 h 167"/>
                          <a:gd name="T120" fmla="*/ 2831111 w 881"/>
                          <a:gd name="T121" fmla="*/ 569295 h 167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w 881"/>
                          <a:gd name="T184" fmla="*/ 0 h 167"/>
                          <a:gd name="T185" fmla="*/ 881 w 881"/>
                          <a:gd name="T186" fmla="*/ 167 h 167"/>
                        </a:gdLst>
                        <a:ahLst/>
                        <a:cxnLst>
                          <a:cxn ang="T122">
                            <a:pos x="T0" y="T1"/>
                          </a:cxn>
                          <a:cxn ang="T123">
                            <a:pos x="T2" y="T3"/>
                          </a:cxn>
                          <a:cxn ang="T124">
                            <a:pos x="T4" y="T5"/>
                          </a:cxn>
                          <a:cxn ang="T125">
                            <a:pos x="T6" y="T7"/>
                          </a:cxn>
                          <a:cxn ang="T126">
                            <a:pos x="T8" y="T9"/>
                          </a:cxn>
                          <a:cxn ang="T127">
                            <a:pos x="T10" y="T11"/>
                          </a:cxn>
                          <a:cxn ang="T128">
                            <a:pos x="T12" y="T13"/>
                          </a:cxn>
                          <a:cxn ang="T129">
                            <a:pos x="T14" y="T15"/>
                          </a:cxn>
                          <a:cxn ang="T130">
                            <a:pos x="T16" y="T17"/>
                          </a:cxn>
                          <a:cxn ang="T131">
                            <a:pos x="T18" y="T19"/>
                          </a:cxn>
                          <a:cxn ang="T132">
                            <a:pos x="T20" y="T21"/>
                          </a:cxn>
                          <a:cxn ang="T133">
                            <a:pos x="T22" y="T23"/>
                          </a:cxn>
                          <a:cxn ang="T134">
                            <a:pos x="T24" y="T25"/>
                          </a:cxn>
                          <a:cxn ang="T135">
                            <a:pos x="T26" y="T27"/>
                          </a:cxn>
                          <a:cxn ang="T136">
                            <a:pos x="T28" y="T29"/>
                          </a:cxn>
                          <a:cxn ang="T137">
                            <a:pos x="T30" y="T31"/>
                          </a:cxn>
                          <a:cxn ang="T138">
                            <a:pos x="T32" y="T33"/>
                          </a:cxn>
                          <a:cxn ang="T139">
                            <a:pos x="T34" y="T35"/>
                          </a:cxn>
                          <a:cxn ang="T140">
                            <a:pos x="T36" y="T37"/>
                          </a:cxn>
                          <a:cxn ang="T141">
                            <a:pos x="T38" y="T39"/>
                          </a:cxn>
                          <a:cxn ang="T142">
                            <a:pos x="T40" y="T41"/>
                          </a:cxn>
                          <a:cxn ang="T143">
                            <a:pos x="T42" y="T43"/>
                          </a:cxn>
                          <a:cxn ang="T144">
                            <a:pos x="T44" y="T45"/>
                          </a:cxn>
                          <a:cxn ang="T145">
                            <a:pos x="T46" y="T47"/>
                          </a:cxn>
                          <a:cxn ang="T146">
                            <a:pos x="T48" y="T49"/>
                          </a:cxn>
                          <a:cxn ang="T147">
                            <a:pos x="T50" y="T51"/>
                          </a:cxn>
                          <a:cxn ang="T148">
                            <a:pos x="T52" y="T53"/>
                          </a:cxn>
                          <a:cxn ang="T149">
                            <a:pos x="T54" y="T55"/>
                          </a:cxn>
                          <a:cxn ang="T150">
                            <a:pos x="T56" y="T57"/>
                          </a:cxn>
                          <a:cxn ang="T151">
                            <a:pos x="T58" y="T59"/>
                          </a:cxn>
                          <a:cxn ang="T152">
                            <a:pos x="T60" y="T61"/>
                          </a:cxn>
                          <a:cxn ang="T153">
                            <a:pos x="T62" y="T63"/>
                          </a:cxn>
                          <a:cxn ang="T154">
                            <a:pos x="T64" y="T65"/>
                          </a:cxn>
                          <a:cxn ang="T155">
                            <a:pos x="T66" y="T67"/>
                          </a:cxn>
                          <a:cxn ang="T156">
                            <a:pos x="T68" y="T69"/>
                          </a:cxn>
                          <a:cxn ang="T157">
                            <a:pos x="T70" y="T71"/>
                          </a:cxn>
                          <a:cxn ang="T158">
                            <a:pos x="T72" y="T73"/>
                          </a:cxn>
                          <a:cxn ang="T159">
                            <a:pos x="T74" y="T75"/>
                          </a:cxn>
                          <a:cxn ang="T160">
                            <a:pos x="T76" y="T77"/>
                          </a:cxn>
                          <a:cxn ang="T161">
                            <a:pos x="T78" y="T79"/>
                          </a:cxn>
                          <a:cxn ang="T162">
                            <a:pos x="T80" y="T81"/>
                          </a:cxn>
                          <a:cxn ang="T163">
                            <a:pos x="T82" y="T83"/>
                          </a:cxn>
                          <a:cxn ang="T164">
                            <a:pos x="T84" y="T85"/>
                          </a:cxn>
                          <a:cxn ang="T165">
                            <a:pos x="T86" y="T87"/>
                          </a:cxn>
                          <a:cxn ang="T166">
                            <a:pos x="T88" y="T89"/>
                          </a:cxn>
                          <a:cxn ang="T167">
                            <a:pos x="T90" y="T91"/>
                          </a:cxn>
                          <a:cxn ang="T168">
                            <a:pos x="T92" y="T93"/>
                          </a:cxn>
                          <a:cxn ang="T169">
                            <a:pos x="T94" y="T95"/>
                          </a:cxn>
                          <a:cxn ang="T170">
                            <a:pos x="T96" y="T97"/>
                          </a:cxn>
                          <a:cxn ang="T171">
                            <a:pos x="T98" y="T99"/>
                          </a:cxn>
                          <a:cxn ang="T172">
                            <a:pos x="T100" y="T101"/>
                          </a:cxn>
                          <a:cxn ang="T173">
                            <a:pos x="T102" y="T103"/>
                          </a:cxn>
                          <a:cxn ang="T174">
                            <a:pos x="T104" y="T105"/>
                          </a:cxn>
                          <a:cxn ang="T175">
                            <a:pos x="T106" y="T107"/>
                          </a:cxn>
                          <a:cxn ang="T176">
                            <a:pos x="T108" y="T109"/>
                          </a:cxn>
                          <a:cxn ang="T177">
                            <a:pos x="T110" y="T111"/>
                          </a:cxn>
                          <a:cxn ang="T178">
                            <a:pos x="T112" y="T113"/>
                          </a:cxn>
                          <a:cxn ang="T179">
                            <a:pos x="T114" y="T115"/>
                          </a:cxn>
                          <a:cxn ang="T180">
                            <a:pos x="T116" y="T117"/>
                          </a:cxn>
                          <a:cxn ang="T181">
                            <a:pos x="T118" y="T119"/>
                          </a:cxn>
                          <a:cxn ang="T182">
                            <a:pos x="T120" y="T121"/>
                          </a:cxn>
                        </a:cxnLst>
                        <a:rect l="T183" t="T184" r="T185" b="T186"/>
                        <a:pathLst>
                          <a:path w="881" h="167">
                            <a:moveTo>
                              <a:pt x="39" y="8"/>
                            </a:moveTo>
                            <a:cubicBezTo>
                              <a:pt x="39" y="8"/>
                              <a:pt x="39" y="9"/>
                              <a:pt x="39" y="9"/>
                            </a:cubicBezTo>
                            <a:cubicBezTo>
                              <a:pt x="39" y="9"/>
                              <a:pt x="39" y="10"/>
                              <a:pt x="39" y="10"/>
                            </a:cubicBezTo>
                            <a:cubicBezTo>
                              <a:pt x="39" y="10"/>
                              <a:pt x="39" y="10"/>
                              <a:pt x="39" y="10"/>
                            </a:cubicBezTo>
                            <a:cubicBezTo>
                              <a:pt x="38" y="10"/>
                              <a:pt x="38" y="10"/>
                              <a:pt x="38" y="10"/>
                            </a:cubicBezTo>
                            <a:cubicBezTo>
                              <a:pt x="23" y="10"/>
                              <a:pt x="23" y="10"/>
                              <a:pt x="23" y="10"/>
                            </a:cubicBezTo>
                            <a:cubicBezTo>
                              <a:pt x="23" y="56"/>
                              <a:pt x="23" y="56"/>
                              <a:pt x="23" y="56"/>
                            </a:cubicBezTo>
                            <a:cubicBezTo>
                              <a:pt x="23" y="56"/>
                              <a:pt x="23" y="56"/>
                              <a:pt x="23" y="57"/>
                            </a:cubicBezTo>
                            <a:cubicBezTo>
                              <a:pt x="23" y="57"/>
                              <a:pt x="23" y="57"/>
                              <a:pt x="23" y="57"/>
                            </a:cubicBezTo>
                            <a:cubicBezTo>
                              <a:pt x="22" y="57"/>
                              <a:pt x="22" y="57"/>
                              <a:pt x="21" y="57"/>
                            </a:cubicBezTo>
                            <a:cubicBezTo>
                              <a:pt x="21" y="57"/>
                              <a:pt x="20" y="57"/>
                              <a:pt x="20" y="57"/>
                            </a:cubicBezTo>
                            <a:cubicBezTo>
                              <a:pt x="19" y="57"/>
                              <a:pt x="19" y="57"/>
                              <a:pt x="18" y="57"/>
                            </a:cubicBezTo>
                            <a:cubicBezTo>
                              <a:pt x="18" y="57"/>
                              <a:pt x="17" y="57"/>
                              <a:pt x="17" y="57"/>
                            </a:cubicBezTo>
                            <a:cubicBezTo>
                              <a:pt x="17" y="57"/>
                              <a:pt x="17" y="57"/>
                              <a:pt x="16" y="57"/>
                            </a:cubicBezTo>
                            <a:cubicBezTo>
                              <a:pt x="16" y="56"/>
                              <a:pt x="16" y="56"/>
                              <a:pt x="16" y="56"/>
                            </a:cubicBezTo>
                            <a:cubicBezTo>
                              <a:pt x="16" y="10"/>
                              <a:pt x="16" y="10"/>
                              <a:pt x="16" y="10"/>
                            </a:cubicBezTo>
                            <a:cubicBezTo>
                              <a:pt x="2" y="10"/>
                              <a:pt x="2" y="10"/>
                              <a:pt x="2" y="10"/>
                            </a:cubicBezTo>
                            <a:cubicBezTo>
                              <a:pt x="1" y="10"/>
                              <a:pt x="1" y="10"/>
                              <a:pt x="1" y="10"/>
                            </a:cubicBezTo>
                            <a:cubicBezTo>
                              <a:pt x="1" y="10"/>
                              <a:pt x="1" y="10"/>
                              <a:pt x="1" y="10"/>
                            </a:cubicBezTo>
                            <a:cubicBezTo>
                              <a:pt x="0" y="10"/>
                              <a:pt x="0" y="9"/>
                              <a:pt x="0" y="9"/>
                            </a:cubicBezTo>
                            <a:cubicBezTo>
                              <a:pt x="0" y="9"/>
                              <a:pt x="0" y="8"/>
                              <a:pt x="0" y="8"/>
                            </a:cubicBezTo>
                            <a:cubicBezTo>
                              <a:pt x="0" y="7"/>
                              <a:pt x="0" y="7"/>
                              <a:pt x="0" y="6"/>
                            </a:cubicBezTo>
                            <a:cubicBezTo>
                              <a:pt x="0" y="6"/>
                              <a:pt x="0" y="5"/>
                              <a:pt x="1" y="5"/>
                            </a:cubicBezTo>
                            <a:cubicBezTo>
                              <a:pt x="1" y="5"/>
                              <a:pt x="1" y="5"/>
                              <a:pt x="1" y="5"/>
                            </a:cubicBezTo>
                            <a:cubicBezTo>
                              <a:pt x="1" y="5"/>
                              <a:pt x="1" y="5"/>
                              <a:pt x="2" y="5"/>
                            </a:cubicBezTo>
                            <a:cubicBezTo>
                              <a:pt x="38" y="5"/>
                              <a:pt x="38" y="5"/>
                              <a:pt x="38" y="5"/>
                            </a:cubicBezTo>
                            <a:cubicBezTo>
                              <a:pt x="38" y="5"/>
                              <a:pt x="38" y="5"/>
                              <a:pt x="39" y="5"/>
                            </a:cubicBezTo>
                            <a:cubicBezTo>
                              <a:pt x="39" y="5"/>
                              <a:pt x="39" y="5"/>
                              <a:pt x="39" y="5"/>
                            </a:cubicBezTo>
                            <a:cubicBezTo>
                              <a:pt x="39" y="5"/>
                              <a:pt x="39" y="6"/>
                              <a:pt x="39" y="6"/>
                            </a:cubicBezTo>
                            <a:cubicBezTo>
                              <a:pt x="39" y="7"/>
                              <a:pt x="39" y="7"/>
                              <a:pt x="39" y="8"/>
                            </a:cubicBezTo>
                            <a:close/>
                            <a:moveTo>
                              <a:pt x="78" y="56"/>
                            </a:moveTo>
                            <a:cubicBezTo>
                              <a:pt x="78" y="56"/>
                              <a:pt x="78" y="56"/>
                              <a:pt x="78" y="57"/>
                            </a:cubicBezTo>
                            <a:cubicBezTo>
                              <a:pt x="78" y="57"/>
                              <a:pt x="78" y="57"/>
                              <a:pt x="77" y="57"/>
                            </a:cubicBezTo>
                            <a:cubicBezTo>
                              <a:pt x="77" y="57"/>
                              <a:pt x="77" y="57"/>
                              <a:pt x="76" y="57"/>
                            </a:cubicBezTo>
                            <a:cubicBezTo>
                              <a:pt x="76" y="57"/>
                              <a:pt x="75" y="57"/>
                              <a:pt x="75" y="57"/>
                            </a:cubicBezTo>
                            <a:cubicBezTo>
                              <a:pt x="74" y="57"/>
                              <a:pt x="73" y="57"/>
                              <a:pt x="73" y="57"/>
                            </a:cubicBezTo>
                            <a:cubicBezTo>
                              <a:pt x="73" y="57"/>
                              <a:pt x="72" y="57"/>
                              <a:pt x="72" y="57"/>
                            </a:cubicBezTo>
                            <a:cubicBezTo>
                              <a:pt x="72" y="57"/>
                              <a:pt x="72" y="57"/>
                              <a:pt x="71" y="57"/>
                            </a:cubicBezTo>
                            <a:cubicBezTo>
                              <a:pt x="71" y="56"/>
                              <a:pt x="71" y="56"/>
                              <a:pt x="71" y="56"/>
                            </a:cubicBezTo>
                            <a:cubicBezTo>
                              <a:pt x="71" y="35"/>
                              <a:pt x="71" y="35"/>
                              <a:pt x="71" y="35"/>
                            </a:cubicBezTo>
                            <a:cubicBezTo>
                              <a:pt x="71" y="33"/>
                              <a:pt x="71" y="31"/>
                              <a:pt x="71" y="30"/>
                            </a:cubicBezTo>
                            <a:cubicBezTo>
                              <a:pt x="71" y="28"/>
                              <a:pt x="70" y="27"/>
                              <a:pt x="69" y="26"/>
                            </a:cubicBezTo>
                            <a:cubicBezTo>
                              <a:pt x="69" y="25"/>
                              <a:pt x="68" y="25"/>
                              <a:pt x="67" y="24"/>
                            </a:cubicBezTo>
                            <a:cubicBezTo>
                              <a:pt x="66" y="24"/>
                              <a:pt x="65" y="23"/>
                              <a:pt x="64" y="23"/>
                            </a:cubicBezTo>
                            <a:cubicBezTo>
                              <a:pt x="62" y="23"/>
                              <a:pt x="60" y="24"/>
                              <a:pt x="59" y="25"/>
                            </a:cubicBezTo>
                            <a:cubicBezTo>
                              <a:pt x="57" y="26"/>
                              <a:pt x="55" y="28"/>
                              <a:pt x="53" y="30"/>
                            </a:cubicBezTo>
                            <a:cubicBezTo>
                              <a:pt x="53" y="56"/>
                              <a:pt x="53" y="56"/>
                              <a:pt x="53" y="56"/>
                            </a:cubicBezTo>
                            <a:cubicBezTo>
                              <a:pt x="53" y="56"/>
                              <a:pt x="53" y="56"/>
                              <a:pt x="53" y="57"/>
                            </a:cubicBezTo>
                            <a:cubicBezTo>
                              <a:pt x="53" y="57"/>
                              <a:pt x="53" y="57"/>
                              <a:pt x="53" y="57"/>
                            </a:cubicBezTo>
                            <a:cubicBezTo>
                              <a:pt x="52" y="57"/>
                              <a:pt x="52" y="57"/>
                              <a:pt x="52" y="57"/>
                            </a:cubicBezTo>
                            <a:cubicBezTo>
                              <a:pt x="51" y="57"/>
                              <a:pt x="51" y="57"/>
                              <a:pt x="50" y="57"/>
                            </a:cubicBezTo>
                            <a:cubicBezTo>
                              <a:pt x="49" y="57"/>
                              <a:pt x="49" y="57"/>
                              <a:pt x="48" y="57"/>
                            </a:cubicBezTo>
                            <a:cubicBezTo>
                              <a:pt x="48" y="57"/>
                              <a:pt x="48" y="57"/>
                              <a:pt x="47" y="57"/>
                            </a:cubicBezTo>
                            <a:cubicBezTo>
                              <a:pt x="47" y="57"/>
                              <a:pt x="47" y="57"/>
                              <a:pt x="47" y="57"/>
                            </a:cubicBezTo>
                            <a:cubicBezTo>
                              <a:pt x="47" y="56"/>
                              <a:pt x="47" y="56"/>
                              <a:pt x="47" y="56"/>
                            </a:cubicBezTo>
                            <a:cubicBezTo>
                              <a:pt x="47" y="2"/>
                              <a:pt x="47" y="2"/>
                              <a:pt x="47" y="2"/>
                            </a:cubicBezTo>
                            <a:cubicBezTo>
                              <a:pt x="47" y="2"/>
                              <a:pt x="47" y="1"/>
                              <a:pt x="47" y="1"/>
                            </a:cubicBezTo>
                            <a:cubicBezTo>
                              <a:pt x="47" y="1"/>
                              <a:pt x="47" y="1"/>
                              <a:pt x="47" y="1"/>
                            </a:cubicBezTo>
                            <a:cubicBezTo>
                              <a:pt x="48" y="1"/>
                              <a:pt x="48" y="1"/>
                              <a:pt x="48" y="1"/>
                            </a:cubicBezTo>
                            <a:cubicBezTo>
                              <a:pt x="49" y="1"/>
                              <a:pt x="49" y="1"/>
                              <a:pt x="50" y="1"/>
                            </a:cubicBezTo>
                            <a:cubicBezTo>
                              <a:pt x="51" y="1"/>
                              <a:pt x="51" y="1"/>
                              <a:pt x="52" y="1"/>
                            </a:cubicBezTo>
                            <a:cubicBezTo>
                              <a:pt x="52" y="1"/>
                              <a:pt x="52" y="1"/>
                              <a:pt x="53" y="1"/>
                            </a:cubicBezTo>
                            <a:cubicBezTo>
                              <a:pt x="53" y="1"/>
                              <a:pt x="53" y="1"/>
                              <a:pt x="53" y="1"/>
                            </a:cubicBezTo>
                            <a:cubicBezTo>
                              <a:pt x="53" y="1"/>
                              <a:pt x="53" y="2"/>
                              <a:pt x="53" y="2"/>
                            </a:cubicBezTo>
                            <a:cubicBezTo>
                              <a:pt x="53" y="24"/>
                              <a:pt x="53" y="24"/>
                              <a:pt x="53" y="24"/>
                            </a:cubicBezTo>
                            <a:cubicBezTo>
                              <a:pt x="55" y="22"/>
                              <a:pt x="57" y="20"/>
                              <a:pt x="59" y="19"/>
                            </a:cubicBezTo>
                            <a:cubicBezTo>
                              <a:pt x="61" y="18"/>
                              <a:pt x="63" y="18"/>
                              <a:pt x="65" y="18"/>
                            </a:cubicBezTo>
                            <a:cubicBezTo>
                              <a:pt x="67" y="18"/>
                              <a:pt x="69" y="18"/>
                              <a:pt x="71" y="19"/>
                            </a:cubicBezTo>
                            <a:cubicBezTo>
                              <a:pt x="73" y="20"/>
                              <a:pt x="74" y="21"/>
                              <a:pt x="75" y="22"/>
                            </a:cubicBezTo>
                            <a:cubicBezTo>
                              <a:pt x="76" y="24"/>
                              <a:pt x="77" y="25"/>
                              <a:pt x="77" y="27"/>
                            </a:cubicBezTo>
                            <a:cubicBezTo>
                              <a:pt x="78" y="29"/>
                              <a:pt x="78" y="31"/>
                              <a:pt x="78" y="34"/>
                            </a:cubicBezTo>
                            <a:lnTo>
                              <a:pt x="78" y="56"/>
                            </a:lnTo>
                            <a:close/>
                            <a:moveTo>
                              <a:pt x="98" y="7"/>
                            </a:moveTo>
                            <a:cubicBezTo>
                              <a:pt x="98" y="9"/>
                              <a:pt x="98" y="10"/>
                              <a:pt x="97" y="10"/>
                            </a:cubicBezTo>
                            <a:cubicBezTo>
                              <a:pt x="97" y="11"/>
                              <a:pt x="95" y="11"/>
                              <a:pt x="94" y="11"/>
                            </a:cubicBezTo>
                            <a:cubicBezTo>
                              <a:pt x="92" y="11"/>
                              <a:pt x="91" y="11"/>
                              <a:pt x="91" y="10"/>
                            </a:cubicBezTo>
                            <a:cubicBezTo>
                              <a:pt x="90" y="10"/>
                              <a:pt x="90" y="9"/>
                              <a:pt x="90" y="7"/>
                            </a:cubicBezTo>
                            <a:cubicBezTo>
                              <a:pt x="90" y="6"/>
                              <a:pt x="90" y="5"/>
                              <a:pt x="91" y="4"/>
                            </a:cubicBezTo>
                            <a:cubicBezTo>
                              <a:pt x="91" y="4"/>
                              <a:pt x="92" y="3"/>
                              <a:pt x="94" y="3"/>
                            </a:cubicBezTo>
                            <a:cubicBezTo>
                              <a:pt x="96" y="3"/>
                              <a:pt x="97" y="3"/>
                              <a:pt x="97" y="4"/>
                            </a:cubicBezTo>
                            <a:cubicBezTo>
                              <a:pt x="98" y="5"/>
                              <a:pt x="98" y="6"/>
                              <a:pt x="98" y="7"/>
                            </a:cubicBezTo>
                            <a:close/>
                            <a:moveTo>
                              <a:pt x="97" y="56"/>
                            </a:moveTo>
                            <a:cubicBezTo>
                              <a:pt x="97" y="56"/>
                              <a:pt x="97" y="56"/>
                              <a:pt x="97" y="57"/>
                            </a:cubicBezTo>
                            <a:cubicBezTo>
                              <a:pt x="97" y="57"/>
                              <a:pt x="97" y="57"/>
                              <a:pt x="97" y="57"/>
                            </a:cubicBezTo>
                            <a:cubicBezTo>
                              <a:pt x="96" y="57"/>
                              <a:pt x="96" y="57"/>
                              <a:pt x="96" y="57"/>
                            </a:cubicBezTo>
                            <a:cubicBezTo>
                              <a:pt x="95" y="57"/>
                              <a:pt x="95" y="57"/>
                              <a:pt x="94" y="57"/>
                            </a:cubicBezTo>
                            <a:cubicBezTo>
                              <a:pt x="93" y="57"/>
                              <a:pt x="93" y="57"/>
                              <a:pt x="92" y="57"/>
                            </a:cubicBezTo>
                            <a:cubicBezTo>
                              <a:pt x="92" y="57"/>
                              <a:pt x="92" y="57"/>
                              <a:pt x="91" y="57"/>
                            </a:cubicBezTo>
                            <a:cubicBezTo>
                              <a:pt x="91" y="57"/>
                              <a:pt x="91" y="57"/>
                              <a:pt x="91" y="57"/>
                            </a:cubicBezTo>
                            <a:cubicBezTo>
                              <a:pt x="91" y="56"/>
                              <a:pt x="91" y="56"/>
                              <a:pt x="91" y="56"/>
                            </a:cubicBezTo>
                            <a:cubicBezTo>
                              <a:pt x="91" y="20"/>
                              <a:pt x="91" y="20"/>
                              <a:pt x="91" y="20"/>
                            </a:cubicBezTo>
                            <a:cubicBezTo>
                              <a:pt x="91" y="19"/>
                              <a:pt x="91" y="19"/>
                              <a:pt x="91" y="19"/>
                            </a:cubicBezTo>
                            <a:cubicBezTo>
                              <a:pt x="91" y="19"/>
                              <a:pt x="91" y="19"/>
                              <a:pt x="91" y="19"/>
                            </a:cubicBezTo>
                            <a:cubicBezTo>
                              <a:pt x="92" y="18"/>
                              <a:pt x="92" y="18"/>
                              <a:pt x="92" y="18"/>
                            </a:cubicBezTo>
                            <a:cubicBezTo>
                              <a:pt x="93" y="18"/>
                              <a:pt x="93" y="18"/>
                              <a:pt x="94" y="18"/>
                            </a:cubicBezTo>
                            <a:cubicBezTo>
                              <a:pt x="95" y="18"/>
                              <a:pt x="95" y="18"/>
                              <a:pt x="96" y="18"/>
                            </a:cubicBezTo>
                            <a:cubicBezTo>
                              <a:pt x="96" y="18"/>
                              <a:pt x="96" y="18"/>
                              <a:pt x="97" y="19"/>
                            </a:cubicBezTo>
                            <a:cubicBezTo>
                              <a:pt x="97" y="19"/>
                              <a:pt x="97" y="19"/>
                              <a:pt x="97" y="19"/>
                            </a:cubicBezTo>
                            <a:cubicBezTo>
                              <a:pt x="97" y="19"/>
                              <a:pt x="97" y="19"/>
                              <a:pt x="97" y="20"/>
                            </a:cubicBezTo>
                            <a:lnTo>
                              <a:pt x="97" y="56"/>
                            </a:lnTo>
                            <a:close/>
                            <a:moveTo>
                              <a:pt x="133" y="46"/>
                            </a:moveTo>
                            <a:cubicBezTo>
                              <a:pt x="133" y="48"/>
                              <a:pt x="133" y="50"/>
                              <a:pt x="132" y="51"/>
                            </a:cubicBezTo>
                            <a:cubicBezTo>
                              <a:pt x="131" y="52"/>
                              <a:pt x="130" y="54"/>
                              <a:pt x="129" y="55"/>
                            </a:cubicBezTo>
                            <a:cubicBezTo>
                              <a:pt x="128" y="56"/>
                              <a:pt x="126" y="56"/>
                              <a:pt x="124" y="57"/>
                            </a:cubicBezTo>
                            <a:cubicBezTo>
                              <a:pt x="123" y="58"/>
                              <a:pt x="121" y="58"/>
                              <a:pt x="119" y="58"/>
                            </a:cubicBezTo>
                            <a:cubicBezTo>
                              <a:pt x="117" y="58"/>
                              <a:pt x="116" y="58"/>
                              <a:pt x="115" y="57"/>
                            </a:cubicBezTo>
                            <a:cubicBezTo>
                              <a:pt x="114" y="57"/>
                              <a:pt x="113" y="57"/>
                              <a:pt x="112" y="57"/>
                            </a:cubicBezTo>
                            <a:cubicBezTo>
                              <a:pt x="111" y="56"/>
                              <a:pt x="110" y="56"/>
                              <a:pt x="109" y="56"/>
                            </a:cubicBezTo>
                            <a:cubicBezTo>
                              <a:pt x="109" y="55"/>
                              <a:pt x="108" y="55"/>
                              <a:pt x="108" y="55"/>
                            </a:cubicBezTo>
                            <a:cubicBezTo>
                              <a:pt x="108" y="55"/>
                              <a:pt x="107" y="54"/>
                              <a:pt x="107" y="54"/>
                            </a:cubicBezTo>
                            <a:cubicBezTo>
                              <a:pt x="107" y="53"/>
                              <a:pt x="107" y="53"/>
                              <a:pt x="107" y="52"/>
                            </a:cubicBezTo>
                            <a:cubicBezTo>
                              <a:pt x="107" y="51"/>
                              <a:pt x="107" y="51"/>
                              <a:pt x="107" y="50"/>
                            </a:cubicBezTo>
                            <a:cubicBezTo>
                              <a:pt x="107" y="50"/>
                              <a:pt x="107" y="50"/>
                              <a:pt x="107" y="50"/>
                            </a:cubicBezTo>
                            <a:cubicBezTo>
                              <a:pt x="108" y="49"/>
                              <a:pt x="108" y="49"/>
                              <a:pt x="108" y="49"/>
                            </a:cubicBezTo>
                            <a:cubicBezTo>
                              <a:pt x="108" y="49"/>
                              <a:pt x="108" y="49"/>
                              <a:pt x="108" y="49"/>
                            </a:cubicBezTo>
                            <a:cubicBezTo>
                              <a:pt x="109" y="49"/>
                              <a:pt x="109" y="49"/>
                              <a:pt x="110" y="49"/>
                            </a:cubicBezTo>
                            <a:cubicBezTo>
                              <a:pt x="110" y="50"/>
                              <a:pt x="111" y="50"/>
                              <a:pt x="112" y="51"/>
                            </a:cubicBezTo>
                            <a:cubicBezTo>
                              <a:pt x="113" y="51"/>
                              <a:pt x="114" y="51"/>
                              <a:pt x="115" y="52"/>
                            </a:cubicBezTo>
                            <a:cubicBezTo>
                              <a:pt x="116" y="52"/>
                              <a:pt x="117" y="52"/>
                              <a:pt x="119" y="52"/>
                            </a:cubicBezTo>
                            <a:cubicBezTo>
                              <a:pt x="120" y="52"/>
                              <a:pt x="121" y="52"/>
                              <a:pt x="122" y="52"/>
                            </a:cubicBezTo>
                            <a:cubicBezTo>
                              <a:pt x="123" y="52"/>
                              <a:pt x="124" y="51"/>
                              <a:pt x="124" y="51"/>
                            </a:cubicBezTo>
                            <a:cubicBezTo>
                              <a:pt x="125" y="50"/>
                              <a:pt x="125" y="50"/>
                              <a:pt x="126" y="49"/>
                            </a:cubicBezTo>
                            <a:cubicBezTo>
                              <a:pt x="126" y="48"/>
                              <a:pt x="126" y="48"/>
                              <a:pt x="126" y="47"/>
                            </a:cubicBezTo>
                            <a:cubicBezTo>
                              <a:pt x="126" y="46"/>
                              <a:pt x="126" y="45"/>
                              <a:pt x="126" y="44"/>
                            </a:cubicBezTo>
                            <a:cubicBezTo>
                              <a:pt x="125" y="43"/>
                              <a:pt x="124" y="43"/>
                              <a:pt x="123" y="42"/>
                            </a:cubicBezTo>
                            <a:cubicBezTo>
                              <a:pt x="123" y="42"/>
                              <a:pt x="122" y="41"/>
                              <a:pt x="121" y="41"/>
                            </a:cubicBezTo>
                            <a:cubicBezTo>
                              <a:pt x="119" y="40"/>
                              <a:pt x="118" y="40"/>
                              <a:pt x="117" y="39"/>
                            </a:cubicBezTo>
                            <a:cubicBezTo>
                              <a:pt x="116" y="39"/>
                              <a:pt x="115" y="38"/>
                              <a:pt x="114" y="38"/>
                            </a:cubicBezTo>
                            <a:cubicBezTo>
                              <a:pt x="113" y="37"/>
                              <a:pt x="112" y="37"/>
                              <a:pt x="111" y="36"/>
                            </a:cubicBezTo>
                            <a:cubicBezTo>
                              <a:pt x="110" y="35"/>
                              <a:pt x="109" y="34"/>
                              <a:pt x="109" y="33"/>
                            </a:cubicBezTo>
                            <a:cubicBezTo>
                              <a:pt x="108" y="32"/>
                              <a:pt x="108" y="30"/>
                              <a:pt x="108" y="29"/>
                            </a:cubicBezTo>
                            <a:cubicBezTo>
                              <a:pt x="108" y="27"/>
                              <a:pt x="108" y="26"/>
                              <a:pt x="109" y="24"/>
                            </a:cubicBezTo>
                            <a:cubicBezTo>
                              <a:pt x="109" y="23"/>
                              <a:pt x="110" y="22"/>
                              <a:pt x="111" y="21"/>
                            </a:cubicBezTo>
                            <a:cubicBezTo>
                              <a:pt x="112" y="20"/>
                              <a:pt x="114" y="19"/>
                              <a:pt x="116" y="19"/>
                            </a:cubicBezTo>
                            <a:cubicBezTo>
                              <a:pt x="117" y="18"/>
                              <a:pt x="119" y="18"/>
                              <a:pt x="121" y="18"/>
                            </a:cubicBezTo>
                            <a:cubicBezTo>
                              <a:pt x="122" y="18"/>
                              <a:pt x="123" y="18"/>
                              <a:pt x="124" y="18"/>
                            </a:cubicBezTo>
                            <a:cubicBezTo>
                              <a:pt x="125" y="18"/>
                              <a:pt x="126" y="18"/>
                              <a:pt x="127" y="19"/>
                            </a:cubicBezTo>
                            <a:cubicBezTo>
                              <a:pt x="128" y="19"/>
                              <a:pt x="128" y="19"/>
                              <a:pt x="129" y="19"/>
                            </a:cubicBezTo>
                            <a:cubicBezTo>
                              <a:pt x="129" y="20"/>
                              <a:pt x="130" y="20"/>
                              <a:pt x="130" y="20"/>
                            </a:cubicBezTo>
                            <a:cubicBezTo>
                              <a:pt x="130" y="20"/>
                              <a:pt x="131" y="20"/>
                              <a:pt x="131" y="21"/>
                            </a:cubicBezTo>
                            <a:cubicBezTo>
                              <a:pt x="131" y="21"/>
                              <a:pt x="131" y="21"/>
                              <a:pt x="131" y="21"/>
                            </a:cubicBezTo>
                            <a:cubicBezTo>
                              <a:pt x="131" y="21"/>
                              <a:pt x="131" y="22"/>
                              <a:pt x="131" y="22"/>
                            </a:cubicBezTo>
                            <a:cubicBezTo>
                              <a:pt x="131" y="22"/>
                              <a:pt x="131" y="23"/>
                              <a:pt x="131" y="23"/>
                            </a:cubicBezTo>
                            <a:cubicBezTo>
                              <a:pt x="131" y="23"/>
                              <a:pt x="131" y="24"/>
                              <a:pt x="131" y="24"/>
                            </a:cubicBezTo>
                            <a:cubicBezTo>
                              <a:pt x="131" y="25"/>
                              <a:pt x="131" y="25"/>
                              <a:pt x="131" y="25"/>
                            </a:cubicBezTo>
                            <a:cubicBezTo>
                              <a:pt x="131" y="25"/>
                              <a:pt x="131" y="25"/>
                              <a:pt x="131" y="26"/>
                            </a:cubicBezTo>
                            <a:cubicBezTo>
                              <a:pt x="130" y="26"/>
                              <a:pt x="130" y="26"/>
                              <a:pt x="130" y="26"/>
                            </a:cubicBezTo>
                            <a:cubicBezTo>
                              <a:pt x="130" y="26"/>
                              <a:pt x="129" y="26"/>
                              <a:pt x="129" y="25"/>
                            </a:cubicBezTo>
                            <a:cubicBezTo>
                              <a:pt x="129" y="25"/>
                              <a:pt x="128" y="25"/>
                              <a:pt x="127" y="24"/>
                            </a:cubicBezTo>
                            <a:cubicBezTo>
                              <a:pt x="126" y="24"/>
                              <a:pt x="126" y="24"/>
                              <a:pt x="125" y="23"/>
                            </a:cubicBezTo>
                            <a:cubicBezTo>
                              <a:pt x="124" y="23"/>
                              <a:pt x="123" y="23"/>
                              <a:pt x="121" y="23"/>
                            </a:cubicBezTo>
                            <a:cubicBezTo>
                              <a:pt x="120" y="23"/>
                              <a:pt x="119" y="23"/>
                              <a:pt x="118" y="23"/>
                            </a:cubicBezTo>
                            <a:cubicBezTo>
                              <a:pt x="117" y="24"/>
                              <a:pt x="117" y="24"/>
                              <a:pt x="116" y="24"/>
                            </a:cubicBezTo>
                            <a:cubicBezTo>
                              <a:pt x="116" y="25"/>
                              <a:pt x="115" y="25"/>
                              <a:pt x="115" y="26"/>
                            </a:cubicBezTo>
                            <a:cubicBezTo>
                              <a:pt x="115" y="27"/>
                              <a:pt x="114" y="27"/>
                              <a:pt x="114" y="28"/>
                            </a:cubicBezTo>
                            <a:cubicBezTo>
                              <a:pt x="114" y="29"/>
                              <a:pt x="115" y="30"/>
                              <a:pt x="115" y="31"/>
                            </a:cubicBezTo>
                            <a:cubicBezTo>
                              <a:pt x="116" y="32"/>
                              <a:pt x="117" y="32"/>
                              <a:pt x="117" y="33"/>
                            </a:cubicBezTo>
                            <a:cubicBezTo>
                              <a:pt x="118" y="33"/>
                              <a:pt x="119" y="34"/>
                              <a:pt x="120" y="34"/>
                            </a:cubicBezTo>
                            <a:cubicBezTo>
                              <a:pt x="121" y="35"/>
                              <a:pt x="123" y="35"/>
                              <a:pt x="124" y="35"/>
                            </a:cubicBezTo>
                            <a:cubicBezTo>
                              <a:pt x="125" y="36"/>
                              <a:pt x="126" y="36"/>
                              <a:pt x="127" y="37"/>
                            </a:cubicBezTo>
                            <a:cubicBezTo>
                              <a:pt x="128" y="38"/>
                              <a:pt x="129" y="38"/>
                              <a:pt x="130" y="39"/>
                            </a:cubicBezTo>
                            <a:cubicBezTo>
                              <a:pt x="131" y="40"/>
                              <a:pt x="132" y="41"/>
                              <a:pt x="132" y="42"/>
                            </a:cubicBezTo>
                            <a:cubicBezTo>
                              <a:pt x="133" y="43"/>
                              <a:pt x="133" y="44"/>
                              <a:pt x="133" y="46"/>
                            </a:cubicBezTo>
                            <a:close/>
                            <a:moveTo>
                              <a:pt x="196" y="37"/>
                            </a:moveTo>
                            <a:cubicBezTo>
                              <a:pt x="196" y="40"/>
                              <a:pt x="195" y="43"/>
                              <a:pt x="195" y="46"/>
                            </a:cubicBezTo>
                            <a:cubicBezTo>
                              <a:pt x="194" y="48"/>
                              <a:pt x="193" y="50"/>
                              <a:pt x="192" y="52"/>
                            </a:cubicBezTo>
                            <a:cubicBezTo>
                              <a:pt x="190" y="54"/>
                              <a:pt x="189" y="55"/>
                              <a:pt x="187" y="56"/>
                            </a:cubicBezTo>
                            <a:cubicBezTo>
                              <a:pt x="185" y="57"/>
                              <a:pt x="182" y="58"/>
                              <a:pt x="180" y="58"/>
                            </a:cubicBezTo>
                            <a:cubicBezTo>
                              <a:pt x="179" y="58"/>
                              <a:pt x="178" y="58"/>
                              <a:pt x="177" y="57"/>
                            </a:cubicBezTo>
                            <a:cubicBezTo>
                              <a:pt x="176" y="57"/>
                              <a:pt x="175" y="57"/>
                              <a:pt x="174" y="56"/>
                            </a:cubicBezTo>
                            <a:cubicBezTo>
                              <a:pt x="173" y="56"/>
                              <a:pt x="172" y="55"/>
                              <a:pt x="172" y="55"/>
                            </a:cubicBezTo>
                            <a:cubicBezTo>
                              <a:pt x="171" y="54"/>
                              <a:pt x="170" y="53"/>
                              <a:pt x="169" y="52"/>
                            </a:cubicBezTo>
                            <a:cubicBezTo>
                              <a:pt x="169" y="70"/>
                              <a:pt x="169" y="70"/>
                              <a:pt x="169" y="70"/>
                            </a:cubicBezTo>
                            <a:cubicBezTo>
                              <a:pt x="169" y="71"/>
                              <a:pt x="169" y="71"/>
                              <a:pt x="169" y="71"/>
                            </a:cubicBezTo>
                            <a:cubicBezTo>
                              <a:pt x="169" y="71"/>
                              <a:pt x="168" y="71"/>
                              <a:pt x="168" y="71"/>
                            </a:cubicBezTo>
                            <a:cubicBezTo>
                              <a:pt x="168" y="72"/>
                              <a:pt x="168" y="72"/>
                              <a:pt x="167" y="72"/>
                            </a:cubicBezTo>
                            <a:cubicBezTo>
                              <a:pt x="167" y="72"/>
                              <a:pt x="166" y="72"/>
                              <a:pt x="165" y="72"/>
                            </a:cubicBezTo>
                            <a:cubicBezTo>
                              <a:pt x="165" y="72"/>
                              <a:pt x="164" y="72"/>
                              <a:pt x="164" y="72"/>
                            </a:cubicBezTo>
                            <a:cubicBezTo>
                              <a:pt x="163" y="72"/>
                              <a:pt x="163" y="72"/>
                              <a:pt x="163" y="71"/>
                            </a:cubicBezTo>
                            <a:cubicBezTo>
                              <a:pt x="163" y="71"/>
                              <a:pt x="162" y="71"/>
                              <a:pt x="162" y="71"/>
                            </a:cubicBezTo>
                            <a:cubicBezTo>
                              <a:pt x="162" y="71"/>
                              <a:pt x="162" y="71"/>
                              <a:pt x="162" y="70"/>
                            </a:cubicBezTo>
                            <a:cubicBezTo>
                              <a:pt x="162" y="20"/>
                              <a:pt x="162" y="20"/>
                              <a:pt x="162" y="20"/>
                            </a:cubicBezTo>
                            <a:cubicBezTo>
                              <a:pt x="162" y="19"/>
                              <a:pt x="162" y="19"/>
                              <a:pt x="162" y="19"/>
                            </a:cubicBezTo>
                            <a:cubicBezTo>
                              <a:pt x="162" y="19"/>
                              <a:pt x="162" y="19"/>
                              <a:pt x="163" y="19"/>
                            </a:cubicBezTo>
                            <a:cubicBezTo>
                              <a:pt x="163" y="18"/>
                              <a:pt x="163" y="18"/>
                              <a:pt x="164" y="18"/>
                            </a:cubicBezTo>
                            <a:cubicBezTo>
                              <a:pt x="164" y="18"/>
                              <a:pt x="165" y="18"/>
                              <a:pt x="165" y="18"/>
                            </a:cubicBezTo>
                            <a:cubicBezTo>
                              <a:pt x="166" y="18"/>
                              <a:pt x="166" y="18"/>
                              <a:pt x="166" y="18"/>
                            </a:cubicBezTo>
                            <a:cubicBezTo>
                              <a:pt x="167" y="18"/>
                              <a:pt x="167" y="18"/>
                              <a:pt x="167" y="19"/>
                            </a:cubicBezTo>
                            <a:cubicBezTo>
                              <a:pt x="168" y="19"/>
                              <a:pt x="168" y="19"/>
                              <a:pt x="168" y="19"/>
                            </a:cubicBezTo>
                            <a:cubicBezTo>
                              <a:pt x="168" y="19"/>
                              <a:pt x="168" y="19"/>
                              <a:pt x="168" y="20"/>
                            </a:cubicBezTo>
                            <a:cubicBezTo>
                              <a:pt x="168" y="24"/>
                              <a:pt x="168" y="24"/>
                              <a:pt x="168" y="24"/>
                            </a:cubicBezTo>
                            <a:cubicBezTo>
                              <a:pt x="169" y="23"/>
                              <a:pt x="170" y="22"/>
                              <a:pt x="171" y="21"/>
                            </a:cubicBezTo>
                            <a:cubicBezTo>
                              <a:pt x="172" y="21"/>
                              <a:pt x="173" y="20"/>
                              <a:pt x="174" y="19"/>
                            </a:cubicBezTo>
                            <a:cubicBezTo>
                              <a:pt x="175" y="19"/>
                              <a:pt x="176" y="18"/>
                              <a:pt x="178" y="18"/>
                            </a:cubicBezTo>
                            <a:cubicBezTo>
                              <a:pt x="179" y="18"/>
                              <a:pt x="180" y="18"/>
                              <a:pt x="181" y="18"/>
                            </a:cubicBezTo>
                            <a:cubicBezTo>
                              <a:pt x="184" y="18"/>
                              <a:pt x="186" y="18"/>
                              <a:pt x="188" y="19"/>
                            </a:cubicBezTo>
                            <a:cubicBezTo>
                              <a:pt x="190" y="20"/>
                              <a:pt x="191" y="22"/>
                              <a:pt x="192" y="23"/>
                            </a:cubicBezTo>
                            <a:cubicBezTo>
                              <a:pt x="193" y="25"/>
                              <a:pt x="194" y="27"/>
                              <a:pt x="195" y="30"/>
                            </a:cubicBezTo>
                            <a:cubicBezTo>
                              <a:pt x="195" y="32"/>
                              <a:pt x="196" y="35"/>
                              <a:pt x="196" y="37"/>
                            </a:cubicBezTo>
                            <a:close/>
                            <a:moveTo>
                              <a:pt x="189" y="38"/>
                            </a:moveTo>
                            <a:cubicBezTo>
                              <a:pt x="189" y="36"/>
                              <a:pt x="189" y="34"/>
                              <a:pt x="188" y="33"/>
                            </a:cubicBezTo>
                            <a:cubicBezTo>
                              <a:pt x="188" y="31"/>
                              <a:pt x="188" y="29"/>
                              <a:pt x="187" y="28"/>
                            </a:cubicBezTo>
                            <a:cubicBezTo>
                              <a:pt x="186" y="27"/>
                              <a:pt x="185" y="25"/>
                              <a:pt x="184" y="25"/>
                            </a:cubicBezTo>
                            <a:cubicBezTo>
                              <a:pt x="183" y="24"/>
                              <a:pt x="181" y="23"/>
                              <a:pt x="180" y="23"/>
                            </a:cubicBezTo>
                            <a:cubicBezTo>
                              <a:pt x="179" y="23"/>
                              <a:pt x="178" y="24"/>
                              <a:pt x="177" y="24"/>
                            </a:cubicBezTo>
                            <a:cubicBezTo>
                              <a:pt x="176" y="24"/>
                              <a:pt x="175" y="24"/>
                              <a:pt x="175" y="25"/>
                            </a:cubicBezTo>
                            <a:cubicBezTo>
                              <a:pt x="174" y="26"/>
                              <a:pt x="173" y="26"/>
                              <a:pt x="172" y="27"/>
                            </a:cubicBezTo>
                            <a:cubicBezTo>
                              <a:pt x="171" y="28"/>
                              <a:pt x="170" y="29"/>
                              <a:pt x="169" y="31"/>
                            </a:cubicBezTo>
                            <a:cubicBezTo>
                              <a:pt x="169" y="45"/>
                              <a:pt x="169" y="45"/>
                              <a:pt x="169" y="45"/>
                            </a:cubicBezTo>
                            <a:cubicBezTo>
                              <a:pt x="171" y="47"/>
                              <a:pt x="172" y="49"/>
                              <a:pt x="174" y="50"/>
                            </a:cubicBezTo>
                            <a:cubicBezTo>
                              <a:pt x="176" y="51"/>
                              <a:pt x="177" y="52"/>
                              <a:pt x="179" y="52"/>
                            </a:cubicBezTo>
                            <a:cubicBezTo>
                              <a:pt x="181" y="52"/>
                              <a:pt x="182" y="52"/>
                              <a:pt x="184" y="51"/>
                            </a:cubicBezTo>
                            <a:cubicBezTo>
                              <a:pt x="185" y="50"/>
                              <a:pt x="186" y="49"/>
                              <a:pt x="187" y="48"/>
                            </a:cubicBezTo>
                            <a:cubicBezTo>
                              <a:pt x="187" y="46"/>
                              <a:pt x="188" y="45"/>
                              <a:pt x="188" y="43"/>
                            </a:cubicBezTo>
                            <a:cubicBezTo>
                              <a:pt x="189" y="41"/>
                              <a:pt x="189" y="40"/>
                              <a:pt x="189" y="38"/>
                            </a:cubicBezTo>
                            <a:close/>
                            <a:moveTo>
                              <a:pt x="227" y="22"/>
                            </a:moveTo>
                            <a:cubicBezTo>
                              <a:pt x="227" y="22"/>
                              <a:pt x="227" y="23"/>
                              <a:pt x="227" y="23"/>
                            </a:cubicBezTo>
                            <a:cubicBezTo>
                              <a:pt x="227" y="24"/>
                              <a:pt x="227" y="24"/>
                              <a:pt x="227" y="24"/>
                            </a:cubicBezTo>
                            <a:cubicBezTo>
                              <a:pt x="227" y="25"/>
                              <a:pt x="227" y="25"/>
                              <a:pt x="227" y="25"/>
                            </a:cubicBezTo>
                            <a:cubicBezTo>
                              <a:pt x="227" y="25"/>
                              <a:pt x="227" y="25"/>
                              <a:pt x="226" y="25"/>
                            </a:cubicBezTo>
                            <a:cubicBezTo>
                              <a:pt x="226" y="25"/>
                              <a:pt x="226" y="25"/>
                              <a:pt x="226" y="25"/>
                            </a:cubicBezTo>
                            <a:cubicBezTo>
                              <a:pt x="225" y="25"/>
                              <a:pt x="225" y="25"/>
                              <a:pt x="225" y="25"/>
                            </a:cubicBezTo>
                            <a:cubicBezTo>
                              <a:pt x="224" y="24"/>
                              <a:pt x="224" y="24"/>
                              <a:pt x="223" y="24"/>
                            </a:cubicBezTo>
                            <a:cubicBezTo>
                              <a:pt x="223" y="24"/>
                              <a:pt x="222" y="24"/>
                              <a:pt x="222" y="24"/>
                            </a:cubicBezTo>
                            <a:cubicBezTo>
                              <a:pt x="221" y="24"/>
                              <a:pt x="220" y="24"/>
                              <a:pt x="220" y="24"/>
                            </a:cubicBezTo>
                            <a:cubicBezTo>
                              <a:pt x="219" y="25"/>
                              <a:pt x="218" y="25"/>
                              <a:pt x="218" y="26"/>
                            </a:cubicBezTo>
                            <a:cubicBezTo>
                              <a:pt x="217" y="26"/>
                              <a:pt x="216" y="27"/>
                              <a:pt x="215" y="28"/>
                            </a:cubicBezTo>
                            <a:cubicBezTo>
                              <a:pt x="215" y="29"/>
                              <a:pt x="214" y="31"/>
                              <a:pt x="213" y="32"/>
                            </a:cubicBezTo>
                            <a:cubicBezTo>
                              <a:pt x="213" y="56"/>
                              <a:pt x="213" y="56"/>
                              <a:pt x="213" y="56"/>
                            </a:cubicBezTo>
                            <a:cubicBezTo>
                              <a:pt x="213" y="56"/>
                              <a:pt x="213" y="56"/>
                              <a:pt x="213" y="57"/>
                            </a:cubicBezTo>
                            <a:cubicBezTo>
                              <a:pt x="213" y="57"/>
                              <a:pt x="212" y="57"/>
                              <a:pt x="212" y="57"/>
                            </a:cubicBezTo>
                            <a:cubicBezTo>
                              <a:pt x="212" y="57"/>
                              <a:pt x="212" y="57"/>
                              <a:pt x="211" y="57"/>
                            </a:cubicBezTo>
                            <a:cubicBezTo>
                              <a:pt x="211" y="57"/>
                              <a:pt x="210" y="57"/>
                              <a:pt x="209" y="57"/>
                            </a:cubicBezTo>
                            <a:cubicBezTo>
                              <a:pt x="209" y="57"/>
                              <a:pt x="208" y="57"/>
                              <a:pt x="208" y="57"/>
                            </a:cubicBezTo>
                            <a:cubicBezTo>
                              <a:pt x="207" y="57"/>
                              <a:pt x="207" y="57"/>
                              <a:pt x="207" y="57"/>
                            </a:cubicBezTo>
                            <a:cubicBezTo>
                              <a:pt x="207" y="57"/>
                              <a:pt x="206" y="57"/>
                              <a:pt x="206" y="57"/>
                            </a:cubicBezTo>
                            <a:cubicBezTo>
                              <a:pt x="206" y="56"/>
                              <a:pt x="206" y="56"/>
                              <a:pt x="206" y="56"/>
                            </a:cubicBezTo>
                            <a:cubicBezTo>
                              <a:pt x="206" y="20"/>
                              <a:pt x="206" y="20"/>
                              <a:pt x="206" y="20"/>
                            </a:cubicBezTo>
                            <a:cubicBezTo>
                              <a:pt x="206" y="19"/>
                              <a:pt x="206" y="19"/>
                              <a:pt x="206" y="19"/>
                            </a:cubicBezTo>
                            <a:cubicBezTo>
                              <a:pt x="206" y="19"/>
                              <a:pt x="207" y="19"/>
                              <a:pt x="207" y="19"/>
                            </a:cubicBezTo>
                            <a:cubicBezTo>
                              <a:pt x="207" y="18"/>
                              <a:pt x="207" y="18"/>
                              <a:pt x="208" y="18"/>
                            </a:cubicBezTo>
                            <a:cubicBezTo>
                              <a:pt x="208" y="18"/>
                              <a:pt x="209" y="18"/>
                              <a:pt x="209" y="18"/>
                            </a:cubicBezTo>
                            <a:cubicBezTo>
                              <a:pt x="210" y="18"/>
                              <a:pt x="210" y="18"/>
                              <a:pt x="211" y="18"/>
                            </a:cubicBezTo>
                            <a:cubicBezTo>
                              <a:pt x="211" y="18"/>
                              <a:pt x="211" y="18"/>
                              <a:pt x="212" y="19"/>
                            </a:cubicBezTo>
                            <a:cubicBezTo>
                              <a:pt x="212" y="19"/>
                              <a:pt x="212" y="19"/>
                              <a:pt x="212" y="19"/>
                            </a:cubicBezTo>
                            <a:cubicBezTo>
                              <a:pt x="212" y="19"/>
                              <a:pt x="212" y="19"/>
                              <a:pt x="212" y="20"/>
                            </a:cubicBezTo>
                            <a:cubicBezTo>
                              <a:pt x="212" y="25"/>
                              <a:pt x="212" y="25"/>
                              <a:pt x="212" y="25"/>
                            </a:cubicBezTo>
                            <a:cubicBezTo>
                              <a:pt x="213" y="23"/>
                              <a:pt x="214" y="22"/>
                              <a:pt x="215" y="21"/>
                            </a:cubicBezTo>
                            <a:cubicBezTo>
                              <a:pt x="216" y="20"/>
                              <a:pt x="217" y="20"/>
                              <a:pt x="217" y="19"/>
                            </a:cubicBezTo>
                            <a:cubicBezTo>
                              <a:pt x="218" y="19"/>
                              <a:pt x="219" y="18"/>
                              <a:pt x="220" y="18"/>
                            </a:cubicBezTo>
                            <a:cubicBezTo>
                              <a:pt x="221" y="18"/>
                              <a:pt x="221" y="18"/>
                              <a:pt x="222" y="18"/>
                            </a:cubicBezTo>
                            <a:cubicBezTo>
                              <a:pt x="223" y="18"/>
                              <a:pt x="223" y="18"/>
                              <a:pt x="223" y="18"/>
                            </a:cubicBezTo>
                            <a:cubicBezTo>
                              <a:pt x="224" y="18"/>
                              <a:pt x="224" y="18"/>
                              <a:pt x="225" y="18"/>
                            </a:cubicBezTo>
                            <a:cubicBezTo>
                              <a:pt x="225" y="18"/>
                              <a:pt x="226" y="18"/>
                              <a:pt x="226" y="18"/>
                            </a:cubicBezTo>
                            <a:cubicBezTo>
                              <a:pt x="226" y="18"/>
                              <a:pt x="227" y="19"/>
                              <a:pt x="227" y="19"/>
                            </a:cubicBezTo>
                            <a:cubicBezTo>
                              <a:pt x="227" y="19"/>
                              <a:pt x="227" y="19"/>
                              <a:pt x="227" y="19"/>
                            </a:cubicBezTo>
                            <a:cubicBezTo>
                              <a:pt x="227" y="19"/>
                              <a:pt x="227" y="19"/>
                              <a:pt x="227" y="20"/>
                            </a:cubicBezTo>
                            <a:cubicBezTo>
                              <a:pt x="227" y="20"/>
                              <a:pt x="227" y="20"/>
                              <a:pt x="227" y="20"/>
                            </a:cubicBezTo>
                            <a:cubicBezTo>
                              <a:pt x="227" y="21"/>
                              <a:pt x="227" y="21"/>
                              <a:pt x="227" y="22"/>
                            </a:cubicBezTo>
                            <a:close/>
                            <a:moveTo>
                              <a:pt x="268" y="37"/>
                            </a:moveTo>
                            <a:cubicBezTo>
                              <a:pt x="268" y="40"/>
                              <a:pt x="268" y="43"/>
                              <a:pt x="267" y="46"/>
                            </a:cubicBezTo>
                            <a:cubicBezTo>
                              <a:pt x="266" y="48"/>
                              <a:pt x="265" y="50"/>
                              <a:pt x="263" y="52"/>
                            </a:cubicBezTo>
                            <a:cubicBezTo>
                              <a:pt x="262" y="54"/>
                              <a:pt x="260" y="55"/>
                              <a:pt x="258" y="56"/>
                            </a:cubicBezTo>
                            <a:cubicBezTo>
                              <a:pt x="255" y="57"/>
                              <a:pt x="253" y="58"/>
                              <a:pt x="249" y="58"/>
                            </a:cubicBezTo>
                            <a:cubicBezTo>
                              <a:pt x="246" y="58"/>
                              <a:pt x="244" y="57"/>
                              <a:pt x="242" y="56"/>
                            </a:cubicBezTo>
                            <a:cubicBezTo>
                              <a:pt x="239" y="56"/>
                              <a:pt x="238" y="54"/>
                              <a:pt x="236" y="53"/>
                            </a:cubicBezTo>
                            <a:cubicBezTo>
                              <a:pt x="235" y="51"/>
                              <a:pt x="233" y="49"/>
                              <a:pt x="233" y="46"/>
                            </a:cubicBezTo>
                            <a:cubicBezTo>
                              <a:pt x="232" y="44"/>
                              <a:pt x="232" y="41"/>
                              <a:pt x="232" y="38"/>
                            </a:cubicBezTo>
                            <a:cubicBezTo>
                              <a:pt x="232" y="35"/>
                              <a:pt x="232" y="32"/>
                              <a:pt x="233" y="30"/>
                            </a:cubicBezTo>
                            <a:cubicBezTo>
                              <a:pt x="234" y="27"/>
                              <a:pt x="235" y="25"/>
                              <a:pt x="236" y="23"/>
                            </a:cubicBezTo>
                            <a:cubicBezTo>
                              <a:pt x="238" y="22"/>
                              <a:pt x="240" y="20"/>
                              <a:pt x="242" y="19"/>
                            </a:cubicBezTo>
                            <a:cubicBezTo>
                              <a:pt x="244" y="18"/>
                              <a:pt x="247" y="18"/>
                              <a:pt x="250" y="18"/>
                            </a:cubicBezTo>
                            <a:cubicBezTo>
                              <a:pt x="253" y="18"/>
                              <a:pt x="256" y="18"/>
                              <a:pt x="258" y="19"/>
                            </a:cubicBezTo>
                            <a:cubicBezTo>
                              <a:pt x="260" y="20"/>
                              <a:pt x="262" y="21"/>
                              <a:pt x="264" y="23"/>
                            </a:cubicBezTo>
                            <a:cubicBezTo>
                              <a:pt x="265" y="25"/>
                              <a:pt x="266" y="27"/>
                              <a:pt x="267" y="29"/>
                            </a:cubicBezTo>
                            <a:cubicBezTo>
                              <a:pt x="268" y="32"/>
                              <a:pt x="268" y="34"/>
                              <a:pt x="268" y="37"/>
                            </a:cubicBezTo>
                            <a:close/>
                            <a:moveTo>
                              <a:pt x="261" y="38"/>
                            </a:moveTo>
                            <a:cubicBezTo>
                              <a:pt x="261" y="36"/>
                              <a:pt x="261" y="34"/>
                              <a:pt x="261" y="32"/>
                            </a:cubicBezTo>
                            <a:cubicBezTo>
                              <a:pt x="260" y="30"/>
                              <a:pt x="260" y="29"/>
                              <a:pt x="259" y="28"/>
                            </a:cubicBezTo>
                            <a:cubicBezTo>
                              <a:pt x="258" y="26"/>
                              <a:pt x="257" y="25"/>
                              <a:pt x="255" y="24"/>
                            </a:cubicBezTo>
                            <a:cubicBezTo>
                              <a:pt x="254" y="24"/>
                              <a:pt x="252" y="23"/>
                              <a:pt x="250" y="23"/>
                            </a:cubicBezTo>
                            <a:cubicBezTo>
                              <a:pt x="248" y="23"/>
                              <a:pt x="246" y="24"/>
                              <a:pt x="245" y="24"/>
                            </a:cubicBezTo>
                            <a:cubicBezTo>
                              <a:pt x="243" y="25"/>
                              <a:pt x="242" y="26"/>
                              <a:pt x="241" y="27"/>
                            </a:cubicBezTo>
                            <a:cubicBezTo>
                              <a:pt x="240" y="29"/>
                              <a:pt x="240" y="30"/>
                              <a:pt x="239" y="32"/>
                            </a:cubicBezTo>
                            <a:cubicBezTo>
                              <a:pt x="239" y="34"/>
                              <a:pt x="239" y="36"/>
                              <a:pt x="239" y="38"/>
                            </a:cubicBezTo>
                            <a:cubicBezTo>
                              <a:pt x="239" y="40"/>
                              <a:pt x="239" y="41"/>
                              <a:pt x="239" y="43"/>
                            </a:cubicBezTo>
                            <a:cubicBezTo>
                              <a:pt x="239" y="45"/>
                              <a:pt x="240" y="47"/>
                              <a:pt x="241" y="48"/>
                            </a:cubicBezTo>
                            <a:cubicBezTo>
                              <a:pt x="242" y="49"/>
                              <a:pt x="243" y="50"/>
                              <a:pt x="244" y="51"/>
                            </a:cubicBezTo>
                            <a:cubicBezTo>
                              <a:pt x="246" y="52"/>
                              <a:pt x="248" y="52"/>
                              <a:pt x="250" y="52"/>
                            </a:cubicBezTo>
                            <a:cubicBezTo>
                              <a:pt x="252" y="52"/>
                              <a:pt x="253" y="52"/>
                              <a:pt x="255" y="51"/>
                            </a:cubicBezTo>
                            <a:cubicBezTo>
                              <a:pt x="256" y="50"/>
                              <a:pt x="258" y="49"/>
                              <a:pt x="258" y="48"/>
                            </a:cubicBezTo>
                            <a:cubicBezTo>
                              <a:pt x="259" y="47"/>
                              <a:pt x="260" y="45"/>
                              <a:pt x="260" y="44"/>
                            </a:cubicBezTo>
                            <a:cubicBezTo>
                              <a:pt x="261" y="42"/>
                              <a:pt x="261" y="40"/>
                              <a:pt x="261" y="38"/>
                            </a:cubicBezTo>
                            <a:close/>
                            <a:moveTo>
                              <a:pt x="286" y="58"/>
                            </a:moveTo>
                            <a:cubicBezTo>
                              <a:pt x="286" y="60"/>
                              <a:pt x="286" y="62"/>
                              <a:pt x="285" y="64"/>
                            </a:cubicBezTo>
                            <a:cubicBezTo>
                              <a:pt x="285" y="66"/>
                              <a:pt x="284" y="67"/>
                              <a:pt x="283" y="68"/>
                            </a:cubicBezTo>
                            <a:cubicBezTo>
                              <a:pt x="282" y="69"/>
                              <a:pt x="281" y="70"/>
                              <a:pt x="280" y="71"/>
                            </a:cubicBezTo>
                            <a:cubicBezTo>
                              <a:pt x="279" y="71"/>
                              <a:pt x="277" y="72"/>
                              <a:pt x="275" y="72"/>
                            </a:cubicBezTo>
                            <a:cubicBezTo>
                              <a:pt x="274" y="72"/>
                              <a:pt x="273" y="72"/>
                              <a:pt x="273" y="72"/>
                            </a:cubicBezTo>
                            <a:cubicBezTo>
                              <a:pt x="272" y="72"/>
                              <a:pt x="272" y="71"/>
                              <a:pt x="271" y="71"/>
                            </a:cubicBezTo>
                            <a:cubicBezTo>
                              <a:pt x="271" y="71"/>
                              <a:pt x="271" y="71"/>
                              <a:pt x="271" y="71"/>
                            </a:cubicBezTo>
                            <a:cubicBezTo>
                              <a:pt x="271" y="71"/>
                              <a:pt x="271" y="70"/>
                              <a:pt x="271" y="70"/>
                            </a:cubicBezTo>
                            <a:cubicBezTo>
                              <a:pt x="270" y="70"/>
                              <a:pt x="270" y="70"/>
                              <a:pt x="270" y="69"/>
                            </a:cubicBezTo>
                            <a:cubicBezTo>
                              <a:pt x="270" y="69"/>
                              <a:pt x="270" y="69"/>
                              <a:pt x="270" y="69"/>
                            </a:cubicBezTo>
                            <a:cubicBezTo>
                              <a:pt x="270" y="68"/>
                              <a:pt x="270" y="68"/>
                              <a:pt x="270" y="67"/>
                            </a:cubicBezTo>
                            <a:cubicBezTo>
                              <a:pt x="270" y="67"/>
                              <a:pt x="271" y="67"/>
                              <a:pt x="271" y="66"/>
                            </a:cubicBezTo>
                            <a:cubicBezTo>
                              <a:pt x="271" y="66"/>
                              <a:pt x="271" y="66"/>
                              <a:pt x="271" y="66"/>
                            </a:cubicBezTo>
                            <a:cubicBezTo>
                              <a:pt x="271" y="66"/>
                              <a:pt x="271" y="66"/>
                              <a:pt x="271" y="66"/>
                            </a:cubicBezTo>
                            <a:cubicBezTo>
                              <a:pt x="272" y="66"/>
                              <a:pt x="272" y="66"/>
                              <a:pt x="272" y="66"/>
                            </a:cubicBezTo>
                            <a:cubicBezTo>
                              <a:pt x="273" y="66"/>
                              <a:pt x="273" y="66"/>
                              <a:pt x="274" y="66"/>
                            </a:cubicBezTo>
                            <a:cubicBezTo>
                              <a:pt x="275" y="66"/>
                              <a:pt x="276" y="66"/>
                              <a:pt x="276" y="66"/>
                            </a:cubicBezTo>
                            <a:cubicBezTo>
                              <a:pt x="277" y="65"/>
                              <a:pt x="277" y="65"/>
                              <a:pt x="278" y="64"/>
                            </a:cubicBezTo>
                            <a:cubicBezTo>
                              <a:pt x="278" y="64"/>
                              <a:pt x="279" y="63"/>
                              <a:pt x="279" y="62"/>
                            </a:cubicBezTo>
                            <a:cubicBezTo>
                              <a:pt x="279" y="61"/>
                              <a:pt x="279" y="60"/>
                              <a:pt x="279" y="58"/>
                            </a:cubicBezTo>
                            <a:cubicBezTo>
                              <a:pt x="279" y="20"/>
                              <a:pt x="279" y="20"/>
                              <a:pt x="279" y="20"/>
                            </a:cubicBezTo>
                            <a:cubicBezTo>
                              <a:pt x="279" y="19"/>
                              <a:pt x="279" y="19"/>
                              <a:pt x="279" y="19"/>
                            </a:cubicBezTo>
                            <a:cubicBezTo>
                              <a:pt x="279" y="19"/>
                              <a:pt x="280" y="19"/>
                              <a:pt x="280" y="19"/>
                            </a:cubicBezTo>
                            <a:cubicBezTo>
                              <a:pt x="280" y="18"/>
                              <a:pt x="280" y="18"/>
                              <a:pt x="281" y="18"/>
                            </a:cubicBezTo>
                            <a:cubicBezTo>
                              <a:pt x="281" y="18"/>
                              <a:pt x="282" y="18"/>
                              <a:pt x="282" y="18"/>
                            </a:cubicBezTo>
                            <a:cubicBezTo>
                              <a:pt x="283" y="18"/>
                              <a:pt x="284" y="18"/>
                              <a:pt x="284" y="18"/>
                            </a:cubicBezTo>
                            <a:cubicBezTo>
                              <a:pt x="284" y="18"/>
                              <a:pt x="285" y="18"/>
                              <a:pt x="285" y="19"/>
                            </a:cubicBezTo>
                            <a:cubicBezTo>
                              <a:pt x="285" y="19"/>
                              <a:pt x="286" y="19"/>
                              <a:pt x="286" y="19"/>
                            </a:cubicBezTo>
                            <a:cubicBezTo>
                              <a:pt x="286" y="19"/>
                              <a:pt x="286" y="19"/>
                              <a:pt x="286" y="20"/>
                            </a:cubicBezTo>
                            <a:lnTo>
                              <a:pt x="286" y="58"/>
                            </a:lnTo>
                            <a:close/>
                            <a:moveTo>
                              <a:pt x="287" y="7"/>
                            </a:moveTo>
                            <a:cubicBezTo>
                              <a:pt x="287" y="9"/>
                              <a:pt x="286" y="10"/>
                              <a:pt x="286" y="10"/>
                            </a:cubicBezTo>
                            <a:cubicBezTo>
                              <a:pt x="285" y="11"/>
                              <a:pt x="284" y="11"/>
                              <a:pt x="282" y="11"/>
                            </a:cubicBezTo>
                            <a:cubicBezTo>
                              <a:pt x="281" y="11"/>
                              <a:pt x="280" y="11"/>
                              <a:pt x="279" y="10"/>
                            </a:cubicBezTo>
                            <a:cubicBezTo>
                              <a:pt x="279" y="10"/>
                              <a:pt x="278" y="9"/>
                              <a:pt x="278" y="7"/>
                            </a:cubicBezTo>
                            <a:cubicBezTo>
                              <a:pt x="278" y="6"/>
                              <a:pt x="279" y="5"/>
                              <a:pt x="279" y="4"/>
                            </a:cubicBezTo>
                            <a:cubicBezTo>
                              <a:pt x="280" y="4"/>
                              <a:pt x="281" y="3"/>
                              <a:pt x="282" y="3"/>
                            </a:cubicBezTo>
                            <a:cubicBezTo>
                              <a:pt x="284" y="3"/>
                              <a:pt x="285" y="3"/>
                              <a:pt x="286" y="4"/>
                            </a:cubicBezTo>
                            <a:cubicBezTo>
                              <a:pt x="286" y="5"/>
                              <a:pt x="287" y="6"/>
                              <a:pt x="287" y="7"/>
                            </a:cubicBezTo>
                            <a:close/>
                            <a:moveTo>
                              <a:pt x="330" y="36"/>
                            </a:moveTo>
                            <a:cubicBezTo>
                              <a:pt x="330" y="37"/>
                              <a:pt x="329" y="38"/>
                              <a:pt x="329" y="38"/>
                            </a:cubicBezTo>
                            <a:cubicBezTo>
                              <a:pt x="328" y="39"/>
                              <a:pt x="328" y="39"/>
                              <a:pt x="327" y="39"/>
                            </a:cubicBezTo>
                            <a:cubicBezTo>
                              <a:pt x="303" y="39"/>
                              <a:pt x="303" y="39"/>
                              <a:pt x="303" y="39"/>
                            </a:cubicBezTo>
                            <a:cubicBezTo>
                              <a:pt x="303" y="41"/>
                              <a:pt x="303" y="43"/>
                              <a:pt x="304" y="45"/>
                            </a:cubicBezTo>
                            <a:cubicBezTo>
                              <a:pt x="304" y="46"/>
                              <a:pt x="305" y="48"/>
                              <a:pt x="306" y="49"/>
                            </a:cubicBezTo>
                            <a:cubicBezTo>
                              <a:pt x="307" y="50"/>
                              <a:pt x="308" y="51"/>
                              <a:pt x="309" y="51"/>
                            </a:cubicBezTo>
                            <a:cubicBezTo>
                              <a:pt x="311" y="52"/>
                              <a:pt x="313" y="52"/>
                              <a:pt x="315" y="52"/>
                            </a:cubicBezTo>
                            <a:cubicBezTo>
                              <a:pt x="317" y="52"/>
                              <a:pt x="318" y="52"/>
                              <a:pt x="320" y="52"/>
                            </a:cubicBezTo>
                            <a:cubicBezTo>
                              <a:pt x="321" y="52"/>
                              <a:pt x="322" y="51"/>
                              <a:pt x="323" y="51"/>
                            </a:cubicBezTo>
                            <a:cubicBezTo>
                              <a:pt x="324" y="51"/>
                              <a:pt x="325" y="50"/>
                              <a:pt x="326" y="50"/>
                            </a:cubicBezTo>
                            <a:cubicBezTo>
                              <a:pt x="326" y="50"/>
                              <a:pt x="327" y="50"/>
                              <a:pt x="327" y="50"/>
                            </a:cubicBezTo>
                            <a:cubicBezTo>
                              <a:pt x="327" y="50"/>
                              <a:pt x="327" y="50"/>
                              <a:pt x="328" y="50"/>
                            </a:cubicBezTo>
                            <a:cubicBezTo>
                              <a:pt x="328" y="50"/>
                              <a:pt x="328" y="50"/>
                              <a:pt x="328" y="50"/>
                            </a:cubicBezTo>
                            <a:cubicBezTo>
                              <a:pt x="328" y="50"/>
                              <a:pt x="328" y="51"/>
                              <a:pt x="328" y="51"/>
                            </a:cubicBezTo>
                            <a:cubicBezTo>
                              <a:pt x="328" y="51"/>
                              <a:pt x="328" y="52"/>
                              <a:pt x="328" y="52"/>
                            </a:cubicBezTo>
                            <a:cubicBezTo>
                              <a:pt x="328" y="53"/>
                              <a:pt x="328" y="53"/>
                              <a:pt x="328" y="53"/>
                            </a:cubicBezTo>
                            <a:cubicBezTo>
                              <a:pt x="328" y="53"/>
                              <a:pt x="328" y="54"/>
                              <a:pt x="328" y="54"/>
                            </a:cubicBezTo>
                            <a:cubicBezTo>
                              <a:pt x="328" y="54"/>
                              <a:pt x="328" y="54"/>
                              <a:pt x="328" y="54"/>
                            </a:cubicBezTo>
                            <a:cubicBezTo>
                              <a:pt x="328" y="54"/>
                              <a:pt x="328" y="55"/>
                              <a:pt x="327" y="55"/>
                            </a:cubicBezTo>
                            <a:cubicBezTo>
                              <a:pt x="327" y="55"/>
                              <a:pt x="327" y="55"/>
                              <a:pt x="326" y="56"/>
                            </a:cubicBezTo>
                            <a:cubicBezTo>
                              <a:pt x="325" y="56"/>
                              <a:pt x="324" y="56"/>
                              <a:pt x="323" y="57"/>
                            </a:cubicBezTo>
                            <a:cubicBezTo>
                              <a:pt x="322" y="57"/>
                              <a:pt x="321" y="57"/>
                              <a:pt x="319" y="57"/>
                            </a:cubicBezTo>
                            <a:cubicBezTo>
                              <a:pt x="318" y="58"/>
                              <a:pt x="316" y="58"/>
                              <a:pt x="314" y="58"/>
                            </a:cubicBezTo>
                            <a:cubicBezTo>
                              <a:pt x="311" y="58"/>
                              <a:pt x="309" y="57"/>
                              <a:pt x="307" y="57"/>
                            </a:cubicBezTo>
                            <a:cubicBezTo>
                              <a:pt x="304" y="56"/>
                              <a:pt x="302" y="54"/>
                              <a:pt x="301" y="53"/>
                            </a:cubicBezTo>
                            <a:cubicBezTo>
                              <a:pt x="299" y="51"/>
                              <a:pt x="298" y="49"/>
                              <a:pt x="297" y="47"/>
                            </a:cubicBezTo>
                            <a:cubicBezTo>
                              <a:pt x="297" y="44"/>
                              <a:pt x="296" y="41"/>
                              <a:pt x="296" y="38"/>
                            </a:cubicBezTo>
                            <a:cubicBezTo>
                              <a:pt x="296" y="35"/>
                              <a:pt x="297" y="32"/>
                              <a:pt x="297" y="29"/>
                            </a:cubicBezTo>
                            <a:cubicBezTo>
                              <a:pt x="298" y="27"/>
                              <a:pt x="299" y="25"/>
                              <a:pt x="301" y="23"/>
                            </a:cubicBezTo>
                            <a:cubicBezTo>
                              <a:pt x="302" y="21"/>
                              <a:pt x="304" y="20"/>
                              <a:pt x="306" y="19"/>
                            </a:cubicBezTo>
                            <a:cubicBezTo>
                              <a:pt x="309" y="18"/>
                              <a:pt x="311" y="18"/>
                              <a:pt x="314" y="18"/>
                            </a:cubicBezTo>
                            <a:cubicBezTo>
                              <a:pt x="317" y="18"/>
                              <a:pt x="319" y="18"/>
                              <a:pt x="321" y="19"/>
                            </a:cubicBezTo>
                            <a:cubicBezTo>
                              <a:pt x="323" y="20"/>
                              <a:pt x="325" y="21"/>
                              <a:pt x="326" y="23"/>
                            </a:cubicBezTo>
                            <a:cubicBezTo>
                              <a:pt x="327" y="24"/>
                              <a:pt x="328" y="26"/>
                              <a:pt x="329" y="28"/>
                            </a:cubicBezTo>
                            <a:cubicBezTo>
                              <a:pt x="329" y="30"/>
                              <a:pt x="330" y="33"/>
                              <a:pt x="330" y="35"/>
                            </a:cubicBezTo>
                            <a:lnTo>
                              <a:pt x="330" y="36"/>
                            </a:lnTo>
                            <a:close/>
                            <a:moveTo>
                              <a:pt x="323" y="34"/>
                            </a:moveTo>
                            <a:cubicBezTo>
                              <a:pt x="323" y="31"/>
                              <a:pt x="322" y="28"/>
                              <a:pt x="321" y="26"/>
                            </a:cubicBezTo>
                            <a:cubicBezTo>
                              <a:pt x="319" y="24"/>
                              <a:pt x="317" y="23"/>
                              <a:pt x="313" y="23"/>
                            </a:cubicBezTo>
                            <a:cubicBezTo>
                              <a:pt x="312" y="23"/>
                              <a:pt x="310" y="23"/>
                              <a:pt x="309" y="24"/>
                            </a:cubicBezTo>
                            <a:cubicBezTo>
                              <a:pt x="308" y="24"/>
                              <a:pt x="307" y="25"/>
                              <a:pt x="306" y="26"/>
                            </a:cubicBezTo>
                            <a:cubicBezTo>
                              <a:pt x="305" y="27"/>
                              <a:pt x="304" y="29"/>
                              <a:pt x="304" y="30"/>
                            </a:cubicBezTo>
                            <a:cubicBezTo>
                              <a:pt x="303" y="31"/>
                              <a:pt x="303" y="33"/>
                              <a:pt x="303" y="34"/>
                            </a:cubicBezTo>
                            <a:lnTo>
                              <a:pt x="323" y="34"/>
                            </a:lnTo>
                            <a:close/>
                            <a:moveTo>
                              <a:pt x="367" y="50"/>
                            </a:moveTo>
                            <a:cubicBezTo>
                              <a:pt x="367" y="51"/>
                              <a:pt x="367" y="51"/>
                              <a:pt x="366" y="52"/>
                            </a:cubicBezTo>
                            <a:cubicBezTo>
                              <a:pt x="366" y="52"/>
                              <a:pt x="366" y="52"/>
                              <a:pt x="366" y="52"/>
                            </a:cubicBezTo>
                            <a:cubicBezTo>
                              <a:pt x="366" y="53"/>
                              <a:pt x="366" y="53"/>
                              <a:pt x="366" y="53"/>
                            </a:cubicBezTo>
                            <a:cubicBezTo>
                              <a:pt x="366" y="53"/>
                              <a:pt x="366" y="54"/>
                              <a:pt x="365" y="54"/>
                            </a:cubicBezTo>
                            <a:cubicBezTo>
                              <a:pt x="365" y="54"/>
                              <a:pt x="365" y="55"/>
                              <a:pt x="364" y="55"/>
                            </a:cubicBezTo>
                            <a:cubicBezTo>
                              <a:pt x="363" y="56"/>
                              <a:pt x="362" y="56"/>
                              <a:pt x="361" y="56"/>
                            </a:cubicBezTo>
                            <a:cubicBezTo>
                              <a:pt x="360" y="57"/>
                              <a:pt x="359" y="57"/>
                              <a:pt x="358" y="57"/>
                            </a:cubicBezTo>
                            <a:cubicBezTo>
                              <a:pt x="357" y="58"/>
                              <a:pt x="355" y="58"/>
                              <a:pt x="354" y="58"/>
                            </a:cubicBezTo>
                            <a:cubicBezTo>
                              <a:pt x="351" y="58"/>
                              <a:pt x="349" y="57"/>
                              <a:pt x="347" y="56"/>
                            </a:cubicBezTo>
                            <a:cubicBezTo>
                              <a:pt x="345" y="56"/>
                              <a:pt x="343" y="54"/>
                              <a:pt x="342" y="53"/>
                            </a:cubicBezTo>
                            <a:cubicBezTo>
                              <a:pt x="341" y="51"/>
                              <a:pt x="340" y="49"/>
                              <a:pt x="339" y="47"/>
                            </a:cubicBezTo>
                            <a:cubicBezTo>
                              <a:pt x="338" y="44"/>
                              <a:pt x="338" y="41"/>
                              <a:pt x="338" y="38"/>
                            </a:cubicBezTo>
                            <a:cubicBezTo>
                              <a:pt x="338" y="35"/>
                              <a:pt x="338" y="32"/>
                              <a:pt x="339" y="29"/>
                            </a:cubicBezTo>
                            <a:cubicBezTo>
                              <a:pt x="340" y="26"/>
                              <a:pt x="341" y="24"/>
                              <a:pt x="343" y="23"/>
                            </a:cubicBezTo>
                            <a:cubicBezTo>
                              <a:pt x="344" y="21"/>
                              <a:pt x="346" y="20"/>
                              <a:pt x="348" y="19"/>
                            </a:cubicBezTo>
                            <a:cubicBezTo>
                              <a:pt x="350" y="18"/>
                              <a:pt x="352" y="18"/>
                              <a:pt x="355" y="18"/>
                            </a:cubicBezTo>
                            <a:cubicBezTo>
                              <a:pt x="356" y="18"/>
                              <a:pt x="357" y="18"/>
                              <a:pt x="358" y="18"/>
                            </a:cubicBezTo>
                            <a:cubicBezTo>
                              <a:pt x="359" y="18"/>
                              <a:pt x="360" y="19"/>
                              <a:pt x="361" y="19"/>
                            </a:cubicBezTo>
                            <a:cubicBezTo>
                              <a:pt x="362" y="19"/>
                              <a:pt x="363" y="20"/>
                              <a:pt x="364" y="20"/>
                            </a:cubicBezTo>
                            <a:cubicBezTo>
                              <a:pt x="364" y="21"/>
                              <a:pt x="365" y="21"/>
                              <a:pt x="365" y="21"/>
                            </a:cubicBezTo>
                            <a:cubicBezTo>
                              <a:pt x="366" y="22"/>
                              <a:pt x="366" y="22"/>
                              <a:pt x="366" y="22"/>
                            </a:cubicBezTo>
                            <a:cubicBezTo>
                              <a:pt x="366" y="22"/>
                              <a:pt x="366" y="22"/>
                              <a:pt x="366" y="23"/>
                            </a:cubicBezTo>
                            <a:cubicBezTo>
                              <a:pt x="366" y="23"/>
                              <a:pt x="366" y="23"/>
                              <a:pt x="366" y="24"/>
                            </a:cubicBezTo>
                            <a:cubicBezTo>
                              <a:pt x="366" y="24"/>
                              <a:pt x="366" y="24"/>
                              <a:pt x="366" y="25"/>
                            </a:cubicBezTo>
                            <a:cubicBezTo>
                              <a:pt x="366" y="26"/>
                              <a:pt x="366" y="27"/>
                              <a:pt x="366" y="27"/>
                            </a:cubicBezTo>
                            <a:cubicBezTo>
                              <a:pt x="366" y="27"/>
                              <a:pt x="365" y="28"/>
                              <a:pt x="365" y="28"/>
                            </a:cubicBezTo>
                            <a:cubicBezTo>
                              <a:pt x="365" y="28"/>
                              <a:pt x="364" y="27"/>
                              <a:pt x="364" y="27"/>
                            </a:cubicBezTo>
                            <a:cubicBezTo>
                              <a:pt x="363" y="27"/>
                              <a:pt x="363" y="26"/>
                              <a:pt x="362" y="26"/>
                            </a:cubicBezTo>
                            <a:cubicBezTo>
                              <a:pt x="361" y="25"/>
                              <a:pt x="360" y="24"/>
                              <a:pt x="359" y="24"/>
                            </a:cubicBezTo>
                            <a:cubicBezTo>
                              <a:pt x="358" y="24"/>
                              <a:pt x="356" y="23"/>
                              <a:pt x="355" y="23"/>
                            </a:cubicBezTo>
                            <a:cubicBezTo>
                              <a:pt x="351" y="23"/>
                              <a:pt x="349" y="25"/>
                              <a:pt x="347" y="27"/>
                            </a:cubicBezTo>
                            <a:cubicBezTo>
                              <a:pt x="346" y="30"/>
                              <a:pt x="345" y="33"/>
                              <a:pt x="345" y="38"/>
                            </a:cubicBezTo>
                            <a:cubicBezTo>
                              <a:pt x="345" y="40"/>
                              <a:pt x="345" y="42"/>
                              <a:pt x="345" y="44"/>
                            </a:cubicBezTo>
                            <a:cubicBezTo>
                              <a:pt x="346" y="46"/>
                              <a:pt x="347" y="47"/>
                              <a:pt x="347" y="48"/>
                            </a:cubicBezTo>
                            <a:cubicBezTo>
                              <a:pt x="348" y="50"/>
                              <a:pt x="349" y="51"/>
                              <a:pt x="351" y="51"/>
                            </a:cubicBezTo>
                            <a:cubicBezTo>
                              <a:pt x="352" y="52"/>
                              <a:pt x="353" y="52"/>
                              <a:pt x="355" y="52"/>
                            </a:cubicBezTo>
                            <a:cubicBezTo>
                              <a:pt x="356" y="52"/>
                              <a:pt x="358" y="52"/>
                              <a:pt x="359" y="51"/>
                            </a:cubicBezTo>
                            <a:cubicBezTo>
                              <a:pt x="360" y="51"/>
                              <a:pt x="361" y="50"/>
                              <a:pt x="362" y="50"/>
                            </a:cubicBezTo>
                            <a:cubicBezTo>
                              <a:pt x="363" y="49"/>
                              <a:pt x="363" y="49"/>
                              <a:pt x="364" y="48"/>
                            </a:cubicBezTo>
                            <a:cubicBezTo>
                              <a:pt x="365" y="48"/>
                              <a:pt x="365" y="47"/>
                              <a:pt x="365" y="47"/>
                            </a:cubicBezTo>
                            <a:cubicBezTo>
                              <a:pt x="366" y="47"/>
                              <a:pt x="366" y="47"/>
                              <a:pt x="366" y="48"/>
                            </a:cubicBezTo>
                            <a:cubicBezTo>
                              <a:pt x="366" y="48"/>
                              <a:pt x="366" y="48"/>
                              <a:pt x="366" y="48"/>
                            </a:cubicBezTo>
                            <a:cubicBezTo>
                              <a:pt x="366" y="48"/>
                              <a:pt x="366" y="49"/>
                              <a:pt x="366" y="49"/>
                            </a:cubicBezTo>
                            <a:cubicBezTo>
                              <a:pt x="367" y="49"/>
                              <a:pt x="367" y="50"/>
                              <a:pt x="367" y="50"/>
                            </a:cubicBezTo>
                            <a:close/>
                            <a:moveTo>
                              <a:pt x="395" y="53"/>
                            </a:moveTo>
                            <a:cubicBezTo>
                              <a:pt x="395" y="54"/>
                              <a:pt x="395" y="55"/>
                              <a:pt x="395" y="55"/>
                            </a:cubicBezTo>
                            <a:cubicBezTo>
                              <a:pt x="395" y="56"/>
                              <a:pt x="394" y="56"/>
                              <a:pt x="394" y="56"/>
                            </a:cubicBezTo>
                            <a:cubicBezTo>
                              <a:pt x="394" y="56"/>
                              <a:pt x="394" y="57"/>
                              <a:pt x="393" y="57"/>
                            </a:cubicBezTo>
                            <a:cubicBezTo>
                              <a:pt x="393" y="57"/>
                              <a:pt x="392" y="57"/>
                              <a:pt x="392" y="57"/>
                            </a:cubicBezTo>
                            <a:cubicBezTo>
                              <a:pt x="391" y="57"/>
                              <a:pt x="391" y="57"/>
                              <a:pt x="390" y="58"/>
                            </a:cubicBezTo>
                            <a:cubicBezTo>
                              <a:pt x="389" y="58"/>
                              <a:pt x="389" y="58"/>
                              <a:pt x="388" y="58"/>
                            </a:cubicBezTo>
                            <a:cubicBezTo>
                              <a:pt x="386" y="58"/>
                              <a:pt x="385" y="57"/>
                              <a:pt x="383" y="57"/>
                            </a:cubicBezTo>
                            <a:cubicBezTo>
                              <a:pt x="382" y="56"/>
                              <a:pt x="381" y="56"/>
                              <a:pt x="380" y="55"/>
                            </a:cubicBezTo>
                            <a:cubicBezTo>
                              <a:pt x="379" y="54"/>
                              <a:pt x="378" y="52"/>
                              <a:pt x="378" y="51"/>
                            </a:cubicBezTo>
                            <a:cubicBezTo>
                              <a:pt x="378" y="49"/>
                              <a:pt x="377" y="47"/>
                              <a:pt x="377" y="45"/>
                            </a:cubicBezTo>
                            <a:cubicBezTo>
                              <a:pt x="377" y="24"/>
                              <a:pt x="377" y="24"/>
                              <a:pt x="377" y="24"/>
                            </a:cubicBezTo>
                            <a:cubicBezTo>
                              <a:pt x="372" y="24"/>
                              <a:pt x="372" y="24"/>
                              <a:pt x="372" y="24"/>
                            </a:cubicBezTo>
                            <a:cubicBezTo>
                              <a:pt x="372" y="24"/>
                              <a:pt x="372" y="24"/>
                              <a:pt x="371" y="23"/>
                            </a:cubicBezTo>
                            <a:cubicBezTo>
                              <a:pt x="371" y="23"/>
                              <a:pt x="371" y="22"/>
                              <a:pt x="371" y="21"/>
                            </a:cubicBezTo>
                            <a:cubicBezTo>
                              <a:pt x="371" y="21"/>
                              <a:pt x="371" y="20"/>
                              <a:pt x="371" y="20"/>
                            </a:cubicBezTo>
                            <a:cubicBezTo>
                              <a:pt x="371" y="20"/>
                              <a:pt x="371" y="19"/>
                              <a:pt x="371" y="19"/>
                            </a:cubicBezTo>
                            <a:cubicBezTo>
                              <a:pt x="371" y="19"/>
                              <a:pt x="372" y="19"/>
                              <a:pt x="372" y="19"/>
                            </a:cubicBezTo>
                            <a:cubicBezTo>
                              <a:pt x="372" y="19"/>
                              <a:pt x="372" y="18"/>
                              <a:pt x="372" y="18"/>
                            </a:cubicBezTo>
                            <a:cubicBezTo>
                              <a:pt x="377" y="18"/>
                              <a:pt x="377" y="18"/>
                              <a:pt x="377" y="18"/>
                            </a:cubicBezTo>
                            <a:cubicBezTo>
                              <a:pt x="377" y="10"/>
                              <a:pt x="377" y="10"/>
                              <a:pt x="377" y="10"/>
                            </a:cubicBezTo>
                            <a:cubicBezTo>
                              <a:pt x="377" y="10"/>
                              <a:pt x="377" y="9"/>
                              <a:pt x="378" y="9"/>
                            </a:cubicBezTo>
                            <a:cubicBezTo>
                              <a:pt x="378" y="9"/>
                              <a:pt x="378" y="9"/>
                              <a:pt x="378" y="9"/>
                            </a:cubicBezTo>
                            <a:cubicBezTo>
                              <a:pt x="378" y="9"/>
                              <a:pt x="379" y="9"/>
                              <a:pt x="379" y="9"/>
                            </a:cubicBezTo>
                            <a:cubicBezTo>
                              <a:pt x="380" y="9"/>
                              <a:pt x="380" y="8"/>
                              <a:pt x="381" y="8"/>
                            </a:cubicBezTo>
                            <a:cubicBezTo>
                              <a:pt x="381" y="8"/>
                              <a:pt x="382" y="9"/>
                              <a:pt x="382" y="9"/>
                            </a:cubicBezTo>
                            <a:cubicBezTo>
                              <a:pt x="383" y="9"/>
                              <a:pt x="383" y="9"/>
                              <a:pt x="383" y="9"/>
                            </a:cubicBezTo>
                            <a:cubicBezTo>
                              <a:pt x="384" y="9"/>
                              <a:pt x="384" y="9"/>
                              <a:pt x="384" y="9"/>
                            </a:cubicBezTo>
                            <a:cubicBezTo>
                              <a:pt x="384" y="9"/>
                              <a:pt x="384" y="10"/>
                              <a:pt x="384" y="10"/>
                            </a:cubicBezTo>
                            <a:cubicBezTo>
                              <a:pt x="384" y="18"/>
                              <a:pt x="384" y="18"/>
                              <a:pt x="384" y="18"/>
                            </a:cubicBezTo>
                            <a:cubicBezTo>
                              <a:pt x="393" y="18"/>
                              <a:pt x="393" y="18"/>
                              <a:pt x="393" y="18"/>
                            </a:cubicBezTo>
                            <a:cubicBezTo>
                              <a:pt x="394" y="18"/>
                              <a:pt x="394" y="19"/>
                              <a:pt x="394" y="19"/>
                            </a:cubicBezTo>
                            <a:cubicBezTo>
                              <a:pt x="394" y="19"/>
                              <a:pt x="394" y="19"/>
                              <a:pt x="394" y="19"/>
                            </a:cubicBezTo>
                            <a:cubicBezTo>
                              <a:pt x="395" y="19"/>
                              <a:pt x="395" y="20"/>
                              <a:pt x="395" y="20"/>
                            </a:cubicBezTo>
                            <a:cubicBezTo>
                              <a:pt x="395" y="20"/>
                              <a:pt x="395" y="21"/>
                              <a:pt x="395" y="21"/>
                            </a:cubicBezTo>
                            <a:cubicBezTo>
                              <a:pt x="395" y="22"/>
                              <a:pt x="395" y="23"/>
                              <a:pt x="394" y="23"/>
                            </a:cubicBezTo>
                            <a:cubicBezTo>
                              <a:pt x="394" y="24"/>
                              <a:pt x="394" y="24"/>
                              <a:pt x="393" y="24"/>
                            </a:cubicBezTo>
                            <a:cubicBezTo>
                              <a:pt x="384" y="24"/>
                              <a:pt x="384" y="24"/>
                              <a:pt x="384" y="24"/>
                            </a:cubicBezTo>
                            <a:cubicBezTo>
                              <a:pt x="384" y="44"/>
                              <a:pt x="384" y="44"/>
                              <a:pt x="384" y="44"/>
                            </a:cubicBezTo>
                            <a:cubicBezTo>
                              <a:pt x="384" y="47"/>
                              <a:pt x="384" y="49"/>
                              <a:pt x="385" y="50"/>
                            </a:cubicBezTo>
                            <a:cubicBezTo>
                              <a:pt x="386" y="51"/>
                              <a:pt x="387" y="52"/>
                              <a:pt x="389" y="52"/>
                            </a:cubicBezTo>
                            <a:cubicBezTo>
                              <a:pt x="390" y="52"/>
                              <a:pt x="390" y="52"/>
                              <a:pt x="391" y="52"/>
                            </a:cubicBezTo>
                            <a:cubicBezTo>
                              <a:pt x="391" y="52"/>
                              <a:pt x="392" y="52"/>
                              <a:pt x="392" y="51"/>
                            </a:cubicBezTo>
                            <a:cubicBezTo>
                              <a:pt x="393" y="51"/>
                              <a:pt x="393" y="51"/>
                              <a:pt x="393" y="51"/>
                            </a:cubicBezTo>
                            <a:cubicBezTo>
                              <a:pt x="393" y="51"/>
                              <a:pt x="394" y="51"/>
                              <a:pt x="394" y="51"/>
                            </a:cubicBezTo>
                            <a:cubicBezTo>
                              <a:pt x="394" y="51"/>
                              <a:pt x="394" y="51"/>
                              <a:pt x="394" y="51"/>
                            </a:cubicBezTo>
                            <a:cubicBezTo>
                              <a:pt x="394" y="51"/>
                              <a:pt x="394" y="51"/>
                              <a:pt x="395" y="51"/>
                            </a:cubicBezTo>
                            <a:cubicBezTo>
                              <a:pt x="395" y="52"/>
                              <a:pt x="395" y="52"/>
                              <a:pt x="395" y="52"/>
                            </a:cubicBezTo>
                            <a:cubicBezTo>
                              <a:pt x="395" y="52"/>
                              <a:pt x="395" y="53"/>
                              <a:pt x="395" y="53"/>
                            </a:cubicBezTo>
                            <a:close/>
                            <a:moveTo>
                              <a:pt x="431" y="7"/>
                            </a:moveTo>
                            <a:cubicBezTo>
                              <a:pt x="431" y="9"/>
                              <a:pt x="430" y="10"/>
                              <a:pt x="430" y="10"/>
                            </a:cubicBezTo>
                            <a:cubicBezTo>
                              <a:pt x="429" y="11"/>
                              <a:pt x="428" y="11"/>
                              <a:pt x="426" y="11"/>
                            </a:cubicBezTo>
                            <a:cubicBezTo>
                              <a:pt x="425" y="11"/>
                              <a:pt x="424" y="11"/>
                              <a:pt x="423" y="10"/>
                            </a:cubicBezTo>
                            <a:cubicBezTo>
                              <a:pt x="423" y="10"/>
                              <a:pt x="422" y="9"/>
                              <a:pt x="422" y="7"/>
                            </a:cubicBezTo>
                            <a:cubicBezTo>
                              <a:pt x="422" y="6"/>
                              <a:pt x="423" y="5"/>
                              <a:pt x="423" y="4"/>
                            </a:cubicBezTo>
                            <a:cubicBezTo>
                              <a:pt x="424" y="4"/>
                              <a:pt x="425" y="3"/>
                              <a:pt x="427" y="3"/>
                            </a:cubicBezTo>
                            <a:cubicBezTo>
                              <a:pt x="428" y="3"/>
                              <a:pt x="429" y="3"/>
                              <a:pt x="430" y="4"/>
                            </a:cubicBezTo>
                            <a:cubicBezTo>
                              <a:pt x="430" y="5"/>
                              <a:pt x="431" y="6"/>
                              <a:pt x="431" y="7"/>
                            </a:cubicBezTo>
                            <a:close/>
                            <a:moveTo>
                              <a:pt x="430" y="56"/>
                            </a:moveTo>
                            <a:cubicBezTo>
                              <a:pt x="430" y="56"/>
                              <a:pt x="430" y="56"/>
                              <a:pt x="430" y="57"/>
                            </a:cubicBezTo>
                            <a:cubicBezTo>
                              <a:pt x="430" y="57"/>
                              <a:pt x="429" y="57"/>
                              <a:pt x="429" y="57"/>
                            </a:cubicBezTo>
                            <a:cubicBezTo>
                              <a:pt x="429" y="57"/>
                              <a:pt x="429" y="57"/>
                              <a:pt x="428" y="57"/>
                            </a:cubicBezTo>
                            <a:cubicBezTo>
                              <a:pt x="428" y="57"/>
                              <a:pt x="427" y="57"/>
                              <a:pt x="427" y="57"/>
                            </a:cubicBezTo>
                            <a:cubicBezTo>
                              <a:pt x="426" y="57"/>
                              <a:pt x="425" y="57"/>
                              <a:pt x="425" y="57"/>
                            </a:cubicBezTo>
                            <a:cubicBezTo>
                              <a:pt x="424" y="57"/>
                              <a:pt x="424" y="57"/>
                              <a:pt x="424" y="57"/>
                            </a:cubicBezTo>
                            <a:cubicBezTo>
                              <a:pt x="424" y="57"/>
                              <a:pt x="423" y="57"/>
                              <a:pt x="423" y="57"/>
                            </a:cubicBezTo>
                            <a:cubicBezTo>
                              <a:pt x="423" y="56"/>
                              <a:pt x="423" y="56"/>
                              <a:pt x="423" y="56"/>
                            </a:cubicBezTo>
                            <a:cubicBezTo>
                              <a:pt x="423" y="20"/>
                              <a:pt x="423" y="20"/>
                              <a:pt x="423" y="20"/>
                            </a:cubicBezTo>
                            <a:cubicBezTo>
                              <a:pt x="423" y="19"/>
                              <a:pt x="423" y="19"/>
                              <a:pt x="423" y="19"/>
                            </a:cubicBezTo>
                            <a:cubicBezTo>
                              <a:pt x="423" y="19"/>
                              <a:pt x="424" y="19"/>
                              <a:pt x="424" y="19"/>
                            </a:cubicBezTo>
                            <a:cubicBezTo>
                              <a:pt x="424" y="18"/>
                              <a:pt x="424" y="18"/>
                              <a:pt x="425" y="18"/>
                            </a:cubicBezTo>
                            <a:cubicBezTo>
                              <a:pt x="425" y="18"/>
                              <a:pt x="426" y="18"/>
                              <a:pt x="427" y="18"/>
                            </a:cubicBezTo>
                            <a:cubicBezTo>
                              <a:pt x="427" y="18"/>
                              <a:pt x="428" y="18"/>
                              <a:pt x="428" y="18"/>
                            </a:cubicBezTo>
                            <a:cubicBezTo>
                              <a:pt x="429" y="18"/>
                              <a:pt x="429" y="18"/>
                              <a:pt x="429" y="19"/>
                            </a:cubicBezTo>
                            <a:cubicBezTo>
                              <a:pt x="429" y="19"/>
                              <a:pt x="430" y="19"/>
                              <a:pt x="430" y="19"/>
                            </a:cubicBezTo>
                            <a:cubicBezTo>
                              <a:pt x="430" y="19"/>
                              <a:pt x="430" y="19"/>
                              <a:pt x="430" y="20"/>
                            </a:cubicBezTo>
                            <a:lnTo>
                              <a:pt x="430" y="56"/>
                            </a:lnTo>
                            <a:close/>
                            <a:moveTo>
                              <a:pt x="466" y="46"/>
                            </a:moveTo>
                            <a:cubicBezTo>
                              <a:pt x="466" y="48"/>
                              <a:pt x="465" y="50"/>
                              <a:pt x="465" y="51"/>
                            </a:cubicBezTo>
                            <a:cubicBezTo>
                              <a:pt x="464" y="52"/>
                              <a:pt x="463" y="54"/>
                              <a:pt x="462" y="55"/>
                            </a:cubicBezTo>
                            <a:cubicBezTo>
                              <a:pt x="460" y="56"/>
                              <a:pt x="459" y="56"/>
                              <a:pt x="457" y="57"/>
                            </a:cubicBezTo>
                            <a:cubicBezTo>
                              <a:pt x="455" y="58"/>
                              <a:pt x="453" y="58"/>
                              <a:pt x="451" y="58"/>
                            </a:cubicBezTo>
                            <a:cubicBezTo>
                              <a:pt x="450" y="58"/>
                              <a:pt x="449" y="58"/>
                              <a:pt x="448" y="57"/>
                            </a:cubicBezTo>
                            <a:cubicBezTo>
                              <a:pt x="446" y="57"/>
                              <a:pt x="445" y="57"/>
                              <a:pt x="444" y="57"/>
                            </a:cubicBezTo>
                            <a:cubicBezTo>
                              <a:pt x="443" y="56"/>
                              <a:pt x="443" y="56"/>
                              <a:pt x="442" y="56"/>
                            </a:cubicBezTo>
                            <a:cubicBezTo>
                              <a:pt x="441" y="55"/>
                              <a:pt x="441" y="55"/>
                              <a:pt x="441" y="55"/>
                            </a:cubicBezTo>
                            <a:cubicBezTo>
                              <a:pt x="440" y="55"/>
                              <a:pt x="440" y="54"/>
                              <a:pt x="440" y="54"/>
                            </a:cubicBezTo>
                            <a:cubicBezTo>
                              <a:pt x="440" y="53"/>
                              <a:pt x="440" y="53"/>
                              <a:pt x="440" y="52"/>
                            </a:cubicBezTo>
                            <a:cubicBezTo>
                              <a:pt x="440" y="51"/>
                              <a:pt x="440" y="51"/>
                              <a:pt x="440" y="50"/>
                            </a:cubicBezTo>
                            <a:cubicBezTo>
                              <a:pt x="440" y="50"/>
                              <a:pt x="440" y="50"/>
                              <a:pt x="440" y="50"/>
                            </a:cubicBezTo>
                            <a:cubicBezTo>
                              <a:pt x="440" y="49"/>
                              <a:pt x="440" y="49"/>
                              <a:pt x="440" y="49"/>
                            </a:cubicBezTo>
                            <a:cubicBezTo>
                              <a:pt x="441" y="49"/>
                              <a:pt x="441" y="49"/>
                              <a:pt x="441" y="49"/>
                            </a:cubicBezTo>
                            <a:cubicBezTo>
                              <a:pt x="441" y="49"/>
                              <a:pt x="442" y="49"/>
                              <a:pt x="442" y="49"/>
                            </a:cubicBezTo>
                            <a:cubicBezTo>
                              <a:pt x="443" y="50"/>
                              <a:pt x="444" y="50"/>
                              <a:pt x="444" y="51"/>
                            </a:cubicBezTo>
                            <a:cubicBezTo>
                              <a:pt x="445" y="51"/>
                              <a:pt x="446" y="51"/>
                              <a:pt x="447" y="52"/>
                            </a:cubicBezTo>
                            <a:cubicBezTo>
                              <a:pt x="449" y="52"/>
                              <a:pt x="450" y="52"/>
                              <a:pt x="451" y="52"/>
                            </a:cubicBezTo>
                            <a:cubicBezTo>
                              <a:pt x="453" y="52"/>
                              <a:pt x="454" y="52"/>
                              <a:pt x="454" y="52"/>
                            </a:cubicBezTo>
                            <a:cubicBezTo>
                              <a:pt x="455" y="52"/>
                              <a:pt x="456" y="51"/>
                              <a:pt x="457" y="51"/>
                            </a:cubicBezTo>
                            <a:cubicBezTo>
                              <a:pt x="458" y="50"/>
                              <a:pt x="458" y="50"/>
                              <a:pt x="458" y="49"/>
                            </a:cubicBezTo>
                            <a:cubicBezTo>
                              <a:pt x="459" y="48"/>
                              <a:pt x="459" y="48"/>
                              <a:pt x="459" y="47"/>
                            </a:cubicBezTo>
                            <a:cubicBezTo>
                              <a:pt x="459" y="46"/>
                              <a:pt x="459" y="45"/>
                              <a:pt x="458" y="44"/>
                            </a:cubicBezTo>
                            <a:cubicBezTo>
                              <a:pt x="458" y="43"/>
                              <a:pt x="457" y="43"/>
                              <a:pt x="456" y="42"/>
                            </a:cubicBezTo>
                            <a:cubicBezTo>
                              <a:pt x="455" y="42"/>
                              <a:pt x="454" y="41"/>
                              <a:pt x="453" y="41"/>
                            </a:cubicBezTo>
                            <a:cubicBezTo>
                              <a:pt x="452" y="40"/>
                              <a:pt x="451" y="40"/>
                              <a:pt x="450" y="39"/>
                            </a:cubicBezTo>
                            <a:cubicBezTo>
                              <a:pt x="449" y="39"/>
                              <a:pt x="448" y="38"/>
                              <a:pt x="446" y="38"/>
                            </a:cubicBezTo>
                            <a:cubicBezTo>
                              <a:pt x="445" y="37"/>
                              <a:pt x="444" y="37"/>
                              <a:pt x="444" y="36"/>
                            </a:cubicBezTo>
                            <a:cubicBezTo>
                              <a:pt x="443" y="35"/>
                              <a:pt x="442" y="34"/>
                              <a:pt x="441" y="33"/>
                            </a:cubicBezTo>
                            <a:cubicBezTo>
                              <a:pt x="441" y="32"/>
                              <a:pt x="441" y="30"/>
                              <a:pt x="441" y="29"/>
                            </a:cubicBezTo>
                            <a:cubicBezTo>
                              <a:pt x="441" y="27"/>
                              <a:pt x="441" y="26"/>
                              <a:pt x="441" y="24"/>
                            </a:cubicBezTo>
                            <a:cubicBezTo>
                              <a:pt x="442" y="23"/>
                              <a:pt x="443" y="22"/>
                              <a:pt x="444" y="21"/>
                            </a:cubicBezTo>
                            <a:cubicBezTo>
                              <a:pt x="445" y="20"/>
                              <a:pt x="446" y="19"/>
                              <a:pt x="448" y="19"/>
                            </a:cubicBezTo>
                            <a:cubicBezTo>
                              <a:pt x="450" y="18"/>
                              <a:pt x="452" y="18"/>
                              <a:pt x="454" y="18"/>
                            </a:cubicBezTo>
                            <a:cubicBezTo>
                              <a:pt x="455" y="18"/>
                              <a:pt x="456" y="18"/>
                              <a:pt x="457" y="18"/>
                            </a:cubicBezTo>
                            <a:cubicBezTo>
                              <a:pt x="458" y="18"/>
                              <a:pt x="459" y="18"/>
                              <a:pt x="459" y="19"/>
                            </a:cubicBezTo>
                            <a:cubicBezTo>
                              <a:pt x="460" y="19"/>
                              <a:pt x="461" y="19"/>
                              <a:pt x="461" y="19"/>
                            </a:cubicBezTo>
                            <a:cubicBezTo>
                              <a:pt x="462" y="20"/>
                              <a:pt x="462" y="20"/>
                              <a:pt x="463" y="20"/>
                            </a:cubicBezTo>
                            <a:cubicBezTo>
                              <a:pt x="463" y="20"/>
                              <a:pt x="463" y="20"/>
                              <a:pt x="463" y="21"/>
                            </a:cubicBezTo>
                            <a:cubicBezTo>
                              <a:pt x="463" y="21"/>
                              <a:pt x="463" y="21"/>
                              <a:pt x="464" y="21"/>
                            </a:cubicBezTo>
                            <a:cubicBezTo>
                              <a:pt x="464" y="21"/>
                              <a:pt x="464" y="22"/>
                              <a:pt x="464" y="22"/>
                            </a:cubicBezTo>
                            <a:cubicBezTo>
                              <a:pt x="464" y="22"/>
                              <a:pt x="464" y="23"/>
                              <a:pt x="464" y="23"/>
                            </a:cubicBezTo>
                            <a:cubicBezTo>
                              <a:pt x="464" y="23"/>
                              <a:pt x="464" y="24"/>
                              <a:pt x="464" y="24"/>
                            </a:cubicBezTo>
                            <a:cubicBezTo>
                              <a:pt x="464" y="25"/>
                              <a:pt x="464" y="25"/>
                              <a:pt x="463" y="25"/>
                            </a:cubicBezTo>
                            <a:cubicBezTo>
                              <a:pt x="463" y="25"/>
                              <a:pt x="463" y="25"/>
                              <a:pt x="463" y="26"/>
                            </a:cubicBezTo>
                            <a:cubicBezTo>
                              <a:pt x="463" y="26"/>
                              <a:pt x="463" y="26"/>
                              <a:pt x="463" y="26"/>
                            </a:cubicBezTo>
                            <a:cubicBezTo>
                              <a:pt x="462" y="26"/>
                              <a:pt x="462" y="26"/>
                              <a:pt x="462" y="25"/>
                            </a:cubicBezTo>
                            <a:cubicBezTo>
                              <a:pt x="461" y="25"/>
                              <a:pt x="461" y="25"/>
                              <a:pt x="460" y="24"/>
                            </a:cubicBezTo>
                            <a:cubicBezTo>
                              <a:pt x="459" y="24"/>
                              <a:pt x="458" y="24"/>
                              <a:pt x="457" y="23"/>
                            </a:cubicBezTo>
                            <a:cubicBezTo>
                              <a:pt x="456" y="23"/>
                              <a:pt x="455" y="23"/>
                              <a:pt x="454" y="23"/>
                            </a:cubicBezTo>
                            <a:cubicBezTo>
                              <a:pt x="453" y="23"/>
                              <a:pt x="452" y="23"/>
                              <a:pt x="451" y="23"/>
                            </a:cubicBezTo>
                            <a:cubicBezTo>
                              <a:pt x="450" y="24"/>
                              <a:pt x="449" y="24"/>
                              <a:pt x="449" y="24"/>
                            </a:cubicBezTo>
                            <a:cubicBezTo>
                              <a:pt x="448" y="25"/>
                              <a:pt x="448" y="25"/>
                              <a:pt x="447" y="26"/>
                            </a:cubicBezTo>
                            <a:cubicBezTo>
                              <a:pt x="447" y="27"/>
                              <a:pt x="447" y="27"/>
                              <a:pt x="447" y="28"/>
                            </a:cubicBezTo>
                            <a:cubicBezTo>
                              <a:pt x="447" y="29"/>
                              <a:pt x="447" y="30"/>
                              <a:pt x="448" y="31"/>
                            </a:cubicBezTo>
                            <a:cubicBezTo>
                              <a:pt x="448" y="32"/>
                              <a:pt x="449" y="32"/>
                              <a:pt x="450" y="33"/>
                            </a:cubicBezTo>
                            <a:cubicBezTo>
                              <a:pt x="451" y="33"/>
                              <a:pt x="452" y="34"/>
                              <a:pt x="453" y="34"/>
                            </a:cubicBezTo>
                            <a:cubicBezTo>
                              <a:pt x="454" y="35"/>
                              <a:pt x="455" y="35"/>
                              <a:pt x="456" y="35"/>
                            </a:cubicBezTo>
                            <a:cubicBezTo>
                              <a:pt x="457" y="36"/>
                              <a:pt x="459" y="36"/>
                              <a:pt x="460" y="37"/>
                            </a:cubicBezTo>
                            <a:cubicBezTo>
                              <a:pt x="461" y="38"/>
                              <a:pt x="462" y="38"/>
                              <a:pt x="463" y="39"/>
                            </a:cubicBezTo>
                            <a:cubicBezTo>
                              <a:pt x="464" y="40"/>
                              <a:pt x="464" y="41"/>
                              <a:pt x="465" y="42"/>
                            </a:cubicBezTo>
                            <a:cubicBezTo>
                              <a:pt x="465" y="43"/>
                              <a:pt x="466" y="44"/>
                              <a:pt x="466" y="46"/>
                            </a:cubicBezTo>
                            <a:close/>
                            <a:moveTo>
                              <a:pt x="526" y="56"/>
                            </a:moveTo>
                            <a:cubicBezTo>
                              <a:pt x="526" y="56"/>
                              <a:pt x="526" y="56"/>
                              <a:pt x="526" y="57"/>
                            </a:cubicBezTo>
                            <a:cubicBezTo>
                              <a:pt x="526" y="57"/>
                              <a:pt x="526" y="57"/>
                              <a:pt x="526" y="57"/>
                            </a:cubicBezTo>
                            <a:cubicBezTo>
                              <a:pt x="525" y="57"/>
                              <a:pt x="525" y="57"/>
                              <a:pt x="525" y="57"/>
                            </a:cubicBezTo>
                            <a:cubicBezTo>
                              <a:pt x="524" y="57"/>
                              <a:pt x="524" y="57"/>
                              <a:pt x="523" y="57"/>
                            </a:cubicBezTo>
                            <a:cubicBezTo>
                              <a:pt x="522" y="57"/>
                              <a:pt x="522" y="57"/>
                              <a:pt x="521" y="57"/>
                            </a:cubicBezTo>
                            <a:cubicBezTo>
                              <a:pt x="521" y="57"/>
                              <a:pt x="521" y="57"/>
                              <a:pt x="520" y="57"/>
                            </a:cubicBezTo>
                            <a:cubicBezTo>
                              <a:pt x="520" y="57"/>
                              <a:pt x="520" y="57"/>
                              <a:pt x="520" y="57"/>
                            </a:cubicBezTo>
                            <a:cubicBezTo>
                              <a:pt x="520" y="56"/>
                              <a:pt x="520" y="56"/>
                              <a:pt x="520" y="56"/>
                            </a:cubicBezTo>
                            <a:cubicBezTo>
                              <a:pt x="520" y="24"/>
                              <a:pt x="520" y="24"/>
                              <a:pt x="520" y="24"/>
                            </a:cubicBezTo>
                            <a:cubicBezTo>
                              <a:pt x="503" y="24"/>
                              <a:pt x="503" y="24"/>
                              <a:pt x="503" y="24"/>
                            </a:cubicBezTo>
                            <a:cubicBezTo>
                              <a:pt x="503" y="56"/>
                              <a:pt x="503" y="56"/>
                              <a:pt x="503" y="56"/>
                            </a:cubicBezTo>
                            <a:cubicBezTo>
                              <a:pt x="503" y="56"/>
                              <a:pt x="503" y="56"/>
                              <a:pt x="503" y="57"/>
                            </a:cubicBezTo>
                            <a:cubicBezTo>
                              <a:pt x="503" y="57"/>
                              <a:pt x="503" y="57"/>
                              <a:pt x="502" y="57"/>
                            </a:cubicBezTo>
                            <a:cubicBezTo>
                              <a:pt x="502" y="57"/>
                              <a:pt x="502" y="57"/>
                              <a:pt x="501" y="57"/>
                            </a:cubicBezTo>
                            <a:cubicBezTo>
                              <a:pt x="501" y="57"/>
                              <a:pt x="500" y="57"/>
                              <a:pt x="500" y="57"/>
                            </a:cubicBezTo>
                            <a:cubicBezTo>
                              <a:pt x="499" y="57"/>
                              <a:pt x="499" y="57"/>
                              <a:pt x="498" y="57"/>
                            </a:cubicBezTo>
                            <a:cubicBezTo>
                              <a:pt x="498" y="57"/>
                              <a:pt x="497" y="57"/>
                              <a:pt x="497" y="57"/>
                            </a:cubicBezTo>
                            <a:cubicBezTo>
                              <a:pt x="497" y="57"/>
                              <a:pt x="497" y="57"/>
                              <a:pt x="497" y="57"/>
                            </a:cubicBezTo>
                            <a:cubicBezTo>
                              <a:pt x="497" y="56"/>
                              <a:pt x="496" y="56"/>
                              <a:pt x="496" y="56"/>
                            </a:cubicBezTo>
                            <a:cubicBezTo>
                              <a:pt x="496" y="24"/>
                              <a:pt x="496" y="24"/>
                              <a:pt x="496" y="24"/>
                            </a:cubicBezTo>
                            <a:cubicBezTo>
                              <a:pt x="491" y="24"/>
                              <a:pt x="491" y="24"/>
                              <a:pt x="491" y="24"/>
                            </a:cubicBezTo>
                            <a:cubicBezTo>
                              <a:pt x="491" y="24"/>
                              <a:pt x="491" y="24"/>
                              <a:pt x="490" y="23"/>
                            </a:cubicBezTo>
                            <a:cubicBezTo>
                              <a:pt x="490" y="23"/>
                              <a:pt x="490" y="22"/>
                              <a:pt x="490" y="21"/>
                            </a:cubicBezTo>
                            <a:cubicBezTo>
                              <a:pt x="490" y="21"/>
                              <a:pt x="490" y="20"/>
                              <a:pt x="490" y="20"/>
                            </a:cubicBezTo>
                            <a:cubicBezTo>
                              <a:pt x="490" y="20"/>
                              <a:pt x="490" y="19"/>
                              <a:pt x="490" y="19"/>
                            </a:cubicBezTo>
                            <a:cubicBezTo>
                              <a:pt x="490" y="19"/>
                              <a:pt x="491" y="19"/>
                              <a:pt x="491" y="19"/>
                            </a:cubicBezTo>
                            <a:cubicBezTo>
                              <a:pt x="491" y="19"/>
                              <a:pt x="491" y="18"/>
                              <a:pt x="491" y="18"/>
                            </a:cubicBezTo>
                            <a:cubicBezTo>
                              <a:pt x="496" y="18"/>
                              <a:pt x="496" y="18"/>
                              <a:pt x="496" y="18"/>
                            </a:cubicBezTo>
                            <a:cubicBezTo>
                              <a:pt x="496" y="15"/>
                              <a:pt x="496" y="15"/>
                              <a:pt x="496" y="15"/>
                            </a:cubicBezTo>
                            <a:cubicBezTo>
                              <a:pt x="496" y="12"/>
                              <a:pt x="497" y="10"/>
                              <a:pt x="497" y="8"/>
                            </a:cubicBezTo>
                            <a:cubicBezTo>
                              <a:pt x="498" y="6"/>
                              <a:pt x="498" y="5"/>
                              <a:pt x="499" y="4"/>
                            </a:cubicBezTo>
                            <a:cubicBezTo>
                              <a:pt x="500" y="2"/>
                              <a:pt x="502" y="2"/>
                              <a:pt x="503" y="1"/>
                            </a:cubicBezTo>
                            <a:cubicBezTo>
                              <a:pt x="504" y="0"/>
                              <a:pt x="506" y="0"/>
                              <a:pt x="508" y="0"/>
                            </a:cubicBezTo>
                            <a:cubicBezTo>
                              <a:pt x="508" y="0"/>
                              <a:pt x="509" y="0"/>
                              <a:pt x="510" y="0"/>
                            </a:cubicBezTo>
                            <a:cubicBezTo>
                              <a:pt x="510" y="0"/>
                              <a:pt x="511" y="0"/>
                              <a:pt x="511" y="1"/>
                            </a:cubicBezTo>
                            <a:cubicBezTo>
                              <a:pt x="512" y="1"/>
                              <a:pt x="512" y="1"/>
                              <a:pt x="512" y="1"/>
                            </a:cubicBezTo>
                            <a:cubicBezTo>
                              <a:pt x="513" y="1"/>
                              <a:pt x="513" y="1"/>
                              <a:pt x="513" y="1"/>
                            </a:cubicBezTo>
                            <a:cubicBezTo>
                              <a:pt x="513" y="1"/>
                              <a:pt x="513" y="2"/>
                              <a:pt x="514" y="2"/>
                            </a:cubicBezTo>
                            <a:cubicBezTo>
                              <a:pt x="514" y="2"/>
                              <a:pt x="514" y="2"/>
                              <a:pt x="514" y="2"/>
                            </a:cubicBezTo>
                            <a:cubicBezTo>
                              <a:pt x="514" y="2"/>
                              <a:pt x="514" y="3"/>
                              <a:pt x="514" y="3"/>
                            </a:cubicBezTo>
                            <a:cubicBezTo>
                              <a:pt x="514" y="3"/>
                              <a:pt x="514" y="4"/>
                              <a:pt x="514" y="4"/>
                            </a:cubicBezTo>
                            <a:cubicBezTo>
                              <a:pt x="514" y="5"/>
                              <a:pt x="514" y="6"/>
                              <a:pt x="514" y="6"/>
                            </a:cubicBezTo>
                            <a:cubicBezTo>
                              <a:pt x="514" y="6"/>
                              <a:pt x="513" y="7"/>
                              <a:pt x="513" y="7"/>
                            </a:cubicBezTo>
                            <a:cubicBezTo>
                              <a:pt x="513" y="7"/>
                              <a:pt x="513" y="7"/>
                              <a:pt x="512" y="7"/>
                            </a:cubicBezTo>
                            <a:cubicBezTo>
                              <a:pt x="512" y="6"/>
                              <a:pt x="512" y="6"/>
                              <a:pt x="511" y="6"/>
                            </a:cubicBezTo>
                            <a:cubicBezTo>
                              <a:pt x="511" y="6"/>
                              <a:pt x="511" y="6"/>
                              <a:pt x="510" y="6"/>
                            </a:cubicBezTo>
                            <a:cubicBezTo>
                              <a:pt x="510" y="6"/>
                              <a:pt x="509" y="6"/>
                              <a:pt x="508" y="6"/>
                            </a:cubicBezTo>
                            <a:cubicBezTo>
                              <a:pt x="506" y="6"/>
                              <a:pt x="505" y="6"/>
                              <a:pt x="504" y="8"/>
                            </a:cubicBezTo>
                            <a:cubicBezTo>
                              <a:pt x="504" y="9"/>
                              <a:pt x="503" y="11"/>
                              <a:pt x="503" y="14"/>
                            </a:cubicBezTo>
                            <a:cubicBezTo>
                              <a:pt x="503" y="18"/>
                              <a:pt x="503" y="18"/>
                              <a:pt x="503" y="18"/>
                            </a:cubicBezTo>
                            <a:cubicBezTo>
                              <a:pt x="524" y="18"/>
                              <a:pt x="524" y="18"/>
                              <a:pt x="524" y="18"/>
                            </a:cubicBezTo>
                            <a:cubicBezTo>
                              <a:pt x="525" y="18"/>
                              <a:pt x="525" y="19"/>
                              <a:pt x="526" y="19"/>
                            </a:cubicBezTo>
                            <a:cubicBezTo>
                              <a:pt x="526" y="19"/>
                              <a:pt x="526" y="20"/>
                              <a:pt x="526" y="21"/>
                            </a:cubicBezTo>
                            <a:lnTo>
                              <a:pt x="526" y="56"/>
                            </a:lnTo>
                            <a:close/>
                            <a:moveTo>
                              <a:pt x="527" y="7"/>
                            </a:moveTo>
                            <a:cubicBezTo>
                              <a:pt x="527" y="8"/>
                              <a:pt x="527" y="9"/>
                              <a:pt x="527" y="9"/>
                            </a:cubicBezTo>
                            <a:cubicBezTo>
                              <a:pt x="527" y="10"/>
                              <a:pt x="527" y="10"/>
                              <a:pt x="526" y="10"/>
                            </a:cubicBezTo>
                            <a:cubicBezTo>
                              <a:pt x="526" y="11"/>
                              <a:pt x="525" y="11"/>
                              <a:pt x="525" y="11"/>
                            </a:cubicBezTo>
                            <a:cubicBezTo>
                              <a:pt x="524" y="11"/>
                              <a:pt x="524" y="11"/>
                              <a:pt x="523" y="11"/>
                            </a:cubicBezTo>
                            <a:cubicBezTo>
                              <a:pt x="522" y="11"/>
                              <a:pt x="522" y="11"/>
                              <a:pt x="521" y="11"/>
                            </a:cubicBezTo>
                            <a:cubicBezTo>
                              <a:pt x="520" y="11"/>
                              <a:pt x="520" y="11"/>
                              <a:pt x="520" y="10"/>
                            </a:cubicBezTo>
                            <a:cubicBezTo>
                              <a:pt x="519" y="10"/>
                              <a:pt x="519" y="10"/>
                              <a:pt x="519" y="9"/>
                            </a:cubicBezTo>
                            <a:cubicBezTo>
                              <a:pt x="519" y="9"/>
                              <a:pt x="519" y="8"/>
                              <a:pt x="519" y="7"/>
                            </a:cubicBezTo>
                            <a:cubicBezTo>
                              <a:pt x="519" y="6"/>
                              <a:pt x="519" y="6"/>
                              <a:pt x="519" y="5"/>
                            </a:cubicBezTo>
                            <a:cubicBezTo>
                              <a:pt x="519" y="5"/>
                              <a:pt x="519" y="4"/>
                              <a:pt x="520" y="4"/>
                            </a:cubicBezTo>
                            <a:cubicBezTo>
                              <a:pt x="520" y="4"/>
                              <a:pt x="520" y="4"/>
                              <a:pt x="521" y="3"/>
                            </a:cubicBezTo>
                            <a:cubicBezTo>
                              <a:pt x="522" y="3"/>
                              <a:pt x="522" y="3"/>
                              <a:pt x="523" y="3"/>
                            </a:cubicBezTo>
                            <a:cubicBezTo>
                              <a:pt x="524" y="3"/>
                              <a:pt x="524" y="3"/>
                              <a:pt x="525" y="3"/>
                            </a:cubicBezTo>
                            <a:cubicBezTo>
                              <a:pt x="525" y="4"/>
                              <a:pt x="526" y="4"/>
                              <a:pt x="526" y="4"/>
                            </a:cubicBezTo>
                            <a:cubicBezTo>
                              <a:pt x="527" y="4"/>
                              <a:pt x="527" y="5"/>
                              <a:pt x="527" y="5"/>
                            </a:cubicBezTo>
                            <a:cubicBezTo>
                              <a:pt x="527" y="6"/>
                              <a:pt x="527" y="6"/>
                              <a:pt x="527" y="7"/>
                            </a:cubicBezTo>
                            <a:close/>
                            <a:moveTo>
                              <a:pt x="570" y="56"/>
                            </a:moveTo>
                            <a:cubicBezTo>
                              <a:pt x="570" y="56"/>
                              <a:pt x="570" y="56"/>
                              <a:pt x="570" y="57"/>
                            </a:cubicBezTo>
                            <a:cubicBezTo>
                              <a:pt x="570" y="57"/>
                              <a:pt x="570" y="57"/>
                              <a:pt x="570" y="57"/>
                            </a:cubicBezTo>
                            <a:cubicBezTo>
                              <a:pt x="570" y="57"/>
                              <a:pt x="569" y="57"/>
                              <a:pt x="569" y="57"/>
                            </a:cubicBezTo>
                            <a:cubicBezTo>
                              <a:pt x="568" y="57"/>
                              <a:pt x="568" y="57"/>
                              <a:pt x="567" y="57"/>
                            </a:cubicBezTo>
                            <a:cubicBezTo>
                              <a:pt x="566" y="57"/>
                              <a:pt x="566" y="57"/>
                              <a:pt x="565" y="57"/>
                            </a:cubicBezTo>
                            <a:cubicBezTo>
                              <a:pt x="565" y="57"/>
                              <a:pt x="565" y="57"/>
                              <a:pt x="564" y="57"/>
                            </a:cubicBezTo>
                            <a:cubicBezTo>
                              <a:pt x="564" y="57"/>
                              <a:pt x="564" y="57"/>
                              <a:pt x="564" y="57"/>
                            </a:cubicBezTo>
                            <a:cubicBezTo>
                              <a:pt x="564" y="56"/>
                              <a:pt x="564" y="56"/>
                              <a:pt x="564" y="56"/>
                            </a:cubicBezTo>
                            <a:cubicBezTo>
                              <a:pt x="564" y="35"/>
                              <a:pt x="564" y="35"/>
                              <a:pt x="564" y="35"/>
                            </a:cubicBezTo>
                            <a:cubicBezTo>
                              <a:pt x="564" y="33"/>
                              <a:pt x="564" y="31"/>
                              <a:pt x="563" y="30"/>
                            </a:cubicBezTo>
                            <a:cubicBezTo>
                              <a:pt x="563" y="28"/>
                              <a:pt x="562" y="27"/>
                              <a:pt x="562" y="26"/>
                            </a:cubicBezTo>
                            <a:cubicBezTo>
                              <a:pt x="561" y="25"/>
                              <a:pt x="560" y="25"/>
                              <a:pt x="559" y="24"/>
                            </a:cubicBezTo>
                            <a:cubicBezTo>
                              <a:pt x="558" y="24"/>
                              <a:pt x="557" y="23"/>
                              <a:pt x="556" y="23"/>
                            </a:cubicBezTo>
                            <a:cubicBezTo>
                              <a:pt x="554" y="23"/>
                              <a:pt x="553" y="24"/>
                              <a:pt x="551" y="25"/>
                            </a:cubicBezTo>
                            <a:cubicBezTo>
                              <a:pt x="549" y="26"/>
                              <a:pt x="548" y="28"/>
                              <a:pt x="546" y="30"/>
                            </a:cubicBezTo>
                            <a:cubicBezTo>
                              <a:pt x="546" y="56"/>
                              <a:pt x="546" y="56"/>
                              <a:pt x="546" y="56"/>
                            </a:cubicBezTo>
                            <a:cubicBezTo>
                              <a:pt x="546" y="56"/>
                              <a:pt x="546" y="56"/>
                              <a:pt x="546" y="57"/>
                            </a:cubicBezTo>
                            <a:cubicBezTo>
                              <a:pt x="545" y="57"/>
                              <a:pt x="545" y="57"/>
                              <a:pt x="545" y="57"/>
                            </a:cubicBezTo>
                            <a:cubicBezTo>
                              <a:pt x="545" y="57"/>
                              <a:pt x="544" y="57"/>
                              <a:pt x="544" y="57"/>
                            </a:cubicBezTo>
                            <a:cubicBezTo>
                              <a:pt x="544" y="57"/>
                              <a:pt x="543" y="57"/>
                              <a:pt x="542" y="57"/>
                            </a:cubicBezTo>
                            <a:cubicBezTo>
                              <a:pt x="542" y="57"/>
                              <a:pt x="541" y="57"/>
                              <a:pt x="541" y="57"/>
                            </a:cubicBezTo>
                            <a:cubicBezTo>
                              <a:pt x="540" y="57"/>
                              <a:pt x="540" y="57"/>
                              <a:pt x="540" y="57"/>
                            </a:cubicBezTo>
                            <a:cubicBezTo>
                              <a:pt x="539" y="57"/>
                              <a:pt x="539" y="57"/>
                              <a:pt x="539" y="57"/>
                            </a:cubicBezTo>
                            <a:cubicBezTo>
                              <a:pt x="539" y="56"/>
                              <a:pt x="539" y="56"/>
                              <a:pt x="539" y="56"/>
                            </a:cubicBezTo>
                            <a:cubicBezTo>
                              <a:pt x="539" y="20"/>
                              <a:pt x="539" y="20"/>
                              <a:pt x="539" y="20"/>
                            </a:cubicBezTo>
                            <a:cubicBezTo>
                              <a:pt x="539" y="19"/>
                              <a:pt x="539" y="19"/>
                              <a:pt x="539" y="19"/>
                            </a:cubicBezTo>
                            <a:cubicBezTo>
                              <a:pt x="539" y="19"/>
                              <a:pt x="539" y="19"/>
                              <a:pt x="540" y="19"/>
                            </a:cubicBezTo>
                            <a:cubicBezTo>
                              <a:pt x="540" y="18"/>
                              <a:pt x="540" y="18"/>
                              <a:pt x="541" y="18"/>
                            </a:cubicBezTo>
                            <a:cubicBezTo>
                              <a:pt x="541" y="18"/>
                              <a:pt x="541" y="18"/>
                              <a:pt x="542" y="18"/>
                            </a:cubicBezTo>
                            <a:cubicBezTo>
                              <a:pt x="543" y="18"/>
                              <a:pt x="543" y="18"/>
                              <a:pt x="544" y="18"/>
                            </a:cubicBezTo>
                            <a:cubicBezTo>
                              <a:pt x="544" y="18"/>
                              <a:pt x="544" y="18"/>
                              <a:pt x="544" y="19"/>
                            </a:cubicBezTo>
                            <a:cubicBezTo>
                              <a:pt x="545" y="19"/>
                              <a:pt x="545" y="19"/>
                              <a:pt x="545" y="19"/>
                            </a:cubicBezTo>
                            <a:cubicBezTo>
                              <a:pt x="545" y="19"/>
                              <a:pt x="545" y="19"/>
                              <a:pt x="545" y="20"/>
                            </a:cubicBezTo>
                            <a:cubicBezTo>
                              <a:pt x="545" y="24"/>
                              <a:pt x="545" y="24"/>
                              <a:pt x="545" y="24"/>
                            </a:cubicBezTo>
                            <a:cubicBezTo>
                              <a:pt x="547" y="22"/>
                              <a:pt x="549" y="20"/>
                              <a:pt x="551" y="19"/>
                            </a:cubicBezTo>
                            <a:cubicBezTo>
                              <a:pt x="553" y="18"/>
                              <a:pt x="555" y="18"/>
                              <a:pt x="557" y="18"/>
                            </a:cubicBezTo>
                            <a:cubicBezTo>
                              <a:pt x="560" y="18"/>
                              <a:pt x="562" y="18"/>
                              <a:pt x="564" y="19"/>
                            </a:cubicBezTo>
                            <a:cubicBezTo>
                              <a:pt x="565" y="20"/>
                              <a:pt x="567" y="21"/>
                              <a:pt x="568" y="22"/>
                            </a:cubicBezTo>
                            <a:cubicBezTo>
                              <a:pt x="569" y="24"/>
                              <a:pt x="569" y="25"/>
                              <a:pt x="570" y="27"/>
                            </a:cubicBezTo>
                            <a:cubicBezTo>
                              <a:pt x="570" y="29"/>
                              <a:pt x="570" y="31"/>
                              <a:pt x="570" y="34"/>
                            </a:cubicBezTo>
                            <a:lnTo>
                              <a:pt x="570" y="56"/>
                            </a:lnTo>
                            <a:close/>
                            <a:moveTo>
                              <a:pt x="611" y="56"/>
                            </a:moveTo>
                            <a:cubicBezTo>
                              <a:pt x="611" y="56"/>
                              <a:pt x="610" y="57"/>
                              <a:pt x="610" y="57"/>
                            </a:cubicBezTo>
                            <a:cubicBezTo>
                              <a:pt x="610" y="57"/>
                              <a:pt x="610" y="57"/>
                              <a:pt x="609" y="57"/>
                            </a:cubicBezTo>
                            <a:cubicBezTo>
                              <a:pt x="609" y="57"/>
                              <a:pt x="608" y="57"/>
                              <a:pt x="608" y="57"/>
                            </a:cubicBezTo>
                            <a:cubicBezTo>
                              <a:pt x="607" y="57"/>
                              <a:pt x="606" y="57"/>
                              <a:pt x="606" y="57"/>
                            </a:cubicBezTo>
                            <a:cubicBezTo>
                              <a:pt x="606" y="57"/>
                              <a:pt x="605" y="57"/>
                              <a:pt x="605" y="57"/>
                            </a:cubicBezTo>
                            <a:cubicBezTo>
                              <a:pt x="605" y="57"/>
                              <a:pt x="605" y="56"/>
                              <a:pt x="605" y="56"/>
                            </a:cubicBezTo>
                            <a:cubicBezTo>
                              <a:pt x="605" y="52"/>
                              <a:pt x="605" y="52"/>
                              <a:pt x="605" y="52"/>
                            </a:cubicBezTo>
                            <a:cubicBezTo>
                              <a:pt x="603" y="54"/>
                              <a:pt x="601" y="55"/>
                              <a:pt x="599" y="56"/>
                            </a:cubicBezTo>
                            <a:cubicBezTo>
                              <a:pt x="598" y="57"/>
                              <a:pt x="595" y="58"/>
                              <a:pt x="593" y="58"/>
                            </a:cubicBezTo>
                            <a:cubicBezTo>
                              <a:pt x="591" y="58"/>
                              <a:pt x="590" y="58"/>
                              <a:pt x="588" y="57"/>
                            </a:cubicBezTo>
                            <a:cubicBezTo>
                              <a:pt x="586" y="57"/>
                              <a:pt x="585" y="56"/>
                              <a:pt x="584" y="55"/>
                            </a:cubicBezTo>
                            <a:cubicBezTo>
                              <a:pt x="583" y="54"/>
                              <a:pt x="582" y="53"/>
                              <a:pt x="582" y="51"/>
                            </a:cubicBezTo>
                            <a:cubicBezTo>
                              <a:pt x="581" y="50"/>
                              <a:pt x="581" y="48"/>
                              <a:pt x="581" y="47"/>
                            </a:cubicBezTo>
                            <a:cubicBezTo>
                              <a:pt x="581" y="45"/>
                              <a:pt x="581" y="43"/>
                              <a:pt x="582" y="41"/>
                            </a:cubicBezTo>
                            <a:cubicBezTo>
                              <a:pt x="583" y="40"/>
                              <a:pt x="584" y="39"/>
                              <a:pt x="585" y="38"/>
                            </a:cubicBezTo>
                            <a:cubicBezTo>
                              <a:pt x="587" y="37"/>
                              <a:pt x="589" y="36"/>
                              <a:pt x="591" y="35"/>
                            </a:cubicBezTo>
                            <a:cubicBezTo>
                              <a:pt x="593" y="35"/>
                              <a:pt x="596" y="35"/>
                              <a:pt x="599" y="35"/>
                            </a:cubicBezTo>
                            <a:cubicBezTo>
                              <a:pt x="604" y="35"/>
                              <a:pt x="604" y="35"/>
                              <a:pt x="604" y="35"/>
                            </a:cubicBezTo>
                            <a:cubicBezTo>
                              <a:pt x="604" y="32"/>
                              <a:pt x="604" y="32"/>
                              <a:pt x="604" y="32"/>
                            </a:cubicBezTo>
                            <a:cubicBezTo>
                              <a:pt x="604" y="30"/>
                              <a:pt x="604" y="29"/>
                              <a:pt x="603" y="28"/>
                            </a:cubicBezTo>
                            <a:cubicBezTo>
                              <a:pt x="603" y="27"/>
                              <a:pt x="603" y="26"/>
                              <a:pt x="602" y="25"/>
                            </a:cubicBezTo>
                            <a:cubicBezTo>
                              <a:pt x="601" y="25"/>
                              <a:pt x="601" y="24"/>
                              <a:pt x="599" y="24"/>
                            </a:cubicBezTo>
                            <a:cubicBezTo>
                              <a:pt x="598" y="23"/>
                              <a:pt x="597" y="23"/>
                              <a:pt x="596" y="23"/>
                            </a:cubicBezTo>
                            <a:cubicBezTo>
                              <a:pt x="594" y="23"/>
                              <a:pt x="592" y="23"/>
                              <a:pt x="591" y="24"/>
                            </a:cubicBezTo>
                            <a:cubicBezTo>
                              <a:pt x="590" y="24"/>
                              <a:pt x="589" y="25"/>
                              <a:pt x="588" y="25"/>
                            </a:cubicBezTo>
                            <a:cubicBezTo>
                              <a:pt x="587" y="25"/>
                              <a:pt x="586" y="26"/>
                              <a:pt x="585" y="26"/>
                            </a:cubicBezTo>
                            <a:cubicBezTo>
                              <a:pt x="585" y="27"/>
                              <a:pt x="584" y="27"/>
                              <a:pt x="584" y="27"/>
                            </a:cubicBezTo>
                            <a:cubicBezTo>
                              <a:pt x="584" y="27"/>
                              <a:pt x="583" y="27"/>
                              <a:pt x="583" y="27"/>
                            </a:cubicBezTo>
                            <a:cubicBezTo>
                              <a:pt x="583" y="27"/>
                              <a:pt x="583" y="26"/>
                              <a:pt x="583" y="26"/>
                            </a:cubicBezTo>
                            <a:cubicBezTo>
                              <a:pt x="583" y="26"/>
                              <a:pt x="583" y="26"/>
                              <a:pt x="582" y="25"/>
                            </a:cubicBezTo>
                            <a:cubicBezTo>
                              <a:pt x="582" y="25"/>
                              <a:pt x="582" y="25"/>
                              <a:pt x="582" y="24"/>
                            </a:cubicBezTo>
                            <a:cubicBezTo>
                              <a:pt x="582" y="24"/>
                              <a:pt x="582" y="23"/>
                              <a:pt x="583" y="23"/>
                            </a:cubicBezTo>
                            <a:cubicBezTo>
                              <a:pt x="583" y="22"/>
                              <a:pt x="583" y="22"/>
                              <a:pt x="583" y="22"/>
                            </a:cubicBezTo>
                            <a:cubicBezTo>
                              <a:pt x="584" y="21"/>
                              <a:pt x="584" y="21"/>
                              <a:pt x="585" y="20"/>
                            </a:cubicBezTo>
                            <a:cubicBezTo>
                              <a:pt x="586" y="20"/>
                              <a:pt x="587" y="19"/>
                              <a:pt x="588" y="19"/>
                            </a:cubicBezTo>
                            <a:cubicBezTo>
                              <a:pt x="589" y="19"/>
                              <a:pt x="591" y="18"/>
                              <a:pt x="592" y="18"/>
                            </a:cubicBezTo>
                            <a:cubicBezTo>
                              <a:pt x="593" y="18"/>
                              <a:pt x="595" y="18"/>
                              <a:pt x="596" y="18"/>
                            </a:cubicBezTo>
                            <a:cubicBezTo>
                              <a:pt x="599" y="18"/>
                              <a:pt x="601" y="18"/>
                              <a:pt x="603" y="19"/>
                            </a:cubicBezTo>
                            <a:cubicBezTo>
                              <a:pt x="605" y="19"/>
                              <a:pt x="606" y="20"/>
                              <a:pt x="607" y="21"/>
                            </a:cubicBezTo>
                            <a:cubicBezTo>
                              <a:pt x="608" y="22"/>
                              <a:pt x="609" y="24"/>
                              <a:pt x="610" y="25"/>
                            </a:cubicBezTo>
                            <a:cubicBezTo>
                              <a:pt x="610" y="27"/>
                              <a:pt x="611" y="29"/>
                              <a:pt x="611" y="31"/>
                            </a:cubicBezTo>
                            <a:lnTo>
                              <a:pt x="611" y="56"/>
                            </a:lnTo>
                            <a:close/>
                            <a:moveTo>
                              <a:pt x="604" y="39"/>
                            </a:moveTo>
                            <a:cubicBezTo>
                              <a:pt x="598" y="39"/>
                              <a:pt x="598" y="39"/>
                              <a:pt x="598" y="39"/>
                            </a:cubicBezTo>
                            <a:cubicBezTo>
                              <a:pt x="596" y="39"/>
                              <a:pt x="595" y="40"/>
                              <a:pt x="593" y="40"/>
                            </a:cubicBezTo>
                            <a:cubicBezTo>
                              <a:pt x="592" y="40"/>
                              <a:pt x="591" y="41"/>
                              <a:pt x="590" y="41"/>
                            </a:cubicBezTo>
                            <a:cubicBezTo>
                              <a:pt x="589" y="42"/>
                              <a:pt x="589" y="43"/>
                              <a:pt x="588" y="43"/>
                            </a:cubicBezTo>
                            <a:cubicBezTo>
                              <a:pt x="588" y="44"/>
                              <a:pt x="587" y="45"/>
                              <a:pt x="587" y="46"/>
                            </a:cubicBezTo>
                            <a:cubicBezTo>
                              <a:pt x="587" y="48"/>
                              <a:pt x="588" y="50"/>
                              <a:pt x="589" y="51"/>
                            </a:cubicBezTo>
                            <a:cubicBezTo>
                              <a:pt x="590" y="52"/>
                              <a:pt x="592" y="53"/>
                              <a:pt x="594" y="53"/>
                            </a:cubicBezTo>
                            <a:cubicBezTo>
                              <a:pt x="596" y="53"/>
                              <a:pt x="598" y="52"/>
                              <a:pt x="599" y="51"/>
                            </a:cubicBezTo>
                            <a:cubicBezTo>
                              <a:pt x="601" y="50"/>
                              <a:pt x="602" y="49"/>
                              <a:pt x="604" y="47"/>
                            </a:cubicBezTo>
                            <a:lnTo>
                              <a:pt x="604" y="39"/>
                            </a:lnTo>
                            <a:close/>
                            <a:moveTo>
                              <a:pt x="655" y="56"/>
                            </a:moveTo>
                            <a:cubicBezTo>
                              <a:pt x="655" y="56"/>
                              <a:pt x="655" y="56"/>
                              <a:pt x="654" y="57"/>
                            </a:cubicBezTo>
                            <a:cubicBezTo>
                              <a:pt x="654" y="57"/>
                              <a:pt x="654" y="57"/>
                              <a:pt x="654" y="57"/>
                            </a:cubicBezTo>
                            <a:cubicBezTo>
                              <a:pt x="654" y="57"/>
                              <a:pt x="653" y="57"/>
                              <a:pt x="653" y="57"/>
                            </a:cubicBezTo>
                            <a:cubicBezTo>
                              <a:pt x="653" y="57"/>
                              <a:pt x="652" y="57"/>
                              <a:pt x="651" y="57"/>
                            </a:cubicBezTo>
                            <a:cubicBezTo>
                              <a:pt x="651" y="57"/>
                              <a:pt x="650" y="57"/>
                              <a:pt x="650" y="57"/>
                            </a:cubicBezTo>
                            <a:cubicBezTo>
                              <a:pt x="649" y="57"/>
                              <a:pt x="649" y="57"/>
                              <a:pt x="649" y="57"/>
                            </a:cubicBezTo>
                            <a:cubicBezTo>
                              <a:pt x="648" y="57"/>
                              <a:pt x="648" y="57"/>
                              <a:pt x="648" y="57"/>
                            </a:cubicBezTo>
                            <a:cubicBezTo>
                              <a:pt x="648" y="56"/>
                              <a:pt x="648" y="56"/>
                              <a:pt x="648" y="56"/>
                            </a:cubicBezTo>
                            <a:cubicBezTo>
                              <a:pt x="648" y="35"/>
                              <a:pt x="648" y="35"/>
                              <a:pt x="648" y="35"/>
                            </a:cubicBezTo>
                            <a:cubicBezTo>
                              <a:pt x="648" y="33"/>
                              <a:pt x="648" y="31"/>
                              <a:pt x="647" y="30"/>
                            </a:cubicBezTo>
                            <a:cubicBezTo>
                              <a:pt x="647" y="28"/>
                              <a:pt x="647" y="27"/>
                              <a:pt x="646" y="26"/>
                            </a:cubicBezTo>
                            <a:cubicBezTo>
                              <a:pt x="645" y="25"/>
                              <a:pt x="645" y="25"/>
                              <a:pt x="644" y="24"/>
                            </a:cubicBezTo>
                            <a:cubicBezTo>
                              <a:pt x="643" y="24"/>
                              <a:pt x="642" y="23"/>
                              <a:pt x="640" y="23"/>
                            </a:cubicBezTo>
                            <a:cubicBezTo>
                              <a:pt x="639" y="23"/>
                              <a:pt x="637" y="24"/>
                              <a:pt x="635" y="25"/>
                            </a:cubicBezTo>
                            <a:cubicBezTo>
                              <a:pt x="634" y="26"/>
                              <a:pt x="632" y="28"/>
                              <a:pt x="630" y="30"/>
                            </a:cubicBezTo>
                            <a:cubicBezTo>
                              <a:pt x="630" y="56"/>
                              <a:pt x="630" y="56"/>
                              <a:pt x="630" y="56"/>
                            </a:cubicBezTo>
                            <a:cubicBezTo>
                              <a:pt x="630" y="56"/>
                              <a:pt x="630" y="56"/>
                              <a:pt x="630" y="57"/>
                            </a:cubicBezTo>
                            <a:cubicBezTo>
                              <a:pt x="630" y="57"/>
                              <a:pt x="629" y="57"/>
                              <a:pt x="629" y="57"/>
                            </a:cubicBezTo>
                            <a:cubicBezTo>
                              <a:pt x="629" y="57"/>
                              <a:pt x="629" y="57"/>
                              <a:pt x="628" y="57"/>
                            </a:cubicBezTo>
                            <a:cubicBezTo>
                              <a:pt x="628" y="57"/>
                              <a:pt x="627" y="57"/>
                              <a:pt x="627" y="57"/>
                            </a:cubicBezTo>
                            <a:cubicBezTo>
                              <a:pt x="626" y="57"/>
                              <a:pt x="625" y="57"/>
                              <a:pt x="625" y="57"/>
                            </a:cubicBezTo>
                            <a:cubicBezTo>
                              <a:pt x="625" y="57"/>
                              <a:pt x="624" y="57"/>
                              <a:pt x="624" y="57"/>
                            </a:cubicBezTo>
                            <a:cubicBezTo>
                              <a:pt x="624" y="57"/>
                              <a:pt x="623" y="57"/>
                              <a:pt x="623" y="57"/>
                            </a:cubicBezTo>
                            <a:cubicBezTo>
                              <a:pt x="623" y="56"/>
                              <a:pt x="623" y="56"/>
                              <a:pt x="623" y="56"/>
                            </a:cubicBezTo>
                            <a:cubicBezTo>
                              <a:pt x="623" y="20"/>
                              <a:pt x="623" y="20"/>
                              <a:pt x="623" y="20"/>
                            </a:cubicBezTo>
                            <a:cubicBezTo>
                              <a:pt x="623" y="19"/>
                              <a:pt x="623" y="19"/>
                              <a:pt x="623" y="19"/>
                            </a:cubicBezTo>
                            <a:cubicBezTo>
                              <a:pt x="623" y="19"/>
                              <a:pt x="624" y="19"/>
                              <a:pt x="624" y="19"/>
                            </a:cubicBezTo>
                            <a:cubicBezTo>
                              <a:pt x="624" y="18"/>
                              <a:pt x="624" y="18"/>
                              <a:pt x="625" y="18"/>
                            </a:cubicBezTo>
                            <a:cubicBezTo>
                              <a:pt x="625" y="18"/>
                              <a:pt x="626" y="18"/>
                              <a:pt x="626" y="18"/>
                            </a:cubicBezTo>
                            <a:cubicBezTo>
                              <a:pt x="627" y="18"/>
                              <a:pt x="627" y="18"/>
                              <a:pt x="628" y="18"/>
                            </a:cubicBezTo>
                            <a:cubicBezTo>
                              <a:pt x="628" y="18"/>
                              <a:pt x="628" y="18"/>
                              <a:pt x="629" y="19"/>
                            </a:cubicBezTo>
                            <a:cubicBezTo>
                              <a:pt x="629" y="19"/>
                              <a:pt x="629" y="19"/>
                              <a:pt x="629" y="19"/>
                            </a:cubicBezTo>
                            <a:cubicBezTo>
                              <a:pt x="629" y="19"/>
                              <a:pt x="629" y="19"/>
                              <a:pt x="629" y="20"/>
                            </a:cubicBezTo>
                            <a:cubicBezTo>
                              <a:pt x="629" y="24"/>
                              <a:pt x="629" y="24"/>
                              <a:pt x="629" y="24"/>
                            </a:cubicBezTo>
                            <a:cubicBezTo>
                              <a:pt x="631" y="22"/>
                              <a:pt x="633" y="20"/>
                              <a:pt x="635" y="19"/>
                            </a:cubicBezTo>
                            <a:cubicBezTo>
                              <a:pt x="637" y="18"/>
                              <a:pt x="640" y="18"/>
                              <a:pt x="642" y="18"/>
                            </a:cubicBezTo>
                            <a:cubicBezTo>
                              <a:pt x="644" y="18"/>
                              <a:pt x="646" y="18"/>
                              <a:pt x="648" y="19"/>
                            </a:cubicBezTo>
                            <a:cubicBezTo>
                              <a:pt x="649" y="20"/>
                              <a:pt x="651" y="21"/>
                              <a:pt x="652" y="22"/>
                            </a:cubicBezTo>
                            <a:cubicBezTo>
                              <a:pt x="653" y="24"/>
                              <a:pt x="654" y="25"/>
                              <a:pt x="654" y="27"/>
                            </a:cubicBezTo>
                            <a:cubicBezTo>
                              <a:pt x="654" y="29"/>
                              <a:pt x="655" y="31"/>
                              <a:pt x="655" y="34"/>
                            </a:cubicBezTo>
                            <a:lnTo>
                              <a:pt x="655" y="56"/>
                            </a:lnTo>
                            <a:close/>
                            <a:moveTo>
                              <a:pt x="693" y="50"/>
                            </a:moveTo>
                            <a:cubicBezTo>
                              <a:pt x="693" y="51"/>
                              <a:pt x="693" y="51"/>
                              <a:pt x="693" y="52"/>
                            </a:cubicBezTo>
                            <a:cubicBezTo>
                              <a:pt x="693" y="52"/>
                              <a:pt x="693" y="52"/>
                              <a:pt x="693" y="52"/>
                            </a:cubicBezTo>
                            <a:cubicBezTo>
                              <a:pt x="693" y="53"/>
                              <a:pt x="693" y="53"/>
                              <a:pt x="693" y="53"/>
                            </a:cubicBezTo>
                            <a:cubicBezTo>
                              <a:pt x="693" y="53"/>
                              <a:pt x="693" y="54"/>
                              <a:pt x="692" y="54"/>
                            </a:cubicBezTo>
                            <a:cubicBezTo>
                              <a:pt x="692" y="54"/>
                              <a:pt x="691" y="55"/>
                              <a:pt x="691" y="55"/>
                            </a:cubicBezTo>
                            <a:cubicBezTo>
                              <a:pt x="690" y="56"/>
                              <a:pt x="689" y="56"/>
                              <a:pt x="688" y="56"/>
                            </a:cubicBezTo>
                            <a:cubicBezTo>
                              <a:pt x="687" y="57"/>
                              <a:pt x="686" y="57"/>
                              <a:pt x="685" y="57"/>
                            </a:cubicBezTo>
                            <a:cubicBezTo>
                              <a:pt x="683" y="58"/>
                              <a:pt x="682" y="58"/>
                              <a:pt x="681" y="58"/>
                            </a:cubicBezTo>
                            <a:cubicBezTo>
                              <a:pt x="678" y="58"/>
                              <a:pt x="676" y="57"/>
                              <a:pt x="674" y="56"/>
                            </a:cubicBezTo>
                            <a:cubicBezTo>
                              <a:pt x="672" y="56"/>
                              <a:pt x="670" y="54"/>
                              <a:pt x="669" y="53"/>
                            </a:cubicBezTo>
                            <a:cubicBezTo>
                              <a:pt x="668" y="51"/>
                              <a:pt x="666" y="49"/>
                              <a:pt x="666" y="47"/>
                            </a:cubicBezTo>
                            <a:cubicBezTo>
                              <a:pt x="665" y="44"/>
                              <a:pt x="665" y="41"/>
                              <a:pt x="665" y="38"/>
                            </a:cubicBezTo>
                            <a:cubicBezTo>
                              <a:pt x="665" y="35"/>
                              <a:pt x="665" y="32"/>
                              <a:pt x="666" y="29"/>
                            </a:cubicBezTo>
                            <a:cubicBezTo>
                              <a:pt x="667" y="26"/>
                              <a:pt x="668" y="24"/>
                              <a:pt x="670" y="23"/>
                            </a:cubicBezTo>
                            <a:cubicBezTo>
                              <a:pt x="671" y="21"/>
                              <a:pt x="673" y="20"/>
                              <a:pt x="675" y="19"/>
                            </a:cubicBezTo>
                            <a:cubicBezTo>
                              <a:pt x="677" y="18"/>
                              <a:pt x="679" y="18"/>
                              <a:pt x="682" y="18"/>
                            </a:cubicBezTo>
                            <a:cubicBezTo>
                              <a:pt x="683" y="18"/>
                              <a:pt x="684" y="18"/>
                              <a:pt x="685" y="18"/>
                            </a:cubicBezTo>
                            <a:cubicBezTo>
                              <a:pt x="686" y="18"/>
                              <a:pt x="687" y="19"/>
                              <a:pt x="688" y="19"/>
                            </a:cubicBezTo>
                            <a:cubicBezTo>
                              <a:pt x="689" y="19"/>
                              <a:pt x="690" y="20"/>
                              <a:pt x="691" y="20"/>
                            </a:cubicBezTo>
                            <a:cubicBezTo>
                              <a:pt x="691" y="21"/>
                              <a:pt x="692" y="21"/>
                              <a:pt x="692" y="21"/>
                            </a:cubicBezTo>
                            <a:cubicBezTo>
                              <a:pt x="692" y="22"/>
                              <a:pt x="693" y="22"/>
                              <a:pt x="693" y="22"/>
                            </a:cubicBezTo>
                            <a:cubicBezTo>
                              <a:pt x="693" y="22"/>
                              <a:pt x="693" y="22"/>
                              <a:pt x="693" y="23"/>
                            </a:cubicBezTo>
                            <a:cubicBezTo>
                              <a:pt x="693" y="23"/>
                              <a:pt x="693" y="23"/>
                              <a:pt x="693" y="24"/>
                            </a:cubicBezTo>
                            <a:cubicBezTo>
                              <a:pt x="693" y="24"/>
                              <a:pt x="693" y="24"/>
                              <a:pt x="693" y="25"/>
                            </a:cubicBezTo>
                            <a:cubicBezTo>
                              <a:pt x="693" y="26"/>
                              <a:pt x="693" y="27"/>
                              <a:pt x="693" y="27"/>
                            </a:cubicBezTo>
                            <a:cubicBezTo>
                              <a:pt x="693" y="27"/>
                              <a:pt x="692" y="28"/>
                              <a:pt x="692" y="28"/>
                            </a:cubicBezTo>
                            <a:cubicBezTo>
                              <a:pt x="692" y="28"/>
                              <a:pt x="691" y="27"/>
                              <a:pt x="691" y="27"/>
                            </a:cubicBezTo>
                            <a:cubicBezTo>
                              <a:pt x="690" y="27"/>
                              <a:pt x="689" y="26"/>
                              <a:pt x="689" y="26"/>
                            </a:cubicBezTo>
                            <a:cubicBezTo>
                              <a:pt x="688" y="25"/>
                              <a:pt x="687" y="24"/>
                              <a:pt x="686" y="24"/>
                            </a:cubicBezTo>
                            <a:cubicBezTo>
                              <a:pt x="685" y="24"/>
                              <a:pt x="683" y="23"/>
                              <a:pt x="682" y="23"/>
                            </a:cubicBezTo>
                            <a:cubicBezTo>
                              <a:pt x="678" y="23"/>
                              <a:pt x="676" y="25"/>
                              <a:pt x="674" y="27"/>
                            </a:cubicBezTo>
                            <a:cubicBezTo>
                              <a:pt x="673" y="30"/>
                              <a:pt x="672" y="33"/>
                              <a:pt x="672" y="38"/>
                            </a:cubicBezTo>
                            <a:cubicBezTo>
                              <a:pt x="672" y="40"/>
                              <a:pt x="672" y="42"/>
                              <a:pt x="672" y="44"/>
                            </a:cubicBezTo>
                            <a:cubicBezTo>
                              <a:pt x="673" y="46"/>
                              <a:pt x="673" y="47"/>
                              <a:pt x="674" y="48"/>
                            </a:cubicBezTo>
                            <a:cubicBezTo>
                              <a:pt x="675" y="50"/>
                              <a:pt x="676" y="51"/>
                              <a:pt x="677" y="51"/>
                            </a:cubicBezTo>
                            <a:cubicBezTo>
                              <a:pt x="679" y="52"/>
                              <a:pt x="680" y="52"/>
                              <a:pt x="682" y="52"/>
                            </a:cubicBezTo>
                            <a:cubicBezTo>
                              <a:pt x="683" y="52"/>
                              <a:pt x="685" y="52"/>
                              <a:pt x="686" y="51"/>
                            </a:cubicBezTo>
                            <a:cubicBezTo>
                              <a:pt x="687" y="51"/>
                              <a:pt x="688" y="50"/>
                              <a:pt x="689" y="50"/>
                            </a:cubicBezTo>
                            <a:cubicBezTo>
                              <a:pt x="690" y="49"/>
                              <a:pt x="690" y="49"/>
                              <a:pt x="691" y="48"/>
                            </a:cubicBezTo>
                            <a:cubicBezTo>
                              <a:pt x="692" y="48"/>
                              <a:pt x="692" y="47"/>
                              <a:pt x="692" y="47"/>
                            </a:cubicBezTo>
                            <a:cubicBezTo>
                              <a:pt x="693" y="47"/>
                              <a:pt x="693" y="47"/>
                              <a:pt x="693" y="48"/>
                            </a:cubicBezTo>
                            <a:cubicBezTo>
                              <a:pt x="693" y="48"/>
                              <a:pt x="693" y="48"/>
                              <a:pt x="693" y="48"/>
                            </a:cubicBezTo>
                            <a:cubicBezTo>
                              <a:pt x="693" y="48"/>
                              <a:pt x="693" y="49"/>
                              <a:pt x="693" y="49"/>
                            </a:cubicBezTo>
                            <a:cubicBezTo>
                              <a:pt x="693" y="49"/>
                              <a:pt x="693" y="50"/>
                              <a:pt x="693" y="50"/>
                            </a:cubicBezTo>
                            <a:close/>
                            <a:moveTo>
                              <a:pt x="734" y="36"/>
                            </a:moveTo>
                            <a:cubicBezTo>
                              <a:pt x="734" y="37"/>
                              <a:pt x="734" y="38"/>
                              <a:pt x="733" y="38"/>
                            </a:cubicBezTo>
                            <a:cubicBezTo>
                              <a:pt x="733" y="39"/>
                              <a:pt x="732" y="39"/>
                              <a:pt x="731" y="39"/>
                            </a:cubicBezTo>
                            <a:cubicBezTo>
                              <a:pt x="707" y="39"/>
                              <a:pt x="707" y="39"/>
                              <a:pt x="707" y="39"/>
                            </a:cubicBezTo>
                            <a:cubicBezTo>
                              <a:pt x="707" y="41"/>
                              <a:pt x="707" y="43"/>
                              <a:pt x="708" y="45"/>
                            </a:cubicBezTo>
                            <a:cubicBezTo>
                              <a:pt x="708" y="46"/>
                              <a:pt x="709" y="48"/>
                              <a:pt x="710" y="49"/>
                            </a:cubicBezTo>
                            <a:cubicBezTo>
                              <a:pt x="711" y="50"/>
                              <a:pt x="712" y="51"/>
                              <a:pt x="714" y="51"/>
                            </a:cubicBezTo>
                            <a:cubicBezTo>
                              <a:pt x="715" y="52"/>
                              <a:pt x="717" y="52"/>
                              <a:pt x="719" y="52"/>
                            </a:cubicBezTo>
                            <a:cubicBezTo>
                              <a:pt x="721" y="52"/>
                              <a:pt x="722" y="52"/>
                              <a:pt x="724" y="52"/>
                            </a:cubicBezTo>
                            <a:cubicBezTo>
                              <a:pt x="725" y="52"/>
                              <a:pt x="726" y="51"/>
                              <a:pt x="727" y="51"/>
                            </a:cubicBezTo>
                            <a:cubicBezTo>
                              <a:pt x="728" y="51"/>
                              <a:pt x="729" y="50"/>
                              <a:pt x="730" y="50"/>
                            </a:cubicBezTo>
                            <a:cubicBezTo>
                              <a:pt x="730" y="50"/>
                              <a:pt x="731" y="50"/>
                              <a:pt x="731" y="50"/>
                            </a:cubicBezTo>
                            <a:cubicBezTo>
                              <a:pt x="731" y="50"/>
                              <a:pt x="732" y="50"/>
                              <a:pt x="732" y="50"/>
                            </a:cubicBezTo>
                            <a:cubicBezTo>
                              <a:pt x="732" y="50"/>
                              <a:pt x="732" y="50"/>
                              <a:pt x="732" y="50"/>
                            </a:cubicBezTo>
                            <a:cubicBezTo>
                              <a:pt x="732" y="50"/>
                              <a:pt x="732" y="51"/>
                              <a:pt x="732" y="51"/>
                            </a:cubicBezTo>
                            <a:cubicBezTo>
                              <a:pt x="732" y="51"/>
                              <a:pt x="732" y="52"/>
                              <a:pt x="732" y="52"/>
                            </a:cubicBezTo>
                            <a:cubicBezTo>
                              <a:pt x="732" y="53"/>
                              <a:pt x="732" y="53"/>
                              <a:pt x="732" y="53"/>
                            </a:cubicBezTo>
                            <a:cubicBezTo>
                              <a:pt x="732" y="53"/>
                              <a:pt x="732" y="54"/>
                              <a:pt x="732" y="54"/>
                            </a:cubicBezTo>
                            <a:cubicBezTo>
                              <a:pt x="732" y="54"/>
                              <a:pt x="732" y="54"/>
                              <a:pt x="732" y="54"/>
                            </a:cubicBezTo>
                            <a:cubicBezTo>
                              <a:pt x="732" y="54"/>
                              <a:pt x="732" y="55"/>
                              <a:pt x="732" y="55"/>
                            </a:cubicBezTo>
                            <a:cubicBezTo>
                              <a:pt x="731" y="55"/>
                              <a:pt x="731" y="55"/>
                              <a:pt x="730" y="56"/>
                            </a:cubicBezTo>
                            <a:cubicBezTo>
                              <a:pt x="730" y="56"/>
                              <a:pt x="729" y="56"/>
                              <a:pt x="727" y="57"/>
                            </a:cubicBezTo>
                            <a:cubicBezTo>
                              <a:pt x="726" y="57"/>
                              <a:pt x="725" y="57"/>
                              <a:pt x="723" y="57"/>
                            </a:cubicBezTo>
                            <a:cubicBezTo>
                              <a:pt x="722" y="58"/>
                              <a:pt x="720" y="58"/>
                              <a:pt x="719" y="58"/>
                            </a:cubicBezTo>
                            <a:cubicBezTo>
                              <a:pt x="716" y="58"/>
                              <a:pt x="713" y="57"/>
                              <a:pt x="711" y="57"/>
                            </a:cubicBezTo>
                            <a:cubicBezTo>
                              <a:pt x="708" y="56"/>
                              <a:pt x="707" y="54"/>
                              <a:pt x="705" y="53"/>
                            </a:cubicBezTo>
                            <a:cubicBezTo>
                              <a:pt x="703" y="51"/>
                              <a:pt x="702" y="49"/>
                              <a:pt x="702" y="47"/>
                            </a:cubicBezTo>
                            <a:cubicBezTo>
                              <a:pt x="701" y="44"/>
                              <a:pt x="700" y="41"/>
                              <a:pt x="700" y="38"/>
                            </a:cubicBezTo>
                            <a:cubicBezTo>
                              <a:pt x="700" y="35"/>
                              <a:pt x="701" y="32"/>
                              <a:pt x="702" y="29"/>
                            </a:cubicBezTo>
                            <a:cubicBezTo>
                              <a:pt x="702" y="27"/>
                              <a:pt x="704" y="25"/>
                              <a:pt x="705" y="23"/>
                            </a:cubicBezTo>
                            <a:cubicBezTo>
                              <a:pt x="707" y="21"/>
                              <a:pt x="708" y="20"/>
                              <a:pt x="711" y="19"/>
                            </a:cubicBezTo>
                            <a:cubicBezTo>
                              <a:pt x="713" y="18"/>
                              <a:pt x="715" y="18"/>
                              <a:pt x="718" y="18"/>
                            </a:cubicBezTo>
                            <a:cubicBezTo>
                              <a:pt x="721" y="18"/>
                              <a:pt x="723" y="18"/>
                              <a:pt x="725" y="19"/>
                            </a:cubicBezTo>
                            <a:cubicBezTo>
                              <a:pt x="727" y="20"/>
                              <a:pt x="729" y="21"/>
                              <a:pt x="730" y="23"/>
                            </a:cubicBezTo>
                            <a:cubicBezTo>
                              <a:pt x="731" y="24"/>
                              <a:pt x="732" y="26"/>
                              <a:pt x="733" y="28"/>
                            </a:cubicBezTo>
                            <a:cubicBezTo>
                              <a:pt x="734" y="30"/>
                              <a:pt x="734" y="33"/>
                              <a:pt x="734" y="35"/>
                            </a:cubicBezTo>
                            <a:lnTo>
                              <a:pt x="734" y="36"/>
                            </a:lnTo>
                            <a:close/>
                            <a:moveTo>
                              <a:pt x="727" y="34"/>
                            </a:moveTo>
                            <a:cubicBezTo>
                              <a:pt x="727" y="31"/>
                              <a:pt x="726" y="28"/>
                              <a:pt x="725" y="26"/>
                            </a:cubicBezTo>
                            <a:cubicBezTo>
                              <a:pt x="723" y="24"/>
                              <a:pt x="721" y="23"/>
                              <a:pt x="718" y="23"/>
                            </a:cubicBezTo>
                            <a:cubicBezTo>
                              <a:pt x="716" y="23"/>
                              <a:pt x="714" y="23"/>
                              <a:pt x="713" y="24"/>
                            </a:cubicBezTo>
                            <a:cubicBezTo>
                              <a:pt x="712" y="24"/>
                              <a:pt x="711" y="25"/>
                              <a:pt x="710" y="26"/>
                            </a:cubicBezTo>
                            <a:cubicBezTo>
                              <a:pt x="709" y="27"/>
                              <a:pt x="709" y="29"/>
                              <a:pt x="708" y="30"/>
                            </a:cubicBezTo>
                            <a:cubicBezTo>
                              <a:pt x="708" y="31"/>
                              <a:pt x="707" y="33"/>
                              <a:pt x="707" y="34"/>
                            </a:cubicBezTo>
                            <a:lnTo>
                              <a:pt x="727" y="34"/>
                            </a:lnTo>
                            <a:close/>
                            <a:moveTo>
                              <a:pt x="776" y="56"/>
                            </a:moveTo>
                            <a:cubicBezTo>
                              <a:pt x="776" y="56"/>
                              <a:pt x="776" y="56"/>
                              <a:pt x="776" y="57"/>
                            </a:cubicBezTo>
                            <a:cubicBezTo>
                              <a:pt x="775" y="57"/>
                              <a:pt x="775" y="57"/>
                              <a:pt x="775" y="57"/>
                            </a:cubicBezTo>
                            <a:cubicBezTo>
                              <a:pt x="775" y="57"/>
                              <a:pt x="775" y="57"/>
                              <a:pt x="774" y="57"/>
                            </a:cubicBezTo>
                            <a:cubicBezTo>
                              <a:pt x="774" y="57"/>
                              <a:pt x="773" y="57"/>
                              <a:pt x="773" y="57"/>
                            </a:cubicBezTo>
                            <a:cubicBezTo>
                              <a:pt x="772" y="57"/>
                              <a:pt x="772" y="57"/>
                              <a:pt x="771" y="57"/>
                            </a:cubicBezTo>
                            <a:cubicBezTo>
                              <a:pt x="771" y="57"/>
                              <a:pt x="771" y="57"/>
                              <a:pt x="770" y="57"/>
                            </a:cubicBezTo>
                            <a:cubicBezTo>
                              <a:pt x="770" y="57"/>
                              <a:pt x="770" y="57"/>
                              <a:pt x="770" y="57"/>
                            </a:cubicBezTo>
                            <a:cubicBezTo>
                              <a:pt x="770" y="56"/>
                              <a:pt x="770" y="56"/>
                              <a:pt x="770" y="56"/>
                            </a:cubicBezTo>
                            <a:cubicBezTo>
                              <a:pt x="770" y="51"/>
                              <a:pt x="770" y="51"/>
                              <a:pt x="770" y="51"/>
                            </a:cubicBezTo>
                            <a:cubicBezTo>
                              <a:pt x="768" y="53"/>
                              <a:pt x="766" y="55"/>
                              <a:pt x="764" y="56"/>
                            </a:cubicBezTo>
                            <a:cubicBezTo>
                              <a:pt x="762" y="57"/>
                              <a:pt x="759" y="58"/>
                              <a:pt x="757" y="58"/>
                            </a:cubicBezTo>
                            <a:cubicBezTo>
                              <a:pt x="754" y="58"/>
                              <a:pt x="752" y="57"/>
                              <a:pt x="750" y="56"/>
                            </a:cubicBezTo>
                            <a:cubicBezTo>
                              <a:pt x="748" y="55"/>
                              <a:pt x="747" y="54"/>
                              <a:pt x="746" y="52"/>
                            </a:cubicBezTo>
                            <a:cubicBezTo>
                              <a:pt x="744" y="50"/>
                              <a:pt x="744" y="48"/>
                              <a:pt x="743" y="46"/>
                            </a:cubicBezTo>
                            <a:cubicBezTo>
                              <a:pt x="742" y="43"/>
                              <a:pt x="742" y="41"/>
                              <a:pt x="742" y="38"/>
                            </a:cubicBezTo>
                            <a:cubicBezTo>
                              <a:pt x="742" y="35"/>
                              <a:pt x="743" y="32"/>
                              <a:pt x="743" y="30"/>
                            </a:cubicBezTo>
                            <a:cubicBezTo>
                              <a:pt x="744" y="27"/>
                              <a:pt x="745" y="25"/>
                              <a:pt x="746" y="23"/>
                            </a:cubicBezTo>
                            <a:cubicBezTo>
                              <a:pt x="748" y="21"/>
                              <a:pt x="749" y="20"/>
                              <a:pt x="751" y="19"/>
                            </a:cubicBezTo>
                            <a:cubicBezTo>
                              <a:pt x="753" y="18"/>
                              <a:pt x="755" y="18"/>
                              <a:pt x="758" y="18"/>
                            </a:cubicBezTo>
                            <a:cubicBezTo>
                              <a:pt x="760" y="18"/>
                              <a:pt x="762" y="18"/>
                              <a:pt x="764" y="19"/>
                            </a:cubicBezTo>
                            <a:cubicBezTo>
                              <a:pt x="766" y="20"/>
                              <a:pt x="767" y="21"/>
                              <a:pt x="769" y="23"/>
                            </a:cubicBezTo>
                            <a:cubicBezTo>
                              <a:pt x="769" y="2"/>
                              <a:pt x="769" y="2"/>
                              <a:pt x="769" y="2"/>
                            </a:cubicBezTo>
                            <a:cubicBezTo>
                              <a:pt x="769" y="2"/>
                              <a:pt x="769" y="2"/>
                              <a:pt x="769" y="1"/>
                            </a:cubicBezTo>
                            <a:cubicBezTo>
                              <a:pt x="769" y="1"/>
                              <a:pt x="769" y="1"/>
                              <a:pt x="770" y="1"/>
                            </a:cubicBezTo>
                            <a:cubicBezTo>
                              <a:pt x="770" y="1"/>
                              <a:pt x="770" y="1"/>
                              <a:pt x="771" y="1"/>
                            </a:cubicBezTo>
                            <a:cubicBezTo>
                              <a:pt x="771" y="1"/>
                              <a:pt x="772" y="1"/>
                              <a:pt x="772" y="1"/>
                            </a:cubicBezTo>
                            <a:cubicBezTo>
                              <a:pt x="773" y="1"/>
                              <a:pt x="774" y="1"/>
                              <a:pt x="774" y="1"/>
                            </a:cubicBezTo>
                            <a:cubicBezTo>
                              <a:pt x="774" y="1"/>
                              <a:pt x="775" y="1"/>
                              <a:pt x="775" y="1"/>
                            </a:cubicBezTo>
                            <a:cubicBezTo>
                              <a:pt x="775" y="1"/>
                              <a:pt x="775" y="1"/>
                              <a:pt x="776" y="1"/>
                            </a:cubicBezTo>
                            <a:cubicBezTo>
                              <a:pt x="776" y="2"/>
                              <a:pt x="776" y="2"/>
                              <a:pt x="776" y="2"/>
                            </a:cubicBezTo>
                            <a:lnTo>
                              <a:pt x="776" y="56"/>
                            </a:lnTo>
                            <a:close/>
                            <a:moveTo>
                              <a:pt x="769" y="30"/>
                            </a:moveTo>
                            <a:cubicBezTo>
                              <a:pt x="767" y="28"/>
                              <a:pt x="765" y="26"/>
                              <a:pt x="764" y="25"/>
                            </a:cubicBezTo>
                            <a:cubicBezTo>
                              <a:pt x="762" y="24"/>
                              <a:pt x="760" y="23"/>
                              <a:pt x="758" y="23"/>
                            </a:cubicBezTo>
                            <a:cubicBezTo>
                              <a:pt x="757" y="23"/>
                              <a:pt x="755" y="24"/>
                              <a:pt x="754" y="25"/>
                            </a:cubicBezTo>
                            <a:cubicBezTo>
                              <a:pt x="753" y="25"/>
                              <a:pt x="752" y="27"/>
                              <a:pt x="751" y="28"/>
                            </a:cubicBezTo>
                            <a:cubicBezTo>
                              <a:pt x="750" y="29"/>
                              <a:pt x="750" y="31"/>
                              <a:pt x="750" y="32"/>
                            </a:cubicBezTo>
                            <a:cubicBezTo>
                              <a:pt x="749" y="34"/>
                              <a:pt x="749" y="36"/>
                              <a:pt x="749" y="37"/>
                            </a:cubicBezTo>
                            <a:cubicBezTo>
                              <a:pt x="749" y="39"/>
                              <a:pt x="749" y="41"/>
                              <a:pt x="750" y="43"/>
                            </a:cubicBezTo>
                            <a:cubicBezTo>
                              <a:pt x="750" y="45"/>
                              <a:pt x="750" y="46"/>
                              <a:pt x="751" y="48"/>
                            </a:cubicBezTo>
                            <a:cubicBezTo>
                              <a:pt x="752" y="49"/>
                              <a:pt x="753" y="50"/>
                              <a:pt x="754" y="51"/>
                            </a:cubicBezTo>
                            <a:cubicBezTo>
                              <a:pt x="755" y="52"/>
                              <a:pt x="756" y="52"/>
                              <a:pt x="758" y="52"/>
                            </a:cubicBezTo>
                            <a:cubicBezTo>
                              <a:pt x="759" y="52"/>
                              <a:pt x="760" y="52"/>
                              <a:pt x="761" y="52"/>
                            </a:cubicBezTo>
                            <a:cubicBezTo>
                              <a:pt x="762" y="51"/>
                              <a:pt x="762" y="51"/>
                              <a:pt x="763" y="50"/>
                            </a:cubicBezTo>
                            <a:cubicBezTo>
                              <a:pt x="764" y="50"/>
                              <a:pt x="765" y="49"/>
                              <a:pt x="766" y="48"/>
                            </a:cubicBezTo>
                            <a:cubicBezTo>
                              <a:pt x="767" y="47"/>
                              <a:pt x="768" y="46"/>
                              <a:pt x="769" y="45"/>
                            </a:cubicBezTo>
                            <a:lnTo>
                              <a:pt x="769" y="30"/>
                            </a:lnTo>
                            <a:close/>
                            <a:moveTo>
                              <a:pt x="841" y="37"/>
                            </a:moveTo>
                            <a:cubicBezTo>
                              <a:pt x="841" y="40"/>
                              <a:pt x="841" y="43"/>
                              <a:pt x="840" y="46"/>
                            </a:cubicBezTo>
                            <a:cubicBezTo>
                              <a:pt x="840" y="48"/>
                              <a:pt x="838" y="50"/>
                              <a:pt x="837" y="52"/>
                            </a:cubicBezTo>
                            <a:cubicBezTo>
                              <a:pt x="836" y="54"/>
                              <a:pt x="834" y="55"/>
                              <a:pt x="832" y="56"/>
                            </a:cubicBezTo>
                            <a:cubicBezTo>
                              <a:pt x="830" y="57"/>
                              <a:pt x="828" y="58"/>
                              <a:pt x="826" y="58"/>
                            </a:cubicBezTo>
                            <a:cubicBezTo>
                              <a:pt x="824" y="58"/>
                              <a:pt x="823" y="58"/>
                              <a:pt x="822" y="57"/>
                            </a:cubicBezTo>
                            <a:cubicBezTo>
                              <a:pt x="821" y="57"/>
                              <a:pt x="820" y="57"/>
                              <a:pt x="819" y="56"/>
                            </a:cubicBezTo>
                            <a:cubicBezTo>
                              <a:pt x="818" y="56"/>
                              <a:pt x="818" y="55"/>
                              <a:pt x="817" y="54"/>
                            </a:cubicBezTo>
                            <a:cubicBezTo>
                              <a:pt x="816" y="54"/>
                              <a:pt x="815" y="53"/>
                              <a:pt x="814" y="52"/>
                            </a:cubicBezTo>
                            <a:cubicBezTo>
                              <a:pt x="814" y="56"/>
                              <a:pt x="814" y="56"/>
                              <a:pt x="814" y="56"/>
                            </a:cubicBezTo>
                            <a:cubicBezTo>
                              <a:pt x="814" y="56"/>
                              <a:pt x="814" y="56"/>
                              <a:pt x="813" y="57"/>
                            </a:cubicBezTo>
                            <a:cubicBezTo>
                              <a:pt x="813" y="57"/>
                              <a:pt x="813" y="57"/>
                              <a:pt x="813" y="57"/>
                            </a:cubicBezTo>
                            <a:cubicBezTo>
                              <a:pt x="813" y="57"/>
                              <a:pt x="812" y="57"/>
                              <a:pt x="812" y="57"/>
                            </a:cubicBezTo>
                            <a:cubicBezTo>
                              <a:pt x="812" y="57"/>
                              <a:pt x="811" y="57"/>
                              <a:pt x="811" y="57"/>
                            </a:cubicBezTo>
                            <a:cubicBezTo>
                              <a:pt x="810" y="57"/>
                              <a:pt x="810" y="57"/>
                              <a:pt x="809" y="57"/>
                            </a:cubicBezTo>
                            <a:cubicBezTo>
                              <a:pt x="809" y="57"/>
                              <a:pt x="809" y="57"/>
                              <a:pt x="808" y="57"/>
                            </a:cubicBezTo>
                            <a:cubicBezTo>
                              <a:pt x="808" y="57"/>
                              <a:pt x="808" y="57"/>
                              <a:pt x="808" y="57"/>
                            </a:cubicBezTo>
                            <a:cubicBezTo>
                              <a:pt x="808" y="56"/>
                              <a:pt x="808" y="56"/>
                              <a:pt x="808" y="56"/>
                            </a:cubicBezTo>
                            <a:cubicBezTo>
                              <a:pt x="808" y="2"/>
                              <a:pt x="808" y="2"/>
                              <a:pt x="808" y="2"/>
                            </a:cubicBezTo>
                            <a:cubicBezTo>
                              <a:pt x="808" y="2"/>
                              <a:pt x="808" y="1"/>
                              <a:pt x="808" y="1"/>
                            </a:cubicBezTo>
                            <a:cubicBezTo>
                              <a:pt x="808" y="1"/>
                              <a:pt x="808" y="1"/>
                              <a:pt x="808" y="1"/>
                            </a:cubicBezTo>
                            <a:cubicBezTo>
                              <a:pt x="809" y="1"/>
                              <a:pt x="809" y="1"/>
                              <a:pt x="809" y="1"/>
                            </a:cubicBezTo>
                            <a:cubicBezTo>
                              <a:pt x="810" y="1"/>
                              <a:pt x="810" y="1"/>
                              <a:pt x="811" y="1"/>
                            </a:cubicBezTo>
                            <a:cubicBezTo>
                              <a:pt x="812" y="1"/>
                              <a:pt x="812" y="1"/>
                              <a:pt x="813" y="1"/>
                            </a:cubicBezTo>
                            <a:cubicBezTo>
                              <a:pt x="813" y="1"/>
                              <a:pt x="813" y="1"/>
                              <a:pt x="814" y="1"/>
                            </a:cubicBezTo>
                            <a:cubicBezTo>
                              <a:pt x="814" y="1"/>
                              <a:pt x="814" y="1"/>
                              <a:pt x="814" y="1"/>
                            </a:cubicBezTo>
                            <a:cubicBezTo>
                              <a:pt x="814" y="1"/>
                              <a:pt x="814" y="2"/>
                              <a:pt x="814" y="2"/>
                            </a:cubicBezTo>
                            <a:cubicBezTo>
                              <a:pt x="814" y="24"/>
                              <a:pt x="814" y="24"/>
                              <a:pt x="814" y="24"/>
                            </a:cubicBezTo>
                            <a:cubicBezTo>
                              <a:pt x="815" y="23"/>
                              <a:pt x="816" y="22"/>
                              <a:pt x="817" y="21"/>
                            </a:cubicBezTo>
                            <a:cubicBezTo>
                              <a:pt x="819" y="20"/>
                              <a:pt x="820" y="20"/>
                              <a:pt x="820" y="19"/>
                            </a:cubicBezTo>
                            <a:cubicBezTo>
                              <a:pt x="821" y="19"/>
                              <a:pt x="822" y="18"/>
                              <a:pt x="823" y="18"/>
                            </a:cubicBezTo>
                            <a:cubicBezTo>
                              <a:pt x="824" y="18"/>
                              <a:pt x="825" y="18"/>
                              <a:pt x="826" y="18"/>
                            </a:cubicBezTo>
                            <a:cubicBezTo>
                              <a:pt x="829" y="18"/>
                              <a:pt x="831" y="18"/>
                              <a:pt x="833" y="19"/>
                            </a:cubicBezTo>
                            <a:cubicBezTo>
                              <a:pt x="835" y="20"/>
                              <a:pt x="837" y="22"/>
                              <a:pt x="838" y="23"/>
                            </a:cubicBezTo>
                            <a:cubicBezTo>
                              <a:pt x="839" y="25"/>
                              <a:pt x="840" y="27"/>
                              <a:pt x="840" y="30"/>
                            </a:cubicBezTo>
                            <a:cubicBezTo>
                              <a:pt x="841" y="32"/>
                              <a:pt x="841" y="35"/>
                              <a:pt x="841" y="37"/>
                            </a:cubicBezTo>
                            <a:close/>
                            <a:moveTo>
                              <a:pt x="834" y="38"/>
                            </a:moveTo>
                            <a:cubicBezTo>
                              <a:pt x="834" y="36"/>
                              <a:pt x="834" y="34"/>
                              <a:pt x="834" y="33"/>
                            </a:cubicBezTo>
                            <a:cubicBezTo>
                              <a:pt x="834" y="31"/>
                              <a:pt x="833" y="29"/>
                              <a:pt x="832" y="28"/>
                            </a:cubicBezTo>
                            <a:cubicBezTo>
                              <a:pt x="832" y="27"/>
                              <a:pt x="831" y="25"/>
                              <a:pt x="830" y="25"/>
                            </a:cubicBezTo>
                            <a:cubicBezTo>
                              <a:pt x="828" y="24"/>
                              <a:pt x="827" y="23"/>
                              <a:pt x="825" y="23"/>
                            </a:cubicBezTo>
                            <a:cubicBezTo>
                              <a:pt x="824" y="23"/>
                              <a:pt x="823" y="24"/>
                              <a:pt x="823" y="24"/>
                            </a:cubicBezTo>
                            <a:cubicBezTo>
                              <a:pt x="822" y="24"/>
                              <a:pt x="821" y="24"/>
                              <a:pt x="820" y="25"/>
                            </a:cubicBezTo>
                            <a:cubicBezTo>
                              <a:pt x="819" y="26"/>
                              <a:pt x="818" y="26"/>
                              <a:pt x="817" y="27"/>
                            </a:cubicBezTo>
                            <a:cubicBezTo>
                              <a:pt x="816" y="28"/>
                              <a:pt x="815" y="29"/>
                              <a:pt x="814" y="31"/>
                            </a:cubicBezTo>
                            <a:cubicBezTo>
                              <a:pt x="814" y="45"/>
                              <a:pt x="814" y="45"/>
                              <a:pt x="814" y="45"/>
                            </a:cubicBezTo>
                            <a:cubicBezTo>
                              <a:pt x="816" y="47"/>
                              <a:pt x="818" y="49"/>
                              <a:pt x="820" y="50"/>
                            </a:cubicBezTo>
                            <a:cubicBezTo>
                              <a:pt x="821" y="51"/>
                              <a:pt x="823" y="52"/>
                              <a:pt x="825" y="52"/>
                            </a:cubicBezTo>
                            <a:cubicBezTo>
                              <a:pt x="827" y="52"/>
                              <a:pt x="828" y="52"/>
                              <a:pt x="829" y="51"/>
                            </a:cubicBezTo>
                            <a:cubicBezTo>
                              <a:pt x="830" y="50"/>
                              <a:pt x="831" y="49"/>
                              <a:pt x="832" y="48"/>
                            </a:cubicBezTo>
                            <a:cubicBezTo>
                              <a:pt x="833" y="46"/>
                              <a:pt x="833" y="45"/>
                              <a:pt x="834" y="43"/>
                            </a:cubicBezTo>
                            <a:cubicBezTo>
                              <a:pt x="834" y="41"/>
                              <a:pt x="834" y="40"/>
                              <a:pt x="834" y="38"/>
                            </a:cubicBezTo>
                            <a:close/>
                            <a:moveTo>
                              <a:pt x="868" y="57"/>
                            </a:moveTo>
                            <a:cubicBezTo>
                              <a:pt x="863" y="70"/>
                              <a:pt x="863" y="70"/>
                              <a:pt x="863" y="70"/>
                            </a:cubicBezTo>
                            <a:cubicBezTo>
                              <a:pt x="863" y="71"/>
                              <a:pt x="862" y="71"/>
                              <a:pt x="862" y="71"/>
                            </a:cubicBezTo>
                            <a:cubicBezTo>
                              <a:pt x="861" y="72"/>
                              <a:pt x="860" y="72"/>
                              <a:pt x="859" y="72"/>
                            </a:cubicBezTo>
                            <a:cubicBezTo>
                              <a:pt x="858" y="72"/>
                              <a:pt x="858" y="72"/>
                              <a:pt x="857" y="72"/>
                            </a:cubicBezTo>
                            <a:cubicBezTo>
                              <a:pt x="857" y="72"/>
                              <a:pt x="856" y="71"/>
                              <a:pt x="856" y="71"/>
                            </a:cubicBezTo>
                            <a:cubicBezTo>
                              <a:pt x="856" y="71"/>
                              <a:pt x="856" y="71"/>
                              <a:pt x="856" y="71"/>
                            </a:cubicBezTo>
                            <a:cubicBezTo>
                              <a:pt x="856" y="70"/>
                              <a:pt x="856" y="70"/>
                              <a:pt x="856" y="70"/>
                            </a:cubicBezTo>
                            <a:cubicBezTo>
                              <a:pt x="861" y="57"/>
                              <a:pt x="861" y="57"/>
                              <a:pt x="861" y="57"/>
                            </a:cubicBezTo>
                            <a:cubicBezTo>
                              <a:pt x="861" y="57"/>
                              <a:pt x="860" y="57"/>
                              <a:pt x="860" y="56"/>
                            </a:cubicBezTo>
                            <a:cubicBezTo>
                              <a:pt x="860" y="56"/>
                              <a:pt x="860" y="56"/>
                              <a:pt x="860" y="56"/>
                            </a:cubicBezTo>
                            <a:cubicBezTo>
                              <a:pt x="847" y="21"/>
                              <a:pt x="847" y="21"/>
                              <a:pt x="847" y="21"/>
                            </a:cubicBezTo>
                            <a:cubicBezTo>
                              <a:pt x="847" y="20"/>
                              <a:pt x="846" y="20"/>
                              <a:pt x="846" y="20"/>
                            </a:cubicBezTo>
                            <a:cubicBezTo>
                              <a:pt x="846" y="19"/>
                              <a:pt x="847" y="19"/>
                              <a:pt x="847" y="19"/>
                            </a:cubicBezTo>
                            <a:cubicBezTo>
                              <a:pt x="847" y="19"/>
                              <a:pt x="847" y="18"/>
                              <a:pt x="848" y="18"/>
                            </a:cubicBezTo>
                            <a:cubicBezTo>
                              <a:pt x="848" y="18"/>
                              <a:pt x="849" y="18"/>
                              <a:pt x="850" y="18"/>
                            </a:cubicBezTo>
                            <a:cubicBezTo>
                              <a:pt x="851" y="18"/>
                              <a:pt x="851" y="18"/>
                              <a:pt x="852" y="18"/>
                            </a:cubicBezTo>
                            <a:cubicBezTo>
                              <a:pt x="852" y="18"/>
                              <a:pt x="853" y="18"/>
                              <a:pt x="853" y="19"/>
                            </a:cubicBezTo>
                            <a:cubicBezTo>
                              <a:pt x="853" y="19"/>
                              <a:pt x="853" y="19"/>
                              <a:pt x="853" y="19"/>
                            </a:cubicBezTo>
                            <a:cubicBezTo>
                              <a:pt x="853" y="19"/>
                              <a:pt x="854" y="19"/>
                              <a:pt x="854" y="20"/>
                            </a:cubicBezTo>
                            <a:cubicBezTo>
                              <a:pt x="864" y="49"/>
                              <a:pt x="864" y="49"/>
                              <a:pt x="864" y="49"/>
                            </a:cubicBezTo>
                            <a:cubicBezTo>
                              <a:pt x="864" y="49"/>
                              <a:pt x="864" y="49"/>
                              <a:pt x="864" y="49"/>
                            </a:cubicBezTo>
                            <a:cubicBezTo>
                              <a:pt x="874" y="20"/>
                              <a:pt x="874" y="20"/>
                              <a:pt x="874" y="20"/>
                            </a:cubicBezTo>
                            <a:cubicBezTo>
                              <a:pt x="875" y="19"/>
                              <a:pt x="875" y="19"/>
                              <a:pt x="875" y="19"/>
                            </a:cubicBezTo>
                            <a:cubicBezTo>
                              <a:pt x="875" y="19"/>
                              <a:pt x="876" y="18"/>
                              <a:pt x="876" y="18"/>
                            </a:cubicBezTo>
                            <a:cubicBezTo>
                              <a:pt x="876" y="18"/>
                              <a:pt x="877" y="18"/>
                              <a:pt x="878" y="18"/>
                            </a:cubicBezTo>
                            <a:cubicBezTo>
                              <a:pt x="879" y="18"/>
                              <a:pt x="879" y="18"/>
                              <a:pt x="880" y="18"/>
                            </a:cubicBezTo>
                            <a:cubicBezTo>
                              <a:pt x="880" y="18"/>
                              <a:pt x="881" y="19"/>
                              <a:pt x="881" y="19"/>
                            </a:cubicBezTo>
                            <a:cubicBezTo>
                              <a:pt x="881" y="19"/>
                              <a:pt x="881" y="19"/>
                              <a:pt x="881" y="20"/>
                            </a:cubicBezTo>
                            <a:cubicBezTo>
                              <a:pt x="881" y="20"/>
                              <a:pt x="881" y="20"/>
                              <a:pt x="881" y="21"/>
                            </a:cubicBezTo>
                            <a:lnTo>
                              <a:pt x="868" y="57"/>
                            </a:lnTo>
                            <a:close/>
                            <a:moveTo>
                              <a:pt x="134" y="149"/>
                            </a:moveTo>
                            <a:cubicBezTo>
                              <a:pt x="134" y="150"/>
                              <a:pt x="134" y="150"/>
                              <a:pt x="134" y="151"/>
                            </a:cubicBezTo>
                            <a:cubicBezTo>
                              <a:pt x="133" y="151"/>
                              <a:pt x="133" y="151"/>
                              <a:pt x="133" y="152"/>
                            </a:cubicBezTo>
                            <a:cubicBezTo>
                              <a:pt x="133" y="152"/>
                              <a:pt x="133" y="152"/>
                              <a:pt x="132" y="152"/>
                            </a:cubicBezTo>
                            <a:cubicBezTo>
                              <a:pt x="132" y="153"/>
                              <a:pt x="131" y="153"/>
                              <a:pt x="131" y="153"/>
                            </a:cubicBezTo>
                            <a:cubicBezTo>
                              <a:pt x="130" y="153"/>
                              <a:pt x="129" y="153"/>
                              <a:pt x="129" y="153"/>
                            </a:cubicBezTo>
                            <a:cubicBezTo>
                              <a:pt x="128" y="153"/>
                              <a:pt x="128" y="153"/>
                              <a:pt x="127" y="153"/>
                            </a:cubicBezTo>
                            <a:cubicBezTo>
                              <a:pt x="125" y="153"/>
                              <a:pt x="123" y="153"/>
                              <a:pt x="122" y="152"/>
                            </a:cubicBezTo>
                            <a:cubicBezTo>
                              <a:pt x="121" y="152"/>
                              <a:pt x="120" y="151"/>
                              <a:pt x="119" y="150"/>
                            </a:cubicBezTo>
                            <a:cubicBezTo>
                              <a:pt x="118" y="149"/>
                              <a:pt x="117" y="148"/>
                              <a:pt x="117" y="146"/>
                            </a:cubicBezTo>
                            <a:cubicBezTo>
                              <a:pt x="117" y="145"/>
                              <a:pt x="116" y="143"/>
                              <a:pt x="116" y="141"/>
                            </a:cubicBezTo>
                            <a:cubicBezTo>
                              <a:pt x="116" y="120"/>
                              <a:pt x="116" y="120"/>
                              <a:pt x="116" y="120"/>
                            </a:cubicBezTo>
                            <a:cubicBezTo>
                              <a:pt x="111" y="120"/>
                              <a:pt x="111" y="120"/>
                              <a:pt x="111" y="120"/>
                            </a:cubicBezTo>
                            <a:cubicBezTo>
                              <a:pt x="111" y="120"/>
                              <a:pt x="110" y="119"/>
                              <a:pt x="110" y="119"/>
                            </a:cubicBezTo>
                            <a:cubicBezTo>
                              <a:pt x="110" y="118"/>
                              <a:pt x="110" y="118"/>
                              <a:pt x="110" y="117"/>
                            </a:cubicBezTo>
                            <a:cubicBezTo>
                              <a:pt x="110" y="116"/>
                              <a:pt x="110" y="116"/>
                              <a:pt x="110" y="115"/>
                            </a:cubicBezTo>
                            <a:cubicBezTo>
                              <a:pt x="110" y="115"/>
                              <a:pt x="110" y="115"/>
                              <a:pt x="110" y="115"/>
                            </a:cubicBezTo>
                            <a:cubicBezTo>
                              <a:pt x="110" y="114"/>
                              <a:pt x="111" y="114"/>
                              <a:pt x="111" y="114"/>
                            </a:cubicBezTo>
                            <a:cubicBezTo>
                              <a:pt x="111" y="114"/>
                              <a:pt x="111" y="114"/>
                              <a:pt x="111" y="114"/>
                            </a:cubicBezTo>
                            <a:cubicBezTo>
                              <a:pt x="116" y="114"/>
                              <a:pt x="116" y="114"/>
                              <a:pt x="116" y="114"/>
                            </a:cubicBezTo>
                            <a:cubicBezTo>
                              <a:pt x="116" y="105"/>
                              <a:pt x="116" y="105"/>
                              <a:pt x="116" y="105"/>
                            </a:cubicBezTo>
                            <a:cubicBezTo>
                              <a:pt x="116" y="105"/>
                              <a:pt x="116" y="105"/>
                              <a:pt x="116" y="105"/>
                            </a:cubicBezTo>
                            <a:cubicBezTo>
                              <a:pt x="117" y="105"/>
                              <a:pt x="117" y="104"/>
                              <a:pt x="117" y="104"/>
                            </a:cubicBezTo>
                            <a:cubicBezTo>
                              <a:pt x="117" y="104"/>
                              <a:pt x="118" y="104"/>
                              <a:pt x="118" y="104"/>
                            </a:cubicBezTo>
                            <a:cubicBezTo>
                              <a:pt x="118" y="104"/>
                              <a:pt x="119" y="104"/>
                              <a:pt x="120" y="104"/>
                            </a:cubicBezTo>
                            <a:cubicBezTo>
                              <a:pt x="120" y="104"/>
                              <a:pt x="121" y="104"/>
                              <a:pt x="121" y="104"/>
                            </a:cubicBezTo>
                            <a:cubicBezTo>
                              <a:pt x="122" y="104"/>
                              <a:pt x="122" y="104"/>
                              <a:pt x="122" y="104"/>
                            </a:cubicBezTo>
                            <a:cubicBezTo>
                              <a:pt x="123" y="104"/>
                              <a:pt x="123" y="105"/>
                              <a:pt x="123" y="105"/>
                            </a:cubicBezTo>
                            <a:cubicBezTo>
                              <a:pt x="123" y="105"/>
                              <a:pt x="123" y="105"/>
                              <a:pt x="123" y="105"/>
                            </a:cubicBezTo>
                            <a:cubicBezTo>
                              <a:pt x="123" y="114"/>
                              <a:pt x="123" y="114"/>
                              <a:pt x="123" y="114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33" y="114"/>
                              <a:pt x="133" y="114"/>
                              <a:pt x="133" y="114"/>
                            </a:cubicBezTo>
                            <a:cubicBezTo>
                              <a:pt x="133" y="114"/>
                              <a:pt x="133" y="114"/>
                              <a:pt x="133" y="115"/>
                            </a:cubicBezTo>
                            <a:cubicBezTo>
                              <a:pt x="133" y="115"/>
                              <a:pt x="134" y="115"/>
                              <a:pt x="134" y="115"/>
                            </a:cubicBezTo>
                            <a:cubicBezTo>
                              <a:pt x="134" y="116"/>
                              <a:pt x="134" y="116"/>
                              <a:pt x="134" y="117"/>
                            </a:cubicBezTo>
                            <a:cubicBezTo>
                              <a:pt x="134" y="118"/>
                              <a:pt x="134" y="118"/>
                              <a:pt x="133" y="119"/>
                            </a:cubicBezTo>
                            <a:cubicBezTo>
                              <a:pt x="133" y="119"/>
                              <a:pt x="133" y="120"/>
                              <a:pt x="132" y="120"/>
                            </a:cubicBezTo>
                            <a:cubicBezTo>
                              <a:pt x="123" y="120"/>
                              <a:pt x="123" y="120"/>
                              <a:pt x="123" y="120"/>
                            </a:cubicBezTo>
                            <a:cubicBezTo>
                              <a:pt x="123" y="140"/>
                              <a:pt x="123" y="140"/>
                              <a:pt x="123" y="140"/>
                            </a:cubicBezTo>
                            <a:cubicBezTo>
                              <a:pt x="123" y="142"/>
                              <a:pt x="123" y="144"/>
                              <a:pt x="124" y="146"/>
                            </a:cubicBezTo>
                            <a:cubicBezTo>
                              <a:pt x="125" y="147"/>
                              <a:pt x="126" y="147"/>
                              <a:pt x="128" y="147"/>
                            </a:cubicBezTo>
                            <a:cubicBezTo>
                              <a:pt x="129" y="147"/>
                              <a:pt x="129" y="147"/>
                              <a:pt x="130" y="147"/>
                            </a:cubicBezTo>
                            <a:cubicBezTo>
                              <a:pt x="130" y="147"/>
                              <a:pt x="131" y="147"/>
                              <a:pt x="131" y="147"/>
                            </a:cubicBezTo>
                            <a:cubicBezTo>
                              <a:pt x="131" y="147"/>
                              <a:pt x="132" y="147"/>
                              <a:pt x="132" y="147"/>
                            </a:cubicBezTo>
                            <a:cubicBezTo>
                              <a:pt x="132" y="146"/>
                              <a:pt x="133" y="146"/>
                              <a:pt x="133" y="146"/>
                            </a:cubicBezTo>
                            <a:cubicBezTo>
                              <a:pt x="133" y="146"/>
                              <a:pt x="133" y="146"/>
                              <a:pt x="133" y="146"/>
                            </a:cubicBezTo>
                            <a:cubicBezTo>
                              <a:pt x="133" y="147"/>
                              <a:pt x="133" y="147"/>
                              <a:pt x="133" y="147"/>
                            </a:cubicBezTo>
                            <a:cubicBezTo>
                              <a:pt x="134" y="147"/>
                              <a:pt x="134" y="147"/>
                              <a:pt x="134" y="148"/>
                            </a:cubicBezTo>
                            <a:cubicBezTo>
                              <a:pt x="134" y="148"/>
                              <a:pt x="134" y="148"/>
                              <a:pt x="134" y="149"/>
                            </a:cubicBezTo>
                            <a:close/>
                            <a:moveTo>
                              <a:pt x="174" y="152"/>
                            </a:moveTo>
                            <a:cubicBezTo>
                              <a:pt x="174" y="152"/>
                              <a:pt x="174" y="152"/>
                              <a:pt x="174" y="152"/>
                            </a:cubicBezTo>
                            <a:cubicBezTo>
                              <a:pt x="174" y="152"/>
                              <a:pt x="174" y="152"/>
                              <a:pt x="174" y="152"/>
                            </a:cubicBezTo>
                            <a:cubicBezTo>
                              <a:pt x="173" y="153"/>
                              <a:pt x="173" y="153"/>
                              <a:pt x="173" y="153"/>
                            </a:cubicBezTo>
                            <a:cubicBezTo>
                              <a:pt x="172" y="153"/>
                              <a:pt x="172" y="153"/>
                              <a:pt x="171" y="153"/>
                            </a:cubicBezTo>
                            <a:cubicBezTo>
                              <a:pt x="170" y="153"/>
                              <a:pt x="170" y="153"/>
                              <a:pt x="169" y="153"/>
                            </a:cubicBezTo>
                            <a:cubicBezTo>
                              <a:pt x="169" y="153"/>
                              <a:pt x="169" y="153"/>
                              <a:pt x="168" y="152"/>
                            </a:cubicBezTo>
                            <a:cubicBezTo>
                              <a:pt x="168" y="152"/>
                              <a:pt x="168" y="152"/>
                              <a:pt x="168" y="152"/>
                            </a:cubicBezTo>
                            <a:cubicBezTo>
                              <a:pt x="168" y="152"/>
                              <a:pt x="168" y="152"/>
                              <a:pt x="168" y="152"/>
                            </a:cubicBezTo>
                            <a:cubicBezTo>
                              <a:pt x="168" y="130"/>
                              <a:pt x="168" y="130"/>
                              <a:pt x="168" y="130"/>
                            </a:cubicBezTo>
                            <a:cubicBezTo>
                              <a:pt x="168" y="128"/>
                              <a:pt x="168" y="126"/>
                              <a:pt x="167" y="125"/>
                            </a:cubicBezTo>
                            <a:cubicBezTo>
                              <a:pt x="167" y="124"/>
                              <a:pt x="166" y="123"/>
                              <a:pt x="166" y="122"/>
                            </a:cubicBezTo>
                            <a:cubicBezTo>
                              <a:pt x="165" y="121"/>
                              <a:pt x="164" y="120"/>
                              <a:pt x="163" y="120"/>
                            </a:cubicBezTo>
                            <a:cubicBezTo>
                              <a:pt x="162" y="119"/>
                              <a:pt x="161" y="119"/>
                              <a:pt x="160" y="119"/>
                            </a:cubicBezTo>
                            <a:cubicBezTo>
                              <a:pt x="158" y="119"/>
                              <a:pt x="157" y="120"/>
                              <a:pt x="155" y="121"/>
                            </a:cubicBezTo>
                            <a:cubicBezTo>
                              <a:pt x="153" y="122"/>
                              <a:pt x="151" y="124"/>
                              <a:pt x="150" y="126"/>
                            </a:cubicBezTo>
                            <a:cubicBezTo>
                              <a:pt x="150" y="152"/>
                              <a:pt x="150" y="152"/>
                              <a:pt x="150" y="152"/>
                            </a:cubicBezTo>
                            <a:cubicBezTo>
                              <a:pt x="150" y="152"/>
                              <a:pt x="150" y="152"/>
                              <a:pt x="149" y="152"/>
                            </a:cubicBezTo>
                            <a:cubicBezTo>
                              <a:pt x="149" y="152"/>
                              <a:pt x="149" y="152"/>
                              <a:pt x="149" y="152"/>
                            </a:cubicBezTo>
                            <a:cubicBezTo>
                              <a:pt x="149" y="153"/>
                              <a:pt x="148" y="153"/>
                              <a:pt x="148" y="153"/>
                            </a:cubicBezTo>
                            <a:cubicBezTo>
                              <a:pt x="148" y="153"/>
                              <a:pt x="147" y="153"/>
                              <a:pt x="146" y="153"/>
                            </a:cubicBezTo>
                            <a:cubicBezTo>
                              <a:pt x="146" y="153"/>
                              <a:pt x="145" y="153"/>
                              <a:pt x="145" y="153"/>
                            </a:cubicBezTo>
                            <a:cubicBezTo>
                              <a:pt x="144" y="153"/>
                              <a:pt x="144" y="153"/>
                              <a:pt x="144" y="152"/>
                            </a:cubicBezTo>
                            <a:cubicBezTo>
                              <a:pt x="143" y="152"/>
                              <a:pt x="143" y="152"/>
                              <a:pt x="143" y="152"/>
                            </a:cubicBezTo>
                            <a:cubicBezTo>
                              <a:pt x="143" y="152"/>
                              <a:pt x="143" y="152"/>
                              <a:pt x="143" y="152"/>
                            </a:cubicBezTo>
                            <a:cubicBezTo>
                              <a:pt x="143" y="97"/>
                              <a:pt x="143" y="97"/>
                              <a:pt x="143" y="97"/>
                            </a:cubicBezTo>
                            <a:cubicBezTo>
                              <a:pt x="143" y="97"/>
                              <a:pt x="143" y="97"/>
                              <a:pt x="143" y="97"/>
                            </a:cubicBezTo>
                            <a:cubicBezTo>
                              <a:pt x="143" y="97"/>
                              <a:pt x="143" y="97"/>
                              <a:pt x="144" y="96"/>
                            </a:cubicBezTo>
                            <a:cubicBezTo>
                              <a:pt x="144" y="96"/>
                              <a:pt x="144" y="96"/>
                              <a:pt x="145" y="96"/>
                            </a:cubicBezTo>
                            <a:cubicBezTo>
                              <a:pt x="145" y="96"/>
                              <a:pt x="146" y="96"/>
                              <a:pt x="146" y="96"/>
                            </a:cubicBezTo>
                            <a:cubicBezTo>
                              <a:pt x="147" y="96"/>
                              <a:pt x="148" y="96"/>
                              <a:pt x="148" y="96"/>
                            </a:cubicBezTo>
                            <a:cubicBezTo>
                              <a:pt x="148" y="96"/>
                              <a:pt x="149" y="96"/>
                              <a:pt x="149" y="96"/>
                            </a:cubicBezTo>
                            <a:cubicBezTo>
                              <a:pt x="149" y="97"/>
                              <a:pt x="149" y="97"/>
                              <a:pt x="149" y="97"/>
                            </a:cubicBezTo>
                            <a:cubicBezTo>
                              <a:pt x="150" y="97"/>
                              <a:pt x="150" y="97"/>
                              <a:pt x="150" y="97"/>
                            </a:cubicBezTo>
                            <a:cubicBezTo>
                              <a:pt x="150" y="119"/>
                              <a:pt x="150" y="119"/>
                              <a:pt x="150" y="119"/>
                            </a:cubicBezTo>
                            <a:cubicBezTo>
                              <a:pt x="152" y="117"/>
                              <a:pt x="154" y="116"/>
                              <a:pt x="155" y="115"/>
                            </a:cubicBezTo>
                            <a:cubicBezTo>
                              <a:pt x="157" y="114"/>
                              <a:pt x="159" y="113"/>
                              <a:pt x="161" y="113"/>
                            </a:cubicBezTo>
                            <a:cubicBezTo>
                              <a:pt x="164" y="113"/>
                              <a:pt x="166" y="114"/>
                              <a:pt x="167" y="114"/>
                            </a:cubicBezTo>
                            <a:cubicBezTo>
                              <a:pt x="169" y="115"/>
                              <a:pt x="170" y="116"/>
                              <a:pt x="171" y="118"/>
                            </a:cubicBezTo>
                            <a:cubicBezTo>
                              <a:pt x="173" y="119"/>
                              <a:pt x="173" y="121"/>
                              <a:pt x="174" y="123"/>
                            </a:cubicBezTo>
                            <a:cubicBezTo>
                              <a:pt x="174" y="124"/>
                              <a:pt x="174" y="127"/>
                              <a:pt x="174" y="129"/>
                            </a:cubicBezTo>
                            <a:lnTo>
                              <a:pt x="174" y="152"/>
                            </a:lnTo>
                            <a:close/>
                            <a:moveTo>
                              <a:pt x="218" y="132"/>
                            </a:moveTo>
                            <a:cubicBezTo>
                              <a:pt x="218" y="133"/>
                              <a:pt x="218" y="133"/>
                              <a:pt x="217" y="134"/>
                            </a:cubicBezTo>
                            <a:cubicBezTo>
                              <a:pt x="217" y="134"/>
                              <a:pt x="216" y="135"/>
                              <a:pt x="215" y="135"/>
                            </a:cubicBezTo>
                            <a:cubicBezTo>
                              <a:pt x="191" y="135"/>
                              <a:pt x="191" y="135"/>
                              <a:pt x="191" y="135"/>
                            </a:cubicBezTo>
                            <a:cubicBezTo>
                              <a:pt x="191" y="137"/>
                              <a:pt x="192" y="138"/>
                              <a:pt x="192" y="140"/>
                            </a:cubicBezTo>
                            <a:cubicBezTo>
                              <a:pt x="192" y="142"/>
                              <a:pt x="193" y="143"/>
                              <a:pt x="194" y="144"/>
                            </a:cubicBezTo>
                            <a:cubicBezTo>
                              <a:pt x="195" y="145"/>
                              <a:pt x="196" y="146"/>
                              <a:pt x="198" y="147"/>
                            </a:cubicBezTo>
                            <a:cubicBezTo>
                              <a:pt x="199" y="148"/>
                              <a:pt x="201" y="148"/>
                              <a:pt x="203" y="148"/>
                            </a:cubicBezTo>
                            <a:cubicBezTo>
                              <a:pt x="205" y="148"/>
                              <a:pt x="207" y="148"/>
                              <a:pt x="208" y="147"/>
                            </a:cubicBezTo>
                            <a:cubicBezTo>
                              <a:pt x="209" y="147"/>
                              <a:pt x="211" y="147"/>
                              <a:pt x="212" y="146"/>
                            </a:cubicBezTo>
                            <a:cubicBezTo>
                              <a:pt x="213" y="146"/>
                              <a:pt x="213" y="146"/>
                              <a:pt x="214" y="146"/>
                            </a:cubicBezTo>
                            <a:cubicBezTo>
                              <a:pt x="215" y="145"/>
                              <a:pt x="215" y="145"/>
                              <a:pt x="215" y="145"/>
                            </a:cubicBezTo>
                            <a:cubicBezTo>
                              <a:pt x="216" y="145"/>
                              <a:pt x="216" y="145"/>
                              <a:pt x="216" y="145"/>
                            </a:cubicBezTo>
                            <a:cubicBezTo>
                              <a:pt x="216" y="145"/>
                              <a:pt x="216" y="145"/>
                              <a:pt x="216" y="146"/>
                            </a:cubicBezTo>
                            <a:cubicBezTo>
                              <a:pt x="216" y="146"/>
                              <a:pt x="216" y="146"/>
                              <a:pt x="217" y="146"/>
                            </a:cubicBezTo>
                            <a:cubicBezTo>
                              <a:pt x="217" y="147"/>
                              <a:pt x="217" y="147"/>
                              <a:pt x="217" y="148"/>
                            </a:cubicBezTo>
                            <a:cubicBezTo>
                              <a:pt x="217" y="148"/>
                              <a:pt x="217" y="148"/>
                              <a:pt x="217" y="149"/>
                            </a:cubicBezTo>
                            <a:cubicBezTo>
                              <a:pt x="216" y="149"/>
                              <a:pt x="216" y="149"/>
                              <a:pt x="216" y="149"/>
                            </a:cubicBezTo>
                            <a:cubicBezTo>
                              <a:pt x="216" y="150"/>
                              <a:pt x="216" y="150"/>
                              <a:pt x="216" y="150"/>
                            </a:cubicBezTo>
                            <a:cubicBezTo>
                              <a:pt x="216" y="150"/>
                              <a:pt x="216" y="150"/>
                              <a:pt x="216" y="150"/>
                            </a:cubicBezTo>
                            <a:cubicBezTo>
                              <a:pt x="216" y="150"/>
                              <a:pt x="215" y="151"/>
                              <a:pt x="215" y="151"/>
                            </a:cubicBezTo>
                            <a:cubicBezTo>
                              <a:pt x="214" y="151"/>
                              <a:pt x="213" y="152"/>
                              <a:pt x="212" y="152"/>
                            </a:cubicBezTo>
                            <a:cubicBezTo>
                              <a:pt x="211" y="152"/>
                              <a:pt x="209" y="153"/>
                              <a:pt x="208" y="153"/>
                            </a:cubicBezTo>
                            <a:cubicBezTo>
                              <a:pt x="206" y="153"/>
                              <a:pt x="205" y="153"/>
                              <a:pt x="203" y="153"/>
                            </a:cubicBezTo>
                            <a:cubicBezTo>
                              <a:pt x="200" y="153"/>
                              <a:pt x="197" y="153"/>
                              <a:pt x="195" y="152"/>
                            </a:cubicBezTo>
                            <a:cubicBezTo>
                              <a:pt x="193" y="151"/>
                              <a:pt x="191" y="150"/>
                              <a:pt x="189" y="148"/>
                            </a:cubicBezTo>
                            <a:cubicBezTo>
                              <a:pt x="188" y="147"/>
                              <a:pt x="187" y="145"/>
                              <a:pt x="186" y="142"/>
                            </a:cubicBezTo>
                            <a:cubicBezTo>
                              <a:pt x="185" y="140"/>
                              <a:pt x="185" y="137"/>
                              <a:pt x="185" y="133"/>
                            </a:cubicBezTo>
                            <a:cubicBezTo>
                              <a:pt x="185" y="130"/>
                              <a:pt x="185" y="127"/>
                              <a:pt x="186" y="125"/>
                            </a:cubicBezTo>
                            <a:cubicBezTo>
                              <a:pt x="187" y="122"/>
                              <a:pt x="188" y="120"/>
                              <a:pt x="189" y="119"/>
                            </a:cubicBezTo>
                            <a:cubicBezTo>
                              <a:pt x="191" y="117"/>
                              <a:pt x="193" y="116"/>
                              <a:pt x="195" y="115"/>
                            </a:cubicBezTo>
                            <a:cubicBezTo>
                              <a:pt x="197" y="114"/>
                              <a:pt x="199" y="113"/>
                              <a:pt x="202" y="113"/>
                            </a:cubicBezTo>
                            <a:cubicBezTo>
                              <a:pt x="205" y="113"/>
                              <a:pt x="207" y="114"/>
                              <a:pt x="209" y="115"/>
                            </a:cubicBezTo>
                            <a:cubicBezTo>
                              <a:pt x="211" y="116"/>
                              <a:pt x="213" y="117"/>
                              <a:pt x="214" y="118"/>
                            </a:cubicBezTo>
                            <a:cubicBezTo>
                              <a:pt x="216" y="120"/>
                              <a:pt x="217" y="122"/>
                              <a:pt x="217" y="124"/>
                            </a:cubicBezTo>
                            <a:cubicBezTo>
                              <a:pt x="218" y="126"/>
                              <a:pt x="218" y="128"/>
                              <a:pt x="218" y="130"/>
                            </a:cubicBezTo>
                            <a:lnTo>
                              <a:pt x="218" y="132"/>
                            </a:lnTo>
                            <a:close/>
                            <a:moveTo>
                              <a:pt x="211" y="130"/>
                            </a:moveTo>
                            <a:cubicBezTo>
                              <a:pt x="211" y="126"/>
                              <a:pt x="211" y="123"/>
                              <a:pt x="209" y="121"/>
                            </a:cubicBezTo>
                            <a:cubicBezTo>
                              <a:pt x="207" y="119"/>
                              <a:pt x="205" y="118"/>
                              <a:pt x="202" y="118"/>
                            </a:cubicBezTo>
                            <a:cubicBezTo>
                              <a:pt x="200" y="118"/>
                              <a:pt x="199" y="119"/>
                              <a:pt x="197" y="119"/>
                            </a:cubicBezTo>
                            <a:cubicBezTo>
                              <a:pt x="196" y="120"/>
                              <a:pt x="195" y="121"/>
                              <a:pt x="194" y="122"/>
                            </a:cubicBezTo>
                            <a:cubicBezTo>
                              <a:pt x="193" y="123"/>
                              <a:pt x="193" y="124"/>
                              <a:pt x="192" y="125"/>
                            </a:cubicBezTo>
                            <a:cubicBezTo>
                              <a:pt x="192" y="127"/>
                              <a:pt x="192" y="128"/>
                              <a:pt x="191" y="130"/>
                            </a:cubicBezTo>
                            <a:lnTo>
                              <a:pt x="211" y="130"/>
                            </a:lnTo>
                            <a:close/>
                            <a:moveTo>
                              <a:pt x="278" y="150"/>
                            </a:moveTo>
                            <a:cubicBezTo>
                              <a:pt x="278" y="150"/>
                              <a:pt x="278" y="151"/>
                              <a:pt x="278" y="151"/>
                            </a:cubicBezTo>
                            <a:cubicBezTo>
                              <a:pt x="278" y="151"/>
                              <a:pt x="278" y="152"/>
                              <a:pt x="277" y="152"/>
                            </a:cubicBezTo>
                            <a:cubicBezTo>
                              <a:pt x="277" y="152"/>
                              <a:pt x="277" y="152"/>
                              <a:pt x="277" y="152"/>
                            </a:cubicBezTo>
                            <a:cubicBezTo>
                              <a:pt x="277" y="152"/>
                              <a:pt x="277" y="153"/>
                              <a:pt x="276" y="153"/>
                            </a:cubicBezTo>
                            <a:cubicBezTo>
                              <a:pt x="251" y="153"/>
                              <a:pt x="251" y="153"/>
                              <a:pt x="251" y="153"/>
                            </a:cubicBezTo>
                            <a:cubicBezTo>
                              <a:pt x="251" y="153"/>
                              <a:pt x="250" y="152"/>
                              <a:pt x="249" y="152"/>
                            </a:cubicBezTo>
                            <a:cubicBezTo>
                              <a:pt x="249" y="151"/>
                              <a:pt x="249" y="151"/>
                              <a:pt x="249" y="150"/>
                            </a:cubicBezTo>
                            <a:cubicBezTo>
                              <a:pt x="249" y="103"/>
                              <a:pt x="249" y="103"/>
                              <a:pt x="249" y="103"/>
                            </a:cubicBezTo>
                            <a:cubicBezTo>
                              <a:pt x="249" y="102"/>
                              <a:pt x="249" y="101"/>
                              <a:pt x="249" y="101"/>
                            </a:cubicBezTo>
                            <a:cubicBezTo>
                              <a:pt x="250" y="100"/>
                              <a:pt x="251" y="100"/>
                              <a:pt x="251" y="100"/>
                            </a:cubicBezTo>
                            <a:cubicBezTo>
                              <a:pt x="276" y="100"/>
                              <a:pt x="276" y="100"/>
                              <a:pt x="276" y="100"/>
                            </a:cubicBezTo>
                            <a:cubicBezTo>
                              <a:pt x="276" y="100"/>
                              <a:pt x="277" y="100"/>
                              <a:pt x="277" y="100"/>
                            </a:cubicBezTo>
                            <a:cubicBezTo>
                              <a:pt x="277" y="100"/>
                              <a:pt x="277" y="101"/>
                              <a:pt x="277" y="101"/>
                            </a:cubicBezTo>
                            <a:cubicBezTo>
                              <a:pt x="277" y="101"/>
                              <a:pt x="277" y="101"/>
                              <a:pt x="277" y="102"/>
                            </a:cubicBezTo>
                            <a:cubicBezTo>
                              <a:pt x="277" y="102"/>
                              <a:pt x="277" y="103"/>
                              <a:pt x="277" y="103"/>
                            </a:cubicBezTo>
                            <a:cubicBezTo>
                              <a:pt x="277" y="104"/>
                              <a:pt x="277" y="104"/>
                              <a:pt x="277" y="104"/>
                            </a:cubicBezTo>
                            <a:cubicBezTo>
                              <a:pt x="277" y="105"/>
                              <a:pt x="277" y="105"/>
                              <a:pt x="277" y="105"/>
                            </a:cubicBezTo>
                            <a:cubicBezTo>
                              <a:pt x="277" y="105"/>
                              <a:pt x="277" y="106"/>
                              <a:pt x="277" y="106"/>
                            </a:cubicBezTo>
                            <a:cubicBezTo>
                              <a:pt x="277" y="106"/>
                              <a:pt x="276" y="106"/>
                              <a:pt x="276" y="106"/>
                            </a:cubicBezTo>
                            <a:cubicBezTo>
                              <a:pt x="256" y="106"/>
                              <a:pt x="256" y="106"/>
                              <a:pt x="256" y="106"/>
                            </a:cubicBezTo>
                            <a:cubicBezTo>
                              <a:pt x="256" y="122"/>
                              <a:pt x="256" y="122"/>
                              <a:pt x="256" y="122"/>
                            </a:cubicBezTo>
                            <a:cubicBezTo>
                              <a:pt x="273" y="122"/>
                              <a:pt x="273" y="122"/>
                              <a:pt x="273" y="122"/>
                            </a:cubicBezTo>
                            <a:cubicBezTo>
                              <a:pt x="273" y="122"/>
                              <a:pt x="274" y="122"/>
                              <a:pt x="274" y="123"/>
                            </a:cubicBezTo>
                            <a:cubicBezTo>
                              <a:pt x="274" y="123"/>
                              <a:pt x="274" y="123"/>
                              <a:pt x="274" y="123"/>
                            </a:cubicBezTo>
                            <a:cubicBezTo>
                              <a:pt x="274" y="123"/>
                              <a:pt x="274" y="124"/>
                              <a:pt x="274" y="124"/>
                            </a:cubicBezTo>
                            <a:cubicBezTo>
                              <a:pt x="275" y="124"/>
                              <a:pt x="275" y="125"/>
                              <a:pt x="275" y="125"/>
                            </a:cubicBezTo>
                            <a:cubicBezTo>
                              <a:pt x="275" y="126"/>
                              <a:pt x="275" y="126"/>
                              <a:pt x="274" y="127"/>
                            </a:cubicBezTo>
                            <a:cubicBezTo>
                              <a:pt x="274" y="127"/>
                              <a:pt x="274" y="127"/>
                              <a:pt x="274" y="127"/>
                            </a:cubicBezTo>
                            <a:cubicBezTo>
                              <a:pt x="274" y="128"/>
                              <a:pt x="274" y="128"/>
                              <a:pt x="274" y="128"/>
                            </a:cubicBezTo>
                            <a:cubicBezTo>
                              <a:pt x="274" y="128"/>
                              <a:pt x="273" y="128"/>
                              <a:pt x="273" y="128"/>
                            </a:cubicBezTo>
                            <a:cubicBezTo>
                              <a:pt x="256" y="128"/>
                              <a:pt x="256" y="128"/>
                              <a:pt x="256" y="128"/>
                            </a:cubicBezTo>
                            <a:cubicBezTo>
                              <a:pt x="256" y="147"/>
                              <a:pt x="256" y="147"/>
                              <a:pt x="256" y="147"/>
                            </a:cubicBezTo>
                            <a:cubicBezTo>
                              <a:pt x="276" y="147"/>
                              <a:pt x="276" y="147"/>
                              <a:pt x="276" y="147"/>
                            </a:cubicBezTo>
                            <a:cubicBezTo>
                              <a:pt x="277" y="147"/>
                              <a:pt x="277" y="147"/>
                              <a:pt x="277" y="147"/>
                            </a:cubicBezTo>
                            <a:cubicBezTo>
                              <a:pt x="277" y="147"/>
                              <a:pt x="277" y="147"/>
                              <a:pt x="277" y="147"/>
                            </a:cubicBezTo>
                            <a:cubicBezTo>
                              <a:pt x="278" y="148"/>
                              <a:pt x="278" y="148"/>
                              <a:pt x="278" y="148"/>
                            </a:cubicBezTo>
                            <a:cubicBezTo>
                              <a:pt x="278" y="149"/>
                              <a:pt x="278" y="149"/>
                              <a:pt x="278" y="150"/>
                            </a:cubicBezTo>
                            <a:close/>
                            <a:moveTo>
                              <a:pt x="320" y="152"/>
                            </a:moveTo>
                            <a:cubicBezTo>
                              <a:pt x="320" y="152"/>
                              <a:pt x="320" y="152"/>
                              <a:pt x="320" y="152"/>
                            </a:cubicBezTo>
                            <a:cubicBezTo>
                              <a:pt x="320" y="152"/>
                              <a:pt x="320" y="152"/>
                              <a:pt x="319" y="152"/>
                            </a:cubicBezTo>
                            <a:cubicBezTo>
                              <a:pt x="319" y="153"/>
                              <a:pt x="319" y="153"/>
                              <a:pt x="318" y="153"/>
                            </a:cubicBezTo>
                            <a:cubicBezTo>
                              <a:pt x="318" y="153"/>
                              <a:pt x="318" y="153"/>
                              <a:pt x="317" y="153"/>
                            </a:cubicBezTo>
                            <a:cubicBezTo>
                              <a:pt x="316" y="153"/>
                              <a:pt x="316" y="153"/>
                              <a:pt x="315" y="153"/>
                            </a:cubicBezTo>
                            <a:cubicBezTo>
                              <a:pt x="315" y="153"/>
                              <a:pt x="315" y="153"/>
                              <a:pt x="315" y="152"/>
                            </a:cubicBezTo>
                            <a:cubicBezTo>
                              <a:pt x="314" y="152"/>
                              <a:pt x="314" y="152"/>
                              <a:pt x="314" y="152"/>
                            </a:cubicBezTo>
                            <a:cubicBezTo>
                              <a:pt x="314" y="152"/>
                              <a:pt x="314" y="152"/>
                              <a:pt x="314" y="152"/>
                            </a:cubicBezTo>
                            <a:cubicBezTo>
                              <a:pt x="314" y="147"/>
                              <a:pt x="314" y="147"/>
                              <a:pt x="314" y="147"/>
                            </a:cubicBezTo>
                            <a:cubicBezTo>
                              <a:pt x="312" y="149"/>
                              <a:pt x="310" y="151"/>
                              <a:pt x="308" y="152"/>
                            </a:cubicBezTo>
                            <a:cubicBezTo>
                              <a:pt x="306" y="153"/>
                              <a:pt x="304" y="153"/>
                              <a:pt x="302" y="153"/>
                            </a:cubicBezTo>
                            <a:cubicBezTo>
                              <a:pt x="299" y="153"/>
                              <a:pt x="297" y="153"/>
                              <a:pt x="296" y="152"/>
                            </a:cubicBezTo>
                            <a:cubicBezTo>
                              <a:pt x="294" y="151"/>
                              <a:pt x="293" y="150"/>
                              <a:pt x="291" y="149"/>
                            </a:cubicBezTo>
                            <a:cubicBezTo>
                              <a:pt x="290" y="147"/>
                              <a:pt x="290" y="146"/>
                              <a:pt x="289" y="144"/>
                            </a:cubicBezTo>
                            <a:cubicBezTo>
                              <a:pt x="289" y="142"/>
                              <a:pt x="289" y="140"/>
                              <a:pt x="289" y="137"/>
                            </a:cubicBezTo>
                            <a:cubicBezTo>
                              <a:pt x="289" y="115"/>
                              <a:pt x="289" y="115"/>
                              <a:pt x="289" y="115"/>
                            </a:cubicBezTo>
                            <a:cubicBezTo>
                              <a:pt x="289" y="115"/>
                              <a:pt x="289" y="115"/>
                              <a:pt x="289" y="114"/>
                            </a:cubicBezTo>
                            <a:cubicBezTo>
                              <a:pt x="289" y="114"/>
                              <a:pt x="289" y="114"/>
                              <a:pt x="289" y="114"/>
                            </a:cubicBezTo>
                            <a:cubicBezTo>
                              <a:pt x="290" y="114"/>
                              <a:pt x="290" y="114"/>
                              <a:pt x="290" y="114"/>
                            </a:cubicBezTo>
                            <a:cubicBezTo>
                              <a:pt x="291" y="114"/>
                              <a:pt x="291" y="114"/>
                              <a:pt x="292" y="114"/>
                            </a:cubicBezTo>
                            <a:cubicBezTo>
                              <a:pt x="293" y="114"/>
                              <a:pt x="293" y="114"/>
                              <a:pt x="294" y="114"/>
                            </a:cubicBezTo>
                            <a:cubicBezTo>
                              <a:pt x="294" y="114"/>
                              <a:pt x="294" y="114"/>
                              <a:pt x="295" y="114"/>
                            </a:cubicBezTo>
                            <a:cubicBezTo>
                              <a:pt x="295" y="114"/>
                              <a:pt x="295" y="114"/>
                              <a:pt x="295" y="114"/>
                            </a:cubicBezTo>
                            <a:cubicBezTo>
                              <a:pt x="295" y="115"/>
                              <a:pt x="295" y="115"/>
                              <a:pt x="295" y="115"/>
                            </a:cubicBezTo>
                            <a:cubicBezTo>
                              <a:pt x="295" y="136"/>
                              <a:pt x="295" y="136"/>
                              <a:pt x="295" y="136"/>
                            </a:cubicBezTo>
                            <a:cubicBezTo>
                              <a:pt x="295" y="138"/>
                              <a:pt x="295" y="140"/>
                              <a:pt x="296" y="141"/>
                            </a:cubicBezTo>
                            <a:cubicBezTo>
                              <a:pt x="296" y="143"/>
                              <a:pt x="297" y="144"/>
                              <a:pt x="297" y="145"/>
                            </a:cubicBezTo>
                            <a:cubicBezTo>
                              <a:pt x="298" y="146"/>
                              <a:pt x="299" y="146"/>
                              <a:pt x="300" y="147"/>
                            </a:cubicBezTo>
                            <a:cubicBezTo>
                              <a:pt x="301" y="147"/>
                              <a:pt x="302" y="148"/>
                              <a:pt x="303" y="148"/>
                            </a:cubicBezTo>
                            <a:cubicBezTo>
                              <a:pt x="305" y="148"/>
                              <a:pt x="306" y="147"/>
                              <a:pt x="308" y="146"/>
                            </a:cubicBezTo>
                            <a:cubicBezTo>
                              <a:pt x="310" y="145"/>
                              <a:pt x="311" y="143"/>
                              <a:pt x="313" y="141"/>
                            </a:cubicBezTo>
                            <a:cubicBezTo>
                              <a:pt x="313" y="115"/>
                              <a:pt x="313" y="115"/>
                              <a:pt x="313" y="115"/>
                            </a:cubicBezTo>
                            <a:cubicBezTo>
                              <a:pt x="313" y="115"/>
                              <a:pt x="313" y="115"/>
                              <a:pt x="313" y="114"/>
                            </a:cubicBezTo>
                            <a:cubicBezTo>
                              <a:pt x="314" y="114"/>
                              <a:pt x="314" y="114"/>
                              <a:pt x="314" y="114"/>
                            </a:cubicBezTo>
                            <a:cubicBezTo>
                              <a:pt x="314" y="114"/>
                              <a:pt x="315" y="114"/>
                              <a:pt x="315" y="114"/>
                            </a:cubicBezTo>
                            <a:cubicBezTo>
                              <a:pt x="315" y="114"/>
                              <a:pt x="316" y="114"/>
                              <a:pt x="317" y="114"/>
                            </a:cubicBezTo>
                            <a:cubicBezTo>
                              <a:pt x="317" y="114"/>
                              <a:pt x="318" y="114"/>
                              <a:pt x="318" y="114"/>
                            </a:cubicBezTo>
                            <a:cubicBezTo>
                              <a:pt x="319" y="114"/>
                              <a:pt x="319" y="114"/>
                              <a:pt x="319" y="114"/>
                            </a:cubicBezTo>
                            <a:cubicBezTo>
                              <a:pt x="320" y="114"/>
                              <a:pt x="320" y="114"/>
                              <a:pt x="320" y="114"/>
                            </a:cubicBezTo>
                            <a:cubicBezTo>
                              <a:pt x="320" y="115"/>
                              <a:pt x="320" y="115"/>
                              <a:pt x="320" y="115"/>
                            </a:cubicBezTo>
                            <a:lnTo>
                              <a:pt x="320" y="152"/>
                            </a:lnTo>
                            <a:close/>
                            <a:moveTo>
                              <a:pt x="354" y="117"/>
                            </a:moveTo>
                            <a:cubicBezTo>
                              <a:pt x="354" y="118"/>
                              <a:pt x="354" y="119"/>
                              <a:pt x="354" y="119"/>
                            </a:cubicBezTo>
                            <a:cubicBezTo>
                              <a:pt x="354" y="119"/>
                              <a:pt x="354" y="120"/>
                              <a:pt x="354" y="120"/>
                            </a:cubicBezTo>
                            <a:cubicBezTo>
                              <a:pt x="354" y="120"/>
                              <a:pt x="354" y="120"/>
                              <a:pt x="354" y="120"/>
                            </a:cubicBezTo>
                            <a:cubicBezTo>
                              <a:pt x="354" y="121"/>
                              <a:pt x="353" y="121"/>
                              <a:pt x="353" y="121"/>
                            </a:cubicBezTo>
                            <a:cubicBezTo>
                              <a:pt x="353" y="121"/>
                              <a:pt x="353" y="121"/>
                              <a:pt x="352" y="120"/>
                            </a:cubicBezTo>
                            <a:cubicBezTo>
                              <a:pt x="352" y="120"/>
                              <a:pt x="352" y="120"/>
                              <a:pt x="351" y="120"/>
                            </a:cubicBezTo>
                            <a:cubicBezTo>
                              <a:pt x="351" y="120"/>
                              <a:pt x="350" y="120"/>
                              <a:pt x="350" y="120"/>
                            </a:cubicBezTo>
                            <a:cubicBezTo>
                              <a:pt x="349" y="120"/>
                              <a:pt x="349" y="120"/>
                              <a:pt x="348" y="120"/>
                            </a:cubicBezTo>
                            <a:cubicBezTo>
                              <a:pt x="348" y="120"/>
                              <a:pt x="347" y="120"/>
                              <a:pt x="346" y="120"/>
                            </a:cubicBezTo>
                            <a:cubicBezTo>
                              <a:pt x="346" y="120"/>
                              <a:pt x="345" y="121"/>
                              <a:pt x="344" y="121"/>
                            </a:cubicBezTo>
                            <a:cubicBezTo>
                              <a:pt x="344" y="122"/>
                              <a:pt x="343" y="123"/>
                              <a:pt x="342" y="124"/>
                            </a:cubicBezTo>
                            <a:cubicBezTo>
                              <a:pt x="341" y="125"/>
                              <a:pt x="340" y="126"/>
                              <a:pt x="340" y="128"/>
                            </a:cubicBezTo>
                            <a:cubicBezTo>
                              <a:pt x="340" y="152"/>
                              <a:pt x="340" y="152"/>
                              <a:pt x="340" y="152"/>
                            </a:cubicBezTo>
                            <a:cubicBezTo>
                              <a:pt x="340" y="152"/>
                              <a:pt x="339" y="152"/>
                              <a:pt x="339" y="152"/>
                            </a:cubicBezTo>
                            <a:cubicBezTo>
                              <a:pt x="339" y="152"/>
                              <a:pt x="339" y="152"/>
                              <a:pt x="339" y="152"/>
                            </a:cubicBezTo>
                            <a:cubicBezTo>
                              <a:pt x="339" y="153"/>
                              <a:pt x="338" y="153"/>
                              <a:pt x="338" y="153"/>
                            </a:cubicBezTo>
                            <a:cubicBezTo>
                              <a:pt x="337" y="153"/>
                              <a:pt x="337" y="153"/>
                              <a:pt x="336" y="153"/>
                            </a:cubicBezTo>
                            <a:cubicBezTo>
                              <a:pt x="335" y="153"/>
                              <a:pt x="335" y="153"/>
                              <a:pt x="335" y="153"/>
                            </a:cubicBezTo>
                            <a:cubicBezTo>
                              <a:pt x="334" y="153"/>
                              <a:pt x="334" y="153"/>
                              <a:pt x="333" y="152"/>
                            </a:cubicBezTo>
                            <a:cubicBezTo>
                              <a:pt x="333" y="152"/>
                              <a:pt x="333" y="152"/>
                              <a:pt x="333" y="152"/>
                            </a:cubicBezTo>
                            <a:cubicBezTo>
                              <a:pt x="333" y="152"/>
                              <a:pt x="333" y="152"/>
                              <a:pt x="333" y="152"/>
                            </a:cubicBezTo>
                            <a:cubicBezTo>
                              <a:pt x="333" y="115"/>
                              <a:pt x="333" y="115"/>
                              <a:pt x="333" y="115"/>
                            </a:cubicBezTo>
                            <a:cubicBezTo>
                              <a:pt x="333" y="115"/>
                              <a:pt x="333" y="115"/>
                              <a:pt x="333" y="114"/>
                            </a:cubicBezTo>
                            <a:cubicBezTo>
                              <a:pt x="333" y="114"/>
                              <a:pt x="333" y="114"/>
                              <a:pt x="333" y="114"/>
                            </a:cubicBezTo>
                            <a:cubicBezTo>
                              <a:pt x="334" y="114"/>
                              <a:pt x="334" y="114"/>
                              <a:pt x="334" y="114"/>
                            </a:cubicBezTo>
                            <a:cubicBezTo>
                              <a:pt x="335" y="114"/>
                              <a:pt x="335" y="114"/>
                              <a:pt x="336" y="114"/>
                            </a:cubicBezTo>
                            <a:cubicBezTo>
                              <a:pt x="336" y="114"/>
                              <a:pt x="337" y="114"/>
                              <a:pt x="337" y="114"/>
                            </a:cubicBezTo>
                            <a:cubicBezTo>
                              <a:pt x="338" y="114"/>
                              <a:pt x="338" y="114"/>
                              <a:pt x="338" y="114"/>
                            </a:cubicBezTo>
                            <a:cubicBezTo>
                              <a:pt x="338" y="114"/>
                              <a:pt x="339" y="114"/>
                              <a:pt x="339" y="114"/>
                            </a:cubicBezTo>
                            <a:cubicBezTo>
                              <a:pt x="339" y="115"/>
                              <a:pt x="339" y="115"/>
                              <a:pt x="339" y="115"/>
                            </a:cubicBezTo>
                            <a:cubicBezTo>
                              <a:pt x="339" y="120"/>
                              <a:pt x="339" y="120"/>
                              <a:pt x="339" y="120"/>
                            </a:cubicBezTo>
                            <a:cubicBezTo>
                              <a:pt x="340" y="119"/>
                              <a:pt x="341" y="118"/>
                              <a:pt x="342" y="117"/>
                            </a:cubicBezTo>
                            <a:cubicBezTo>
                              <a:pt x="343" y="116"/>
                              <a:pt x="343" y="115"/>
                              <a:pt x="344" y="115"/>
                            </a:cubicBezTo>
                            <a:cubicBezTo>
                              <a:pt x="345" y="114"/>
                              <a:pt x="346" y="114"/>
                              <a:pt x="346" y="114"/>
                            </a:cubicBezTo>
                            <a:cubicBezTo>
                              <a:pt x="347" y="113"/>
                              <a:pt x="348" y="113"/>
                              <a:pt x="349" y="113"/>
                            </a:cubicBezTo>
                            <a:cubicBezTo>
                              <a:pt x="349" y="113"/>
                              <a:pt x="350" y="113"/>
                              <a:pt x="350" y="113"/>
                            </a:cubicBezTo>
                            <a:cubicBezTo>
                              <a:pt x="350" y="113"/>
                              <a:pt x="351" y="113"/>
                              <a:pt x="351" y="113"/>
                            </a:cubicBezTo>
                            <a:cubicBezTo>
                              <a:pt x="352" y="114"/>
                              <a:pt x="352" y="114"/>
                              <a:pt x="353" y="114"/>
                            </a:cubicBezTo>
                            <a:cubicBezTo>
                              <a:pt x="353" y="114"/>
                              <a:pt x="353" y="114"/>
                              <a:pt x="354" y="114"/>
                            </a:cubicBezTo>
                            <a:cubicBezTo>
                              <a:pt x="354" y="114"/>
                              <a:pt x="354" y="115"/>
                              <a:pt x="354" y="115"/>
                            </a:cubicBezTo>
                            <a:cubicBezTo>
                              <a:pt x="354" y="115"/>
                              <a:pt x="354" y="115"/>
                              <a:pt x="354" y="115"/>
                            </a:cubicBezTo>
                            <a:cubicBezTo>
                              <a:pt x="354" y="115"/>
                              <a:pt x="354" y="116"/>
                              <a:pt x="354" y="116"/>
                            </a:cubicBezTo>
                            <a:cubicBezTo>
                              <a:pt x="354" y="116"/>
                              <a:pt x="354" y="117"/>
                              <a:pt x="354" y="117"/>
                            </a:cubicBezTo>
                            <a:close/>
                            <a:moveTo>
                              <a:pt x="395" y="133"/>
                            </a:moveTo>
                            <a:cubicBezTo>
                              <a:pt x="395" y="136"/>
                              <a:pt x="394" y="139"/>
                              <a:pt x="394" y="141"/>
                            </a:cubicBezTo>
                            <a:cubicBezTo>
                              <a:pt x="393" y="144"/>
                              <a:pt x="392" y="146"/>
                              <a:pt x="390" y="148"/>
                            </a:cubicBezTo>
                            <a:cubicBezTo>
                              <a:pt x="389" y="149"/>
                              <a:pt x="387" y="151"/>
                              <a:pt x="384" y="152"/>
                            </a:cubicBezTo>
                            <a:cubicBezTo>
                              <a:pt x="382" y="153"/>
                              <a:pt x="379" y="153"/>
                              <a:pt x="376" y="153"/>
                            </a:cubicBezTo>
                            <a:cubicBezTo>
                              <a:pt x="373" y="153"/>
                              <a:pt x="370" y="153"/>
                              <a:pt x="368" y="152"/>
                            </a:cubicBezTo>
                            <a:cubicBezTo>
                              <a:pt x="366" y="151"/>
                              <a:pt x="364" y="150"/>
                              <a:pt x="363" y="148"/>
                            </a:cubicBezTo>
                            <a:cubicBezTo>
                              <a:pt x="361" y="146"/>
                              <a:pt x="360" y="144"/>
                              <a:pt x="359" y="142"/>
                            </a:cubicBezTo>
                            <a:cubicBezTo>
                              <a:pt x="359" y="139"/>
                              <a:pt x="358" y="137"/>
                              <a:pt x="358" y="134"/>
                            </a:cubicBezTo>
                            <a:cubicBezTo>
                              <a:pt x="358" y="131"/>
                              <a:pt x="359" y="128"/>
                              <a:pt x="359" y="125"/>
                            </a:cubicBezTo>
                            <a:cubicBezTo>
                              <a:pt x="360" y="123"/>
                              <a:pt x="361" y="121"/>
                              <a:pt x="363" y="119"/>
                            </a:cubicBezTo>
                            <a:cubicBezTo>
                              <a:pt x="364" y="117"/>
                              <a:pt x="366" y="116"/>
                              <a:pt x="369" y="115"/>
                            </a:cubicBezTo>
                            <a:cubicBezTo>
                              <a:pt x="371" y="114"/>
                              <a:pt x="374" y="113"/>
                              <a:pt x="377" y="113"/>
                            </a:cubicBezTo>
                            <a:cubicBezTo>
                              <a:pt x="380" y="113"/>
                              <a:pt x="382" y="114"/>
                              <a:pt x="385" y="115"/>
                            </a:cubicBezTo>
                            <a:cubicBezTo>
                              <a:pt x="387" y="115"/>
                              <a:pt x="389" y="117"/>
                              <a:pt x="390" y="118"/>
                            </a:cubicBezTo>
                            <a:cubicBezTo>
                              <a:pt x="392" y="120"/>
                              <a:pt x="393" y="122"/>
                              <a:pt x="394" y="125"/>
                            </a:cubicBezTo>
                            <a:cubicBezTo>
                              <a:pt x="394" y="127"/>
                              <a:pt x="395" y="130"/>
                              <a:pt x="395" y="133"/>
                            </a:cubicBezTo>
                            <a:close/>
                            <a:moveTo>
                              <a:pt x="388" y="133"/>
                            </a:moveTo>
                            <a:cubicBezTo>
                              <a:pt x="388" y="131"/>
                              <a:pt x="388" y="129"/>
                              <a:pt x="387" y="128"/>
                            </a:cubicBezTo>
                            <a:cubicBezTo>
                              <a:pt x="387" y="126"/>
                              <a:pt x="386" y="124"/>
                              <a:pt x="385" y="123"/>
                            </a:cubicBezTo>
                            <a:cubicBezTo>
                              <a:pt x="385" y="122"/>
                              <a:pt x="383" y="121"/>
                              <a:pt x="382" y="120"/>
                            </a:cubicBezTo>
                            <a:cubicBezTo>
                              <a:pt x="381" y="119"/>
                              <a:pt x="379" y="119"/>
                              <a:pt x="377" y="119"/>
                            </a:cubicBezTo>
                            <a:cubicBezTo>
                              <a:pt x="375" y="119"/>
                              <a:pt x="373" y="119"/>
                              <a:pt x="371" y="120"/>
                            </a:cubicBezTo>
                            <a:cubicBezTo>
                              <a:pt x="370" y="121"/>
                              <a:pt x="369" y="122"/>
                              <a:pt x="368" y="123"/>
                            </a:cubicBezTo>
                            <a:cubicBezTo>
                              <a:pt x="367" y="124"/>
                              <a:pt x="366" y="126"/>
                              <a:pt x="366" y="127"/>
                            </a:cubicBezTo>
                            <a:cubicBezTo>
                              <a:pt x="365" y="129"/>
                              <a:pt x="365" y="131"/>
                              <a:pt x="365" y="133"/>
                            </a:cubicBezTo>
                            <a:cubicBezTo>
                              <a:pt x="365" y="135"/>
                              <a:pt x="365" y="137"/>
                              <a:pt x="366" y="139"/>
                            </a:cubicBezTo>
                            <a:cubicBezTo>
                              <a:pt x="366" y="141"/>
                              <a:pt x="367" y="142"/>
                              <a:pt x="368" y="143"/>
                            </a:cubicBezTo>
                            <a:cubicBezTo>
                              <a:pt x="368" y="145"/>
                              <a:pt x="370" y="146"/>
                              <a:pt x="371" y="147"/>
                            </a:cubicBezTo>
                            <a:cubicBezTo>
                              <a:pt x="372" y="147"/>
                              <a:pt x="374" y="148"/>
                              <a:pt x="376" y="148"/>
                            </a:cubicBezTo>
                            <a:cubicBezTo>
                              <a:pt x="378" y="148"/>
                              <a:pt x="380" y="147"/>
                              <a:pt x="382" y="147"/>
                            </a:cubicBezTo>
                            <a:cubicBezTo>
                              <a:pt x="383" y="146"/>
                              <a:pt x="384" y="145"/>
                              <a:pt x="385" y="144"/>
                            </a:cubicBezTo>
                            <a:cubicBezTo>
                              <a:pt x="386" y="142"/>
                              <a:pt x="387" y="141"/>
                              <a:pt x="387" y="139"/>
                            </a:cubicBezTo>
                            <a:cubicBezTo>
                              <a:pt x="388" y="137"/>
                              <a:pt x="388" y="135"/>
                              <a:pt x="388" y="133"/>
                            </a:cubicBezTo>
                            <a:close/>
                            <a:moveTo>
                              <a:pt x="439" y="133"/>
                            </a:moveTo>
                            <a:cubicBezTo>
                              <a:pt x="439" y="136"/>
                              <a:pt x="438" y="139"/>
                              <a:pt x="438" y="141"/>
                            </a:cubicBezTo>
                            <a:cubicBezTo>
                              <a:pt x="437" y="144"/>
                              <a:pt x="436" y="146"/>
                              <a:pt x="434" y="148"/>
                            </a:cubicBezTo>
                            <a:cubicBezTo>
                              <a:pt x="433" y="150"/>
                              <a:pt x="431" y="151"/>
                              <a:pt x="430" y="152"/>
                            </a:cubicBezTo>
                            <a:cubicBezTo>
                              <a:pt x="428" y="153"/>
                              <a:pt x="425" y="153"/>
                              <a:pt x="423" y="153"/>
                            </a:cubicBezTo>
                            <a:cubicBezTo>
                              <a:pt x="422" y="153"/>
                              <a:pt x="421" y="153"/>
                              <a:pt x="420" y="153"/>
                            </a:cubicBezTo>
                            <a:cubicBezTo>
                              <a:pt x="419" y="153"/>
                              <a:pt x="418" y="152"/>
                              <a:pt x="417" y="152"/>
                            </a:cubicBezTo>
                            <a:cubicBezTo>
                              <a:pt x="416" y="151"/>
                              <a:pt x="415" y="151"/>
                              <a:pt x="414" y="150"/>
                            </a:cubicBezTo>
                            <a:cubicBezTo>
                              <a:pt x="414" y="150"/>
                              <a:pt x="413" y="149"/>
                              <a:pt x="412" y="148"/>
                            </a:cubicBezTo>
                            <a:cubicBezTo>
                              <a:pt x="412" y="166"/>
                              <a:pt x="412" y="166"/>
                              <a:pt x="412" y="166"/>
                            </a:cubicBezTo>
                            <a:cubicBezTo>
                              <a:pt x="412" y="166"/>
                              <a:pt x="412" y="166"/>
                              <a:pt x="412" y="167"/>
                            </a:cubicBezTo>
                            <a:cubicBezTo>
                              <a:pt x="411" y="167"/>
                              <a:pt x="411" y="167"/>
                              <a:pt x="411" y="167"/>
                            </a:cubicBezTo>
                            <a:cubicBezTo>
                              <a:pt x="411" y="167"/>
                              <a:pt x="410" y="167"/>
                              <a:pt x="410" y="167"/>
                            </a:cubicBezTo>
                            <a:cubicBezTo>
                              <a:pt x="410" y="167"/>
                              <a:pt x="409" y="167"/>
                              <a:pt x="408" y="167"/>
                            </a:cubicBezTo>
                            <a:cubicBezTo>
                              <a:pt x="408" y="167"/>
                              <a:pt x="407" y="167"/>
                              <a:pt x="407" y="167"/>
                            </a:cubicBezTo>
                            <a:cubicBezTo>
                              <a:pt x="406" y="167"/>
                              <a:pt x="406" y="167"/>
                              <a:pt x="406" y="167"/>
                            </a:cubicBezTo>
                            <a:cubicBezTo>
                              <a:pt x="405" y="167"/>
                              <a:pt x="405" y="167"/>
                              <a:pt x="405" y="167"/>
                            </a:cubicBezTo>
                            <a:cubicBezTo>
                              <a:pt x="405" y="166"/>
                              <a:pt x="405" y="166"/>
                              <a:pt x="405" y="166"/>
                            </a:cubicBezTo>
                            <a:cubicBezTo>
                              <a:pt x="405" y="115"/>
                              <a:pt x="405" y="115"/>
                              <a:pt x="405" y="115"/>
                            </a:cubicBezTo>
                            <a:cubicBezTo>
                              <a:pt x="405" y="115"/>
                              <a:pt x="405" y="115"/>
                              <a:pt x="405" y="114"/>
                            </a:cubicBezTo>
                            <a:cubicBezTo>
                              <a:pt x="405" y="114"/>
                              <a:pt x="405" y="114"/>
                              <a:pt x="406" y="114"/>
                            </a:cubicBezTo>
                            <a:cubicBezTo>
                              <a:pt x="406" y="114"/>
                              <a:pt x="406" y="114"/>
                              <a:pt x="407" y="114"/>
                            </a:cubicBezTo>
                            <a:cubicBezTo>
                              <a:pt x="407" y="114"/>
                              <a:pt x="407" y="114"/>
                              <a:pt x="408" y="114"/>
                            </a:cubicBezTo>
                            <a:cubicBezTo>
                              <a:pt x="408" y="114"/>
                              <a:pt x="409" y="114"/>
                              <a:pt x="409" y="114"/>
                            </a:cubicBezTo>
                            <a:cubicBezTo>
                              <a:pt x="410" y="114"/>
                              <a:pt x="410" y="114"/>
                              <a:pt x="410" y="114"/>
                            </a:cubicBezTo>
                            <a:cubicBezTo>
                              <a:pt x="410" y="114"/>
                              <a:pt x="411" y="114"/>
                              <a:pt x="411" y="114"/>
                            </a:cubicBezTo>
                            <a:cubicBezTo>
                              <a:pt x="411" y="115"/>
                              <a:pt x="411" y="115"/>
                              <a:pt x="411" y="115"/>
                            </a:cubicBezTo>
                            <a:cubicBezTo>
                              <a:pt x="411" y="120"/>
                              <a:pt x="411" y="120"/>
                              <a:pt x="411" y="120"/>
                            </a:cubicBezTo>
                            <a:cubicBezTo>
                              <a:pt x="412" y="119"/>
                              <a:pt x="413" y="118"/>
                              <a:pt x="414" y="117"/>
                            </a:cubicBezTo>
                            <a:cubicBezTo>
                              <a:pt x="415" y="116"/>
                              <a:pt x="416" y="115"/>
                              <a:pt x="417" y="115"/>
                            </a:cubicBezTo>
                            <a:cubicBezTo>
                              <a:pt x="418" y="114"/>
                              <a:pt x="419" y="114"/>
                              <a:pt x="420" y="114"/>
                            </a:cubicBezTo>
                            <a:cubicBezTo>
                              <a:pt x="421" y="113"/>
                              <a:pt x="423" y="113"/>
                              <a:pt x="424" y="113"/>
                            </a:cubicBezTo>
                            <a:cubicBezTo>
                              <a:pt x="427" y="113"/>
                              <a:pt x="429" y="114"/>
                              <a:pt x="431" y="115"/>
                            </a:cubicBezTo>
                            <a:cubicBezTo>
                              <a:pt x="432" y="116"/>
                              <a:pt x="434" y="117"/>
                              <a:pt x="435" y="119"/>
                            </a:cubicBezTo>
                            <a:cubicBezTo>
                              <a:pt x="436" y="121"/>
                              <a:pt x="437" y="123"/>
                              <a:pt x="438" y="125"/>
                            </a:cubicBezTo>
                            <a:cubicBezTo>
                              <a:pt x="438" y="128"/>
                              <a:pt x="439" y="130"/>
                              <a:pt x="439" y="133"/>
                            </a:cubicBezTo>
                            <a:close/>
                            <a:moveTo>
                              <a:pt x="432" y="133"/>
                            </a:moveTo>
                            <a:cubicBezTo>
                              <a:pt x="432" y="132"/>
                              <a:pt x="431" y="130"/>
                              <a:pt x="431" y="128"/>
                            </a:cubicBezTo>
                            <a:cubicBezTo>
                              <a:pt x="431" y="126"/>
                              <a:pt x="430" y="125"/>
                              <a:pt x="430" y="123"/>
                            </a:cubicBezTo>
                            <a:cubicBezTo>
                              <a:pt x="429" y="122"/>
                              <a:pt x="428" y="121"/>
                              <a:pt x="427" y="120"/>
                            </a:cubicBezTo>
                            <a:cubicBezTo>
                              <a:pt x="426" y="119"/>
                              <a:pt x="424" y="119"/>
                              <a:pt x="423" y="119"/>
                            </a:cubicBezTo>
                            <a:cubicBezTo>
                              <a:pt x="422" y="119"/>
                              <a:pt x="421" y="119"/>
                              <a:pt x="420" y="119"/>
                            </a:cubicBezTo>
                            <a:cubicBezTo>
                              <a:pt x="419" y="120"/>
                              <a:pt x="418" y="120"/>
                              <a:pt x="417" y="121"/>
                            </a:cubicBezTo>
                            <a:cubicBezTo>
                              <a:pt x="417" y="121"/>
                              <a:pt x="416" y="122"/>
                              <a:pt x="415" y="123"/>
                            </a:cubicBezTo>
                            <a:cubicBezTo>
                              <a:pt x="414" y="124"/>
                              <a:pt x="413" y="125"/>
                              <a:pt x="412" y="126"/>
                            </a:cubicBezTo>
                            <a:cubicBezTo>
                              <a:pt x="412" y="141"/>
                              <a:pt x="412" y="141"/>
                              <a:pt x="412" y="141"/>
                            </a:cubicBezTo>
                            <a:cubicBezTo>
                              <a:pt x="414" y="143"/>
                              <a:pt x="415" y="145"/>
                              <a:pt x="417" y="146"/>
                            </a:cubicBezTo>
                            <a:cubicBezTo>
                              <a:pt x="419" y="147"/>
                              <a:pt x="420" y="148"/>
                              <a:pt x="422" y="148"/>
                            </a:cubicBezTo>
                            <a:cubicBezTo>
                              <a:pt x="424" y="148"/>
                              <a:pt x="425" y="147"/>
                              <a:pt x="427" y="146"/>
                            </a:cubicBezTo>
                            <a:cubicBezTo>
                              <a:pt x="428" y="146"/>
                              <a:pt x="429" y="144"/>
                              <a:pt x="429" y="143"/>
                            </a:cubicBezTo>
                            <a:cubicBezTo>
                              <a:pt x="430" y="142"/>
                              <a:pt x="431" y="140"/>
                              <a:pt x="431" y="139"/>
                            </a:cubicBezTo>
                            <a:cubicBezTo>
                              <a:pt x="431" y="137"/>
                              <a:pt x="432" y="135"/>
                              <a:pt x="432" y="133"/>
                            </a:cubicBezTo>
                            <a:close/>
                            <a:moveTo>
                              <a:pt x="480" y="132"/>
                            </a:moveTo>
                            <a:cubicBezTo>
                              <a:pt x="480" y="133"/>
                              <a:pt x="480" y="133"/>
                              <a:pt x="479" y="134"/>
                            </a:cubicBezTo>
                            <a:cubicBezTo>
                              <a:pt x="479" y="134"/>
                              <a:pt x="478" y="135"/>
                              <a:pt x="478" y="135"/>
                            </a:cubicBezTo>
                            <a:cubicBezTo>
                              <a:pt x="454" y="135"/>
                              <a:pt x="454" y="135"/>
                              <a:pt x="454" y="135"/>
                            </a:cubicBezTo>
                            <a:cubicBezTo>
                              <a:pt x="454" y="137"/>
                              <a:pt x="454" y="138"/>
                              <a:pt x="454" y="140"/>
                            </a:cubicBezTo>
                            <a:cubicBezTo>
                              <a:pt x="455" y="142"/>
                              <a:pt x="455" y="143"/>
                              <a:pt x="456" y="144"/>
                            </a:cubicBezTo>
                            <a:cubicBezTo>
                              <a:pt x="457" y="145"/>
                              <a:pt x="458" y="146"/>
                              <a:pt x="460" y="147"/>
                            </a:cubicBezTo>
                            <a:cubicBezTo>
                              <a:pt x="461" y="148"/>
                              <a:pt x="463" y="148"/>
                              <a:pt x="465" y="148"/>
                            </a:cubicBezTo>
                            <a:cubicBezTo>
                              <a:pt x="467" y="148"/>
                              <a:pt x="469" y="148"/>
                              <a:pt x="470" y="147"/>
                            </a:cubicBezTo>
                            <a:cubicBezTo>
                              <a:pt x="471" y="147"/>
                              <a:pt x="473" y="147"/>
                              <a:pt x="474" y="146"/>
                            </a:cubicBezTo>
                            <a:cubicBezTo>
                              <a:pt x="475" y="146"/>
                              <a:pt x="475" y="146"/>
                              <a:pt x="476" y="146"/>
                            </a:cubicBezTo>
                            <a:cubicBezTo>
                              <a:pt x="477" y="145"/>
                              <a:pt x="477" y="145"/>
                              <a:pt x="478" y="145"/>
                            </a:cubicBezTo>
                            <a:cubicBezTo>
                              <a:pt x="478" y="145"/>
                              <a:pt x="478" y="145"/>
                              <a:pt x="478" y="145"/>
                            </a:cubicBezTo>
                            <a:cubicBezTo>
                              <a:pt x="478" y="145"/>
                              <a:pt x="478" y="145"/>
                              <a:pt x="478" y="146"/>
                            </a:cubicBezTo>
                            <a:cubicBezTo>
                              <a:pt x="478" y="146"/>
                              <a:pt x="479" y="146"/>
                              <a:pt x="479" y="146"/>
                            </a:cubicBezTo>
                            <a:cubicBezTo>
                              <a:pt x="479" y="147"/>
                              <a:pt x="479" y="147"/>
                              <a:pt x="479" y="148"/>
                            </a:cubicBezTo>
                            <a:cubicBezTo>
                              <a:pt x="479" y="148"/>
                              <a:pt x="479" y="148"/>
                              <a:pt x="479" y="149"/>
                            </a:cubicBezTo>
                            <a:cubicBezTo>
                              <a:pt x="479" y="149"/>
                              <a:pt x="479" y="149"/>
                              <a:pt x="478" y="149"/>
                            </a:cubicBezTo>
                            <a:cubicBezTo>
                              <a:pt x="478" y="150"/>
                              <a:pt x="478" y="150"/>
                              <a:pt x="478" y="150"/>
                            </a:cubicBezTo>
                            <a:cubicBezTo>
                              <a:pt x="478" y="150"/>
                              <a:pt x="478" y="150"/>
                              <a:pt x="478" y="150"/>
                            </a:cubicBezTo>
                            <a:cubicBezTo>
                              <a:pt x="478" y="150"/>
                              <a:pt x="477" y="151"/>
                              <a:pt x="477" y="151"/>
                            </a:cubicBezTo>
                            <a:cubicBezTo>
                              <a:pt x="476" y="151"/>
                              <a:pt x="475" y="152"/>
                              <a:pt x="474" y="152"/>
                            </a:cubicBezTo>
                            <a:cubicBezTo>
                              <a:pt x="473" y="152"/>
                              <a:pt x="471" y="153"/>
                              <a:pt x="470" y="153"/>
                            </a:cubicBezTo>
                            <a:cubicBezTo>
                              <a:pt x="468" y="153"/>
                              <a:pt x="467" y="153"/>
                              <a:pt x="465" y="153"/>
                            </a:cubicBezTo>
                            <a:cubicBezTo>
                              <a:pt x="462" y="153"/>
                              <a:pt x="459" y="153"/>
                              <a:pt x="457" y="152"/>
                            </a:cubicBezTo>
                            <a:cubicBezTo>
                              <a:pt x="455" y="151"/>
                              <a:pt x="453" y="150"/>
                              <a:pt x="451" y="148"/>
                            </a:cubicBezTo>
                            <a:cubicBezTo>
                              <a:pt x="450" y="147"/>
                              <a:pt x="449" y="145"/>
                              <a:pt x="448" y="142"/>
                            </a:cubicBezTo>
                            <a:cubicBezTo>
                              <a:pt x="447" y="140"/>
                              <a:pt x="447" y="137"/>
                              <a:pt x="447" y="133"/>
                            </a:cubicBezTo>
                            <a:cubicBezTo>
                              <a:pt x="447" y="130"/>
                              <a:pt x="447" y="127"/>
                              <a:pt x="448" y="125"/>
                            </a:cubicBezTo>
                            <a:cubicBezTo>
                              <a:pt x="449" y="122"/>
                              <a:pt x="450" y="120"/>
                              <a:pt x="451" y="119"/>
                            </a:cubicBezTo>
                            <a:cubicBezTo>
                              <a:pt x="453" y="117"/>
                              <a:pt x="455" y="116"/>
                              <a:pt x="457" y="115"/>
                            </a:cubicBezTo>
                            <a:cubicBezTo>
                              <a:pt x="459" y="114"/>
                              <a:pt x="461" y="113"/>
                              <a:pt x="464" y="113"/>
                            </a:cubicBezTo>
                            <a:cubicBezTo>
                              <a:pt x="467" y="113"/>
                              <a:pt x="469" y="114"/>
                              <a:pt x="471" y="115"/>
                            </a:cubicBezTo>
                            <a:cubicBezTo>
                              <a:pt x="473" y="116"/>
                              <a:pt x="475" y="117"/>
                              <a:pt x="476" y="118"/>
                            </a:cubicBezTo>
                            <a:cubicBezTo>
                              <a:pt x="478" y="120"/>
                              <a:pt x="479" y="122"/>
                              <a:pt x="479" y="124"/>
                            </a:cubicBezTo>
                            <a:cubicBezTo>
                              <a:pt x="480" y="126"/>
                              <a:pt x="480" y="128"/>
                              <a:pt x="480" y="130"/>
                            </a:cubicBezTo>
                            <a:lnTo>
                              <a:pt x="480" y="132"/>
                            </a:lnTo>
                            <a:close/>
                            <a:moveTo>
                              <a:pt x="473" y="130"/>
                            </a:moveTo>
                            <a:cubicBezTo>
                              <a:pt x="474" y="126"/>
                              <a:pt x="473" y="123"/>
                              <a:pt x="471" y="121"/>
                            </a:cubicBezTo>
                            <a:cubicBezTo>
                              <a:pt x="469" y="119"/>
                              <a:pt x="467" y="118"/>
                              <a:pt x="464" y="118"/>
                            </a:cubicBezTo>
                            <a:cubicBezTo>
                              <a:pt x="462" y="118"/>
                              <a:pt x="461" y="119"/>
                              <a:pt x="459" y="119"/>
                            </a:cubicBezTo>
                            <a:cubicBezTo>
                              <a:pt x="458" y="120"/>
                              <a:pt x="457" y="121"/>
                              <a:pt x="456" y="122"/>
                            </a:cubicBezTo>
                            <a:cubicBezTo>
                              <a:pt x="455" y="123"/>
                              <a:pt x="455" y="124"/>
                              <a:pt x="454" y="125"/>
                            </a:cubicBezTo>
                            <a:cubicBezTo>
                              <a:pt x="454" y="127"/>
                              <a:pt x="454" y="128"/>
                              <a:pt x="454" y="130"/>
                            </a:cubicBezTo>
                            <a:lnTo>
                              <a:pt x="473" y="130"/>
                            </a:lnTo>
                            <a:close/>
                            <a:moveTo>
                              <a:pt x="518" y="152"/>
                            </a:moveTo>
                            <a:cubicBezTo>
                              <a:pt x="518" y="152"/>
                              <a:pt x="518" y="152"/>
                              <a:pt x="518" y="152"/>
                            </a:cubicBezTo>
                            <a:cubicBezTo>
                              <a:pt x="518" y="152"/>
                              <a:pt x="517" y="153"/>
                              <a:pt x="517" y="153"/>
                            </a:cubicBezTo>
                            <a:cubicBezTo>
                              <a:pt x="517" y="153"/>
                              <a:pt x="516" y="153"/>
                              <a:pt x="515" y="153"/>
                            </a:cubicBezTo>
                            <a:cubicBezTo>
                              <a:pt x="515" y="153"/>
                              <a:pt x="514" y="153"/>
                              <a:pt x="514" y="153"/>
                            </a:cubicBezTo>
                            <a:cubicBezTo>
                              <a:pt x="513" y="153"/>
                              <a:pt x="513" y="152"/>
                              <a:pt x="513" y="152"/>
                            </a:cubicBezTo>
                            <a:cubicBezTo>
                              <a:pt x="513" y="152"/>
                              <a:pt x="512" y="152"/>
                              <a:pt x="512" y="152"/>
                            </a:cubicBezTo>
                            <a:cubicBezTo>
                              <a:pt x="512" y="148"/>
                              <a:pt x="512" y="148"/>
                              <a:pt x="512" y="148"/>
                            </a:cubicBezTo>
                            <a:cubicBezTo>
                              <a:pt x="511" y="150"/>
                              <a:pt x="509" y="151"/>
                              <a:pt x="507" y="152"/>
                            </a:cubicBezTo>
                            <a:cubicBezTo>
                              <a:pt x="505" y="153"/>
                              <a:pt x="503" y="153"/>
                              <a:pt x="501" y="153"/>
                            </a:cubicBezTo>
                            <a:cubicBezTo>
                              <a:pt x="499" y="153"/>
                              <a:pt x="497" y="153"/>
                              <a:pt x="496" y="153"/>
                            </a:cubicBezTo>
                            <a:cubicBezTo>
                              <a:pt x="494" y="152"/>
                              <a:pt x="493" y="151"/>
                              <a:pt x="492" y="150"/>
                            </a:cubicBezTo>
                            <a:cubicBezTo>
                              <a:pt x="491" y="149"/>
                              <a:pt x="490" y="148"/>
                              <a:pt x="489" y="147"/>
                            </a:cubicBezTo>
                            <a:cubicBezTo>
                              <a:pt x="489" y="146"/>
                              <a:pt x="488" y="144"/>
                              <a:pt x="488" y="142"/>
                            </a:cubicBezTo>
                            <a:cubicBezTo>
                              <a:pt x="488" y="140"/>
                              <a:pt x="489" y="138"/>
                              <a:pt x="490" y="137"/>
                            </a:cubicBezTo>
                            <a:cubicBezTo>
                              <a:pt x="490" y="135"/>
                              <a:pt x="492" y="134"/>
                              <a:pt x="493" y="133"/>
                            </a:cubicBezTo>
                            <a:cubicBezTo>
                              <a:pt x="495" y="132"/>
                              <a:pt x="497" y="131"/>
                              <a:pt x="499" y="131"/>
                            </a:cubicBezTo>
                            <a:cubicBezTo>
                              <a:pt x="501" y="130"/>
                              <a:pt x="504" y="130"/>
                              <a:pt x="507" y="130"/>
                            </a:cubicBezTo>
                            <a:cubicBezTo>
                              <a:pt x="512" y="130"/>
                              <a:pt x="512" y="130"/>
                              <a:pt x="512" y="130"/>
                            </a:cubicBezTo>
                            <a:cubicBezTo>
                              <a:pt x="512" y="127"/>
                              <a:pt x="512" y="127"/>
                              <a:pt x="512" y="127"/>
                            </a:cubicBezTo>
                            <a:cubicBezTo>
                              <a:pt x="512" y="126"/>
                              <a:pt x="511" y="125"/>
                              <a:pt x="511" y="124"/>
                            </a:cubicBezTo>
                            <a:cubicBezTo>
                              <a:pt x="511" y="122"/>
                              <a:pt x="510" y="122"/>
                              <a:pt x="510" y="121"/>
                            </a:cubicBezTo>
                            <a:cubicBezTo>
                              <a:pt x="509" y="120"/>
                              <a:pt x="508" y="120"/>
                              <a:pt x="507" y="119"/>
                            </a:cubicBezTo>
                            <a:cubicBezTo>
                              <a:pt x="506" y="119"/>
                              <a:pt x="505" y="119"/>
                              <a:pt x="503" y="119"/>
                            </a:cubicBezTo>
                            <a:cubicBezTo>
                              <a:pt x="502" y="119"/>
                              <a:pt x="500" y="119"/>
                              <a:pt x="499" y="119"/>
                            </a:cubicBezTo>
                            <a:cubicBezTo>
                              <a:pt x="497" y="120"/>
                              <a:pt x="496" y="120"/>
                              <a:pt x="495" y="121"/>
                            </a:cubicBezTo>
                            <a:cubicBezTo>
                              <a:pt x="494" y="121"/>
                              <a:pt x="494" y="121"/>
                              <a:pt x="493" y="122"/>
                            </a:cubicBezTo>
                            <a:cubicBezTo>
                              <a:pt x="492" y="122"/>
                              <a:pt x="492" y="122"/>
                              <a:pt x="491" y="122"/>
                            </a:cubicBezTo>
                            <a:cubicBezTo>
                              <a:pt x="491" y="122"/>
                              <a:pt x="491" y="122"/>
                              <a:pt x="491" y="122"/>
                            </a:cubicBezTo>
                            <a:cubicBezTo>
                              <a:pt x="491" y="122"/>
                              <a:pt x="491" y="122"/>
                              <a:pt x="490" y="122"/>
                            </a:cubicBezTo>
                            <a:cubicBezTo>
                              <a:pt x="490" y="122"/>
                              <a:pt x="490" y="121"/>
                              <a:pt x="490" y="121"/>
                            </a:cubicBezTo>
                            <a:cubicBezTo>
                              <a:pt x="490" y="121"/>
                              <a:pt x="490" y="120"/>
                              <a:pt x="490" y="120"/>
                            </a:cubicBezTo>
                            <a:cubicBezTo>
                              <a:pt x="490" y="119"/>
                              <a:pt x="490" y="119"/>
                              <a:pt x="490" y="118"/>
                            </a:cubicBezTo>
                            <a:cubicBezTo>
                              <a:pt x="490" y="118"/>
                              <a:pt x="491" y="117"/>
                              <a:pt x="491" y="117"/>
                            </a:cubicBezTo>
                            <a:cubicBezTo>
                              <a:pt x="491" y="117"/>
                              <a:pt x="492" y="116"/>
                              <a:pt x="493" y="116"/>
                            </a:cubicBezTo>
                            <a:cubicBezTo>
                              <a:pt x="494" y="115"/>
                              <a:pt x="495" y="115"/>
                              <a:pt x="496" y="115"/>
                            </a:cubicBezTo>
                            <a:cubicBezTo>
                              <a:pt x="497" y="114"/>
                              <a:pt x="498" y="114"/>
                              <a:pt x="500" y="114"/>
                            </a:cubicBezTo>
                            <a:cubicBezTo>
                              <a:pt x="501" y="113"/>
                              <a:pt x="502" y="113"/>
                              <a:pt x="504" y="113"/>
                            </a:cubicBezTo>
                            <a:cubicBezTo>
                              <a:pt x="506" y="113"/>
                              <a:pt x="509" y="114"/>
                              <a:pt x="511" y="114"/>
                            </a:cubicBezTo>
                            <a:cubicBezTo>
                              <a:pt x="512" y="115"/>
                              <a:pt x="514" y="116"/>
                              <a:pt x="515" y="117"/>
                            </a:cubicBezTo>
                            <a:cubicBezTo>
                              <a:pt x="516" y="118"/>
                              <a:pt x="517" y="119"/>
                              <a:pt x="517" y="121"/>
                            </a:cubicBezTo>
                            <a:cubicBezTo>
                              <a:pt x="518" y="123"/>
                              <a:pt x="518" y="125"/>
                              <a:pt x="518" y="127"/>
                            </a:cubicBezTo>
                            <a:lnTo>
                              <a:pt x="518" y="152"/>
                            </a:lnTo>
                            <a:close/>
                            <a:moveTo>
                              <a:pt x="512" y="135"/>
                            </a:moveTo>
                            <a:cubicBezTo>
                              <a:pt x="506" y="135"/>
                              <a:pt x="506" y="135"/>
                              <a:pt x="506" y="135"/>
                            </a:cubicBezTo>
                            <a:cubicBezTo>
                              <a:pt x="504" y="135"/>
                              <a:pt x="502" y="135"/>
                              <a:pt x="501" y="135"/>
                            </a:cubicBezTo>
                            <a:cubicBezTo>
                              <a:pt x="500" y="136"/>
                              <a:pt x="499" y="136"/>
                              <a:pt x="498" y="137"/>
                            </a:cubicBezTo>
                            <a:cubicBezTo>
                              <a:pt x="497" y="137"/>
                              <a:pt x="496" y="138"/>
                              <a:pt x="496" y="139"/>
                            </a:cubicBezTo>
                            <a:cubicBezTo>
                              <a:pt x="495" y="140"/>
                              <a:pt x="495" y="141"/>
                              <a:pt x="495" y="142"/>
                            </a:cubicBezTo>
                            <a:cubicBezTo>
                              <a:pt x="495" y="144"/>
                              <a:pt x="496" y="145"/>
                              <a:pt x="497" y="146"/>
                            </a:cubicBezTo>
                            <a:cubicBezTo>
                              <a:pt x="498" y="148"/>
                              <a:pt x="500" y="148"/>
                              <a:pt x="502" y="148"/>
                            </a:cubicBezTo>
                            <a:cubicBezTo>
                              <a:pt x="504" y="148"/>
                              <a:pt x="505" y="148"/>
                              <a:pt x="507" y="147"/>
                            </a:cubicBezTo>
                            <a:cubicBezTo>
                              <a:pt x="508" y="146"/>
                              <a:pt x="510" y="144"/>
                              <a:pt x="512" y="143"/>
                            </a:cubicBezTo>
                            <a:lnTo>
                              <a:pt x="512" y="135"/>
                            </a:lnTo>
                            <a:close/>
                            <a:moveTo>
                              <a:pt x="562" y="152"/>
                            </a:moveTo>
                            <a:cubicBezTo>
                              <a:pt x="562" y="152"/>
                              <a:pt x="562" y="152"/>
                              <a:pt x="562" y="152"/>
                            </a:cubicBezTo>
                            <a:cubicBezTo>
                              <a:pt x="562" y="152"/>
                              <a:pt x="562" y="152"/>
                              <a:pt x="562" y="152"/>
                            </a:cubicBezTo>
                            <a:cubicBezTo>
                              <a:pt x="561" y="153"/>
                              <a:pt x="561" y="153"/>
                              <a:pt x="561" y="153"/>
                            </a:cubicBezTo>
                            <a:cubicBezTo>
                              <a:pt x="560" y="153"/>
                              <a:pt x="560" y="153"/>
                              <a:pt x="559" y="153"/>
                            </a:cubicBezTo>
                            <a:cubicBezTo>
                              <a:pt x="558" y="153"/>
                              <a:pt x="558" y="153"/>
                              <a:pt x="557" y="153"/>
                            </a:cubicBezTo>
                            <a:cubicBezTo>
                              <a:pt x="557" y="153"/>
                              <a:pt x="557" y="153"/>
                              <a:pt x="556" y="152"/>
                            </a:cubicBezTo>
                            <a:cubicBezTo>
                              <a:pt x="556" y="152"/>
                              <a:pt x="556" y="152"/>
                              <a:pt x="556" y="152"/>
                            </a:cubicBezTo>
                            <a:cubicBezTo>
                              <a:pt x="556" y="152"/>
                              <a:pt x="556" y="152"/>
                              <a:pt x="556" y="152"/>
                            </a:cubicBezTo>
                            <a:cubicBezTo>
                              <a:pt x="556" y="130"/>
                              <a:pt x="556" y="130"/>
                              <a:pt x="556" y="130"/>
                            </a:cubicBezTo>
                            <a:cubicBezTo>
                              <a:pt x="556" y="128"/>
                              <a:pt x="555" y="126"/>
                              <a:pt x="555" y="125"/>
                            </a:cubicBezTo>
                            <a:cubicBezTo>
                              <a:pt x="555" y="124"/>
                              <a:pt x="554" y="123"/>
                              <a:pt x="554" y="122"/>
                            </a:cubicBezTo>
                            <a:cubicBezTo>
                              <a:pt x="553" y="121"/>
                              <a:pt x="552" y="120"/>
                              <a:pt x="551" y="120"/>
                            </a:cubicBezTo>
                            <a:cubicBezTo>
                              <a:pt x="550" y="119"/>
                              <a:pt x="549" y="119"/>
                              <a:pt x="548" y="119"/>
                            </a:cubicBezTo>
                            <a:cubicBezTo>
                              <a:pt x="546" y="119"/>
                              <a:pt x="545" y="120"/>
                              <a:pt x="543" y="121"/>
                            </a:cubicBezTo>
                            <a:cubicBezTo>
                              <a:pt x="541" y="122"/>
                              <a:pt x="539" y="124"/>
                              <a:pt x="538" y="126"/>
                            </a:cubicBezTo>
                            <a:cubicBezTo>
                              <a:pt x="538" y="152"/>
                              <a:pt x="538" y="152"/>
                              <a:pt x="538" y="152"/>
                            </a:cubicBezTo>
                            <a:cubicBezTo>
                              <a:pt x="538" y="152"/>
                              <a:pt x="538" y="152"/>
                              <a:pt x="537" y="152"/>
                            </a:cubicBezTo>
                            <a:cubicBezTo>
                              <a:pt x="537" y="152"/>
                              <a:pt x="537" y="152"/>
                              <a:pt x="537" y="152"/>
                            </a:cubicBezTo>
                            <a:cubicBezTo>
                              <a:pt x="537" y="153"/>
                              <a:pt x="536" y="153"/>
                              <a:pt x="536" y="153"/>
                            </a:cubicBezTo>
                            <a:cubicBezTo>
                              <a:pt x="535" y="153"/>
                              <a:pt x="535" y="153"/>
                              <a:pt x="534" y="153"/>
                            </a:cubicBezTo>
                            <a:cubicBezTo>
                              <a:pt x="534" y="153"/>
                              <a:pt x="533" y="153"/>
                              <a:pt x="533" y="153"/>
                            </a:cubicBezTo>
                            <a:cubicBezTo>
                              <a:pt x="532" y="153"/>
                              <a:pt x="532" y="153"/>
                              <a:pt x="532" y="152"/>
                            </a:cubicBezTo>
                            <a:cubicBezTo>
                              <a:pt x="531" y="152"/>
                              <a:pt x="531" y="152"/>
                              <a:pt x="531" y="152"/>
                            </a:cubicBezTo>
                            <a:cubicBezTo>
                              <a:pt x="531" y="152"/>
                              <a:pt x="531" y="152"/>
                              <a:pt x="531" y="152"/>
                            </a:cubicBezTo>
                            <a:cubicBezTo>
                              <a:pt x="531" y="115"/>
                              <a:pt x="531" y="115"/>
                              <a:pt x="531" y="115"/>
                            </a:cubicBezTo>
                            <a:cubicBezTo>
                              <a:pt x="531" y="115"/>
                              <a:pt x="531" y="115"/>
                              <a:pt x="531" y="114"/>
                            </a:cubicBezTo>
                            <a:cubicBezTo>
                              <a:pt x="531" y="114"/>
                              <a:pt x="531" y="114"/>
                              <a:pt x="532" y="114"/>
                            </a:cubicBezTo>
                            <a:cubicBezTo>
                              <a:pt x="532" y="114"/>
                              <a:pt x="532" y="114"/>
                              <a:pt x="532" y="114"/>
                            </a:cubicBezTo>
                            <a:cubicBezTo>
                              <a:pt x="533" y="114"/>
                              <a:pt x="533" y="114"/>
                              <a:pt x="534" y="114"/>
                            </a:cubicBezTo>
                            <a:cubicBezTo>
                              <a:pt x="535" y="114"/>
                              <a:pt x="535" y="114"/>
                              <a:pt x="535" y="114"/>
                            </a:cubicBezTo>
                            <a:cubicBezTo>
                              <a:pt x="536" y="114"/>
                              <a:pt x="536" y="114"/>
                              <a:pt x="536" y="114"/>
                            </a:cubicBezTo>
                            <a:cubicBezTo>
                              <a:pt x="537" y="114"/>
                              <a:pt x="537" y="114"/>
                              <a:pt x="537" y="114"/>
                            </a:cubicBezTo>
                            <a:cubicBezTo>
                              <a:pt x="537" y="115"/>
                              <a:pt x="537" y="115"/>
                              <a:pt x="537" y="115"/>
                            </a:cubicBezTo>
                            <a:cubicBezTo>
                              <a:pt x="537" y="120"/>
                              <a:pt x="537" y="120"/>
                              <a:pt x="537" y="120"/>
                            </a:cubicBezTo>
                            <a:cubicBezTo>
                              <a:pt x="539" y="118"/>
                              <a:pt x="541" y="116"/>
                              <a:pt x="543" y="115"/>
                            </a:cubicBezTo>
                            <a:cubicBezTo>
                              <a:pt x="545" y="114"/>
                              <a:pt x="547" y="113"/>
                              <a:pt x="549" y="113"/>
                            </a:cubicBezTo>
                            <a:cubicBezTo>
                              <a:pt x="552" y="113"/>
                              <a:pt x="554" y="114"/>
                              <a:pt x="555" y="114"/>
                            </a:cubicBezTo>
                            <a:cubicBezTo>
                              <a:pt x="557" y="115"/>
                              <a:pt x="558" y="116"/>
                              <a:pt x="559" y="118"/>
                            </a:cubicBezTo>
                            <a:cubicBezTo>
                              <a:pt x="560" y="119"/>
                              <a:pt x="561" y="121"/>
                              <a:pt x="562" y="123"/>
                            </a:cubicBezTo>
                            <a:cubicBezTo>
                              <a:pt x="562" y="124"/>
                              <a:pt x="562" y="127"/>
                              <a:pt x="562" y="129"/>
                            </a:cubicBezTo>
                            <a:lnTo>
                              <a:pt x="562" y="152"/>
                            </a:lnTo>
                            <a:close/>
                            <a:moveTo>
                              <a:pt x="634" y="133"/>
                            </a:moveTo>
                            <a:cubicBezTo>
                              <a:pt x="634" y="136"/>
                              <a:pt x="634" y="139"/>
                              <a:pt x="633" y="142"/>
                            </a:cubicBezTo>
                            <a:cubicBezTo>
                              <a:pt x="632" y="144"/>
                              <a:pt x="631" y="146"/>
                              <a:pt x="629" y="148"/>
                            </a:cubicBezTo>
                            <a:cubicBezTo>
                              <a:pt x="627" y="150"/>
                              <a:pt x="625" y="151"/>
                              <a:pt x="623" y="152"/>
                            </a:cubicBezTo>
                            <a:cubicBezTo>
                              <a:pt x="620" y="153"/>
                              <a:pt x="617" y="153"/>
                              <a:pt x="614" y="153"/>
                            </a:cubicBezTo>
                            <a:cubicBezTo>
                              <a:pt x="611" y="153"/>
                              <a:pt x="609" y="153"/>
                              <a:pt x="606" y="152"/>
                            </a:cubicBezTo>
                            <a:cubicBezTo>
                              <a:pt x="604" y="151"/>
                              <a:pt x="602" y="150"/>
                              <a:pt x="600" y="148"/>
                            </a:cubicBezTo>
                            <a:cubicBezTo>
                              <a:pt x="598" y="147"/>
                              <a:pt x="597" y="145"/>
                              <a:pt x="596" y="142"/>
                            </a:cubicBezTo>
                            <a:cubicBezTo>
                              <a:pt x="595" y="140"/>
                              <a:pt x="595" y="137"/>
                              <a:pt x="595" y="134"/>
                            </a:cubicBezTo>
                            <a:cubicBezTo>
                              <a:pt x="595" y="101"/>
                              <a:pt x="595" y="101"/>
                              <a:pt x="595" y="101"/>
                            </a:cubicBezTo>
                            <a:cubicBezTo>
                              <a:pt x="595" y="101"/>
                              <a:pt x="595" y="101"/>
                              <a:pt x="595" y="101"/>
                            </a:cubicBezTo>
                            <a:cubicBezTo>
                              <a:pt x="595" y="100"/>
                              <a:pt x="595" y="100"/>
                              <a:pt x="596" y="100"/>
                            </a:cubicBezTo>
                            <a:cubicBezTo>
                              <a:pt x="596" y="100"/>
                              <a:pt x="596" y="100"/>
                              <a:pt x="597" y="100"/>
                            </a:cubicBezTo>
                            <a:cubicBezTo>
                              <a:pt x="597" y="100"/>
                              <a:pt x="598" y="100"/>
                              <a:pt x="598" y="100"/>
                            </a:cubicBezTo>
                            <a:cubicBezTo>
                              <a:pt x="599" y="100"/>
                              <a:pt x="599" y="100"/>
                              <a:pt x="600" y="100"/>
                            </a:cubicBezTo>
                            <a:cubicBezTo>
                              <a:pt x="600" y="100"/>
                              <a:pt x="601" y="100"/>
                              <a:pt x="601" y="100"/>
                            </a:cubicBezTo>
                            <a:cubicBezTo>
                              <a:pt x="601" y="100"/>
                              <a:pt x="601" y="100"/>
                              <a:pt x="602" y="101"/>
                            </a:cubicBezTo>
                            <a:cubicBezTo>
                              <a:pt x="602" y="101"/>
                              <a:pt x="602" y="101"/>
                              <a:pt x="602" y="101"/>
                            </a:cubicBezTo>
                            <a:cubicBezTo>
                              <a:pt x="602" y="133"/>
                              <a:pt x="602" y="133"/>
                              <a:pt x="602" y="133"/>
                            </a:cubicBezTo>
                            <a:cubicBezTo>
                              <a:pt x="602" y="135"/>
                              <a:pt x="602" y="137"/>
                              <a:pt x="603" y="139"/>
                            </a:cubicBezTo>
                            <a:cubicBezTo>
                              <a:pt x="603" y="141"/>
                              <a:pt x="604" y="143"/>
                              <a:pt x="605" y="144"/>
                            </a:cubicBezTo>
                            <a:cubicBezTo>
                              <a:pt x="606" y="145"/>
                              <a:pt x="608" y="146"/>
                              <a:pt x="609" y="146"/>
                            </a:cubicBezTo>
                            <a:cubicBezTo>
                              <a:pt x="611" y="147"/>
                              <a:pt x="613" y="147"/>
                              <a:pt x="615" y="147"/>
                            </a:cubicBezTo>
                            <a:cubicBezTo>
                              <a:pt x="617" y="147"/>
                              <a:pt x="618" y="147"/>
                              <a:pt x="620" y="146"/>
                            </a:cubicBezTo>
                            <a:cubicBezTo>
                              <a:pt x="622" y="146"/>
                              <a:pt x="623" y="145"/>
                              <a:pt x="624" y="144"/>
                            </a:cubicBezTo>
                            <a:cubicBezTo>
                              <a:pt x="625" y="143"/>
                              <a:pt x="626" y="141"/>
                              <a:pt x="626" y="139"/>
                            </a:cubicBezTo>
                            <a:cubicBezTo>
                              <a:pt x="627" y="138"/>
                              <a:pt x="627" y="136"/>
                              <a:pt x="627" y="133"/>
                            </a:cubicBezTo>
                            <a:cubicBezTo>
                              <a:pt x="627" y="101"/>
                              <a:pt x="627" y="101"/>
                              <a:pt x="627" y="101"/>
                            </a:cubicBezTo>
                            <a:cubicBezTo>
                              <a:pt x="627" y="101"/>
                              <a:pt x="627" y="101"/>
                              <a:pt x="628" y="101"/>
                            </a:cubicBezTo>
                            <a:cubicBezTo>
                              <a:pt x="628" y="100"/>
                              <a:pt x="628" y="100"/>
                              <a:pt x="628" y="100"/>
                            </a:cubicBezTo>
                            <a:cubicBezTo>
                              <a:pt x="628" y="100"/>
                              <a:pt x="629" y="100"/>
                              <a:pt x="629" y="100"/>
                            </a:cubicBezTo>
                            <a:cubicBezTo>
                              <a:pt x="630" y="100"/>
                              <a:pt x="630" y="100"/>
                              <a:pt x="631" y="100"/>
                            </a:cubicBezTo>
                            <a:cubicBezTo>
                              <a:pt x="631" y="100"/>
                              <a:pt x="632" y="100"/>
                              <a:pt x="632" y="100"/>
                            </a:cubicBezTo>
                            <a:cubicBezTo>
                              <a:pt x="633" y="100"/>
                              <a:pt x="633" y="100"/>
                              <a:pt x="634" y="100"/>
                            </a:cubicBezTo>
                            <a:cubicBezTo>
                              <a:pt x="634" y="100"/>
                              <a:pt x="634" y="100"/>
                              <a:pt x="634" y="101"/>
                            </a:cubicBezTo>
                            <a:cubicBezTo>
                              <a:pt x="634" y="101"/>
                              <a:pt x="634" y="101"/>
                              <a:pt x="634" y="101"/>
                            </a:cubicBezTo>
                            <a:lnTo>
                              <a:pt x="634" y="133"/>
                            </a:lnTo>
                            <a:close/>
                            <a:moveTo>
                              <a:pt x="679" y="152"/>
                            </a:moveTo>
                            <a:cubicBezTo>
                              <a:pt x="679" y="152"/>
                              <a:pt x="679" y="152"/>
                              <a:pt x="679" y="152"/>
                            </a:cubicBezTo>
                            <a:cubicBezTo>
                              <a:pt x="679" y="152"/>
                              <a:pt x="679" y="152"/>
                              <a:pt x="678" y="152"/>
                            </a:cubicBezTo>
                            <a:cubicBezTo>
                              <a:pt x="678" y="153"/>
                              <a:pt x="678" y="153"/>
                              <a:pt x="677" y="153"/>
                            </a:cubicBezTo>
                            <a:cubicBezTo>
                              <a:pt x="677" y="153"/>
                              <a:pt x="676" y="153"/>
                              <a:pt x="676" y="153"/>
                            </a:cubicBezTo>
                            <a:cubicBezTo>
                              <a:pt x="675" y="153"/>
                              <a:pt x="675" y="153"/>
                              <a:pt x="674" y="153"/>
                            </a:cubicBezTo>
                            <a:cubicBezTo>
                              <a:pt x="674" y="153"/>
                              <a:pt x="673" y="153"/>
                              <a:pt x="673" y="152"/>
                            </a:cubicBezTo>
                            <a:cubicBezTo>
                              <a:pt x="673" y="152"/>
                              <a:pt x="673" y="152"/>
                              <a:pt x="673" y="152"/>
                            </a:cubicBezTo>
                            <a:cubicBezTo>
                              <a:pt x="673" y="152"/>
                              <a:pt x="672" y="152"/>
                              <a:pt x="672" y="152"/>
                            </a:cubicBezTo>
                            <a:cubicBezTo>
                              <a:pt x="672" y="130"/>
                              <a:pt x="672" y="130"/>
                              <a:pt x="672" y="130"/>
                            </a:cubicBezTo>
                            <a:cubicBezTo>
                              <a:pt x="672" y="128"/>
                              <a:pt x="672" y="126"/>
                              <a:pt x="672" y="125"/>
                            </a:cubicBezTo>
                            <a:cubicBezTo>
                              <a:pt x="672" y="124"/>
                              <a:pt x="671" y="123"/>
                              <a:pt x="671" y="122"/>
                            </a:cubicBezTo>
                            <a:cubicBezTo>
                              <a:pt x="670" y="121"/>
                              <a:pt x="669" y="120"/>
                              <a:pt x="668" y="120"/>
                            </a:cubicBezTo>
                            <a:cubicBezTo>
                              <a:pt x="667" y="119"/>
                              <a:pt x="666" y="119"/>
                              <a:pt x="665" y="119"/>
                            </a:cubicBezTo>
                            <a:cubicBezTo>
                              <a:pt x="663" y="119"/>
                              <a:pt x="661" y="120"/>
                              <a:pt x="660" y="121"/>
                            </a:cubicBezTo>
                            <a:cubicBezTo>
                              <a:pt x="658" y="122"/>
                              <a:pt x="656" y="124"/>
                              <a:pt x="654" y="126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3"/>
                              <a:pt x="653" y="153"/>
                              <a:pt x="653" y="153"/>
                            </a:cubicBezTo>
                            <a:cubicBezTo>
                              <a:pt x="652" y="153"/>
                              <a:pt x="652" y="153"/>
                              <a:pt x="651" y="153"/>
                            </a:cubicBezTo>
                            <a:cubicBezTo>
                              <a:pt x="650" y="153"/>
                              <a:pt x="650" y="153"/>
                              <a:pt x="649" y="153"/>
                            </a:cubicBezTo>
                            <a:cubicBezTo>
                              <a:pt x="649" y="153"/>
                              <a:pt x="649" y="153"/>
                              <a:pt x="648" y="152"/>
                            </a:cubicBezTo>
                            <a:cubicBezTo>
                              <a:pt x="648" y="152"/>
                              <a:pt x="648" y="152"/>
                              <a:pt x="648" y="152"/>
                            </a:cubicBezTo>
                            <a:cubicBezTo>
                              <a:pt x="648" y="152"/>
                              <a:pt x="648" y="152"/>
                              <a:pt x="648" y="152"/>
                            </a:cubicBezTo>
                            <a:cubicBezTo>
                              <a:pt x="648" y="115"/>
                              <a:pt x="648" y="115"/>
                              <a:pt x="648" y="115"/>
                            </a:cubicBezTo>
                            <a:cubicBezTo>
                              <a:pt x="648" y="115"/>
                              <a:pt x="648" y="115"/>
                              <a:pt x="648" y="114"/>
                            </a:cubicBezTo>
                            <a:cubicBezTo>
                              <a:pt x="648" y="114"/>
                              <a:pt x="648" y="114"/>
                              <a:pt x="648" y="114"/>
                            </a:cubicBezTo>
                            <a:cubicBezTo>
                              <a:pt x="649" y="114"/>
                              <a:pt x="649" y="114"/>
                              <a:pt x="649" y="114"/>
                            </a:cubicBezTo>
                            <a:cubicBezTo>
                              <a:pt x="650" y="114"/>
                              <a:pt x="650" y="114"/>
                              <a:pt x="651" y="114"/>
                            </a:cubicBezTo>
                            <a:cubicBezTo>
                              <a:pt x="651" y="114"/>
                              <a:pt x="652" y="114"/>
                              <a:pt x="652" y="114"/>
                            </a:cubicBezTo>
                            <a:cubicBezTo>
                              <a:pt x="653" y="114"/>
                              <a:pt x="653" y="114"/>
                              <a:pt x="653" y="114"/>
                            </a:cubicBezTo>
                            <a:cubicBezTo>
                              <a:pt x="653" y="114"/>
                              <a:pt x="654" y="114"/>
                              <a:pt x="654" y="114"/>
                            </a:cubicBezTo>
                            <a:cubicBezTo>
                              <a:pt x="654" y="115"/>
                              <a:pt x="654" y="115"/>
                              <a:pt x="654" y="115"/>
                            </a:cubicBezTo>
                            <a:cubicBezTo>
                              <a:pt x="654" y="120"/>
                              <a:pt x="654" y="120"/>
                              <a:pt x="654" y="120"/>
                            </a:cubicBezTo>
                            <a:cubicBezTo>
                              <a:pt x="656" y="118"/>
                              <a:pt x="658" y="116"/>
                              <a:pt x="660" y="115"/>
                            </a:cubicBezTo>
                            <a:cubicBezTo>
                              <a:pt x="662" y="114"/>
                              <a:pt x="664" y="113"/>
                              <a:pt x="666" y="113"/>
                            </a:cubicBezTo>
                            <a:cubicBezTo>
                              <a:pt x="669" y="113"/>
                              <a:pt x="671" y="114"/>
                              <a:pt x="672" y="114"/>
                            </a:cubicBezTo>
                            <a:cubicBezTo>
                              <a:pt x="674" y="115"/>
                              <a:pt x="675" y="116"/>
                              <a:pt x="676" y="118"/>
                            </a:cubicBezTo>
                            <a:cubicBezTo>
                              <a:pt x="677" y="119"/>
                              <a:pt x="678" y="121"/>
                              <a:pt x="678" y="123"/>
                            </a:cubicBezTo>
                            <a:cubicBezTo>
                              <a:pt x="679" y="124"/>
                              <a:pt x="679" y="127"/>
                              <a:pt x="679" y="129"/>
                            </a:cubicBezTo>
                            <a:lnTo>
                              <a:pt x="679" y="152"/>
                            </a:lnTo>
                            <a:close/>
                            <a:moveTo>
                              <a:pt x="699" y="103"/>
                            </a:moveTo>
                            <a:cubicBezTo>
                              <a:pt x="699" y="104"/>
                              <a:pt x="699" y="105"/>
                              <a:pt x="698" y="106"/>
                            </a:cubicBezTo>
                            <a:cubicBezTo>
                              <a:pt x="698" y="106"/>
                              <a:pt x="697" y="107"/>
                              <a:pt x="695" y="107"/>
                            </a:cubicBezTo>
                            <a:cubicBezTo>
                              <a:pt x="693" y="107"/>
                              <a:pt x="692" y="106"/>
                              <a:pt x="692" y="106"/>
                            </a:cubicBezTo>
                            <a:cubicBezTo>
                              <a:pt x="691" y="105"/>
                              <a:pt x="691" y="104"/>
                              <a:pt x="691" y="103"/>
                            </a:cubicBezTo>
                            <a:cubicBezTo>
                              <a:pt x="691" y="101"/>
                              <a:pt x="691" y="100"/>
                              <a:pt x="692" y="100"/>
                            </a:cubicBezTo>
                            <a:cubicBezTo>
                              <a:pt x="692" y="99"/>
                              <a:pt x="694" y="99"/>
                              <a:pt x="695" y="99"/>
                            </a:cubicBezTo>
                            <a:cubicBezTo>
                              <a:pt x="697" y="99"/>
                              <a:pt x="698" y="99"/>
                              <a:pt x="698" y="100"/>
                            </a:cubicBezTo>
                            <a:cubicBezTo>
                              <a:pt x="699" y="100"/>
                              <a:pt x="699" y="101"/>
                              <a:pt x="699" y="103"/>
                            </a:cubicBezTo>
                            <a:close/>
                            <a:moveTo>
                              <a:pt x="698" y="152"/>
                            </a:moveTo>
                            <a:cubicBezTo>
                              <a:pt x="698" y="152"/>
                              <a:pt x="698" y="152"/>
                              <a:pt x="698" y="152"/>
                            </a:cubicBezTo>
                            <a:cubicBezTo>
                              <a:pt x="698" y="152"/>
                              <a:pt x="698" y="152"/>
                              <a:pt x="698" y="152"/>
                            </a:cubicBezTo>
                            <a:cubicBezTo>
                              <a:pt x="698" y="153"/>
                              <a:pt x="697" y="153"/>
                              <a:pt x="697" y="153"/>
                            </a:cubicBezTo>
                            <a:cubicBezTo>
                              <a:pt x="696" y="153"/>
                              <a:pt x="696" y="153"/>
                              <a:pt x="695" y="153"/>
                            </a:cubicBezTo>
                            <a:cubicBezTo>
                              <a:pt x="694" y="153"/>
                              <a:pt x="694" y="153"/>
                              <a:pt x="693" y="153"/>
                            </a:cubicBezTo>
                            <a:cubicBezTo>
                              <a:pt x="693" y="153"/>
                              <a:pt x="693" y="153"/>
                              <a:pt x="692" y="152"/>
                            </a:cubicBezTo>
                            <a:cubicBezTo>
                              <a:pt x="692" y="152"/>
                              <a:pt x="692" y="152"/>
                              <a:pt x="692" y="152"/>
                            </a:cubicBezTo>
                            <a:cubicBezTo>
                              <a:pt x="692" y="152"/>
                              <a:pt x="692" y="152"/>
                              <a:pt x="692" y="152"/>
                            </a:cubicBezTo>
                            <a:cubicBezTo>
                              <a:pt x="692" y="115"/>
                              <a:pt x="692" y="115"/>
                              <a:pt x="692" y="115"/>
                            </a:cubicBezTo>
                            <a:cubicBezTo>
                              <a:pt x="692" y="115"/>
                              <a:pt x="692" y="115"/>
                              <a:pt x="692" y="115"/>
                            </a:cubicBezTo>
                            <a:cubicBezTo>
                              <a:pt x="692" y="114"/>
                              <a:pt x="692" y="114"/>
                              <a:pt x="692" y="114"/>
                            </a:cubicBezTo>
                            <a:cubicBezTo>
                              <a:pt x="693" y="114"/>
                              <a:pt x="693" y="114"/>
                              <a:pt x="693" y="114"/>
                            </a:cubicBezTo>
                            <a:cubicBezTo>
                              <a:pt x="694" y="114"/>
                              <a:pt x="694" y="114"/>
                              <a:pt x="695" y="114"/>
                            </a:cubicBezTo>
                            <a:cubicBezTo>
                              <a:pt x="696" y="114"/>
                              <a:pt x="696" y="114"/>
                              <a:pt x="697" y="114"/>
                            </a:cubicBezTo>
                            <a:cubicBezTo>
                              <a:pt x="697" y="114"/>
                              <a:pt x="698" y="114"/>
                              <a:pt x="698" y="114"/>
                            </a:cubicBezTo>
                            <a:cubicBezTo>
                              <a:pt x="698" y="114"/>
                              <a:pt x="698" y="114"/>
                              <a:pt x="698" y="115"/>
                            </a:cubicBezTo>
                            <a:cubicBezTo>
                              <a:pt x="698" y="115"/>
                              <a:pt x="698" y="115"/>
                              <a:pt x="698" y="115"/>
                            </a:cubicBezTo>
                            <a:lnTo>
                              <a:pt x="698" y="152"/>
                            </a:lnTo>
                            <a:close/>
                            <a:moveTo>
                              <a:pt x="745" y="133"/>
                            </a:moveTo>
                            <a:cubicBezTo>
                              <a:pt x="745" y="136"/>
                              <a:pt x="745" y="139"/>
                              <a:pt x="744" y="141"/>
                            </a:cubicBezTo>
                            <a:cubicBezTo>
                              <a:pt x="743" y="144"/>
                              <a:pt x="742" y="146"/>
                              <a:pt x="740" y="148"/>
                            </a:cubicBezTo>
                            <a:cubicBezTo>
                              <a:pt x="739" y="149"/>
                              <a:pt x="737" y="151"/>
                              <a:pt x="735" y="152"/>
                            </a:cubicBezTo>
                            <a:cubicBezTo>
                              <a:pt x="732" y="153"/>
                              <a:pt x="730" y="153"/>
                              <a:pt x="727" y="153"/>
                            </a:cubicBezTo>
                            <a:cubicBezTo>
                              <a:pt x="724" y="153"/>
                              <a:pt x="721" y="153"/>
                              <a:pt x="719" y="152"/>
                            </a:cubicBezTo>
                            <a:cubicBezTo>
                              <a:pt x="716" y="151"/>
                              <a:pt x="715" y="150"/>
                              <a:pt x="713" y="148"/>
                            </a:cubicBezTo>
                            <a:cubicBezTo>
                              <a:pt x="712" y="146"/>
                              <a:pt x="711" y="144"/>
                              <a:pt x="710" y="142"/>
                            </a:cubicBezTo>
                            <a:cubicBezTo>
                              <a:pt x="709" y="139"/>
                              <a:pt x="709" y="137"/>
                              <a:pt x="709" y="134"/>
                            </a:cubicBezTo>
                            <a:cubicBezTo>
                              <a:pt x="709" y="131"/>
                              <a:pt x="709" y="128"/>
                              <a:pt x="710" y="125"/>
                            </a:cubicBezTo>
                            <a:cubicBezTo>
                              <a:pt x="711" y="123"/>
                              <a:pt x="712" y="121"/>
                              <a:pt x="713" y="119"/>
                            </a:cubicBezTo>
                            <a:cubicBezTo>
                              <a:pt x="715" y="117"/>
                              <a:pt x="717" y="116"/>
                              <a:pt x="719" y="115"/>
                            </a:cubicBezTo>
                            <a:cubicBezTo>
                              <a:pt x="721" y="114"/>
                              <a:pt x="724" y="113"/>
                              <a:pt x="727" y="113"/>
                            </a:cubicBezTo>
                            <a:cubicBezTo>
                              <a:pt x="730" y="113"/>
                              <a:pt x="733" y="114"/>
                              <a:pt x="735" y="115"/>
                            </a:cubicBezTo>
                            <a:cubicBezTo>
                              <a:pt x="737" y="115"/>
                              <a:pt x="739" y="117"/>
                              <a:pt x="741" y="118"/>
                            </a:cubicBezTo>
                            <a:cubicBezTo>
                              <a:pt x="742" y="120"/>
                              <a:pt x="743" y="122"/>
                              <a:pt x="744" y="125"/>
                            </a:cubicBezTo>
                            <a:cubicBezTo>
                              <a:pt x="745" y="127"/>
                              <a:pt x="745" y="130"/>
                              <a:pt x="745" y="133"/>
                            </a:cubicBezTo>
                            <a:close/>
                            <a:moveTo>
                              <a:pt x="738" y="133"/>
                            </a:moveTo>
                            <a:cubicBezTo>
                              <a:pt x="738" y="131"/>
                              <a:pt x="738" y="129"/>
                              <a:pt x="738" y="128"/>
                            </a:cubicBezTo>
                            <a:cubicBezTo>
                              <a:pt x="737" y="126"/>
                              <a:pt x="737" y="124"/>
                              <a:pt x="736" y="123"/>
                            </a:cubicBezTo>
                            <a:cubicBezTo>
                              <a:pt x="735" y="122"/>
                              <a:pt x="734" y="121"/>
                              <a:pt x="732" y="120"/>
                            </a:cubicBezTo>
                            <a:cubicBezTo>
                              <a:pt x="731" y="119"/>
                              <a:pt x="729" y="119"/>
                              <a:pt x="727" y="119"/>
                            </a:cubicBezTo>
                            <a:cubicBezTo>
                              <a:pt x="725" y="119"/>
                              <a:pt x="723" y="119"/>
                              <a:pt x="722" y="120"/>
                            </a:cubicBezTo>
                            <a:cubicBezTo>
                              <a:pt x="720" y="121"/>
                              <a:pt x="719" y="122"/>
                              <a:pt x="718" y="123"/>
                            </a:cubicBezTo>
                            <a:cubicBezTo>
                              <a:pt x="717" y="124"/>
                              <a:pt x="717" y="126"/>
                              <a:pt x="716" y="127"/>
                            </a:cubicBezTo>
                            <a:cubicBezTo>
                              <a:pt x="716" y="129"/>
                              <a:pt x="716" y="131"/>
                              <a:pt x="716" y="133"/>
                            </a:cubicBezTo>
                            <a:cubicBezTo>
                              <a:pt x="716" y="135"/>
                              <a:pt x="716" y="137"/>
                              <a:pt x="716" y="139"/>
                            </a:cubicBezTo>
                            <a:cubicBezTo>
                              <a:pt x="717" y="141"/>
                              <a:pt x="717" y="142"/>
                              <a:pt x="718" y="143"/>
                            </a:cubicBezTo>
                            <a:cubicBezTo>
                              <a:pt x="719" y="145"/>
                              <a:pt x="720" y="146"/>
                              <a:pt x="721" y="147"/>
                            </a:cubicBezTo>
                            <a:cubicBezTo>
                              <a:pt x="723" y="147"/>
                              <a:pt x="725" y="148"/>
                              <a:pt x="727" y="148"/>
                            </a:cubicBezTo>
                            <a:cubicBezTo>
                              <a:pt x="729" y="148"/>
                              <a:pt x="731" y="147"/>
                              <a:pt x="732" y="147"/>
                            </a:cubicBezTo>
                            <a:cubicBezTo>
                              <a:pt x="733" y="146"/>
                              <a:pt x="735" y="145"/>
                              <a:pt x="736" y="144"/>
                            </a:cubicBezTo>
                            <a:cubicBezTo>
                              <a:pt x="736" y="142"/>
                              <a:pt x="737" y="141"/>
                              <a:pt x="738" y="139"/>
                            </a:cubicBezTo>
                            <a:cubicBezTo>
                              <a:pt x="738" y="137"/>
                              <a:pt x="738" y="135"/>
                              <a:pt x="738" y="133"/>
                            </a:cubicBezTo>
                            <a:close/>
                            <a:moveTo>
                              <a:pt x="787" y="152"/>
                            </a:moveTo>
                            <a:cubicBezTo>
                              <a:pt x="787" y="152"/>
                              <a:pt x="787" y="152"/>
                              <a:pt x="787" y="152"/>
                            </a:cubicBezTo>
                            <a:cubicBezTo>
                              <a:pt x="787" y="152"/>
                              <a:pt x="786" y="152"/>
                              <a:pt x="786" y="152"/>
                            </a:cubicBezTo>
                            <a:cubicBezTo>
                              <a:pt x="786" y="153"/>
                              <a:pt x="786" y="153"/>
                              <a:pt x="785" y="153"/>
                            </a:cubicBezTo>
                            <a:cubicBezTo>
                              <a:pt x="785" y="153"/>
                              <a:pt x="784" y="153"/>
                              <a:pt x="783" y="153"/>
                            </a:cubicBezTo>
                            <a:cubicBezTo>
                              <a:pt x="783" y="153"/>
                              <a:pt x="782" y="153"/>
                              <a:pt x="782" y="153"/>
                            </a:cubicBezTo>
                            <a:cubicBezTo>
                              <a:pt x="781" y="153"/>
                              <a:pt x="781" y="153"/>
                              <a:pt x="781" y="152"/>
                            </a:cubicBezTo>
                            <a:cubicBezTo>
                              <a:pt x="781" y="152"/>
                              <a:pt x="780" y="152"/>
                              <a:pt x="780" y="152"/>
                            </a:cubicBezTo>
                            <a:cubicBezTo>
                              <a:pt x="780" y="152"/>
                              <a:pt x="780" y="152"/>
                              <a:pt x="780" y="152"/>
                            </a:cubicBezTo>
                            <a:cubicBezTo>
                              <a:pt x="780" y="130"/>
                              <a:pt x="780" y="130"/>
                              <a:pt x="780" y="130"/>
                            </a:cubicBezTo>
                            <a:cubicBezTo>
                              <a:pt x="780" y="128"/>
                              <a:pt x="780" y="126"/>
                              <a:pt x="780" y="125"/>
                            </a:cubicBezTo>
                            <a:cubicBezTo>
                              <a:pt x="779" y="124"/>
                              <a:pt x="779" y="123"/>
                              <a:pt x="778" y="122"/>
                            </a:cubicBezTo>
                            <a:cubicBezTo>
                              <a:pt x="778" y="121"/>
                              <a:pt x="777" y="120"/>
                              <a:pt x="776" y="120"/>
                            </a:cubicBezTo>
                            <a:cubicBezTo>
                              <a:pt x="775" y="119"/>
                              <a:pt x="774" y="119"/>
                              <a:pt x="772" y="119"/>
                            </a:cubicBezTo>
                            <a:cubicBezTo>
                              <a:pt x="771" y="119"/>
                              <a:pt x="769" y="120"/>
                              <a:pt x="767" y="121"/>
                            </a:cubicBezTo>
                            <a:cubicBezTo>
                              <a:pt x="766" y="122"/>
                              <a:pt x="764" y="124"/>
                              <a:pt x="762" y="126"/>
                            </a:cubicBezTo>
                            <a:cubicBezTo>
                              <a:pt x="762" y="152"/>
                              <a:pt x="762" y="152"/>
                              <a:pt x="762" y="152"/>
                            </a:cubicBezTo>
                            <a:cubicBezTo>
                              <a:pt x="762" y="152"/>
                              <a:pt x="762" y="152"/>
                              <a:pt x="762" y="152"/>
                            </a:cubicBezTo>
                            <a:cubicBezTo>
                              <a:pt x="762" y="152"/>
                              <a:pt x="762" y="152"/>
                              <a:pt x="761" y="152"/>
                            </a:cubicBezTo>
                            <a:cubicBezTo>
                              <a:pt x="761" y="153"/>
                              <a:pt x="761" y="153"/>
                              <a:pt x="760" y="153"/>
                            </a:cubicBezTo>
                            <a:cubicBezTo>
                              <a:pt x="760" y="153"/>
                              <a:pt x="759" y="153"/>
                              <a:pt x="759" y="153"/>
                            </a:cubicBezTo>
                            <a:cubicBezTo>
                              <a:pt x="758" y="153"/>
                              <a:pt x="758" y="153"/>
                              <a:pt x="757" y="153"/>
                            </a:cubicBezTo>
                            <a:cubicBezTo>
                              <a:pt x="757" y="153"/>
                              <a:pt x="756" y="153"/>
                              <a:pt x="756" y="152"/>
                            </a:cubicBezTo>
                            <a:cubicBezTo>
                              <a:pt x="756" y="152"/>
                              <a:pt x="756" y="152"/>
                              <a:pt x="756" y="152"/>
                            </a:cubicBezTo>
                            <a:cubicBezTo>
                              <a:pt x="755" y="152"/>
                              <a:pt x="755" y="152"/>
                              <a:pt x="755" y="152"/>
                            </a:cubicBezTo>
                            <a:cubicBezTo>
                              <a:pt x="755" y="115"/>
                              <a:pt x="755" y="115"/>
                              <a:pt x="755" y="115"/>
                            </a:cubicBezTo>
                            <a:cubicBezTo>
                              <a:pt x="755" y="115"/>
                              <a:pt x="755" y="115"/>
                              <a:pt x="756" y="114"/>
                            </a:cubicBezTo>
                            <a:cubicBezTo>
                              <a:pt x="756" y="114"/>
                              <a:pt x="756" y="114"/>
                              <a:pt x="756" y="114"/>
                            </a:cubicBezTo>
                            <a:cubicBezTo>
                              <a:pt x="756" y="114"/>
                              <a:pt x="757" y="114"/>
                              <a:pt x="757" y="114"/>
                            </a:cubicBezTo>
                            <a:cubicBezTo>
                              <a:pt x="757" y="114"/>
                              <a:pt x="758" y="114"/>
                              <a:pt x="758" y="114"/>
                            </a:cubicBezTo>
                            <a:cubicBezTo>
                              <a:pt x="759" y="114"/>
                              <a:pt x="760" y="114"/>
                              <a:pt x="760" y="114"/>
                            </a:cubicBezTo>
                            <a:cubicBezTo>
                              <a:pt x="760" y="114"/>
                              <a:pt x="761" y="114"/>
                              <a:pt x="761" y="114"/>
                            </a:cubicBezTo>
                            <a:cubicBezTo>
                              <a:pt x="761" y="114"/>
                              <a:pt x="761" y="114"/>
                              <a:pt x="761" y="114"/>
                            </a:cubicBezTo>
                            <a:cubicBezTo>
                              <a:pt x="761" y="115"/>
                              <a:pt x="761" y="115"/>
                              <a:pt x="761" y="115"/>
                            </a:cubicBezTo>
                            <a:cubicBezTo>
                              <a:pt x="761" y="120"/>
                              <a:pt x="761" y="120"/>
                              <a:pt x="761" y="120"/>
                            </a:cubicBezTo>
                            <a:cubicBezTo>
                              <a:pt x="764" y="118"/>
                              <a:pt x="766" y="116"/>
                              <a:pt x="768" y="115"/>
                            </a:cubicBezTo>
                            <a:cubicBezTo>
                              <a:pt x="770" y="114"/>
                              <a:pt x="772" y="113"/>
                              <a:pt x="774" y="113"/>
                            </a:cubicBezTo>
                            <a:cubicBezTo>
                              <a:pt x="776" y="113"/>
                              <a:pt x="778" y="114"/>
                              <a:pt x="780" y="114"/>
                            </a:cubicBezTo>
                            <a:cubicBezTo>
                              <a:pt x="782" y="115"/>
                              <a:pt x="783" y="116"/>
                              <a:pt x="784" y="118"/>
                            </a:cubicBezTo>
                            <a:cubicBezTo>
                              <a:pt x="785" y="119"/>
                              <a:pt x="786" y="121"/>
                              <a:pt x="786" y="123"/>
                            </a:cubicBezTo>
                            <a:cubicBezTo>
                              <a:pt x="787" y="124"/>
                              <a:pt x="787" y="127"/>
                              <a:pt x="787" y="129"/>
                            </a:cubicBezTo>
                            <a:lnTo>
                              <a:pt x="787" y="152"/>
                            </a:lnTo>
                            <a:close/>
                          </a:path>
                        </a:pathLst>
                      </a:cu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3EE15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56A1D3" id="Freeform 1717" o:spid="_x0000_s1031" style="position:absolute;margin-left:427.3pt;margin-top:49.75pt;width:67.25pt;height:1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81,1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" adj="-11796480,,5400" path="m39,8v,,,1,,1c39,9,39,10,39,10v,,,,,c38,10,38,10,38,10v-15,,-15,,-15,c23,56,23,56,23,56v,,,,,1c23,57,23,57,23,57v-1,,-1,,-2,c21,57,20,57,20,57v-1,,-1,,-2,c18,57,17,57,17,57v,,,,-1,c16,56,16,56,16,56v,-46,,-46,,-46c2,10,2,10,2,10v-1,,-1,,-1,c1,10,1,10,1,10,,10,,9,,9,,9,,8,,8,,7,,7,,6,,6,,5,1,5v,,,,,c1,5,1,5,2,5v36,,36,,36,c38,5,38,5,39,5v,,,,,c39,5,39,6,39,6v,1,,1,,2xm78,56v,,,,,1c78,57,78,57,77,57v,,,,-1,c76,57,75,57,75,57v-1,,-2,,-2,c73,57,72,57,72,57v,,,,-1,c71,56,71,56,71,56v,-21,,-21,,-21c71,33,71,31,71,30v,-2,-1,-3,-2,-4c69,25,68,25,67,24v-1,,-2,-1,-3,-1c62,23,60,24,59,25v-2,1,-4,3,-6,5c53,56,53,56,53,56v,,,,,1c53,57,53,57,53,57v-1,,-1,,-1,c51,57,51,57,50,57v-1,,-1,,-2,c48,57,48,57,47,57v,,,,,c47,56,47,56,47,56,47,2,47,2,47,2v,,,-1,,-1c47,1,47,1,47,1v1,,1,,1,c49,1,49,1,50,1v1,,1,,2,c52,1,52,1,53,1v,,,,,c53,1,53,2,53,2v,22,,22,,22c55,22,57,20,59,19v2,-1,4,-1,6,-1c67,18,69,18,71,19v2,1,3,2,4,3c76,24,77,25,77,27v1,2,1,4,1,7l78,56xm98,7v,2,,3,-1,3c97,11,95,11,94,11v-2,,-3,,-3,-1c90,10,90,9,90,7v,-1,,-2,1,-3c91,4,92,3,94,3v2,,3,,3,1c98,5,98,6,98,7xm97,56v,,,,,1c97,57,97,57,97,57v-1,,-1,,-1,c95,57,95,57,94,57v-1,,-1,,-2,c92,57,92,57,91,57v,,,,,c91,56,91,56,91,56v,-36,,-36,,-36c91,19,91,19,91,19v,,,,,c92,18,92,18,92,18v1,,1,,2,c95,18,95,18,96,18v,,,,1,1c97,19,97,19,97,19v,,,,,1l97,56xm133,46v,2,,4,-1,5c131,52,130,54,129,55v-1,1,-3,1,-5,2c123,58,121,58,119,58v-2,,-3,,-4,-1c114,57,113,57,112,57v-1,-1,-2,-1,-3,-1c109,55,108,55,108,55v,,-1,-1,-1,-1c107,53,107,53,107,52v,-1,,-1,,-2c107,50,107,50,107,50v1,-1,1,-1,1,-1c108,49,108,49,108,49v1,,1,,2,c110,50,111,50,112,51v1,,2,,3,1c116,52,117,52,119,52v1,,2,,3,c123,52,124,51,124,51v1,-1,1,-1,2,-2c126,48,126,48,126,47v,-1,,-2,,-3c125,43,124,43,123,42v,,-1,-1,-2,-1c119,40,118,40,117,39v-1,,-2,-1,-3,-1c113,37,112,37,111,36v-1,-1,-2,-2,-2,-3c108,32,108,30,108,29v,-2,,-3,1,-5c109,23,110,22,111,21v1,-1,3,-2,5,-2c117,18,119,18,121,18v1,,2,,3,c125,18,126,18,127,19v1,,1,,2,c129,20,130,20,130,20v,,1,,1,1c131,21,131,21,131,21v,,,1,,1c131,22,131,23,131,23v,,,1,,1c131,25,131,25,131,25v,,,,,1c130,26,130,26,130,26v,,-1,,-1,-1c129,25,128,25,127,24v-1,,-1,,-2,-1c124,23,123,23,121,23v-1,,-2,,-3,c117,24,117,24,116,24v,1,-1,1,-1,2c115,27,114,27,114,28v,1,1,2,1,3c116,32,117,32,117,33v1,,2,1,3,1c121,35,123,35,124,35v1,1,2,1,3,2c128,38,129,38,130,39v1,1,2,2,2,3c133,43,133,44,133,46xm196,37v,3,-1,6,-1,9c194,48,193,50,192,52v-2,2,-3,3,-5,4c185,57,182,58,180,58v-1,,-2,,-3,-1c176,57,175,57,174,56v-1,,-2,-1,-2,-1c171,54,170,53,169,52v,18,,18,,18c169,71,169,71,169,71v,,-1,,-1,c168,72,168,72,167,72v,,-1,,-2,c165,72,164,72,164,72v-1,,-1,,-1,-1c163,71,162,71,162,71v,,,,,-1c162,20,162,20,162,20v,-1,,-1,,-1c162,19,162,19,163,19v,-1,,-1,1,-1c164,18,165,18,165,18v1,,1,,1,c167,18,167,18,167,19v1,,1,,1,c168,19,168,19,168,20v,4,,4,,4c169,23,170,22,171,21v1,,2,-1,3,-2c175,19,176,18,178,18v1,,2,,3,c184,18,186,18,188,19v2,1,3,3,4,4c193,25,194,27,195,30v,2,1,5,1,7xm189,38v,-2,,-4,-1,-5c188,31,188,29,187,28v-1,-1,-2,-3,-3,-3c183,24,181,23,180,23v-1,,-2,1,-3,1c176,24,175,24,175,25v-1,1,-2,1,-3,2c171,28,170,29,169,31v,14,,14,,14c171,47,172,49,174,50v2,1,3,2,5,2c181,52,182,52,184,51v1,-1,2,-2,3,-3c187,46,188,45,188,43v1,-2,1,-3,1,-5xm227,22v,,,1,,1c227,24,227,24,227,24v,1,,1,,1c227,25,227,25,226,25v,,,,,c225,25,225,25,225,25v-1,-1,-1,-1,-2,-1c223,24,222,24,222,24v-1,,-2,,-2,c219,25,218,25,218,26v-1,,-2,1,-3,2c215,29,214,31,213,32v,24,,24,,24c213,56,213,56,213,57v,,-1,,-1,c212,57,212,57,211,57v,,-1,,-2,c209,57,208,57,208,57v-1,,-1,,-1,c207,57,206,57,206,57v,-1,,-1,,-1c206,20,206,20,206,20v,-1,,-1,,-1c206,19,207,19,207,19v,-1,,-1,1,-1c208,18,209,18,209,18v1,,1,,2,c211,18,211,18,212,19v,,,,,c212,19,212,19,212,20v,5,,5,,5c213,23,214,22,215,21v1,-1,2,-1,2,-2c218,19,219,18,220,18v1,,1,,2,c223,18,223,18,223,18v1,,1,,2,c225,18,226,18,226,18v,,1,1,1,1c227,19,227,19,227,19v,,,,,1c227,20,227,20,227,20v,1,,1,,2xm268,37v,3,,6,-1,9c266,48,265,50,263,52v-1,2,-3,3,-5,4c255,57,253,58,249,58v-3,,-5,-1,-7,-2c239,56,238,54,236,53v-1,-2,-3,-4,-3,-7c232,44,232,41,232,38v,-3,,-6,1,-8c234,27,235,25,236,23v2,-1,4,-3,6,-4c244,18,247,18,250,18v3,,6,,8,1c260,20,262,21,264,23v1,2,2,4,3,6c268,32,268,34,268,37xm261,38v,-2,,-4,,-6c260,30,260,29,259,28v-1,-2,-2,-3,-4,-4c254,24,252,23,250,23v-2,,-4,1,-5,1c243,25,242,26,241,27v-1,2,-1,3,-2,5c239,34,239,36,239,38v,2,,3,,5c239,45,240,47,241,48v1,1,2,2,3,3c246,52,248,52,250,52v2,,3,,5,-1c256,50,258,49,258,48v1,-1,2,-3,2,-4c261,42,261,40,261,38xm286,58v,2,,4,-1,6c285,66,284,67,283,68v-1,1,-2,2,-3,3c279,71,277,72,275,72v-1,,-2,,-2,c272,72,272,71,271,71v,,,,,c271,71,271,70,271,70v-1,,-1,,-1,-1c270,69,270,69,270,69v,-1,,-1,,-2c270,67,271,67,271,66v,,,,,c271,66,271,66,271,66v1,,1,,1,c273,66,273,66,274,66v1,,2,,2,c277,65,277,65,278,64v,,1,-1,1,-2c279,61,279,60,279,58v,-38,,-38,,-38c279,19,279,19,279,19v,,1,,1,c280,18,280,18,281,18v,,1,,1,c283,18,284,18,284,18v,,1,,1,1c285,19,286,19,286,19v,,,,,1l286,58xm287,7v,2,-1,3,-1,3c285,11,284,11,282,11v-1,,-2,,-3,-1c279,10,278,9,278,7v,-1,1,-2,1,-3c280,4,281,3,282,3v2,,3,,4,1c286,5,287,6,287,7xm330,36v,1,-1,2,-1,2c328,39,328,39,327,39v-24,,-24,,-24,c303,41,303,43,304,45v,1,1,3,2,4c307,50,308,51,309,51v2,1,4,1,6,1c317,52,318,52,320,52v1,,2,-1,3,-1c324,51,325,50,326,50v,,1,,1,c327,50,327,50,328,50v,,,,,c328,50,328,51,328,51v,,,1,,1c328,53,328,53,328,53v,,,1,,1c328,54,328,54,328,54v,,,1,-1,1c327,55,327,55,326,56v-1,,-2,,-3,1c322,57,321,57,319,57v-1,1,-3,1,-5,1c311,58,309,57,307,57v-3,-1,-5,-3,-6,-4c299,51,298,49,297,47v,-3,-1,-6,-1,-9c296,35,297,32,297,29v1,-2,2,-4,4,-6c302,21,304,20,306,19v3,-1,5,-1,8,-1c317,18,319,18,321,19v2,1,4,2,5,4c327,24,328,26,329,28v,2,1,5,1,7l330,36xm323,34v,-3,-1,-6,-2,-8c319,24,317,23,313,23v-1,,-3,,-4,1c308,24,307,25,306,26v-1,1,-2,3,-2,4c303,31,303,33,303,34r20,xm367,50v,1,,1,-1,2c366,52,366,52,366,52v,1,,1,,1c366,53,366,54,365,54v,,,1,-1,1c363,56,362,56,361,56v-1,1,-2,1,-3,1c357,58,355,58,354,58v-3,,-5,-1,-7,-2c345,56,343,54,342,53v-1,-2,-2,-4,-3,-6c338,44,338,41,338,38v,-3,,-6,1,-9c340,26,341,24,343,23v1,-2,3,-3,5,-4c350,18,352,18,355,18v1,,2,,3,c359,18,360,19,361,19v1,,2,1,3,1c364,21,365,21,365,21v1,1,1,1,1,1c366,22,366,22,366,23v,,,,,1c366,24,366,24,366,25v,1,,2,,2c366,27,365,28,365,28v,,-1,-1,-1,-1c363,27,363,26,362,26v-1,-1,-2,-2,-3,-2c358,24,356,23,355,23v-4,,-6,2,-8,4c346,30,345,33,345,38v,2,,4,,6c346,46,347,47,347,48v1,2,2,3,4,3c352,52,353,52,355,52v1,,3,,4,-1c360,51,361,50,362,50v1,-1,1,-1,2,-2c365,48,365,47,365,47v1,,1,,1,1c366,48,366,48,366,48v,,,1,,1c367,49,367,50,367,50xm395,53v,1,,2,,2c395,56,394,56,394,56v,,,1,-1,1c393,57,392,57,392,57v-1,,-1,,-2,1c389,58,389,58,388,58v-2,,-3,-1,-5,-1c382,56,381,56,380,55v-1,-1,-2,-3,-2,-4c378,49,377,47,377,45v,-21,,-21,,-21c372,24,372,24,372,24v,,,,-1,-1c371,23,371,22,371,21v,,,-1,,-1c371,20,371,19,371,19v,,1,,1,c372,19,372,18,372,18v5,,5,,5,c377,10,377,10,377,10v,,,-1,1,-1c378,9,378,9,378,9v,,1,,1,c380,9,380,8,381,8v,,1,1,1,1c383,9,383,9,383,9v1,,1,,1,c384,9,384,10,384,10v,8,,8,,8c393,18,393,18,393,18v1,,1,1,1,1c394,19,394,19,394,19v1,,1,1,1,1c395,20,395,21,395,21v,1,,2,-1,2c394,24,394,24,393,24v-9,,-9,,-9,c384,44,384,44,384,44v,3,,5,1,6c386,51,387,52,389,52v1,,1,,2,c391,52,392,52,392,51v1,,1,,1,c393,51,394,51,394,51v,,,,,c394,51,394,51,395,51v,1,,1,,1c395,52,395,53,395,53xm431,7v,2,-1,3,-1,3c429,11,428,11,426,11v-1,,-2,,-3,-1c423,10,422,9,422,7v,-1,1,-2,1,-3c424,4,425,3,427,3v1,,2,,3,1c430,5,431,6,431,7xm430,56v,,,,,1c430,57,429,57,429,57v,,,,-1,c428,57,427,57,427,57v-1,,-2,,-2,c424,57,424,57,424,57v,,-1,,-1,c423,56,423,56,423,56v,-36,,-36,,-36c423,19,423,19,423,19v,,1,,1,c424,18,424,18,425,18v,,1,,2,c427,18,428,18,428,18v1,,1,,1,1c429,19,430,19,430,19v,,,,,1l430,56xm466,46v,2,-1,4,-1,5c464,52,463,54,462,55v-2,1,-3,1,-5,2c455,58,453,58,451,58v-1,,-2,,-3,-1c446,57,445,57,444,57v-1,-1,-1,-1,-2,-1c441,55,441,55,441,55v-1,,-1,-1,-1,-1c440,53,440,53,440,52v,-1,,-1,,-2c440,50,440,50,440,50v,-1,,-1,,-1c441,49,441,49,441,49v,,1,,1,c443,50,444,50,444,51v1,,2,,3,1c449,52,450,52,451,52v2,,3,,3,c455,52,456,51,457,51v1,-1,1,-1,1,-2c459,48,459,48,459,47v,-1,,-2,-1,-3c458,43,457,43,456,42v-1,,-2,-1,-3,-1c452,40,451,40,450,39v-1,,-2,-1,-4,-1c445,37,444,37,444,36v-1,-1,-2,-2,-3,-3c441,32,441,30,441,29v,-2,,-3,,-5c442,23,443,22,444,21v1,-1,2,-2,4,-2c450,18,452,18,454,18v1,,2,,3,c458,18,459,18,459,19v1,,2,,2,c462,20,462,20,463,20v,,,,,1c463,21,463,21,464,21v,,,1,,1c464,22,464,23,464,23v,,,1,,1c464,25,464,25,463,25v,,,,,1c463,26,463,26,463,26v-1,,-1,,-1,-1c461,25,461,25,460,24v-1,,-2,,-3,-1c456,23,455,23,454,23v-1,,-2,,-3,c450,24,449,24,449,24v-1,1,-1,1,-2,2c447,27,447,27,447,28v,1,,2,1,3c448,32,449,32,450,33v1,,2,1,3,1c454,35,455,35,456,35v1,1,3,1,4,2c461,38,462,38,463,39v1,1,1,2,2,3c465,43,466,44,466,46xm526,56v,,,,,1c526,57,526,57,526,57v-1,,-1,,-1,c524,57,524,57,523,57v-1,,-1,,-2,c521,57,521,57,520,57v,,,,,c520,56,520,56,520,56v,-32,,-32,,-32c503,24,503,24,503,24v,32,,32,,32c503,56,503,56,503,57v,,,,-1,c502,57,502,57,501,57v,,-1,,-1,c499,57,499,57,498,57v,,-1,,-1,c497,57,497,57,497,57v,-1,-1,-1,-1,-1c496,24,496,24,496,24v-5,,-5,,-5,c491,24,491,24,490,23v,,,-1,,-2c490,21,490,20,490,20v,,,-1,,-1c490,19,491,19,491,19v,,,-1,,-1c496,18,496,18,496,18v,-3,,-3,,-3c496,12,497,10,497,8v1,-2,1,-3,2,-4c500,2,502,2,503,1,504,,506,,508,v,,1,,2,c510,,511,,511,1v1,,1,,1,c513,1,513,1,513,1v,,,1,1,1c514,2,514,2,514,2v,,,1,,1c514,3,514,4,514,4v,1,,2,,2c514,6,513,7,513,7v,,,,-1,c512,6,512,6,511,6v,,,,-1,c510,6,509,6,508,6v-2,,-3,,-4,2c504,9,503,11,503,14v,4,,4,,4c524,18,524,18,524,18v1,,1,1,2,1c526,19,526,20,526,21r,35xm527,7v,1,,2,,2c527,10,527,10,526,10v,1,-1,1,-1,1c524,11,524,11,523,11v-1,,-1,,-2,c520,11,520,11,520,10v-1,,-1,,-1,-1c519,9,519,8,519,7v,-1,,-1,,-2c519,5,519,4,520,4v,,,,1,-1c522,3,522,3,523,3v1,,1,,2,c525,4,526,4,526,4v1,,1,1,1,1c527,6,527,6,527,7xm570,56v,,,,,1c570,57,570,57,570,57v,,-1,,-1,c568,57,568,57,567,57v-1,,-1,,-2,c565,57,565,57,564,57v,,,,,c564,56,564,56,564,56v,-21,,-21,,-21c564,33,564,31,563,30v,-2,-1,-3,-1,-4c561,25,560,25,559,24v-1,,-2,-1,-3,-1c554,23,553,24,551,25v-2,1,-3,3,-5,5c546,56,546,56,546,56v,,,,,1c545,57,545,57,545,57v,,-1,,-1,c544,57,543,57,542,57v,,-1,,-1,c540,57,540,57,540,57v-1,,-1,,-1,c539,56,539,56,539,56v,-36,,-36,,-36c539,19,539,19,539,19v,,,,1,c540,18,540,18,541,18v,,,,1,c543,18,543,18,544,18v,,,,,1c545,19,545,19,545,19v,,,,,1c545,24,545,24,545,24v2,-2,4,-4,6,-5c553,18,555,18,557,18v3,,5,,7,1c565,20,567,21,568,22v1,2,1,3,2,5c570,29,570,31,570,34r,22xm611,56v,,-1,1,-1,1c610,57,610,57,609,57v,,-1,,-1,c607,57,606,57,606,57v,,-1,,-1,c605,57,605,56,605,56v,-4,,-4,,-4c603,54,601,55,599,56v-1,1,-4,2,-6,2c591,58,590,58,588,57v-2,,-3,-1,-4,-2c583,54,582,53,582,51v-1,-1,-1,-3,-1,-4c581,45,581,43,582,41v1,-1,2,-2,3,-3c587,37,589,36,591,35v2,,5,,8,c604,35,604,35,604,35v,-3,,-3,,-3c604,30,604,29,603,28v,-1,,-2,-1,-3c601,25,601,24,599,24v-1,-1,-2,-1,-3,-1c594,23,592,23,591,24v-1,,-2,1,-3,1c587,25,586,26,585,26v,1,-1,1,-1,1c584,27,583,27,583,27v,,,-1,,-1c583,26,583,26,582,25v,,,,,-1c582,24,582,23,583,23v,-1,,-1,,-1c584,21,584,21,585,20v1,,2,-1,3,-1c589,19,591,18,592,18v1,,3,,4,c599,18,601,18,603,19v2,,3,1,4,2c608,22,609,24,610,25v,2,1,4,1,6l611,56xm604,39v-6,,-6,,-6,c596,39,595,40,593,40v-1,,-2,1,-3,1c589,42,589,43,588,43v,1,-1,2,-1,3c587,48,588,50,589,51v1,1,3,2,5,2c596,53,598,52,599,51v2,-1,3,-2,5,-4l604,39xm655,56v,,,,-1,1c654,57,654,57,654,57v,,-1,,-1,c653,57,652,57,651,57v,,-1,,-1,c649,57,649,57,649,57v-1,,-1,,-1,c648,56,648,56,648,56v,-21,,-21,,-21c648,33,648,31,647,30v,-2,,-3,-1,-4c645,25,645,25,644,24v-1,,-2,-1,-4,-1c639,23,637,24,635,25v-1,1,-3,3,-5,5c630,56,630,56,630,56v,,,,,1c630,57,629,57,629,57v,,,,-1,c628,57,627,57,627,57v-1,,-2,,-2,c625,57,624,57,624,57v,,-1,,-1,c623,56,623,56,623,56v,-36,,-36,,-36c623,19,623,19,623,19v,,1,,1,c624,18,624,18,625,18v,,1,,1,c627,18,627,18,628,18v,,,,1,1c629,19,629,19,629,19v,,,,,1c629,24,629,24,629,24v2,-2,4,-4,6,-5c637,18,640,18,642,18v2,,4,,6,1c649,20,651,21,652,22v1,2,2,3,2,5c654,29,655,31,655,34r,22xm693,50v,1,,1,,2c693,52,693,52,693,52v,1,,1,,1c693,53,693,54,692,54v,,-1,1,-1,1c690,56,689,56,688,56v-1,1,-2,1,-3,1c683,58,682,58,681,58v-3,,-5,-1,-7,-2c672,56,670,54,669,53v-1,-2,-3,-4,-3,-6c665,44,665,41,665,38v,-3,,-6,1,-9c667,26,668,24,670,23v1,-2,3,-3,5,-4c677,18,679,18,682,18v1,,2,,3,c686,18,687,19,688,19v1,,2,1,3,1c691,21,692,21,692,21v,1,1,1,1,1c693,22,693,22,693,23v,,,,,1c693,24,693,24,693,25v,1,,2,,2c693,27,692,28,692,28v,,-1,-1,-1,-1c690,27,689,26,689,26v-1,-1,-2,-2,-3,-2c685,24,683,23,682,23v-4,,-6,2,-8,4c673,30,672,33,672,38v,2,,4,,6c673,46,673,47,674,48v1,2,2,3,3,3c679,52,680,52,682,52v1,,3,,4,-1c687,51,688,50,689,50v1,-1,1,-1,2,-2c692,48,692,47,692,47v1,,1,,1,1c693,48,693,48,693,48v,,,1,,1c693,49,693,50,693,50xm734,36v,1,,2,-1,2c733,39,732,39,731,39v-24,,-24,,-24,c707,41,707,43,708,45v,1,1,3,2,4c711,50,712,51,714,51v1,1,3,1,5,1c721,52,722,52,724,52v1,,2,-1,3,-1c728,51,729,50,730,50v,,1,,1,c731,50,732,50,732,50v,,,,,c732,50,732,51,732,51v,,,1,,1c732,53,732,53,732,53v,,,1,,1c732,54,732,54,732,54v,,,1,,1c731,55,731,55,730,56v,,-1,,-3,1c726,57,725,57,723,57v-1,1,-3,1,-4,1c716,58,713,57,711,57v-3,-1,-4,-3,-6,-4c703,51,702,49,702,47v-1,-3,-2,-6,-2,-9c700,35,701,32,702,29v,-2,2,-4,3,-6c707,21,708,20,711,19v2,-1,4,-1,7,-1c721,18,723,18,725,19v2,1,4,2,5,4c731,24,732,26,733,28v1,2,1,5,1,7l734,36xm727,34v,-3,-1,-6,-2,-8c723,24,721,23,718,23v-2,,-4,,-5,1c712,24,711,25,710,26v-1,1,-1,3,-2,4c708,31,707,33,707,34r20,xm776,56v,,,,,1c775,57,775,57,775,57v,,,,-1,c774,57,773,57,773,57v-1,,-1,,-2,c771,57,771,57,770,57v,,,,,c770,56,770,56,770,56v,-5,,-5,,-5c768,53,766,55,764,56v-2,1,-5,2,-7,2c754,58,752,57,750,56v-2,-1,-3,-2,-4,-4c744,50,744,48,743,46v-1,-3,-1,-5,-1,-8c742,35,743,32,743,30v1,-3,2,-5,3,-7c748,21,749,20,751,19v2,-1,4,-1,7,-1c760,18,762,18,764,19v2,1,3,2,5,4c769,2,769,2,769,2v,,,,,-1c769,1,769,1,770,1v,,,,1,c771,1,772,1,772,1v1,,2,,2,c774,1,775,1,775,1v,,,,1,c776,2,776,2,776,2r,54xm769,30v-2,-2,-4,-4,-5,-5c762,24,760,23,758,23v-1,,-3,1,-4,2c753,25,752,27,751,28v-1,1,-1,3,-1,4c749,34,749,36,749,37v,2,,4,1,6c750,45,750,46,751,48v1,1,2,2,3,3c755,52,756,52,758,52v1,,2,,3,c762,51,762,51,763,50v1,,2,-1,3,-2c767,47,768,46,769,45r,-15xm841,37v,3,,6,-1,9c840,48,838,50,837,52v-1,2,-3,3,-5,4c830,57,828,58,826,58v-2,,-3,,-4,-1c821,57,820,57,819,56v-1,,-1,-1,-2,-2c816,54,815,53,814,52v,4,,4,,4c814,56,814,56,813,57v,,,,,c813,57,812,57,812,57v,,-1,,-1,c810,57,810,57,809,57v,,,,-1,c808,57,808,57,808,57v,-1,,-1,,-1c808,2,808,2,808,2v,,,-1,,-1c808,1,808,1,808,1v1,,1,,1,c810,1,810,1,811,1v1,,1,,2,c813,1,813,1,814,1v,,,,,c814,1,814,2,814,2v,22,,22,,22c815,23,816,22,817,21v2,-1,3,-1,3,-2c821,19,822,18,823,18v1,,2,,3,c829,18,831,18,833,19v2,1,4,3,5,4c839,25,840,27,840,30v1,2,1,5,1,7xm834,38v,-2,,-4,,-5c834,31,833,29,832,28v,-1,-1,-3,-2,-3c828,24,827,23,825,23v-1,,-2,1,-2,1c822,24,821,24,820,25v-1,1,-2,1,-3,2c816,28,815,29,814,31v,14,,14,,14c816,47,818,49,820,50v1,1,3,2,5,2c827,52,828,52,829,51v1,-1,2,-2,3,-3c833,46,833,45,834,43v,-2,,-3,,-5xm868,57v-5,13,-5,13,-5,13c863,71,862,71,862,71v-1,1,-2,1,-3,1c858,72,858,72,857,72v,,-1,-1,-1,-1c856,71,856,71,856,71v,-1,,-1,,-1c861,57,861,57,861,57v,,-1,,-1,-1c860,56,860,56,860,56,847,21,847,21,847,21v,-1,-1,-1,-1,-1c846,19,847,19,847,19v,,,-1,1,-1c848,18,849,18,850,18v1,,1,,2,c852,18,853,18,853,19v,,,,,c853,19,854,19,854,20v10,29,10,29,10,29c864,49,864,49,864,49,874,20,874,20,874,20v1,-1,1,-1,1,-1c875,19,876,18,876,18v,,1,,2,c879,18,879,18,880,18v,,1,1,1,1c881,19,881,19,881,20v,,,,,1l868,57xm134,149v,1,,1,,2c133,151,133,151,133,152v,,,,-1,c132,153,131,153,131,153v-1,,-2,,-2,c128,153,128,153,127,153v-2,,-4,,-5,-1c121,152,120,151,119,150v-1,-1,-2,-2,-2,-4c117,145,116,143,116,141v,-21,,-21,,-21c111,120,111,120,111,120v,,-1,-1,-1,-1c110,118,110,118,110,117v,-1,,-1,,-2c110,115,110,115,110,115v,-1,1,-1,1,-1c111,114,111,114,111,114v5,,5,,5,c116,105,116,105,116,105v,,,,,c117,105,117,104,117,104v,,1,,1,c118,104,119,104,120,104v,,1,,1,c122,104,122,104,122,104v1,,1,1,1,1c123,105,123,105,123,105v,9,,9,,9c132,114,132,114,132,114v1,,1,,1,c133,114,133,114,133,115v,,1,,1,c134,116,134,116,134,117v,1,,1,-1,2c133,119,133,120,132,120v-9,,-9,,-9,c123,140,123,140,123,140v,2,,4,1,6c125,147,126,147,128,147v1,,1,,2,c130,147,131,147,131,147v,,1,,1,c132,146,133,146,133,146v,,,,,c133,147,133,147,133,147v1,,1,,1,1c134,148,134,148,134,149xm174,152v,,,,,c174,152,174,152,174,152v-1,1,-1,1,-1,1c172,153,172,153,171,153v-1,,-1,,-2,c169,153,169,153,168,152v,,,,,c168,152,168,152,168,152v,-22,,-22,,-22c168,128,168,126,167,125v,-1,-1,-2,-1,-3c165,121,164,120,163,120v-1,-1,-2,-1,-3,-1c158,119,157,120,155,121v-2,1,-4,3,-5,5c150,152,150,152,150,152v,,,,-1,c149,152,149,152,149,152v,1,-1,1,-1,1c148,153,147,153,146,153v,,-1,,-1,c144,153,144,153,144,152v-1,,-1,,-1,c143,152,143,152,143,152v,-55,,-55,,-55c143,97,143,97,143,97v,,,,1,-1c144,96,144,96,145,96v,,1,,1,c147,96,148,96,148,96v,,1,,1,c149,97,149,97,149,97v1,,1,,1,c150,119,150,119,150,119v2,-2,4,-3,5,-4c157,114,159,113,161,113v3,,5,1,6,1c169,115,170,116,171,118v2,1,2,3,3,5c174,124,174,127,174,129r,23xm218,132v,1,,1,-1,2c217,134,216,135,215,135v-24,,-24,,-24,c191,137,192,138,192,140v,2,1,3,2,4c195,145,196,146,198,147v1,1,3,1,5,1c205,148,207,148,208,147v1,,3,,4,-1c213,146,213,146,214,146v1,-1,1,-1,1,-1c216,145,216,145,216,145v,,,,,1c216,146,216,146,217,146v,1,,1,,2c217,148,217,148,217,149v-1,,-1,,-1,c216,150,216,150,216,150v,,,,,c216,150,215,151,215,151v-1,,-2,1,-3,1c211,152,209,153,208,153v-2,,-3,,-5,c200,153,197,153,195,152v-2,-1,-4,-2,-6,-4c188,147,187,145,186,142v-1,-2,-1,-5,-1,-9c185,130,185,127,186,125v1,-3,2,-5,3,-6c191,117,193,116,195,115v2,-1,4,-2,7,-2c205,113,207,114,209,115v2,1,4,2,5,3c216,120,217,122,217,124v1,2,1,4,1,6l218,132xm211,130v,-4,,-7,-2,-9c207,119,205,118,202,118v-2,,-3,1,-5,1c196,120,195,121,194,122v-1,1,-1,2,-2,3c192,127,192,128,191,130r20,xm278,150v,,,1,,1c278,151,278,152,277,152v,,,,,c277,152,277,153,276,153v-25,,-25,,-25,c251,153,250,152,249,152v,-1,,-1,,-2c249,103,249,103,249,103v,-1,,-2,,-2c250,100,251,100,251,100v25,,25,,25,c276,100,277,100,277,100v,,,1,,1c277,101,277,101,277,102v,,,1,,1c277,104,277,104,277,104v,1,,1,,1c277,105,277,106,277,106v,,-1,,-1,c256,106,256,106,256,106v,16,,16,,16c273,122,273,122,273,122v,,1,,1,1c274,123,274,123,274,123v,,,1,,1c275,124,275,125,275,125v,1,,1,-1,2c274,127,274,127,274,127v,1,,1,,1c274,128,273,128,273,128v-17,,-17,,-17,c256,147,256,147,256,147v20,,20,,20,c277,147,277,147,277,147v,,,,,c278,148,278,148,278,148v,1,,1,,2xm320,152v,,,,,c320,152,320,152,319,152v,1,,1,-1,1c318,153,318,153,317,153v-1,,-1,,-2,c315,153,315,153,315,152v-1,,-1,,-1,c314,152,314,152,314,152v,-5,,-5,,-5c312,149,310,151,308,152v-2,1,-4,1,-6,1c299,153,297,153,296,152v-2,-1,-3,-2,-5,-3c290,147,290,146,289,144v,-2,,-4,,-7c289,115,289,115,289,115v,,,,,-1c289,114,289,114,289,114v1,,1,,1,c291,114,291,114,292,114v1,,1,,2,c294,114,294,114,295,114v,,,,,c295,115,295,115,295,115v,21,,21,,21c295,138,295,140,296,141v,2,1,3,1,4c298,146,299,146,300,147v1,,2,1,3,1c305,148,306,147,308,146v2,-1,3,-3,5,-5c313,115,313,115,313,115v,,,,,-1c314,114,314,114,314,114v,,1,,1,c315,114,316,114,317,114v,,1,,1,c319,114,319,114,319,114v1,,1,,1,c320,115,320,115,320,115r,37xm354,117v,1,,2,,2c354,119,354,120,354,120v,,,,,c354,121,353,121,353,121v,,,,-1,-1c352,120,352,120,351,120v,,-1,,-1,c349,120,349,120,348,120v,,-1,,-2,c346,120,345,121,344,121v,1,-1,2,-2,3c341,125,340,126,340,128v,24,,24,,24c340,152,339,152,339,152v,,,,,c339,153,338,153,338,153v-1,,-1,,-2,c335,153,335,153,335,153v-1,,-1,,-2,-1c333,152,333,152,333,152v,,,,,c333,115,333,115,333,115v,,,,,-1c333,114,333,114,333,114v1,,1,,1,c335,114,335,114,336,114v,,1,,1,c338,114,338,114,338,114v,,1,,1,c339,115,339,115,339,115v,5,,5,,5c340,119,341,118,342,117v1,-1,1,-2,2,-2c345,114,346,114,346,114v1,-1,2,-1,3,-1c349,113,350,113,350,113v,,1,,1,c352,114,352,114,353,114v,,,,1,c354,114,354,115,354,115v,,,,,c354,115,354,116,354,116v,,,1,,1xm395,133v,3,-1,6,-1,8c393,144,392,146,390,148v-1,1,-3,3,-6,4c382,153,379,153,376,153v-3,,-6,,-8,-1c366,151,364,150,363,148v-2,-2,-3,-4,-4,-6c359,139,358,137,358,134v,-3,1,-6,1,-9c360,123,361,121,363,119v1,-2,3,-3,6,-4c371,114,374,113,377,113v3,,5,1,8,2c387,115,389,117,390,118v2,2,3,4,4,7c394,127,395,130,395,133xm388,133v,-2,,-4,-1,-5c387,126,386,124,385,123v,-1,-2,-2,-3,-3c381,119,379,119,377,119v-2,,-4,,-6,1c370,121,369,122,368,123v-1,1,-2,3,-2,4c365,129,365,131,365,133v,2,,4,1,6c366,141,367,142,368,143v,2,2,3,3,4c372,147,374,148,376,148v2,,4,-1,6,-1c383,146,384,145,385,144v1,-2,2,-3,2,-5c388,137,388,135,388,133xm439,133v,3,-1,6,-1,8c437,144,436,146,434,148v-1,2,-3,3,-4,4c428,153,425,153,423,153v-1,,-2,,-3,c419,153,418,152,417,152v-1,-1,-2,-1,-3,-2c414,150,413,149,412,148v,18,,18,,18c412,166,412,166,412,167v-1,,-1,,-1,c411,167,410,167,410,167v,,-1,,-2,c408,167,407,167,407,167v-1,,-1,,-1,c405,167,405,167,405,167v,-1,,-1,,-1c405,115,405,115,405,115v,,,,,-1c405,114,405,114,406,114v,,,,1,c407,114,407,114,408,114v,,1,,1,c410,114,410,114,410,114v,,1,,1,c411,115,411,115,411,115v,5,,5,,5c412,119,413,118,414,117v1,-1,2,-2,3,-2c418,114,419,114,420,114v1,-1,3,-1,4,-1c427,113,429,114,431,115v1,1,3,2,4,4c436,121,437,123,438,125v,3,1,5,1,8xm432,133v,-1,-1,-3,-1,-5c431,126,430,125,430,123v-1,-1,-2,-2,-3,-3c426,119,424,119,423,119v-1,,-2,,-3,c419,120,418,120,417,121v,,-1,1,-2,2c414,124,413,125,412,126v,15,,15,,15c414,143,415,145,417,146v2,1,3,2,5,2c424,148,425,147,427,146v1,,2,-2,2,-3c430,142,431,140,431,139v,-2,1,-4,1,-6xm480,132v,1,,1,-1,2c479,134,478,135,478,135v-24,,-24,,-24,c454,137,454,138,454,140v1,2,1,3,2,4c457,145,458,146,460,147v1,1,3,1,5,1c467,148,469,148,470,147v1,,3,,4,-1c475,146,475,146,476,146v1,-1,1,-1,2,-1c478,145,478,145,478,145v,,,,,1c478,146,479,146,479,146v,1,,1,,2c479,148,479,148,479,149v,,,,-1,c478,150,478,150,478,150v,,,,,c478,150,477,151,477,151v-1,,-2,1,-3,1c473,152,471,153,470,153v-2,,-3,,-5,c462,153,459,153,457,152v-2,-1,-4,-2,-6,-4c450,147,449,145,448,142v-1,-2,-1,-5,-1,-9c447,130,447,127,448,125v1,-3,2,-5,3,-6c453,117,455,116,457,115v2,-1,4,-2,7,-2c467,113,469,114,471,115v2,1,4,2,5,3c478,120,479,122,479,124v1,2,1,4,1,6l480,132xm473,130v1,-4,,-7,-2,-9c469,119,467,118,464,118v-2,,-3,1,-5,1c458,120,457,121,456,122v-1,1,-1,2,-2,3c454,127,454,128,454,130r19,xm518,152v,,,,,c518,152,517,153,517,153v,,-1,,-2,c515,153,514,153,514,153v-1,,-1,-1,-1,-1c513,152,512,152,512,152v,-4,,-4,,-4c511,150,509,151,507,152v-2,1,-4,1,-6,1c499,153,497,153,496,153v-2,-1,-3,-2,-4,-3c491,149,490,148,489,147v,-1,-1,-3,-1,-5c488,140,489,138,490,137v,-2,2,-3,3,-4c495,132,497,131,499,131v2,-1,5,-1,8,-1c512,130,512,130,512,130v,-3,,-3,,-3c512,126,511,125,511,124v,-2,-1,-2,-1,-3c509,120,508,120,507,119v-1,,-2,,-4,c502,119,500,119,499,119v-2,1,-3,1,-4,2c494,121,494,121,493,122v-1,,-1,,-2,c491,122,491,122,491,122v,,,,-1,c490,122,490,121,490,121v,,,-1,,-1c490,119,490,119,490,118v,,1,-1,1,-1c491,117,492,116,493,116v1,-1,2,-1,3,-1c497,114,498,114,500,114v1,-1,2,-1,4,-1c506,113,509,114,511,114v1,1,3,2,4,3c516,118,517,119,517,121v1,2,1,4,1,6l518,152xm512,135v-6,,-6,,-6,c504,135,502,135,501,135v-1,1,-2,1,-3,2c497,137,496,138,496,139v-1,1,-1,2,-1,3c495,144,496,145,497,146v1,2,3,2,5,2c504,148,505,148,507,147v1,-1,3,-3,5,-4l512,135xm562,152v,,,,,c562,152,562,152,562,152v-1,1,-1,1,-1,1c560,153,560,153,559,153v-1,,-1,,-2,c557,153,557,153,556,152v,,,,,c556,152,556,152,556,152v,-22,,-22,,-22c556,128,555,126,555,125v,-1,-1,-2,-1,-3c553,121,552,120,551,120v-1,-1,-2,-1,-3,-1c546,119,545,120,543,121v-2,1,-4,3,-5,5c538,152,538,152,538,152v,,,,-1,c537,152,537,152,537,152v,1,-1,1,-1,1c535,153,535,153,534,153v,,-1,,-1,c532,153,532,153,532,152v-1,,-1,,-1,c531,152,531,152,531,152v,-37,,-37,,-37c531,115,531,115,531,114v,,,,1,c532,114,532,114,532,114v1,,1,,2,c535,114,535,114,535,114v1,,1,,1,c537,114,537,114,537,114v,1,,1,,1c537,120,537,120,537,120v2,-2,4,-4,6,-5c545,114,547,113,549,113v3,,5,1,6,1c557,115,558,116,559,118v1,1,2,3,3,5c562,124,562,127,562,129r,23xm634,133v,3,,6,-1,9c632,144,631,146,629,148v-2,2,-4,3,-6,4c620,153,617,153,614,153v-3,,-5,,-8,-1c604,151,602,150,600,148v-2,-1,-3,-3,-4,-6c595,140,595,137,595,134v,-33,,-33,,-33c595,101,595,101,595,101v,-1,,-1,1,-1c596,100,596,100,597,100v,,1,,1,c599,100,599,100,600,100v,,1,,1,c601,100,601,100,602,101v,,,,,c602,133,602,133,602,133v,2,,4,1,6c603,141,604,143,605,144v1,1,3,2,4,2c611,147,613,147,615,147v2,,3,,5,-1c622,146,623,145,624,144v1,-1,2,-3,2,-5c627,138,627,136,627,133v,-32,,-32,,-32c627,101,627,101,628,101v,-1,,-1,,-1c628,100,629,100,629,100v1,,1,,2,c631,100,632,100,632,100v1,,1,,2,c634,100,634,100,634,101v,,,,,l634,133xm679,152v,,,,,c679,152,679,152,678,152v,1,,1,-1,1c677,153,676,153,676,153v-1,,-1,,-2,c674,153,673,153,673,152v,,,,,c673,152,672,152,672,152v,-22,,-22,,-22c672,128,672,126,672,125v,-1,-1,-2,-1,-3c670,121,669,120,668,120v-1,-1,-2,-1,-3,-1c663,119,661,120,660,121v-2,1,-4,3,-6,5c654,152,654,152,654,152v,,,,,c654,152,654,152,654,152v,1,-1,1,-1,1c652,153,652,153,651,153v-1,,-1,,-2,c649,153,649,153,648,152v,,,,,c648,152,648,152,648,152v,-37,,-37,,-37c648,115,648,115,648,114v,,,,,c649,114,649,114,649,114v1,,1,,2,c651,114,652,114,652,114v1,,1,,1,c653,114,654,114,654,114v,1,,1,,1c654,120,654,120,654,120v2,-2,4,-4,6,-5c662,114,664,113,666,113v3,,5,1,6,1c674,115,675,116,676,118v1,1,2,3,2,5c679,124,679,127,679,129r,23xm699,103v,1,,2,-1,3c698,106,697,107,695,107v-2,,-3,-1,-3,-1c691,105,691,104,691,103v,-2,,-3,1,-3c692,99,694,99,695,99v2,,3,,3,1c699,100,699,101,699,103xm698,152v,,,,,c698,152,698,152,698,152v,1,-1,1,-1,1c696,153,696,153,695,153v-1,,-1,,-2,c693,153,693,153,692,152v,,,,,c692,152,692,152,692,152v,-37,,-37,,-37c692,115,692,115,692,115v,-1,,-1,,-1c693,114,693,114,693,114v1,,1,,2,c696,114,696,114,697,114v,,1,,1,c698,114,698,114,698,115v,,,,,l698,152xm745,133v,3,,6,-1,8c743,144,742,146,740,148v-1,1,-3,3,-5,4c732,153,730,153,727,153v-3,,-6,,-8,-1c716,151,715,150,713,148v-1,-2,-2,-4,-3,-6c709,139,709,137,709,134v,-3,,-6,1,-9c711,123,712,121,713,119v2,-2,4,-3,6,-4c721,114,724,113,727,113v3,,6,1,8,2c737,115,739,117,741,118v1,2,2,4,3,7c745,127,745,130,745,133xm738,133v,-2,,-4,,-5c737,126,737,124,736,123v-1,-1,-2,-2,-4,-3c731,119,729,119,727,119v-2,,-4,,-5,1c720,121,719,122,718,123v-1,1,-1,3,-2,4c716,129,716,131,716,133v,2,,4,,6c717,141,717,142,718,143v1,2,2,3,3,4c723,147,725,148,727,148v2,,4,-1,5,-1c733,146,735,145,736,144v,-2,1,-3,2,-5c738,137,738,135,738,133xm787,152v,,,,,c787,152,786,152,786,152v,1,,1,-1,1c785,153,784,153,783,153v,,-1,,-1,c781,153,781,153,781,152v,,-1,,-1,c780,152,780,152,780,152v,-22,,-22,,-22c780,128,780,126,780,125v-1,-1,-1,-2,-2,-3c778,121,777,120,776,120v-1,-1,-2,-1,-4,-1c771,119,769,120,767,121v-1,1,-3,3,-5,5c762,152,762,152,762,152v,,,,,c762,152,762,152,761,152v,1,,1,-1,1c760,153,759,153,759,153v-1,,-1,,-2,c757,153,756,153,756,152v,,,,,c755,152,755,152,755,152v,-37,,-37,,-37c755,115,755,115,756,114v,,,,,c756,114,757,114,757,114v,,1,,1,c759,114,760,114,760,114v,,1,,1,c761,114,761,114,761,114v,1,,1,,1c761,120,761,120,761,120v3,-2,5,-4,7,-5c770,114,772,113,774,113v2,,4,1,6,1c782,115,783,116,784,118v1,1,2,3,2,5c787,124,787,127,787,129r,23xe" fillcolor="#034ea2" stroked="f">
              <v:stroke joinstyle="round"/>
              <v:formulas/>
              <v:path arrowok="t" o:connecttype="custom" o:connectlocs="141800765,18055071;170887555,205825107;356319474,25277292;396314536,202214479;439945690,64997098;479940753,151660859;610833245,68608690;825351953,79441540;767177405,64997098;858075803,83052169;1018056054,256379691;1039870662,209436700;1192579700,194992257;1174400214,122772939;1327108283,101107239;1381646740,198603850;1432550076,83052169;1552534295,205825107;1599801540,180548779;1683427756,75830912;1908853769,205825107;1807049036,28887920;1912489860,36110142;2032475048,86663761;2072470111,97496611;2147483646,86663761;2147483646,184159408;2147483646,202214479;2147483646,202214479;2147483646,187771000;2147483646,194992257;2147483646,202214479;2147483646,3610629;2147483646,202214479;2147483646,83052169;2147483646,205825107;476304662,552479188;483576844,411651178;610833245,469427019;585381577,408040550;770813496,548868559;1007147781,548868559;992604386,462204798;1054415026,411651178;1283477129,436927506;1232574763,433316878;1418005712,426094656;1505268020,541646338;1592529358,451371948;1723422819,527201896;1745238396,476648276;1861587493,469427019;1821592430,487482090;1952484922,548868559;2147483646,548868559;2147483646,361097559;2147483646,552479188;2147483646,361097559;2147483646,552479188;2147483646,519980639;2147483646,548868559" o:connectangles="0,0,0,0,0,0,0,0,0,0,0,0,0,0,0,0,0,0,0,0,0,0,0,0,0,0,0,0,0,0,0,0,0,0,0,0,0,0,0,0,0,0,0,0,0,0,0,0,0,0,0,0,0,0,0,0,0,0,0,0,0" textboxrect="0,0,881,167"/>
              <o:lock v:ext="edit" verticies="t"/>
              <v:textbox>
                <w:txbxContent>
                  <w:p w14:paraId="52D3EE15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45760">
      <w:rPr>
        <w:noProof/>
        <w:lang w:eastAsia="sr-Latn-RS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3CEBA5B" wp14:editId="61868333">
              <wp:simplePos x="0" y="0"/>
              <wp:positionH relativeFrom="column">
                <wp:posOffset>5426864</wp:posOffset>
              </wp:positionH>
              <wp:positionV relativeFrom="paragraph">
                <wp:posOffset>17433</wp:posOffset>
              </wp:positionV>
              <wp:extent cx="864973" cy="576052"/>
              <wp:effectExtent l="0" t="0" r="0" b="0"/>
              <wp:wrapNone/>
              <wp:docPr id="738" name="Rectangle 1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4973" cy="576052"/>
                      </a:xfrm>
                      <a:prstGeom prst="rect">
                        <a:avLst/>
                      </a:pr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08A71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CEBA5B" id="Rectangle 1718" o:spid="_x0000_s1032" style="position:absolute;margin-left:427.3pt;margin-top:1.35pt;width:68.1pt;height:45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" fillcolor="#034ea2" stroked="f">
              <v:textbox>
                <w:txbxContent>
                  <w:p w14:paraId="64008A71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</w:pict>
        </mc:Fallback>
      </mc:AlternateContent>
    </w:r>
    <w:r w:rsidR="00345760">
      <w:rPr>
        <w:noProof/>
        <w:lang w:eastAsia="sr-Latn-RS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058B52D" wp14:editId="00641C44">
              <wp:simplePos x="0" y="0"/>
              <wp:positionH relativeFrom="column">
                <wp:posOffset>5342649</wp:posOffset>
              </wp:positionH>
              <wp:positionV relativeFrom="paragraph">
                <wp:posOffset>379060</wp:posOffset>
              </wp:positionV>
              <wp:extent cx="177014" cy="151319"/>
              <wp:effectExtent l="0" t="0" r="0" b="1270"/>
              <wp:wrapNone/>
              <wp:docPr id="735" name="Freeform 1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014" cy="151319"/>
                      </a:xfrm>
                      <a:custGeom>
                        <a:avLst/>
                        <a:gdLst>
                          <a:gd name="T0" fmla="*/ 588666 w 257"/>
                          <a:gd name="T1" fmla="*/ 378251 h 220"/>
                          <a:gd name="T2" fmla="*/ 112484 w 257"/>
                          <a:gd name="T3" fmla="*/ 374506 h 220"/>
                          <a:gd name="T4" fmla="*/ 191223 w 257"/>
                          <a:gd name="T5" fmla="*/ 307095 h 220"/>
                          <a:gd name="T6" fmla="*/ 157478 w 257"/>
                          <a:gd name="T7" fmla="*/ 217213 h 220"/>
                          <a:gd name="T8" fmla="*/ 116233 w 257"/>
                          <a:gd name="T9" fmla="*/ 307095 h 220"/>
                          <a:gd name="T10" fmla="*/ 701150 w 257"/>
                          <a:gd name="T11" fmla="*/ 299605 h 220"/>
                          <a:gd name="T12" fmla="*/ 817384 w 257"/>
                          <a:gd name="T13" fmla="*/ 247174 h 220"/>
                          <a:gd name="T14" fmla="*/ 723647 w 257"/>
                          <a:gd name="T15" fmla="*/ 258409 h 220"/>
                          <a:gd name="T16" fmla="*/ 689902 w 257"/>
                          <a:gd name="T17" fmla="*/ 400721 h 220"/>
                          <a:gd name="T18" fmla="*/ 772390 w 257"/>
                          <a:gd name="T19" fmla="*/ 247174 h 220"/>
                          <a:gd name="T20" fmla="*/ 472433 w 257"/>
                          <a:gd name="T21" fmla="*/ 33706 h 220"/>
                          <a:gd name="T22" fmla="*/ 509928 w 257"/>
                          <a:gd name="T23" fmla="*/ 29960 h 220"/>
                          <a:gd name="T24" fmla="*/ 479932 w 257"/>
                          <a:gd name="T25" fmla="*/ 131077 h 220"/>
                          <a:gd name="T26" fmla="*/ 584917 w 257"/>
                          <a:gd name="T27" fmla="*/ 138567 h 220"/>
                          <a:gd name="T28" fmla="*/ 543673 w 257"/>
                          <a:gd name="T29" fmla="*/ 86136 h 220"/>
                          <a:gd name="T30" fmla="*/ 506178 w 257"/>
                          <a:gd name="T31" fmla="*/ 190998 h 220"/>
                          <a:gd name="T32" fmla="*/ 446187 w 257"/>
                          <a:gd name="T33" fmla="*/ 164783 h 220"/>
                          <a:gd name="T34" fmla="*/ 419940 w 257"/>
                          <a:gd name="T35" fmla="*/ 187253 h 220"/>
                          <a:gd name="T36" fmla="*/ 382446 w 257"/>
                          <a:gd name="T37" fmla="*/ 127332 h 220"/>
                          <a:gd name="T38" fmla="*/ 326204 w 257"/>
                          <a:gd name="T39" fmla="*/ 288370 h 220"/>
                          <a:gd name="T40" fmla="*/ 333703 w 257"/>
                          <a:gd name="T41" fmla="*/ 453152 h 220"/>
                          <a:gd name="T42" fmla="*/ 0 w 257"/>
                          <a:gd name="T43" fmla="*/ 355781 h 220"/>
                          <a:gd name="T44" fmla="*/ 44994 w 257"/>
                          <a:gd name="T45" fmla="*/ 501838 h 220"/>
                          <a:gd name="T46" fmla="*/ 74989 w 257"/>
                          <a:gd name="T47" fmla="*/ 704071 h 220"/>
                          <a:gd name="T48" fmla="*/ 146229 w 257"/>
                          <a:gd name="T49" fmla="*/ 655385 h 220"/>
                          <a:gd name="T50" fmla="*/ 307456 w 257"/>
                          <a:gd name="T51" fmla="*/ 483113 h 220"/>
                          <a:gd name="T52" fmla="*/ 626161 w 257"/>
                          <a:gd name="T53" fmla="*/ 490603 h 220"/>
                          <a:gd name="T54" fmla="*/ 757392 w 257"/>
                          <a:gd name="T55" fmla="*/ 569249 h 220"/>
                          <a:gd name="T56" fmla="*/ 824883 w 257"/>
                          <a:gd name="T57" fmla="*/ 677856 h 220"/>
                          <a:gd name="T58" fmla="*/ 896123 w 257"/>
                          <a:gd name="T59" fmla="*/ 666621 h 220"/>
                          <a:gd name="T60" fmla="*/ 929868 w 257"/>
                          <a:gd name="T61" fmla="*/ 419447 h 220"/>
                          <a:gd name="T62" fmla="*/ 899872 w 257"/>
                          <a:gd name="T63" fmla="*/ 498093 h 220"/>
                          <a:gd name="T64" fmla="*/ 637409 w 257"/>
                          <a:gd name="T65" fmla="*/ 344545 h 220"/>
                          <a:gd name="T66" fmla="*/ 479932 w 257"/>
                          <a:gd name="T67" fmla="*/ 273389 h 220"/>
                          <a:gd name="T68" fmla="*/ 104985 w 257"/>
                          <a:gd name="T69" fmla="*/ 734032 h 220"/>
                          <a:gd name="T70" fmla="*/ 858628 w 257"/>
                          <a:gd name="T71" fmla="*/ 734032 h 220"/>
                          <a:gd name="T72" fmla="*/ 479932 w 257"/>
                          <a:gd name="T73" fmla="*/ 670366 h 220"/>
                          <a:gd name="T74" fmla="*/ 371197 w 257"/>
                          <a:gd name="T75" fmla="*/ 453152 h 220"/>
                          <a:gd name="T76" fmla="*/ 382446 w 257"/>
                          <a:gd name="T77" fmla="*/ 423192 h 220"/>
                          <a:gd name="T78" fmla="*/ 453685 w 257"/>
                          <a:gd name="T79" fmla="*/ 423192 h 220"/>
                          <a:gd name="T80" fmla="*/ 584917 w 257"/>
                          <a:gd name="T81" fmla="*/ 423192 h 220"/>
                          <a:gd name="T82" fmla="*/ 558671 w 257"/>
                          <a:gd name="T83" fmla="*/ 524308 h 220"/>
                          <a:gd name="T84" fmla="*/ 539923 w 257"/>
                          <a:gd name="T85" fmla="*/ 580484 h 220"/>
                          <a:gd name="T86" fmla="*/ 502429 w 257"/>
                          <a:gd name="T87" fmla="*/ 520563 h 220"/>
                          <a:gd name="T88" fmla="*/ 389945 w 257"/>
                          <a:gd name="T89" fmla="*/ 479368 h 220"/>
                          <a:gd name="T90" fmla="*/ 397443 w 257"/>
                          <a:gd name="T91" fmla="*/ 569249 h 220"/>
                          <a:gd name="T92" fmla="*/ 427439 w 257"/>
                          <a:gd name="T93" fmla="*/ 505583 h 220"/>
                          <a:gd name="T94" fmla="*/ 461184 w 257"/>
                          <a:gd name="T95" fmla="*/ 546779 h 220"/>
                          <a:gd name="T96" fmla="*/ 494930 w 257"/>
                          <a:gd name="T97" fmla="*/ 333310 h 220"/>
                          <a:gd name="T98" fmla="*/ 337452 w 257"/>
                          <a:gd name="T99" fmla="*/ 655385 h 220"/>
                          <a:gd name="T100" fmla="*/ 292458 w 257"/>
                          <a:gd name="T101" fmla="*/ 554269 h 220"/>
                          <a:gd name="T102" fmla="*/ 183724 w 257"/>
                          <a:gd name="T103" fmla="*/ 531798 h 220"/>
                          <a:gd name="T104" fmla="*/ 273711 w 257"/>
                          <a:gd name="T105" fmla="*/ 651640 h 220"/>
                          <a:gd name="T106" fmla="*/ 719898 w 257"/>
                          <a:gd name="T107" fmla="*/ 558014 h 220"/>
                          <a:gd name="T108" fmla="*/ 667405 w 257"/>
                          <a:gd name="T109" fmla="*/ 554269 h 220"/>
                          <a:gd name="T110" fmla="*/ 633660 w 257"/>
                          <a:gd name="T111" fmla="*/ 625425 h 220"/>
                          <a:gd name="T112" fmla="*/ 412441 w 257"/>
                          <a:gd name="T113" fmla="*/ 378251 h 220"/>
                          <a:gd name="T114" fmla="*/ 374947 w 257"/>
                          <a:gd name="T115" fmla="*/ 370761 h 220"/>
                          <a:gd name="T116" fmla="*/ 412441 w 257"/>
                          <a:gd name="T117" fmla="*/ 363271 h 220"/>
                          <a:gd name="T118" fmla="*/ 536174 w 257"/>
                          <a:gd name="T119" fmla="*/ 400721 h 220"/>
                          <a:gd name="T120" fmla="*/ 491180 w 257"/>
                          <a:gd name="T121" fmla="*/ 355781 h 220"/>
                          <a:gd name="T122" fmla="*/ 532424 w 257"/>
                          <a:gd name="T123" fmla="*/ 322075 h 220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w 257"/>
                          <a:gd name="T187" fmla="*/ 0 h 220"/>
                          <a:gd name="T188" fmla="*/ 257 w 257"/>
                          <a:gd name="T189" fmla="*/ 220 h 220"/>
                        </a:gdLst>
                        <a:ahLst/>
                        <a:cxnLst>
                          <a:cxn ang="T124">
                            <a:pos x="T0" y="T1"/>
                          </a:cxn>
                          <a:cxn ang="T125">
                            <a:pos x="T2" y="T3"/>
                          </a:cxn>
                          <a:cxn ang="T126">
                            <a:pos x="T4" y="T5"/>
                          </a:cxn>
                          <a:cxn ang="T127">
                            <a:pos x="T6" y="T7"/>
                          </a:cxn>
                          <a:cxn ang="T128">
                            <a:pos x="T8" y="T9"/>
                          </a:cxn>
                          <a:cxn ang="T129">
                            <a:pos x="T10" y="T11"/>
                          </a:cxn>
                          <a:cxn ang="T130">
                            <a:pos x="T12" y="T13"/>
                          </a:cxn>
                          <a:cxn ang="T131">
                            <a:pos x="T14" y="T15"/>
                          </a:cxn>
                          <a:cxn ang="T132">
                            <a:pos x="T16" y="T17"/>
                          </a:cxn>
                          <a:cxn ang="T133">
                            <a:pos x="T18" y="T19"/>
                          </a:cxn>
                          <a:cxn ang="T134">
                            <a:pos x="T20" y="T21"/>
                          </a:cxn>
                          <a:cxn ang="T135">
                            <a:pos x="T22" y="T23"/>
                          </a:cxn>
                          <a:cxn ang="T136">
                            <a:pos x="T24" y="T25"/>
                          </a:cxn>
                          <a:cxn ang="T137">
                            <a:pos x="T26" y="T27"/>
                          </a:cxn>
                          <a:cxn ang="T138">
                            <a:pos x="T28" y="T29"/>
                          </a:cxn>
                          <a:cxn ang="T139">
                            <a:pos x="T30" y="T31"/>
                          </a:cxn>
                          <a:cxn ang="T140">
                            <a:pos x="T32" y="T33"/>
                          </a:cxn>
                          <a:cxn ang="T141">
                            <a:pos x="T34" y="T35"/>
                          </a:cxn>
                          <a:cxn ang="T142">
                            <a:pos x="T36" y="T37"/>
                          </a:cxn>
                          <a:cxn ang="T143">
                            <a:pos x="T38" y="T39"/>
                          </a:cxn>
                          <a:cxn ang="T144">
                            <a:pos x="T40" y="T41"/>
                          </a:cxn>
                          <a:cxn ang="T145">
                            <a:pos x="T42" y="T43"/>
                          </a:cxn>
                          <a:cxn ang="T146">
                            <a:pos x="T44" y="T45"/>
                          </a:cxn>
                          <a:cxn ang="T147">
                            <a:pos x="T46" y="T47"/>
                          </a:cxn>
                          <a:cxn ang="T148">
                            <a:pos x="T48" y="T49"/>
                          </a:cxn>
                          <a:cxn ang="T149">
                            <a:pos x="T50" y="T51"/>
                          </a:cxn>
                          <a:cxn ang="T150">
                            <a:pos x="T52" y="T53"/>
                          </a:cxn>
                          <a:cxn ang="T151">
                            <a:pos x="T54" y="T55"/>
                          </a:cxn>
                          <a:cxn ang="T152">
                            <a:pos x="T56" y="T57"/>
                          </a:cxn>
                          <a:cxn ang="T153">
                            <a:pos x="T58" y="T59"/>
                          </a:cxn>
                          <a:cxn ang="T154">
                            <a:pos x="T60" y="T61"/>
                          </a:cxn>
                          <a:cxn ang="T155">
                            <a:pos x="T62" y="T63"/>
                          </a:cxn>
                          <a:cxn ang="T156">
                            <a:pos x="T64" y="T65"/>
                          </a:cxn>
                          <a:cxn ang="T157">
                            <a:pos x="T66" y="T67"/>
                          </a:cxn>
                          <a:cxn ang="T158">
                            <a:pos x="T68" y="T69"/>
                          </a:cxn>
                          <a:cxn ang="T159">
                            <a:pos x="T70" y="T71"/>
                          </a:cxn>
                          <a:cxn ang="T160">
                            <a:pos x="T72" y="T73"/>
                          </a:cxn>
                          <a:cxn ang="T161">
                            <a:pos x="T74" y="T75"/>
                          </a:cxn>
                          <a:cxn ang="T162">
                            <a:pos x="T76" y="T77"/>
                          </a:cxn>
                          <a:cxn ang="T163">
                            <a:pos x="T78" y="T79"/>
                          </a:cxn>
                          <a:cxn ang="T164">
                            <a:pos x="T80" y="T81"/>
                          </a:cxn>
                          <a:cxn ang="T165">
                            <a:pos x="T82" y="T83"/>
                          </a:cxn>
                          <a:cxn ang="T166">
                            <a:pos x="T84" y="T85"/>
                          </a:cxn>
                          <a:cxn ang="T167">
                            <a:pos x="T86" y="T87"/>
                          </a:cxn>
                          <a:cxn ang="T168">
                            <a:pos x="T88" y="T89"/>
                          </a:cxn>
                          <a:cxn ang="T169">
                            <a:pos x="T90" y="T91"/>
                          </a:cxn>
                          <a:cxn ang="T170">
                            <a:pos x="T92" y="T93"/>
                          </a:cxn>
                          <a:cxn ang="T171">
                            <a:pos x="T94" y="T95"/>
                          </a:cxn>
                          <a:cxn ang="T172">
                            <a:pos x="T96" y="T97"/>
                          </a:cxn>
                          <a:cxn ang="T173">
                            <a:pos x="T98" y="T99"/>
                          </a:cxn>
                          <a:cxn ang="T174">
                            <a:pos x="T100" y="T101"/>
                          </a:cxn>
                          <a:cxn ang="T175">
                            <a:pos x="T102" y="T103"/>
                          </a:cxn>
                          <a:cxn ang="T176">
                            <a:pos x="T104" y="T105"/>
                          </a:cxn>
                          <a:cxn ang="T177">
                            <a:pos x="T106" y="T107"/>
                          </a:cxn>
                          <a:cxn ang="T178">
                            <a:pos x="T108" y="T109"/>
                          </a:cxn>
                          <a:cxn ang="T179">
                            <a:pos x="T110" y="T111"/>
                          </a:cxn>
                          <a:cxn ang="T180">
                            <a:pos x="T112" y="T113"/>
                          </a:cxn>
                          <a:cxn ang="T181">
                            <a:pos x="T114" y="T115"/>
                          </a:cxn>
                          <a:cxn ang="T182">
                            <a:pos x="T116" y="T117"/>
                          </a:cxn>
                          <a:cxn ang="T183">
                            <a:pos x="T118" y="T119"/>
                          </a:cxn>
                          <a:cxn ang="T184">
                            <a:pos x="T120" y="T121"/>
                          </a:cxn>
                          <a:cxn ang="T185">
                            <a:pos x="T122" y="T123"/>
                          </a:cxn>
                        </a:cxnLst>
                        <a:rect l="T186" t="T187" r="T188" b="T189"/>
                        <a:pathLst>
                          <a:path w="257" h="220">
                            <a:moveTo>
                              <a:pt x="134" y="164"/>
                            </a:moveTo>
                            <a:cubicBezTo>
                              <a:pt x="128" y="164"/>
                              <a:pt x="128" y="164"/>
                              <a:pt x="128" y="164"/>
                            </a:cubicBezTo>
                            <a:cubicBezTo>
                              <a:pt x="128" y="150"/>
                              <a:pt x="128" y="150"/>
                              <a:pt x="128" y="150"/>
                            </a:cubicBezTo>
                            <a:cubicBezTo>
                              <a:pt x="134" y="150"/>
                              <a:pt x="134" y="150"/>
                              <a:pt x="134" y="150"/>
                            </a:cubicBezTo>
                            <a:lnTo>
                              <a:pt x="134" y="164"/>
                            </a:lnTo>
                            <a:close/>
                            <a:moveTo>
                              <a:pt x="157" y="101"/>
                            </a:moveTo>
                            <a:cubicBezTo>
                              <a:pt x="152" y="101"/>
                              <a:pt x="152" y="101"/>
                              <a:pt x="152" y="101"/>
                            </a:cubicBezTo>
                            <a:cubicBezTo>
                              <a:pt x="152" y="86"/>
                              <a:pt x="152" y="86"/>
                              <a:pt x="152" y="86"/>
                            </a:cubicBezTo>
                            <a:cubicBezTo>
                              <a:pt x="157" y="86"/>
                              <a:pt x="157" y="86"/>
                              <a:pt x="157" y="86"/>
                            </a:cubicBezTo>
                            <a:lnTo>
                              <a:pt x="157" y="101"/>
                            </a:lnTo>
                            <a:close/>
                            <a:moveTo>
                              <a:pt x="61" y="76"/>
                            </a:moveTo>
                            <a:cubicBezTo>
                              <a:pt x="61" y="76"/>
                              <a:pt x="58" y="76"/>
                              <a:pt x="58" y="77"/>
                            </a:cubicBezTo>
                            <a:cubicBezTo>
                              <a:pt x="58" y="77"/>
                              <a:pt x="59" y="77"/>
                              <a:pt x="61" y="77"/>
                            </a:cubicBezTo>
                            <a:cubicBezTo>
                              <a:pt x="65" y="78"/>
                              <a:pt x="67" y="80"/>
                              <a:pt x="70" y="80"/>
                            </a:cubicBezTo>
                            <a:cubicBezTo>
                              <a:pt x="72" y="80"/>
                              <a:pt x="75" y="78"/>
                              <a:pt x="74" y="74"/>
                            </a:cubicBezTo>
                            <a:cubicBezTo>
                              <a:pt x="74" y="74"/>
                              <a:pt x="73" y="74"/>
                              <a:pt x="73" y="74"/>
                            </a:cubicBezTo>
                            <a:cubicBezTo>
                              <a:pt x="73" y="76"/>
                              <a:pt x="71" y="77"/>
                              <a:pt x="69" y="77"/>
                            </a:cubicBezTo>
                            <a:cubicBezTo>
                              <a:pt x="66" y="77"/>
                              <a:pt x="65" y="76"/>
                              <a:pt x="61" y="76"/>
                            </a:cubicBezTo>
                            <a:close/>
                            <a:moveTo>
                              <a:pt x="33" y="90"/>
                            </a:moveTo>
                            <a:cubicBezTo>
                              <a:pt x="33" y="91"/>
                              <a:pt x="38" y="97"/>
                              <a:pt x="30" y="100"/>
                            </a:cubicBezTo>
                            <a:cubicBezTo>
                              <a:pt x="30" y="100"/>
                              <a:pt x="30" y="100"/>
                              <a:pt x="30" y="100"/>
                            </a:cubicBezTo>
                            <a:cubicBezTo>
                              <a:pt x="36" y="103"/>
                              <a:pt x="39" y="99"/>
                              <a:pt x="39" y="99"/>
                            </a:cubicBezTo>
                            <a:cubicBezTo>
                              <a:pt x="41" y="105"/>
                              <a:pt x="37" y="108"/>
                              <a:pt x="37" y="108"/>
                            </a:cubicBezTo>
                            <a:cubicBezTo>
                              <a:pt x="38" y="110"/>
                              <a:pt x="40" y="111"/>
                              <a:pt x="44" y="112"/>
                            </a:cubicBezTo>
                            <a:cubicBezTo>
                              <a:pt x="46" y="112"/>
                              <a:pt x="48" y="110"/>
                              <a:pt x="49" y="108"/>
                            </a:cubicBezTo>
                            <a:cubicBezTo>
                              <a:pt x="49" y="108"/>
                              <a:pt x="50" y="110"/>
                              <a:pt x="49" y="113"/>
                            </a:cubicBezTo>
                            <a:cubicBezTo>
                              <a:pt x="60" y="114"/>
                              <a:pt x="64" y="105"/>
                              <a:pt x="73" y="107"/>
                            </a:cubicBezTo>
                            <a:cubicBezTo>
                              <a:pt x="73" y="107"/>
                              <a:pt x="73" y="107"/>
                              <a:pt x="73" y="106"/>
                            </a:cubicBezTo>
                            <a:cubicBezTo>
                              <a:pt x="73" y="101"/>
                              <a:pt x="70" y="91"/>
                              <a:pt x="59" y="88"/>
                            </a:cubicBezTo>
                            <a:cubicBezTo>
                              <a:pt x="49" y="86"/>
                              <a:pt x="51" y="82"/>
                              <a:pt x="51" y="82"/>
                            </a:cubicBezTo>
                            <a:cubicBezTo>
                              <a:pt x="56" y="82"/>
                              <a:pt x="59" y="84"/>
                              <a:pt x="59" y="84"/>
                            </a:cubicBezTo>
                            <a:cubicBezTo>
                              <a:pt x="59" y="82"/>
                              <a:pt x="58" y="81"/>
                              <a:pt x="58" y="81"/>
                            </a:cubicBezTo>
                            <a:cubicBezTo>
                              <a:pt x="59" y="80"/>
                              <a:pt x="59" y="79"/>
                              <a:pt x="59" y="79"/>
                            </a:cubicBezTo>
                            <a:cubicBezTo>
                              <a:pt x="54" y="79"/>
                              <a:pt x="52" y="77"/>
                              <a:pt x="52" y="77"/>
                            </a:cubicBezTo>
                            <a:cubicBezTo>
                              <a:pt x="52" y="74"/>
                              <a:pt x="54" y="70"/>
                              <a:pt x="61" y="75"/>
                            </a:cubicBezTo>
                            <a:cubicBezTo>
                              <a:pt x="63" y="73"/>
                              <a:pt x="63" y="70"/>
                              <a:pt x="63" y="70"/>
                            </a:cubicBezTo>
                            <a:cubicBezTo>
                              <a:pt x="64" y="70"/>
                              <a:pt x="64" y="69"/>
                              <a:pt x="64" y="69"/>
                            </a:cubicBezTo>
                            <a:cubicBezTo>
                              <a:pt x="64" y="68"/>
                              <a:pt x="58" y="64"/>
                              <a:pt x="56" y="64"/>
                            </a:cubicBezTo>
                            <a:cubicBezTo>
                              <a:pt x="56" y="62"/>
                              <a:pt x="54" y="59"/>
                              <a:pt x="47" y="60"/>
                            </a:cubicBezTo>
                            <a:cubicBezTo>
                              <a:pt x="43" y="61"/>
                              <a:pt x="41" y="60"/>
                              <a:pt x="42" y="58"/>
                            </a:cubicBezTo>
                            <a:cubicBezTo>
                              <a:pt x="42" y="58"/>
                              <a:pt x="41" y="57"/>
                              <a:pt x="41" y="58"/>
                            </a:cubicBezTo>
                            <a:cubicBezTo>
                              <a:pt x="40" y="59"/>
                              <a:pt x="39" y="61"/>
                              <a:pt x="42" y="62"/>
                            </a:cubicBezTo>
                            <a:cubicBezTo>
                              <a:pt x="46" y="64"/>
                              <a:pt x="46" y="67"/>
                              <a:pt x="46" y="68"/>
                            </a:cubicBezTo>
                            <a:cubicBezTo>
                              <a:pt x="46" y="68"/>
                              <a:pt x="45" y="68"/>
                              <a:pt x="45" y="68"/>
                            </a:cubicBezTo>
                            <a:cubicBezTo>
                              <a:pt x="43" y="62"/>
                              <a:pt x="36" y="61"/>
                              <a:pt x="31" y="64"/>
                            </a:cubicBezTo>
                            <a:cubicBezTo>
                              <a:pt x="32" y="67"/>
                              <a:pt x="35" y="69"/>
                              <a:pt x="36" y="69"/>
                            </a:cubicBezTo>
                            <a:cubicBezTo>
                              <a:pt x="37" y="69"/>
                              <a:pt x="39" y="68"/>
                              <a:pt x="39" y="66"/>
                            </a:cubicBezTo>
                            <a:cubicBezTo>
                              <a:pt x="39" y="66"/>
                              <a:pt x="39" y="66"/>
                              <a:pt x="39" y="66"/>
                            </a:cubicBezTo>
                            <a:cubicBezTo>
                              <a:pt x="40" y="68"/>
                              <a:pt x="37" y="72"/>
                              <a:pt x="33" y="70"/>
                            </a:cubicBezTo>
                            <a:cubicBezTo>
                              <a:pt x="28" y="74"/>
                              <a:pt x="30" y="80"/>
                              <a:pt x="31" y="82"/>
                            </a:cubicBezTo>
                            <a:cubicBezTo>
                              <a:pt x="31" y="85"/>
                              <a:pt x="30" y="89"/>
                              <a:pt x="26" y="87"/>
                            </a:cubicBezTo>
                            <a:cubicBezTo>
                              <a:pt x="26" y="87"/>
                              <a:pt x="26" y="87"/>
                              <a:pt x="26" y="88"/>
                            </a:cubicBezTo>
                            <a:cubicBezTo>
                              <a:pt x="26" y="90"/>
                              <a:pt x="29" y="92"/>
                              <a:pt x="33" y="90"/>
                            </a:cubicBezTo>
                            <a:close/>
                            <a:moveTo>
                              <a:pt x="57" y="68"/>
                            </a:moveTo>
                            <a:cubicBezTo>
                              <a:pt x="55" y="70"/>
                              <a:pt x="51" y="70"/>
                              <a:pt x="51" y="66"/>
                            </a:cubicBezTo>
                            <a:cubicBezTo>
                              <a:pt x="55" y="66"/>
                              <a:pt x="57" y="66"/>
                              <a:pt x="57" y="68"/>
                            </a:cubicBezTo>
                            <a:close/>
                            <a:moveTo>
                              <a:pt x="188" y="77"/>
                            </a:moveTo>
                            <a:cubicBezTo>
                              <a:pt x="186" y="77"/>
                              <a:pt x="184" y="76"/>
                              <a:pt x="183" y="74"/>
                            </a:cubicBezTo>
                            <a:cubicBezTo>
                              <a:pt x="183" y="74"/>
                              <a:pt x="183" y="74"/>
                              <a:pt x="183" y="74"/>
                            </a:cubicBezTo>
                            <a:cubicBezTo>
                              <a:pt x="182" y="78"/>
                              <a:pt x="184" y="80"/>
                              <a:pt x="187" y="80"/>
                            </a:cubicBezTo>
                            <a:cubicBezTo>
                              <a:pt x="190" y="80"/>
                              <a:pt x="192" y="78"/>
                              <a:pt x="196" y="77"/>
                            </a:cubicBezTo>
                            <a:cubicBezTo>
                              <a:pt x="198" y="77"/>
                              <a:pt x="199" y="77"/>
                              <a:pt x="199" y="77"/>
                            </a:cubicBezTo>
                            <a:cubicBezTo>
                              <a:pt x="199" y="76"/>
                              <a:pt x="196" y="76"/>
                              <a:pt x="196" y="76"/>
                            </a:cubicBezTo>
                            <a:cubicBezTo>
                              <a:pt x="191" y="76"/>
                              <a:pt x="191" y="77"/>
                              <a:pt x="188" y="77"/>
                            </a:cubicBezTo>
                            <a:close/>
                            <a:moveTo>
                              <a:pt x="231" y="88"/>
                            </a:moveTo>
                            <a:cubicBezTo>
                              <a:pt x="231" y="87"/>
                              <a:pt x="230" y="87"/>
                              <a:pt x="230" y="87"/>
                            </a:cubicBezTo>
                            <a:cubicBezTo>
                              <a:pt x="227" y="89"/>
                              <a:pt x="225" y="85"/>
                              <a:pt x="226" y="82"/>
                            </a:cubicBezTo>
                            <a:cubicBezTo>
                              <a:pt x="227" y="80"/>
                              <a:pt x="228" y="74"/>
                              <a:pt x="224" y="70"/>
                            </a:cubicBezTo>
                            <a:cubicBezTo>
                              <a:pt x="220" y="72"/>
                              <a:pt x="217" y="68"/>
                              <a:pt x="217" y="66"/>
                            </a:cubicBezTo>
                            <a:cubicBezTo>
                              <a:pt x="218" y="66"/>
                              <a:pt x="218" y="66"/>
                              <a:pt x="218" y="66"/>
                            </a:cubicBezTo>
                            <a:cubicBezTo>
                              <a:pt x="218" y="68"/>
                              <a:pt x="219" y="69"/>
                              <a:pt x="220" y="69"/>
                            </a:cubicBezTo>
                            <a:cubicBezTo>
                              <a:pt x="222" y="69"/>
                              <a:pt x="225" y="67"/>
                              <a:pt x="226" y="64"/>
                            </a:cubicBezTo>
                            <a:cubicBezTo>
                              <a:pt x="221" y="61"/>
                              <a:pt x="213" y="62"/>
                              <a:pt x="212" y="68"/>
                            </a:cubicBezTo>
                            <a:cubicBezTo>
                              <a:pt x="212" y="68"/>
                              <a:pt x="211" y="68"/>
                              <a:pt x="211" y="68"/>
                            </a:cubicBezTo>
                            <a:cubicBezTo>
                              <a:pt x="211" y="67"/>
                              <a:pt x="211" y="64"/>
                              <a:pt x="214" y="62"/>
                            </a:cubicBezTo>
                            <a:cubicBezTo>
                              <a:pt x="217" y="61"/>
                              <a:pt x="216" y="59"/>
                              <a:pt x="216" y="58"/>
                            </a:cubicBezTo>
                            <a:cubicBezTo>
                              <a:pt x="215" y="57"/>
                              <a:pt x="215" y="58"/>
                              <a:pt x="215" y="58"/>
                            </a:cubicBezTo>
                            <a:cubicBezTo>
                              <a:pt x="216" y="60"/>
                              <a:pt x="214" y="61"/>
                              <a:pt x="210" y="60"/>
                            </a:cubicBezTo>
                            <a:cubicBezTo>
                              <a:pt x="203" y="59"/>
                              <a:pt x="201" y="62"/>
                              <a:pt x="200" y="64"/>
                            </a:cubicBezTo>
                            <a:cubicBezTo>
                              <a:pt x="199" y="64"/>
                              <a:pt x="193" y="68"/>
                              <a:pt x="193" y="69"/>
                            </a:cubicBezTo>
                            <a:cubicBezTo>
                              <a:pt x="193" y="69"/>
                              <a:pt x="193" y="70"/>
                              <a:pt x="194" y="70"/>
                            </a:cubicBezTo>
                            <a:cubicBezTo>
                              <a:pt x="194" y="70"/>
                              <a:pt x="193" y="73"/>
                              <a:pt x="195" y="75"/>
                            </a:cubicBezTo>
                            <a:cubicBezTo>
                              <a:pt x="203" y="70"/>
                              <a:pt x="205" y="74"/>
                              <a:pt x="204" y="77"/>
                            </a:cubicBezTo>
                            <a:cubicBezTo>
                              <a:pt x="204" y="77"/>
                              <a:pt x="203" y="79"/>
                              <a:pt x="198" y="79"/>
                            </a:cubicBezTo>
                            <a:cubicBezTo>
                              <a:pt x="198" y="79"/>
                              <a:pt x="198" y="80"/>
                              <a:pt x="198" y="81"/>
                            </a:cubicBezTo>
                            <a:cubicBezTo>
                              <a:pt x="198" y="81"/>
                              <a:pt x="197" y="82"/>
                              <a:pt x="198" y="84"/>
                            </a:cubicBezTo>
                            <a:cubicBezTo>
                              <a:pt x="198" y="84"/>
                              <a:pt x="201" y="82"/>
                              <a:pt x="205" y="82"/>
                            </a:cubicBezTo>
                            <a:cubicBezTo>
                              <a:pt x="205" y="82"/>
                              <a:pt x="208" y="86"/>
                              <a:pt x="197" y="88"/>
                            </a:cubicBezTo>
                            <a:cubicBezTo>
                              <a:pt x="187" y="91"/>
                              <a:pt x="183" y="101"/>
                              <a:pt x="183" y="106"/>
                            </a:cubicBezTo>
                            <a:cubicBezTo>
                              <a:pt x="183" y="107"/>
                              <a:pt x="183" y="107"/>
                              <a:pt x="184" y="107"/>
                            </a:cubicBezTo>
                            <a:cubicBezTo>
                              <a:pt x="192" y="105"/>
                              <a:pt x="196" y="114"/>
                              <a:pt x="208" y="113"/>
                            </a:cubicBezTo>
                            <a:cubicBezTo>
                              <a:pt x="207" y="110"/>
                              <a:pt x="208" y="108"/>
                              <a:pt x="208" y="108"/>
                            </a:cubicBezTo>
                            <a:cubicBezTo>
                              <a:pt x="209" y="110"/>
                              <a:pt x="211" y="112"/>
                              <a:pt x="212" y="112"/>
                            </a:cubicBezTo>
                            <a:cubicBezTo>
                              <a:pt x="216" y="111"/>
                              <a:pt x="219" y="110"/>
                              <a:pt x="220" y="108"/>
                            </a:cubicBezTo>
                            <a:cubicBezTo>
                              <a:pt x="220" y="108"/>
                              <a:pt x="215" y="105"/>
                              <a:pt x="218" y="99"/>
                            </a:cubicBezTo>
                            <a:cubicBezTo>
                              <a:pt x="218" y="99"/>
                              <a:pt x="221" y="103"/>
                              <a:pt x="226" y="100"/>
                            </a:cubicBezTo>
                            <a:cubicBezTo>
                              <a:pt x="227" y="100"/>
                              <a:pt x="227" y="100"/>
                              <a:pt x="226" y="100"/>
                            </a:cubicBezTo>
                            <a:cubicBezTo>
                              <a:pt x="219" y="97"/>
                              <a:pt x="224" y="91"/>
                              <a:pt x="224" y="90"/>
                            </a:cubicBezTo>
                            <a:cubicBezTo>
                              <a:pt x="228" y="92"/>
                              <a:pt x="231" y="90"/>
                              <a:pt x="231" y="88"/>
                            </a:cubicBezTo>
                            <a:close/>
                            <a:moveTo>
                              <a:pt x="206" y="66"/>
                            </a:moveTo>
                            <a:cubicBezTo>
                              <a:pt x="205" y="70"/>
                              <a:pt x="202" y="70"/>
                              <a:pt x="200" y="68"/>
                            </a:cubicBezTo>
                            <a:cubicBezTo>
                              <a:pt x="200" y="66"/>
                              <a:pt x="202" y="66"/>
                              <a:pt x="206" y="66"/>
                            </a:cubicBezTo>
                            <a:close/>
                            <a:moveTo>
                              <a:pt x="126" y="3"/>
                            </a:moveTo>
                            <a:cubicBezTo>
                              <a:pt x="126" y="4"/>
                              <a:pt x="127" y="4"/>
                              <a:pt x="127" y="5"/>
                            </a:cubicBezTo>
                            <a:cubicBezTo>
                              <a:pt x="128" y="6"/>
                              <a:pt x="128" y="6"/>
                              <a:pt x="127" y="7"/>
                            </a:cubicBezTo>
                            <a:cubicBezTo>
                              <a:pt x="127" y="7"/>
                              <a:pt x="127" y="7"/>
                              <a:pt x="126" y="6"/>
                            </a:cubicBezTo>
                            <a:cubicBezTo>
                              <a:pt x="125" y="6"/>
                              <a:pt x="124" y="6"/>
                              <a:pt x="123" y="6"/>
                            </a:cubicBezTo>
                            <a:cubicBezTo>
                              <a:pt x="122" y="6"/>
                              <a:pt x="121" y="7"/>
                              <a:pt x="121" y="8"/>
                            </a:cubicBezTo>
                            <a:cubicBezTo>
                              <a:pt x="121" y="9"/>
                              <a:pt x="122" y="10"/>
                              <a:pt x="123" y="10"/>
                            </a:cubicBezTo>
                            <a:cubicBezTo>
                              <a:pt x="124" y="10"/>
                              <a:pt x="125" y="9"/>
                              <a:pt x="126" y="9"/>
                            </a:cubicBezTo>
                            <a:cubicBezTo>
                              <a:pt x="127" y="8"/>
                              <a:pt x="127" y="8"/>
                              <a:pt x="127" y="9"/>
                            </a:cubicBezTo>
                            <a:cubicBezTo>
                              <a:pt x="128" y="9"/>
                              <a:pt x="127" y="12"/>
                              <a:pt x="127" y="15"/>
                            </a:cubicBezTo>
                            <a:cubicBezTo>
                              <a:pt x="124" y="15"/>
                              <a:pt x="123" y="18"/>
                              <a:pt x="123" y="19"/>
                            </a:cubicBezTo>
                            <a:cubicBezTo>
                              <a:pt x="123" y="22"/>
                              <a:pt x="126" y="24"/>
                              <a:pt x="128" y="25"/>
                            </a:cubicBezTo>
                            <a:cubicBezTo>
                              <a:pt x="130" y="24"/>
                              <a:pt x="134" y="22"/>
                              <a:pt x="134" y="19"/>
                            </a:cubicBezTo>
                            <a:cubicBezTo>
                              <a:pt x="134" y="18"/>
                              <a:pt x="133" y="15"/>
                              <a:pt x="130" y="15"/>
                            </a:cubicBezTo>
                            <a:cubicBezTo>
                              <a:pt x="130" y="12"/>
                              <a:pt x="129" y="9"/>
                              <a:pt x="129" y="9"/>
                            </a:cubicBezTo>
                            <a:cubicBezTo>
                              <a:pt x="130" y="8"/>
                              <a:pt x="130" y="8"/>
                              <a:pt x="131" y="9"/>
                            </a:cubicBezTo>
                            <a:cubicBezTo>
                              <a:pt x="132" y="9"/>
                              <a:pt x="132" y="10"/>
                              <a:pt x="133" y="10"/>
                            </a:cubicBezTo>
                            <a:cubicBezTo>
                              <a:pt x="135" y="10"/>
                              <a:pt x="136" y="9"/>
                              <a:pt x="136" y="8"/>
                            </a:cubicBezTo>
                            <a:cubicBezTo>
                              <a:pt x="136" y="7"/>
                              <a:pt x="135" y="6"/>
                              <a:pt x="133" y="6"/>
                            </a:cubicBezTo>
                            <a:cubicBezTo>
                              <a:pt x="132" y="6"/>
                              <a:pt x="132" y="6"/>
                              <a:pt x="131" y="6"/>
                            </a:cubicBezTo>
                            <a:cubicBezTo>
                              <a:pt x="130" y="7"/>
                              <a:pt x="130" y="7"/>
                              <a:pt x="129" y="7"/>
                            </a:cubicBezTo>
                            <a:cubicBezTo>
                              <a:pt x="129" y="6"/>
                              <a:pt x="129" y="6"/>
                              <a:pt x="130" y="5"/>
                            </a:cubicBezTo>
                            <a:cubicBezTo>
                              <a:pt x="130" y="4"/>
                              <a:pt x="130" y="4"/>
                              <a:pt x="130" y="3"/>
                            </a:cubicBezTo>
                            <a:cubicBezTo>
                              <a:pt x="130" y="1"/>
                              <a:pt x="129" y="0"/>
                              <a:pt x="128" y="0"/>
                            </a:cubicBezTo>
                            <a:cubicBezTo>
                              <a:pt x="127" y="0"/>
                              <a:pt x="126" y="1"/>
                              <a:pt x="126" y="3"/>
                            </a:cubicBezTo>
                            <a:close/>
                            <a:moveTo>
                              <a:pt x="128" y="27"/>
                            </a:moveTo>
                            <a:cubicBezTo>
                              <a:pt x="126" y="27"/>
                              <a:pt x="124" y="29"/>
                              <a:pt x="124" y="31"/>
                            </a:cubicBezTo>
                            <a:cubicBezTo>
                              <a:pt x="124" y="33"/>
                              <a:pt x="126" y="35"/>
                              <a:pt x="128" y="35"/>
                            </a:cubicBezTo>
                            <a:cubicBezTo>
                              <a:pt x="131" y="35"/>
                              <a:pt x="132" y="33"/>
                              <a:pt x="132" y="31"/>
                            </a:cubicBezTo>
                            <a:cubicBezTo>
                              <a:pt x="132" y="29"/>
                              <a:pt x="131" y="27"/>
                              <a:pt x="128" y="27"/>
                            </a:cubicBezTo>
                            <a:close/>
                            <a:moveTo>
                              <a:pt x="128" y="65"/>
                            </a:moveTo>
                            <a:cubicBezTo>
                              <a:pt x="144" y="65"/>
                              <a:pt x="153" y="68"/>
                              <a:pt x="153" y="68"/>
                            </a:cubicBezTo>
                            <a:cubicBezTo>
                              <a:pt x="153" y="60"/>
                              <a:pt x="153" y="55"/>
                              <a:pt x="158" y="56"/>
                            </a:cubicBezTo>
                            <a:cubicBezTo>
                              <a:pt x="155" y="49"/>
                              <a:pt x="166" y="47"/>
                              <a:pt x="166" y="38"/>
                            </a:cubicBezTo>
                            <a:cubicBezTo>
                              <a:pt x="166" y="32"/>
                              <a:pt x="162" y="32"/>
                              <a:pt x="161" y="32"/>
                            </a:cubicBezTo>
                            <a:cubicBezTo>
                              <a:pt x="157" y="32"/>
                              <a:pt x="158" y="34"/>
                              <a:pt x="155" y="34"/>
                            </a:cubicBezTo>
                            <a:cubicBezTo>
                              <a:pt x="154" y="34"/>
                              <a:pt x="154" y="34"/>
                              <a:pt x="154" y="34"/>
                            </a:cubicBezTo>
                            <a:cubicBezTo>
                              <a:pt x="154" y="35"/>
                              <a:pt x="155" y="37"/>
                              <a:pt x="156" y="37"/>
                            </a:cubicBezTo>
                            <a:cubicBezTo>
                              <a:pt x="158" y="37"/>
                              <a:pt x="158" y="35"/>
                              <a:pt x="160" y="35"/>
                            </a:cubicBezTo>
                            <a:cubicBezTo>
                              <a:pt x="160" y="35"/>
                              <a:pt x="161" y="35"/>
                              <a:pt x="161" y="37"/>
                            </a:cubicBezTo>
                            <a:cubicBezTo>
                              <a:pt x="161" y="41"/>
                              <a:pt x="159" y="45"/>
                              <a:pt x="156" y="48"/>
                            </a:cubicBezTo>
                            <a:cubicBezTo>
                              <a:pt x="155" y="47"/>
                              <a:pt x="154" y="47"/>
                              <a:pt x="153" y="47"/>
                            </a:cubicBezTo>
                            <a:cubicBezTo>
                              <a:pt x="151" y="47"/>
                              <a:pt x="150" y="49"/>
                              <a:pt x="150" y="51"/>
                            </a:cubicBezTo>
                            <a:cubicBezTo>
                              <a:pt x="150" y="52"/>
                              <a:pt x="150" y="52"/>
                              <a:pt x="150" y="53"/>
                            </a:cubicBezTo>
                            <a:cubicBezTo>
                              <a:pt x="149" y="54"/>
                              <a:pt x="148" y="54"/>
                              <a:pt x="148" y="54"/>
                            </a:cubicBezTo>
                            <a:cubicBezTo>
                              <a:pt x="146" y="54"/>
                              <a:pt x="145" y="53"/>
                              <a:pt x="145" y="50"/>
                            </a:cubicBezTo>
                            <a:cubicBezTo>
                              <a:pt x="145" y="44"/>
                              <a:pt x="153" y="38"/>
                              <a:pt x="153" y="30"/>
                            </a:cubicBezTo>
                            <a:cubicBezTo>
                              <a:pt x="153" y="27"/>
                              <a:pt x="150" y="23"/>
                              <a:pt x="145" y="23"/>
                            </a:cubicBezTo>
                            <a:cubicBezTo>
                              <a:pt x="139" y="23"/>
                              <a:pt x="140" y="28"/>
                              <a:pt x="135" y="28"/>
                            </a:cubicBezTo>
                            <a:cubicBezTo>
                              <a:pt x="135" y="28"/>
                              <a:pt x="135" y="28"/>
                              <a:pt x="135" y="28"/>
                            </a:cubicBezTo>
                            <a:cubicBezTo>
                              <a:pt x="135" y="29"/>
                              <a:pt x="136" y="32"/>
                              <a:pt x="138" y="32"/>
                            </a:cubicBezTo>
                            <a:cubicBezTo>
                              <a:pt x="141" y="32"/>
                              <a:pt x="142" y="27"/>
                              <a:pt x="144" y="27"/>
                            </a:cubicBezTo>
                            <a:cubicBezTo>
                              <a:pt x="145" y="27"/>
                              <a:pt x="147" y="27"/>
                              <a:pt x="147" y="31"/>
                            </a:cubicBezTo>
                            <a:cubicBezTo>
                              <a:pt x="147" y="33"/>
                              <a:pt x="145" y="37"/>
                              <a:pt x="144" y="41"/>
                            </a:cubicBezTo>
                            <a:cubicBezTo>
                              <a:pt x="143" y="40"/>
                              <a:pt x="142" y="40"/>
                              <a:pt x="141" y="40"/>
                            </a:cubicBezTo>
                            <a:cubicBezTo>
                              <a:pt x="139" y="40"/>
                              <a:pt x="138" y="42"/>
                              <a:pt x="138" y="44"/>
                            </a:cubicBezTo>
                            <a:cubicBezTo>
                              <a:pt x="138" y="46"/>
                              <a:pt x="138" y="47"/>
                              <a:pt x="139" y="48"/>
                            </a:cubicBezTo>
                            <a:cubicBezTo>
                              <a:pt x="138" y="50"/>
                              <a:pt x="137" y="51"/>
                              <a:pt x="135" y="51"/>
                            </a:cubicBezTo>
                            <a:cubicBezTo>
                              <a:pt x="131" y="51"/>
                              <a:pt x="130" y="49"/>
                              <a:pt x="130" y="47"/>
                            </a:cubicBezTo>
                            <a:cubicBezTo>
                              <a:pt x="130" y="45"/>
                              <a:pt x="134" y="44"/>
                              <a:pt x="134" y="41"/>
                            </a:cubicBezTo>
                            <a:cubicBezTo>
                              <a:pt x="134" y="38"/>
                              <a:pt x="133" y="37"/>
                              <a:pt x="131" y="37"/>
                            </a:cubicBezTo>
                            <a:cubicBezTo>
                              <a:pt x="129" y="37"/>
                              <a:pt x="129" y="38"/>
                              <a:pt x="128" y="38"/>
                            </a:cubicBezTo>
                            <a:cubicBezTo>
                              <a:pt x="128" y="38"/>
                              <a:pt x="127" y="37"/>
                              <a:pt x="126" y="37"/>
                            </a:cubicBezTo>
                            <a:cubicBezTo>
                              <a:pt x="124" y="37"/>
                              <a:pt x="123" y="38"/>
                              <a:pt x="123" y="41"/>
                            </a:cubicBezTo>
                            <a:cubicBezTo>
                              <a:pt x="123" y="44"/>
                              <a:pt x="127" y="45"/>
                              <a:pt x="127" y="47"/>
                            </a:cubicBezTo>
                            <a:cubicBezTo>
                              <a:pt x="127" y="49"/>
                              <a:pt x="125" y="51"/>
                              <a:pt x="122" y="51"/>
                            </a:cubicBezTo>
                            <a:cubicBezTo>
                              <a:pt x="120" y="51"/>
                              <a:pt x="119" y="50"/>
                              <a:pt x="118" y="48"/>
                            </a:cubicBezTo>
                            <a:cubicBezTo>
                              <a:pt x="119" y="47"/>
                              <a:pt x="119" y="46"/>
                              <a:pt x="119" y="44"/>
                            </a:cubicBezTo>
                            <a:cubicBezTo>
                              <a:pt x="119" y="42"/>
                              <a:pt x="118" y="40"/>
                              <a:pt x="116" y="40"/>
                            </a:cubicBezTo>
                            <a:cubicBezTo>
                              <a:pt x="115" y="40"/>
                              <a:pt x="114" y="40"/>
                              <a:pt x="113" y="41"/>
                            </a:cubicBezTo>
                            <a:cubicBezTo>
                              <a:pt x="111" y="37"/>
                              <a:pt x="110" y="33"/>
                              <a:pt x="110" y="31"/>
                            </a:cubicBezTo>
                            <a:cubicBezTo>
                              <a:pt x="110" y="27"/>
                              <a:pt x="111" y="27"/>
                              <a:pt x="112" y="27"/>
                            </a:cubicBezTo>
                            <a:cubicBezTo>
                              <a:pt x="115" y="27"/>
                              <a:pt x="115" y="32"/>
                              <a:pt x="118" y="32"/>
                            </a:cubicBezTo>
                            <a:cubicBezTo>
                              <a:pt x="121" y="32"/>
                              <a:pt x="122" y="29"/>
                              <a:pt x="122" y="28"/>
                            </a:cubicBezTo>
                            <a:cubicBezTo>
                              <a:pt x="122" y="28"/>
                              <a:pt x="122" y="28"/>
                              <a:pt x="121" y="28"/>
                            </a:cubicBezTo>
                            <a:cubicBezTo>
                              <a:pt x="116" y="28"/>
                              <a:pt x="117" y="23"/>
                              <a:pt x="112" y="23"/>
                            </a:cubicBezTo>
                            <a:cubicBezTo>
                              <a:pt x="106" y="23"/>
                              <a:pt x="104" y="27"/>
                              <a:pt x="104" y="30"/>
                            </a:cubicBezTo>
                            <a:cubicBezTo>
                              <a:pt x="104" y="38"/>
                              <a:pt x="112" y="44"/>
                              <a:pt x="112" y="50"/>
                            </a:cubicBezTo>
                            <a:cubicBezTo>
                              <a:pt x="112" y="53"/>
                              <a:pt x="110" y="54"/>
                              <a:pt x="109" y="54"/>
                            </a:cubicBezTo>
                            <a:cubicBezTo>
                              <a:pt x="108" y="54"/>
                              <a:pt x="107" y="54"/>
                              <a:pt x="106" y="53"/>
                            </a:cubicBezTo>
                            <a:cubicBezTo>
                              <a:pt x="107" y="52"/>
                              <a:pt x="107" y="52"/>
                              <a:pt x="107" y="51"/>
                            </a:cubicBezTo>
                            <a:cubicBezTo>
                              <a:pt x="107" y="49"/>
                              <a:pt x="105" y="47"/>
                              <a:pt x="104" y="47"/>
                            </a:cubicBezTo>
                            <a:cubicBezTo>
                              <a:pt x="103" y="47"/>
                              <a:pt x="102" y="47"/>
                              <a:pt x="101" y="48"/>
                            </a:cubicBezTo>
                            <a:cubicBezTo>
                              <a:pt x="98" y="45"/>
                              <a:pt x="96" y="41"/>
                              <a:pt x="96" y="37"/>
                            </a:cubicBezTo>
                            <a:cubicBezTo>
                              <a:pt x="96" y="35"/>
                              <a:pt x="97" y="35"/>
                              <a:pt x="97" y="35"/>
                            </a:cubicBezTo>
                            <a:cubicBezTo>
                              <a:pt x="99" y="35"/>
                              <a:pt x="99" y="37"/>
                              <a:pt x="100" y="37"/>
                            </a:cubicBezTo>
                            <a:cubicBezTo>
                              <a:pt x="102" y="37"/>
                              <a:pt x="103" y="35"/>
                              <a:pt x="103" y="34"/>
                            </a:cubicBezTo>
                            <a:cubicBezTo>
                              <a:pt x="103" y="34"/>
                              <a:pt x="102" y="34"/>
                              <a:pt x="102" y="34"/>
                            </a:cubicBezTo>
                            <a:cubicBezTo>
                              <a:pt x="99" y="34"/>
                              <a:pt x="99" y="32"/>
                              <a:pt x="96" y="32"/>
                            </a:cubicBezTo>
                            <a:cubicBezTo>
                              <a:pt x="95" y="32"/>
                              <a:pt x="91" y="32"/>
                              <a:pt x="91" y="38"/>
                            </a:cubicBezTo>
                            <a:cubicBezTo>
                              <a:pt x="91" y="47"/>
                              <a:pt x="101" y="49"/>
                              <a:pt x="99" y="56"/>
                            </a:cubicBezTo>
                            <a:cubicBezTo>
                              <a:pt x="104" y="55"/>
                              <a:pt x="103" y="60"/>
                              <a:pt x="104" y="68"/>
                            </a:cubicBezTo>
                            <a:cubicBezTo>
                              <a:pt x="104" y="68"/>
                              <a:pt x="112" y="65"/>
                              <a:pt x="128" y="65"/>
                            </a:cubicBezTo>
                            <a:close/>
                            <a:moveTo>
                              <a:pt x="99" y="77"/>
                            </a:moveTo>
                            <a:cubicBezTo>
                              <a:pt x="95" y="78"/>
                              <a:pt x="92" y="79"/>
                              <a:pt x="90" y="79"/>
                            </a:cubicBezTo>
                            <a:cubicBezTo>
                              <a:pt x="91" y="77"/>
                              <a:pt x="91" y="75"/>
                              <a:pt x="93" y="75"/>
                            </a:cubicBezTo>
                            <a:cubicBezTo>
                              <a:pt x="93" y="75"/>
                              <a:pt x="93" y="75"/>
                              <a:pt x="93" y="74"/>
                            </a:cubicBezTo>
                            <a:cubicBezTo>
                              <a:pt x="89" y="72"/>
                              <a:pt x="87" y="77"/>
                              <a:pt x="87" y="77"/>
                            </a:cubicBezTo>
                            <a:cubicBezTo>
                              <a:pt x="86" y="77"/>
                              <a:pt x="84" y="77"/>
                              <a:pt x="84" y="79"/>
                            </a:cubicBezTo>
                            <a:cubicBezTo>
                              <a:pt x="84" y="85"/>
                              <a:pt x="71" y="88"/>
                              <a:pt x="68" y="88"/>
                            </a:cubicBezTo>
                            <a:cubicBezTo>
                              <a:pt x="73" y="90"/>
                              <a:pt x="75" y="97"/>
                              <a:pt x="75" y="97"/>
                            </a:cubicBezTo>
                            <a:cubicBezTo>
                              <a:pt x="79" y="93"/>
                              <a:pt x="83" y="90"/>
                              <a:pt x="84" y="90"/>
                            </a:cubicBezTo>
                            <a:cubicBezTo>
                              <a:pt x="85" y="90"/>
                              <a:pt x="86" y="91"/>
                              <a:pt x="86" y="92"/>
                            </a:cubicBezTo>
                            <a:cubicBezTo>
                              <a:pt x="86" y="92"/>
                              <a:pt x="86" y="92"/>
                              <a:pt x="86" y="92"/>
                            </a:cubicBezTo>
                            <a:cubicBezTo>
                              <a:pt x="88" y="89"/>
                              <a:pt x="87" y="88"/>
                              <a:pt x="87" y="87"/>
                            </a:cubicBezTo>
                            <a:cubicBezTo>
                              <a:pt x="87" y="87"/>
                              <a:pt x="87" y="84"/>
                              <a:pt x="90" y="84"/>
                            </a:cubicBezTo>
                            <a:cubicBezTo>
                              <a:pt x="90" y="121"/>
                              <a:pt x="90" y="121"/>
                              <a:pt x="90" y="121"/>
                            </a:cubicBezTo>
                            <a:cubicBezTo>
                              <a:pt x="89" y="121"/>
                              <a:pt x="89" y="121"/>
                              <a:pt x="89" y="121"/>
                            </a:cubicBezTo>
                            <a:cubicBezTo>
                              <a:pt x="88" y="122"/>
                              <a:pt x="83" y="117"/>
                              <a:pt x="76" y="113"/>
                            </a:cubicBezTo>
                            <a:cubicBezTo>
                              <a:pt x="70" y="108"/>
                              <a:pt x="67" y="111"/>
                              <a:pt x="60" y="115"/>
                            </a:cubicBezTo>
                            <a:cubicBezTo>
                              <a:pt x="51" y="120"/>
                              <a:pt x="41" y="115"/>
                              <a:pt x="41" y="115"/>
                            </a:cubicBezTo>
                            <a:cubicBezTo>
                              <a:pt x="34" y="121"/>
                              <a:pt x="31" y="137"/>
                              <a:pt x="31" y="137"/>
                            </a:cubicBezTo>
                            <a:cubicBezTo>
                              <a:pt x="29" y="138"/>
                              <a:pt x="27" y="139"/>
                              <a:pt x="24" y="139"/>
                            </a:cubicBezTo>
                            <a:cubicBezTo>
                              <a:pt x="18" y="139"/>
                              <a:pt x="17" y="135"/>
                              <a:pt x="17" y="133"/>
                            </a:cubicBezTo>
                            <a:cubicBezTo>
                              <a:pt x="17" y="123"/>
                              <a:pt x="29" y="119"/>
                              <a:pt x="29" y="110"/>
                            </a:cubicBezTo>
                            <a:cubicBezTo>
                              <a:pt x="29" y="108"/>
                              <a:pt x="28" y="99"/>
                              <a:pt x="16" y="99"/>
                            </a:cubicBezTo>
                            <a:cubicBezTo>
                              <a:pt x="15" y="99"/>
                              <a:pt x="6" y="99"/>
                              <a:pt x="6" y="99"/>
                            </a:cubicBezTo>
                            <a:cubicBezTo>
                              <a:pt x="2" y="99"/>
                              <a:pt x="1" y="96"/>
                              <a:pt x="0" y="95"/>
                            </a:cubicBezTo>
                            <a:cubicBezTo>
                              <a:pt x="0" y="94"/>
                              <a:pt x="0" y="95"/>
                              <a:pt x="0" y="95"/>
                            </a:cubicBezTo>
                            <a:cubicBezTo>
                              <a:pt x="0" y="96"/>
                              <a:pt x="0" y="97"/>
                              <a:pt x="0" y="99"/>
                            </a:cubicBezTo>
                            <a:cubicBezTo>
                              <a:pt x="0" y="103"/>
                              <a:pt x="2" y="105"/>
                              <a:pt x="6" y="105"/>
                            </a:cubicBezTo>
                            <a:cubicBezTo>
                              <a:pt x="8" y="105"/>
                              <a:pt x="9" y="105"/>
                              <a:pt x="10" y="104"/>
                            </a:cubicBezTo>
                            <a:cubicBezTo>
                              <a:pt x="10" y="104"/>
                              <a:pt x="11" y="104"/>
                              <a:pt x="10" y="105"/>
                            </a:cubicBezTo>
                            <a:cubicBezTo>
                              <a:pt x="9" y="107"/>
                              <a:pt x="8" y="111"/>
                              <a:pt x="9" y="112"/>
                            </a:cubicBezTo>
                            <a:cubicBezTo>
                              <a:pt x="9" y="112"/>
                              <a:pt x="10" y="112"/>
                              <a:pt x="10" y="112"/>
                            </a:cubicBezTo>
                            <a:cubicBezTo>
                              <a:pt x="11" y="108"/>
                              <a:pt x="14" y="104"/>
                              <a:pt x="19" y="104"/>
                            </a:cubicBezTo>
                            <a:cubicBezTo>
                              <a:pt x="25" y="104"/>
                              <a:pt x="25" y="109"/>
                              <a:pt x="25" y="110"/>
                            </a:cubicBezTo>
                            <a:cubicBezTo>
                              <a:pt x="25" y="118"/>
                              <a:pt x="12" y="123"/>
                              <a:pt x="12" y="134"/>
                            </a:cubicBezTo>
                            <a:cubicBezTo>
                              <a:pt x="12" y="144"/>
                              <a:pt x="23" y="146"/>
                              <a:pt x="30" y="145"/>
                            </a:cubicBezTo>
                            <a:cubicBezTo>
                              <a:pt x="29" y="155"/>
                              <a:pt x="17" y="159"/>
                              <a:pt x="17" y="151"/>
                            </a:cubicBezTo>
                            <a:cubicBezTo>
                              <a:pt x="17" y="151"/>
                              <a:pt x="17" y="151"/>
                              <a:pt x="16" y="151"/>
                            </a:cubicBezTo>
                            <a:cubicBezTo>
                              <a:pt x="15" y="155"/>
                              <a:pt x="16" y="158"/>
                              <a:pt x="20" y="159"/>
                            </a:cubicBezTo>
                            <a:cubicBezTo>
                              <a:pt x="21" y="159"/>
                              <a:pt x="20" y="159"/>
                              <a:pt x="20" y="160"/>
                            </a:cubicBezTo>
                            <a:cubicBezTo>
                              <a:pt x="15" y="163"/>
                              <a:pt x="18" y="174"/>
                              <a:pt x="18" y="178"/>
                            </a:cubicBezTo>
                            <a:cubicBezTo>
                              <a:pt x="19" y="182"/>
                              <a:pt x="14" y="182"/>
                              <a:pt x="13" y="182"/>
                            </a:cubicBezTo>
                            <a:cubicBezTo>
                              <a:pt x="13" y="182"/>
                              <a:pt x="13" y="182"/>
                              <a:pt x="13" y="182"/>
                            </a:cubicBezTo>
                            <a:cubicBezTo>
                              <a:pt x="17" y="186"/>
                              <a:pt x="21" y="182"/>
                              <a:pt x="21" y="182"/>
                            </a:cubicBezTo>
                            <a:cubicBezTo>
                              <a:pt x="24" y="183"/>
                              <a:pt x="22" y="186"/>
                              <a:pt x="20" y="188"/>
                            </a:cubicBezTo>
                            <a:cubicBezTo>
                              <a:pt x="20" y="188"/>
                              <a:pt x="20" y="188"/>
                              <a:pt x="20" y="188"/>
                            </a:cubicBezTo>
                            <a:cubicBezTo>
                              <a:pt x="20" y="188"/>
                              <a:pt x="25" y="189"/>
                              <a:pt x="26" y="185"/>
                            </a:cubicBezTo>
                            <a:cubicBezTo>
                              <a:pt x="29" y="187"/>
                              <a:pt x="32" y="186"/>
                              <a:pt x="32" y="186"/>
                            </a:cubicBezTo>
                            <a:cubicBezTo>
                              <a:pt x="33" y="185"/>
                              <a:pt x="38" y="184"/>
                              <a:pt x="39" y="189"/>
                            </a:cubicBezTo>
                            <a:cubicBezTo>
                              <a:pt x="39" y="189"/>
                              <a:pt x="39" y="189"/>
                              <a:pt x="39" y="189"/>
                            </a:cubicBezTo>
                            <a:cubicBezTo>
                              <a:pt x="43" y="184"/>
                              <a:pt x="39" y="182"/>
                              <a:pt x="37" y="181"/>
                            </a:cubicBezTo>
                            <a:cubicBezTo>
                              <a:pt x="37" y="181"/>
                              <a:pt x="40" y="179"/>
                              <a:pt x="42" y="182"/>
                            </a:cubicBezTo>
                            <a:cubicBezTo>
                              <a:pt x="42" y="182"/>
                              <a:pt x="43" y="182"/>
                              <a:pt x="43" y="182"/>
                            </a:cubicBezTo>
                            <a:cubicBezTo>
                              <a:pt x="43" y="176"/>
                              <a:pt x="38" y="176"/>
                              <a:pt x="35" y="178"/>
                            </a:cubicBezTo>
                            <a:cubicBezTo>
                              <a:pt x="35" y="178"/>
                              <a:pt x="34" y="174"/>
                              <a:pt x="39" y="175"/>
                            </a:cubicBezTo>
                            <a:cubicBezTo>
                              <a:pt x="39" y="175"/>
                              <a:pt x="39" y="174"/>
                              <a:pt x="39" y="174"/>
                            </a:cubicBezTo>
                            <a:cubicBezTo>
                              <a:pt x="35" y="171"/>
                              <a:pt x="32" y="174"/>
                              <a:pt x="32" y="175"/>
                            </a:cubicBezTo>
                            <a:cubicBezTo>
                              <a:pt x="30" y="177"/>
                              <a:pt x="26" y="176"/>
                              <a:pt x="26" y="176"/>
                            </a:cubicBezTo>
                            <a:cubicBezTo>
                              <a:pt x="27" y="156"/>
                              <a:pt x="44" y="163"/>
                              <a:pt x="47" y="154"/>
                            </a:cubicBezTo>
                            <a:cubicBezTo>
                              <a:pt x="47" y="153"/>
                              <a:pt x="47" y="153"/>
                              <a:pt x="47" y="153"/>
                            </a:cubicBezTo>
                            <a:cubicBezTo>
                              <a:pt x="48" y="156"/>
                              <a:pt x="54" y="156"/>
                              <a:pt x="55" y="152"/>
                            </a:cubicBezTo>
                            <a:cubicBezTo>
                              <a:pt x="55" y="151"/>
                              <a:pt x="55" y="151"/>
                              <a:pt x="55" y="151"/>
                            </a:cubicBezTo>
                            <a:cubicBezTo>
                              <a:pt x="50" y="156"/>
                              <a:pt x="38" y="141"/>
                              <a:pt x="54" y="128"/>
                            </a:cubicBezTo>
                            <a:cubicBezTo>
                              <a:pt x="67" y="117"/>
                              <a:pt x="78" y="123"/>
                              <a:pt x="83" y="127"/>
                            </a:cubicBezTo>
                            <a:cubicBezTo>
                              <a:pt x="83" y="128"/>
                              <a:pt x="82" y="129"/>
                              <a:pt x="82" y="129"/>
                            </a:cubicBezTo>
                            <a:cubicBezTo>
                              <a:pt x="81" y="129"/>
                              <a:pt x="81" y="129"/>
                              <a:pt x="82" y="129"/>
                            </a:cubicBezTo>
                            <a:cubicBezTo>
                              <a:pt x="83" y="130"/>
                              <a:pt x="85" y="130"/>
                              <a:pt x="86" y="129"/>
                            </a:cubicBezTo>
                            <a:cubicBezTo>
                              <a:pt x="88" y="131"/>
                              <a:pt x="86" y="133"/>
                              <a:pt x="85" y="134"/>
                            </a:cubicBezTo>
                            <a:cubicBezTo>
                              <a:pt x="84" y="134"/>
                              <a:pt x="85" y="134"/>
                              <a:pt x="85" y="134"/>
                            </a:cubicBezTo>
                            <a:cubicBezTo>
                              <a:pt x="87" y="135"/>
                              <a:pt x="90" y="132"/>
                              <a:pt x="90" y="130"/>
                            </a:cubicBezTo>
                            <a:cubicBezTo>
                              <a:pt x="90" y="131"/>
                              <a:pt x="90" y="131"/>
                              <a:pt x="90" y="131"/>
                            </a:cubicBezTo>
                            <a:cubicBezTo>
                              <a:pt x="90" y="142"/>
                              <a:pt x="90" y="142"/>
                              <a:pt x="90" y="142"/>
                            </a:cubicBezTo>
                            <a:cubicBezTo>
                              <a:pt x="90" y="158"/>
                              <a:pt x="108" y="160"/>
                              <a:pt x="128" y="173"/>
                            </a:cubicBezTo>
                            <a:cubicBezTo>
                              <a:pt x="148" y="160"/>
                              <a:pt x="167" y="158"/>
                              <a:pt x="167" y="142"/>
                            </a:cubicBezTo>
                            <a:cubicBezTo>
                              <a:pt x="167" y="131"/>
                              <a:pt x="167" y="131"/>
                              <a:pt x="167" y="131"/>
                            </a:cubicBezTo>
                            <a:cubicBezTo>
                              <a:pt x="167" y="130"/>
                              <a:pt x="167" y="130"/>
                              <a:pt x="167" y="130"/>
                            </a:cubicBezTo>
                            <a:cubicBezTo>
                              <a:pt x="167" y="132"/>
                              <a:pt x="169" y="135"/>
                              <a:pt x="172" y="134"/>
                            </a:cubicBezTo>
                            <a:cubicBezTo>
                              <a:pt x="172" y="134"/>
                              <a:pt x="172" y="134"/>
                              <a:pt x="172" y="134"/>
                            </a:cubicBezTo>
                            <a:cubicBezTo>
                              <a:pt x="171" y="133"/>
                              <a:pt x="168" y="131"/>
                              <a:pt x="171" y="129"/>
                            </a:cubicBezTo>
                            <a:cubicBezTo>
                              <a:pt x="172" y="130"/>
                              <a:pt x="174" y="130"/>
                              <a:pt x="175" y="129"/>
                            </a:cubicBezTo>
                            <a:cubicBezTo>
                              <a:pt x="175" y="129"/>
                              <a:pt x="175" y="129"/>
                              <a:pt x="175" y="129"/>
                            </a:cubicBezTo>
                            <a:cubicBezTo>
                              <a:pt x="175" y="129"/>
                              <a:pt x="174" y="128"/>
                              <a:pt x="174" y="127"/>
                            </a:cubicBezTo>
                            <a:cubicBezTo>
                              <a:pt x="178" y="123"/>
                              <a:pt x="190" y="117"/>
                              <a:pt x="203" y="128"/>
                            </a:cubicBezTo>
                            <a:cubicBezTo>
                              <a:pt x="218" y="141"/>
                              <a:pt x="207" y="156"/>
                              <a:pt x="202" y="151"/>
                            </a:cubicBezTo>
                            <a:cubicBezTo>
                              <a:pt x="202" y="151"/>
                              <a:pt x="202" y="151"/>
                              <a:pt x="202" y="152"/>
                            </a:cubicBezTo>
                            <a:cubicBezTo>
                              <a:pt x="203" y="156"/>
                              <a:pt x="209" y="156"/>
                              <a:pt x="210" y="153"/>
                            </a:cubicBezTo>
                            <a:cubicBezTo>
                              <a:pt x="210" y="153"/>
                              <a:pt x="210" y="153"/>
                              <a:pt x="210" y="154"/>
                            </a:cubicBezTo>
                            <a:cubicBezTo>
                              <a:pt x="212" y="163"/>
                              <a:pt x="230" y="156"/>
                              <a:pt x="231" y="176"/>
                            </a:cubicBezTo>
                            <a:cubicBezTo>
                              <a:pt x="230" y="176"/>
                              <a:pt x="227" y="177"/>
                              <a:pt x="225" y="175"/>
                            </a:cubicBezTo>
                            <a:cubicBezTo>
                              <a:pt x="224" y="174"/>
                              <a:pt x="221" y="171"/>
                              <a:pt x="218" y="174"/>
                            </a:cubicBezTo>
                            <a:cubicBezTo>
                              <a:pt x="218" y="174"/>
                              <a:pt x="218" y="175"/>
                              <a:pt x="218" y="175"/>
                            </a:cubicBezTo>
                            <a:cubicBezTo>
                              <a:pt x="223" y="174"/>
                              <a:pt x="222" y="178"/>
                              <a:pt x="221" y="178"/>
                            </a:cubicBezTo>
                            <a:cubicBezTo>
                              <a:pt x="218" y="176"/>
                              <a:pt x="214" y="176"/>
                              <a:pt x="214" y="182"/>
                            </a:cubicBezTo>
                            <a:cubicBezTo>
                              <a:pt x="214" y="182"/>
                              <a:pt x="214" y="182"/>
                              <a:pt x="215" y="182"/>
                            </a:cubicBezTo>
                            <a:cubicBezTo>
                              <a:pt x="217" y="179"/>
                              <a:pt x="220" y="181"/>
                              <a:pt x="220" y="181"/>
                            </a:cubicBezTo>
                            <a:cubicBezTo>
                              <a:pt x="218" y="182"/>
                              <a:pt x="214" y="184"/>
                              <a:pt x="218" y="189"/>
                            </a:cubicBezTo>
                            <a:cubicBezTo>
                              <a:pt x="218" y="189"/>
                              <a:pt x="218" y="189"/>
                              <a:pt x="218" y="189"/>
                            </a:cubicBezTo>
                            <a:cubicBezTo>
                              <a:pt x="219" y="184"/>
                              <a:pt x="223" y="185"/>
                              <a:pt x="224" y="186"/>
                            </a:cubicBezTo>
                            <a:cubicBezTo>
                              <a:pt x="225" y="186"/>
                              <a:pt x="228" y="187"/>
                              <a:pt x="230" y="185"/>
                            </a:cubicBezTo>
                            <a:cubicBezTo>
                              <a:pt x="231" y="189"/>
                              <a:pt x="236" y="188"/>
                              <a:pt x="237" y="188"/>
                            </a:cubicBezTo>
                            <a:cubicBezTo>
                              <a:pt x="237" y="188"/>
                              <a:pt x="237" y="188"/>
                              <a:pt x="237" y="188"/>
                            </a:cubicBezTo>
                            <a:cubicBezTo>
                              <a:pt x="235" y="186"/>
                              <a:pt x="233" y="183"/>
                              <a:pt x="236" y="182"/>
                            </a:cubicBezTo>
                            <a:cubicBezTo>
                              <a:pt x="236" y="182"/>
                              <a:pt x="240" y="186"/>
                              <a:pt x="244" y="182"/>
                            </a:cubicBezTo>
                            <a:cubicBezTo>
                              <a:pt x="244" y="182"/>
                              <a:pt x="244" y="182"/>
                              <a:pt x="243" y="182"/>
                            </a:cubicBezTo>
                            <a:cubicBezTo>
                              <a:pt x="243" y="182"/>
                              <a:pt x="238" y="182"/>
                              <a:pt x="239" y="178"/>
                            </a:cubicBezTo>
                            <a:cubicBezTo>
                              <a:pt x="239" y="174"/>
                              <a:pt x="241" y="163"/>
                              <a:pt x="237" y="160"/>
                            </a:cubicBezTo>
                            <a:cubicBezTo>
                              <a:pt x="236" y="159"/>
                              <a:pt x="236" y="159"/>
                              <a:pt x="237" y="159"/>
                            </a:cubicBezTo>
                            <a:cubicBezTo>
                              <a:pt x="241" y="158"/>
                              <a:pt x="242" y="155"/>
                              <a:pt x="240" y="151"/>
                            </a:cubicBezTo>
                            <a:cubicBezTo>
                              <a:pt x="240" y="151"/>
                              <a:pt x="240" y="151"/>
                              <a:pt x="240" y="151"/>
                            </a:cubicBezTo>
                            <a:cubicBezTo>
                              <a:pt x="239" y="159"/>
                              <a:pt x="227" y="155"/>
                              <a:pt x="227" y="145"/>
                            </a:cubicBezTo>
                            <a:cubicBezTo>
                              <a:pt x="233" y="146"/>
                              <a:pt x="245" y="144"/>
                              <a:pt x="245" y="134"/>
                            </a:cubicBezTo>
                            <a:cubicBezTo>
                              <a:pt x="245" y="123"/>
                              <a:pt x="231" y="118"/>
                              <a:pt x="231" y="110"/>
                            </a:cubicBezTo>
                            <a:cubicBezTo>
                              <a:pt x="231" y="109"/>
                              <a:pt x="231" y="104"/>
                              <a:pt x="237" y="104"/>
                            </a:cubicBezTo>
                            <a:cubicBezTo>
                              <a:pt x="242" y="104"/>
                              <a:pt x="246" y="108"/>
                              <a:pt x="247" y="112"/>
                            </a:cubicBezTo>
                            <a:cubicBezTo>
                              <a:pt x="247" y="112"/>
                              <a:pt x="247" y="112"/>
                              <a:pt x="248" y="112"/>
                            </a:cubicBezTo>
                            <a:cubicBezTo>
                              <a:pt x="248" y="111"/>
                              <a:pt x="248" y="107"/>
                              <a:pt x="246" y="105"/>
                            </a:cubicBezTo>
                            <a:cubicBezTo>
                              <a:pt x="246" y="104"/>
                              <a:pt x="246" y="104"/>
                              <a:pt x="247" y="104"/>
                            </a:cubicBezTo>
                            <a:cubicBezTo>
                              <a:pt x="247" y="105"/>
                              <a:pt x="249" y="105"/>
                              <a:pt x="251" y="105"/>
                            </a:cubicBezTo>
                            <a:cubicBezTo>
                              <a:pt x="255" y="105"/>
                              <a:pt x="257" y="103"/>
                              <a:pt x="257" y="99"/>
                            </a:cubicBezTo>
                            <a:cubicBezTo>
                              <a:pt x="257" y="97"/>
                              <a:pt x="256" y="96"/>
                              <a:pt x="257" y="95"/>
                            </a:cubicBezTo>
                            <a:cubicBezTo>
                              <a:pt x="257" y="95"/>
                              <a:pt x="256" y="94"/>
                              <a:pt x="256" y="95"/>
                            </a:cubicBezTo>
                            <a:cubicBezTo>
                              <a:pt x="256" y="96"/>
                              <a:pt x="255" y="99"/>
                              <a:pt x="250" y="99"/>
                            </a:cubicBezTo>
                            <a:cubicBezTo>
                              <a:pt x="250" y="99"/>
                              <a:pt x="242" y="99"/>
                              <a:pt x="240" y="99"/>
                            </a:cubicBezTo>
                            <a:cubicBezTo>
                              <a:pt x="229" y="99"/>
                              <a:pt x="228" y="108"/>
                              <a:pt x="228" y="110"/>
                            </a:cubicBezTo>
                            <a:cubicBezTo>
                              <a:pt x="228" y="119"/>
                              <a:pt x="240" y="123"/>
                              <a:pt x="240" y="133"/>
                            </a:cubicBezTo>
                            <a:cubicBezTo>
                              <a:pt x="240" y="135"/>
                              <a:pt x="239" y="139"/>
                              <a:pt x="233" y="139"/>
                            </a:cubicBezTo>
                            <a:cubicBezTo>
                              <a:pt x="230" y="139"/>
                              <a:pt x="228" y="138"/>
                              <a:pt x="226" y="137"/>
                            </a:cubicBezTo>
                            <a:cubicBezTo>
                              <a:pt x="226" y="137"/>
                              <a:pt x="223" y="121"/>
                              <a:pt x="215" y="115"/>
                            </a:cubicBezTo>
                            <a:cubicBezTo>
                              <a:pt x="215" y="115"/>
                              <a:pt x="206" y="120"/>
                              <a:pt x="197" y="115"/>
                            </a:cubicBezTo>
                            <a:cubicBezTo>
                              <a:pt x="190" y="111"/>
                              <a:pt x="186" y="108"/>
                              <a:pt x="180" y="113"/>
                            </a:cubicBezTo>
                            <a:cubicBezTo>
                              <a:pt x="174" y="117"/>
                              <a:pt x="169" y="122"/>
                              <a:pt x="168" y="121"/>
                            </a:cubicBezTo>
                            <a:cubicBezTo>
                              <a:pt x="167" y="121"/>
                              <a:pt x="167" y="121"/>
                              <a:pt x="167" y="121"/>
                            </a:cubicBezTo>
                            <a:cubicBezTo>
                              <a:pt x="167" y="84"/>
                              <a:pt x="167" y="84"/>
                              <a:pt x="167" y="84"/>
                            </a:cubicBezTo>
                            <a:cubicBezTo>
                              <a:pt x="169" y="84"/>
                              <a:pt x="170" y="87"/>
                              <a:pt x="170" y="87"/>
                            </a:cubicBezTo>
                            <a:cubicBezTo>
                              <a:pt x="169" y="88"/>
                              <a:pt x="168" y="89"/>
                              <a:pt x="170" y="92"/>
                            </a:cubicBezTo>
                            <a:cubicBezTo>
                              <a:pt x="171" y="92"/>
                              <a:pt x="171" y="92"/>
                              <a:pt x="171" y="92"/>
                            </a:cubicBezTo>
                            <a:cubicBezTo>
                              <a:pt x="171" y="91"/>
                              <a:pt x="171" y="90"/>
                              <a:pt x="172" y="90"/>
                            </a:cubicBezTo>
                            <a:cubicBezTo>
                              <a:pt x="173" y="90"/>
                              <a:pt x="178" y="93"/>
                              <a:pt x="181" y="97"/>
                            </a:cubicBezTo>
                            <a:cubicBezTo>
                              <a:pt x="181" y="97"/>
                              <a:pt x="184" y="90"/>
                              <a:pt x="189" y="88"/>
                            </a:cubicBezTo>
                            <a:cubicBezTo>
                              <a:pt x="186" y="88"/>
                              <a:pt x="173" y="85"/>
                              <a:pt x="173" y="79"/>
                            </a:cubicBezTo>
                            <a:cubicBezTo>
                              <a:pt x="173" y="77"/>
                              <a:pt x="171" y="77"/>
                              <a:pt x="170" y="77"/>
                            </a:cubicBezTo>
                            <a:cubicBezTo>
                              <a:pt x="170" y="77"/>
                              <a:pt x="168" y="72"/>
                              <a:pt x="164" y="74"/>
                            </a:cubicBezTo>
                            <a:cubicBezTo>
                              <a:pt x="163" y="75"/>
                              <a:pt x="164" y="75"/>
                              <a:pt x="164" y="75"/>
                            </a:cubicBezTo>
                            <a:cubicBezTo>
                              <a:pt x="165" y="75"/>
                              <a:pt x="166" y="77"/>
                              <a:pt x="166" y="79"/>
                            </a:cubicBezTo>
                            <a:cubicBezTo>
                              <a:pt x="163" y="78"/>
                              <a:pt x="147" y="73"/>
                              <a:pt x="128" y="73"/>
                            </a:cubicBezTo>
                            <a:cubicBezTo>
                              <a:pt x="119" y="73"/>
                              <a:pt x="111" y="75"/>
                              <a:pt x="104" y="76"/>
                            </a:cubicBezTo>
                            <a:cubicBezTo>
                              <a:pt x="104" y="88"/>
                              <a:pt x="104" y="88"/>
                              <a:pt x="104" y="88"/>
                            </a:cubicBezTo>
                            <a:cubicBezTo>
                              <a:pt x="99" y="88"/>
                              <a:pt x="99" y="88"/>
                              <a:pt x="99" y="88"/>
                            </a:cubicBezTo>
                            <a:cubicBezTo>
                              <a:pt x="99" y="77"/>
                              <a:pt x="99" y="77"/>
                              <a:pt x="99" y="77"/>
                            </a:cubicBezTo>
                            <a:cubicBezTo>
                              <a:pt x="99" y="77"/>
                              <a:pt x="99" y="77"/>
                              <a:pt x="99" y="77"/>
                            </a:cubicBezTo>
                            <a:moveTo>
                              <a:pt x="65" y="207"/>
                            </a:moveTo>
                            <a:cubicBezTo>
                              <a:pt x="64" y="207"/>
                              <a:pt x="63" y="206"/>
                              <a:pt x="63" y="204"/>
                            </a:cubicBezTo>
                            <a:cubicBezTo>
                              <a:pt x="63" y="196"/>
                              <a:pt x="63" y="196"/>
                              <a:pt x="63" y="196"/>
                            </a:cubicBezTo>
                            <a:cubicBezTo>
                              <a:pt x="60" y="195"/>
                              <a:pt x="54" y="193"/>
                              <a:pt x="42" y="193"/>
                            </a:cubicBezTo>
                            <a:cubicBezTo>
                              <a:pt x="32" y="193"/>
                              <a:pt x="28" y="195"/>
                              <a:pt x="28" y="196"/>
                            </a:cubicBezTo>
                            <a:cubicBezTo>
                              <a:pt x="25" y="211"/>
                              <a:pt x="25" y="211"/>
                              <a:pt x="25" y="211"/>
                            </a:cubicBezTo>
                            <a:cubicBezTo>
                              <a:pt x="25" y="211"/>
                              <a:pt x="30" y="208"/>
                              <a:pt x="45" y="208"/>
                            </a:cubicBezTo>
                            <a:cubicBezTo>
                              <a:pt x="63" y="210"/>
                              <a:pt x="81" y="220"/>
                              <a:pt x="81" y="209"/>
                            </a:cubicBezTo>
                            <a:cubicBezTo>
                              <a:pt x="81" y="202"/>
                              <a:pt x="81" y="202"/>
                              <a:pt x="81" y="202"/>
                            </a:cubicBezTo>
                            <a:cubicBezTo>
                              <a:pt x="67" y="202"/>
                              <a:pt x="65" y="207"/>
                              <a:pt x="65" y="207"/>
                            </a:cubicBezTo>
                            <a:close/>
                            <a:moveTo>
                              <a:pt x="176" y="202"/>
                            </a:moveTo>
                            <a:cubicBezTo>
                              <a:pt x="176" y="209"/>
                              <a:pt x="176" y="209"/>
                              <a:pt x="176" y="209"/>
                            </a:cubicBezTo>
                            <a:cubicBezTo>
                              <a:pt x="176" y="220"/>
                              <a:pt x="194" y="210"/>
                              <a:pt x="212" y="208"/>
                            </a:cubicBezTo>
                            <a:cubicBezTo>
                              <a:pt x="227" y="208"/>
                              <a:pt x="231" y="211"/>
                              <a:pt x="231" y="211"/>
                            </a:cubicBezTo>
                            <a:cubicBezTo>
                              <a:pt x="229" y="196"/>
                              <a:pt x="229" y="196"/>
                              <a:pt x="229" y="196"/>
                            </a:cubicBezTo>
                            <a:cubicBezTo>
                              <a:pt x="228" y="195"/>
                              <a:pt x="225" y="193"/>
                              <a:pt x="215" y="193"/>
                            </a:cubicBezTo>
                            <a:cubicBezTo>
                              <a:pt x="202" y="193"/>
                              <a:pt x="196" y="195"/>
                              <a:pt x="194" y="196"/>
                            </a:cubicBezTo>
                            <a:cubicBezTo>
                              <a:pt x="194" y="204"/>
                              <a:pt x="194" y="204"/>
                              <a:pt x="194" y="204"/>
                            </a:cubicBezTo>
                            <a:cubicBezTo>
                              <a:pt x="194" y="206"/>
                              <a:pt x="193" y="207"/>
                              <a:pt x="192" y="207"/>
                            </a:cubicBezTo>
                            <a:cubicBezTo>
                              <a:pt x="192" y="207"/>
                              <a:pt x="190" y="202"/>
                              <a:pt x="176" y="202"/>
                            </a:cubicBezTo>
                            <a:close/>
                            <a:moveTo>
                              <a:pt x="128" y="195"/>
                            </a:moveTo>
                            <a:cubicBezTo>
                              <a:pt x="157" y="195"/>
                              <a:pt x="187" y="197"/>
                              <a:pt x="191" y="201"/>
                            </a:cubicBezTo>
                            <a:cubicBezTo>
                              <a:pt x="191" y="202"/>
                              <a:pt x="191" y="201"/>
                              <a:pt x="191" y="201"/>
                            </a:cubicBezTo>
                            <a:cubicBezTo>
                              <a:pt x="191" y="186"/>
                              <a:pt x="191" y="186"/>
                              <a:pt x="191" y="186"/>
                            </a:cubicBezTo>
                            <a:cubicBezTo>
                              <a:pt x="191" y="181"/>
                              <a:pt x="161" y="179"/>
                              <a:pt x="128" y="179"/>
                            </a:cubicBezTo>
                            <a:cubicBezTo>
                              <a:pt x="96" y="179"/>
                              <a:pt x="66" y="181"/>
                              <a:pt x="66" y="186"/>
                            </a:cubicBezTo>
                            <a:cubicBezTo>
                              <a:pt x="66" y="201"/>
                              <a:pt x="66" y="201"/>
                              <a:pt x="66" y="201"/>
                            </a:cubicBezTo>
                            <a:cubicBezTo>
                              <a:pt x="66" y="201"/>
                              <a:pt x="66" y="202"/>
                              <a:pt x="66" y="201"/>
                            </a:cubicBezTo>
                            <a:cubicBezTo>
                              <a:pt x="70" y="197"/>
                              <a:pt x="99" y="195"/>
                              <a:pt x="128" y="195"/>
                            </a:cubicBezTo>
                            <a:close/>
                            <a:moveTo>
                              <a:pt x="103" y="123"/>
                            </a:moveTo>
                            <a:cubicBezTo>
                              <a:pt x="100" y="122"/>
                              <a:pt x="100" y="122"/>
                              <a:pt x="100" y="122"/>
                            </a:cubicBezTo>
                            <a:cubicBezTo>
                              <a:pt x="99" y="123"/>
                              <a:pt x="99" y="123"/>
                              <a:pt x="99" y="123"/>
                            </a:cubicBezTo>
                            <a:cubicBezTo>
                              <a:pt x="96" y="121"/>
                              <a:pt x="96" y="121"/>
                              <a:pt x="96" y="121"/>
                            </a:cubicBezTo>
                            <a:cubicBezTo>
                              <a:pt x="96" y="121"/>
                              <a:pt x="98" y="121"/>
                              <a:pt x="99" y="121"/>
                            </a:cubicBezTo>
                            <a:cubicBezTo>
                              <a:pt x="99" y="121"/>
                              <a:pt x="99" y="121"/>
                              <a:pt x="99" y="121"/>
                            </a:cubicBezTo>
                            <a:cubicBezTo>
                              <a:pt x="98" y="120"/>
                              <a:pt x="97" y="118"/>
                              <a:pt x="97" y="118"/>
                            </a:cubicBezTo>
                            <a:cubicBezTo>
                              <a:pt x="97" y="118"/>
                              <a:pt x="98" y="119"/>
                              <a:pt x="100" y="120"/>
                            </a:cubicBezTo>
                            <a:cubicBezTo>
                              <a:pt x="100" y="120"/>
                              <a:pt x="100" y="120"/>
                              <a:pt x="100" y="119"/>
                            </a:cubicBezTo>
                            <a:cubicBezTo>
                              <a:pt x="99" y="118"/>
                              <a:pt x="98" y="116"/>
                              <a:pt x="98" y="116"/>
                            </a:cubicBezTo>
                            <a:cubicBezTo>
                              <a:pt x="98" y="116"/>
                              <a:pt x="101" y="118"/>
                              <a:pt x="101" y="118"/>
                            </a:cubicBezTo>
                            <a:cubicBezTo>
                              <a:pt x="101" y="118"/>
                              <a:pt x="102" y="118"/>
                              <a:pt x="101" y="118"/>
                            </a:cubicBezTo>
                            <a:cubicBezTo>
                              <a:pt x="101" y="116"/>
                              <a:pt x="100" y="114"/>
                              <a:pt x="100" y="114"/>
                            </a:cubicBezTo>
                            <a:cubicBezTo>
                              <a:pt x="103" y="117"/>
                              <a:pt x="103" y="117"/>
                              <a:pt x="103" y="117"/>
                            </a:cubicBezTo>
                            <a:cubicBezTo>
                              <a:pt x="103" y="117"/>
                              <a:pt x="103" y="117"/>
                              <a:pt x="103" y="117"/>
                            </a:cubicBezTo>
                            <a:cubicBezTo>
                              <a:pt x="103" y="116"/>
                              <a:pt x="102" y="113"/>
                              <a:pt x="102" y="113"/>
                            </a:cubicBezTo>
                            <a:cubicBezTo>
                              <a:pt x="105" y="116"/>
                              <a:pt x="105" y="116"/>
                              <a:pt x="105" y="116"/>
                            </a:cubicBezTo>
                            <a:cubicBezTo>
                              <a:pt x="105" y="117"/>
                              <a:pt x="105" y="116"/>
                              <a:pt x="105" y="116"/>
                            </a:cubicBezTo>
                            <a:cubicBezTo>
                              <a:pt x="105" y="116"/>
                              <a:pt x="105" y="113"/>
                              <a:pt x="105" y="113"/>
                            </a:cubicBezTo>
                            <a:cubicBezTo>
                              <a:pt x="105" y="113"/>
                              <a:pt x="106" y="115"/>
                              <a:pt x="106" y="116"/>
                            </a:cubicBezTo>
                            <a:cubicBezTo>
                              <a:pt x="106" y="116"/>
                              <a:pt x="107" y="116"/>
                              <a:pt x="107" y="116"/>
                            </a:cubicBezTo>
                            <a:cubicBezTo>
                              <a:pt x="107" y="116"/>
                              <a:pt x="108" y="113"/>
                              <a:pt x="108" y="113"/>
                            </a:cubicBezTo>
                            <a:cubicBezTo>
                              <a:pt x="108" y="117"/>
                              <a:pt x="108" y="117"/>
                              <a:pt x="108" y="117"/>
                            </a:cubicBezTo>
                            <a:cubicBezTo>
                              <a:pt x="107" y="117"/>
                              <a:pt x="107" y="117"/>
                              <a:pt x="107" y="117"/>
                            </a:cubicBezTo>
                            <a:cubicBezTo>
                              <a:pt x="107" y="121"/>
                              <a:pt x="107" y="121"/>
                              <a:pt x="107" y="121"/>
                            </a:cubicBezTo>
                            <a:cubicBezTo>
                              <a:pt x="111" y="120"/>
                              <a:pt x="117" y="113"/>
                              <a:pt x="121" y="113"/>
                            </a:cubicBezTo>
                            <a:cubicBezTo>
                              <a:pt x="126" y="113"/>
                              <a:pt x="128" y="119"/>
                              <a:pt x="137" y="116"/>
                            </a:cubicBezTo>
                            <a:cubicBezTo>
                              <a:pt x="139" y="119"/>
                              <a:pt x="140" y="122"/>
                              <a:pt x="141" y="126"/>
                            </a:cubicBezTo>
                            <a:cubicBezTo>
                              <a:pt x="144" y="130"/>
                              <a:pt x="149" y="128"/>
                              <a:pt x="149" y="125"/>
                            </a:cubicBezTo>
                            <a:cubicBezTo>
                              <a:pt x="149" y="120"/>
                              <a:pt x="144" y="119"/>
                              <a:pt x="144" y="114"/>
                            </a:cubicBezTo>
                            <a:cubicBezTo>
                              <a:pt x="144" y="112"/>
                              <a:pt x="146" y="109"/>
                              <a:pt x="150" y="109"/>
                            </a:cubicBezTo>
                            <a:cubicBezTo>
                              <a:pt x="152" y="109"/>
                              <a:pt x="155" y="110"/>
                              <a:pt x="157" y="110"/>
                            </a:cubicBezTo>
                            <a:cubicBezTo>
                              <a:pt x="160" y="110"/>
                              <a:pt x="160" y="108"/>
                              <a:pt x="160" y="108"/>
                            </a:cubicBezTo>
                            <a:cubicBezTo>
                              <a:pt x="161" y="107"/>
                              <a:pt x="161" y="107"/>
                              <a:pt x="161" y="108"/>
                            </a:cubicBezTo>
                            <a:cubicBezTo>
                              <a:pt x="161" y="108"/>
                              <a:pt x="161" y="109"/>
                              <a:pt x="161" y="110"/>
                            </a:cubicBezTo>
                            <a:cubicBezTo>
                              <a:pt x="161" y="113"/>
                              <a:pt x="157" y="113"/>
                              <a:pt x="156" y="113"/>
                            </a:cubicBezTo>
                            <a:cubicBezTo>
                              <a:pt x="156" y="113"/>
                              <a:pt x="156" y="113"/>
                              <a:pt x="156" y="113"/>
                            </a:cubicBezTo>
                            <a:cubicBezTo>
                              <a:pt x="157" y="114"/>
                              <a:pt x="156" y="116"/>
                              <a:pt x="156" y="117"/>
                            </a:cubicBezTo>
                            <a:cubicBezTo>
                              <a:pt x="156" y="117"/>
                              <a:pt x="155" y="117"/>
                              <a:pt x="155" y="117"/>
                            </a:cubicBezTo>
                            <a:cubicBezTo>
                              <a:pt x="155" y="115"/>
                              <a:pt x="152" y="112"/>
                              <a:pt x="150" y="112"/>
                            </a:cubicBezTo>
                            <a:cubicBezTo>
                              <a:pt x="149" y="112"/>
                              <a:pt x="147" y="112"/>
                              <a:pt x="147" y="114"/>
                            </a:cubicBezTo>
                            <a:cubicBezTo>
                              <a:pt x="147" y="117"/>
                              <a:pt x="153" y="120"/>
                              <a:pt x="153" y="125"/>
                            </a:cubicBezTo>
                            <a:cubicBezTo>
                              <a:pt x="153" y="132"/>
                              <a:pt x="147" y="133"/>
                              <a:pt x="141" y="132"/>
                            </a:cubicBezTo>
                            <a:cubicBezTo>
                              <a:pt x="141" y="137"/>
                              <a:pt x="150" y="141"/>
                              <a:pt x="150" y="137"/>
                            </a:cubicBezTo>
                            <a:cubicBezTo>
                              <a:pt x="150" y="136"/>
                              <a:pt x="150" y="136"/>
                              <a:pt x="150" y="137"/>
                            </a:cubicBezTo>
                            <a:cubicBezTo>
                              <a:pt x="152" y="138"/>
                              <a:pt x="151" y="140"/>
                              <a:pt x="149" y="140"/>
                            </a:cubicBezTo>
                            <a:cubicBezTo>
                              <a:pt x="151" y="141"/>
                              <a:pt x="151" y="144"/>
                              <a:pt x="152" y="146"/>
                            </a:cubicBezTo>
                            <a:cubicBezTo>
                              <a:pt x="152" y="149"/>
                              <a:pt x="155" y="147"/>
                              <a:pt x="155" y="147"/>
                            </a:cubicBezTo>
                            <a:cubicBezTo>
                              <a:pt x="155" y="147"/>
                              <a:pt x="155" y="147"/>
                              <a:pt x="155" y="147"/>
                            </a:cubicBezTo>
                            <a:cubicBezTo>
                              <a:pt x="154" y="150"/>
                              <a:pt x="151" y="149"/>
                              <a:pt x="151" y="149"/>
                            </a:cubicBezTo>
                            <a:cubicBezTo>
                              <a:pt x="150" y="150"/>
                              <a:pt x="152" y="151"/>
                              <a:pt x="153" y="151"/>
                            </a:cubicBezTo>
                            <a:cubicBezTo>
                              <a:pt x="153" y="151"/>
                              <a:pt x="153" y="152"/>
                              <a:pt x="153" y="152"/>
                            </a:cubicBezTo>
                            <a:cubicBezTo>
                              <a:pt x="152" y="152"/>
                              <a:pt x="150" y="153"/>
                              <a:pt x="149" y="151"/>
                            </a:cubicBezTo>
                            <a:cubicBezTo>
                              <a:pt x="148" y="153"/>
                              <a:pt x="146" y="153"/>
                              <a:pt x="146" y="153"/>
                            </a:cubicBezTo>
                            <a:cubicBezTo>
                              <a:pt x="145" y="153"/>
                              <a:pt x="144" y="154"/>
                              <a:pt x="144" y="155"/>
                            </a:cubicBezTo>
                            <a:cubicBezTo>
                              <a:pt x="144" y="155"/>
                              <a:pt x="144" y="155"/>
                              <a:pt x="144" y="155"/>
                            </a:cubicBezTo>
                            <a:cubicBezTo>
                              <a:pt x="141" y="154"/>
                              <a:pt x="143" y="152"/>
                              <a:pt x="144" y="151"/>
                            </a:cubicBezTo>
                            <a:cubicBezTo>
                              <a:pt x="144" y="151"/>
                              <a:pt x="142" y="150"/>
                              <a:pt x="141" y="152"/>
                            </a:cubicBezTo>
                            <a:cubicBezTo>
                              <a:pt x="141" y="153"/>
                              <a:pt x="141" y="153"/>
                              <a:pt x="141" y="152"/>
                            </a:cubicBezTo>
                            <a:cubicBezTo>
                              <a:pt x="140" y="149"/>
                              <a:pt x="142" y="148"/>
                              <a:pt x="144" y="149"/>
                            </a:cubicBezTo>
                            <a:cubicBezTo>
                              <a:pt x="144" y="149"/>
                              <a:pt x="143" y="147"/>
                              <a:pt x="141" y="148"/>
                            </a:cubicBezTo>
                            <a:cubicBezTo>
                              <a:pt x="141" y="148"/>
                              <a:pt x="141" y="148"/>
                              <a:pt x="141" y="148"/>
                            </a:cubicBezTo>
                            <a:cubicBezTo>
                              <a:pt x="141" y="147"/>
                              <a:pt x="142" y="145"/>
                              <a:pt x="144" y="147"/>
                            </a:cubicBezTo>
                            <a:cubicBezTo>
                              <a:pt x="145" y="147"/>
                              <a:pt x="147" y="146"/>
                              <a:pt x="148" y="146"/>
                            </a:cubicBezTo>
                            <a:cubicBezTo>
                              <a:pt x="144" y="139"/>
                              <a:pt x="136" y="145"/>
                              <a:pt x="135" y="139"/>
                            </a:cubicBezTo>
                            <a:cubicBezTo>
                              <a:pt x="135" y="139"/>
                              <a:pt x="134" y="139"/>
                              <a:pt x="134" y="139"/>
                            </a:cubicBezTo>
                            <a:cubicBezTo>
                              <a:pt x="134" y="140"/>
                              <a:pt x="131" y="140"/>
                              <a:pt x="130" y="138"/>
                            </a:cubicBezTo>
                            <a:cubicBezTo>
                              <a:pt x="130" y="138"/>
                              <a:pt x="130" y="138"/>
                              <a:pt x="130" y="138"/>
                            </a:cubicBezTo>
                            <a:cubicBezTo>
                              <a:pt x="131" y="138"/>
                              <a:pt x="132" y="139"/>
                              <a:pt x="133" y="137"/>
                            </a:cubicBezTo>
                            <a:cubicBezTo>
                              <a:pt x="134" y="136"/>
                              <a:pt x="134" y="134"/>
                              <a:pt x="134" y="133"/>
                            </a:cubicBezTo>
                            <a:cubicBezTo>
                              <a:pt x="134" y="128"/>
                              <a:pt x="129" y="120"/>
                              <a:pt x="122" y="120"/>
                            </a:cubicBezTo>
                            <a:cubicBezTo>
                              <a:pt x="118" y="120"/>
                              <a:pt x="113" y="122"/>
                              <a:pt x="109" y="125"/>
                            </a:cubicBezTo>
                            <a:cubicBezTo>
                              <a:pt x="112" y="125"/>
                              <a:pt x="112" y="125"/>
                              <a:pt x="112" y="125"/>
                            </a:cubicBezTo>
                            <a:cubicBezTo>
                              <a:pt x="112" y="129"/>
                              <a:pt x="109" y="131"/>
                              <a:pt x="106" y="130"/>
                            </a:cubicBezTo>
                            <a:cubicBezTo>
                              <a:pt x="106" y="126"/>
                              <a:pt x="106" y="126"/>
                              <a:pt x="106" y="126"/>
                            </a:cubicBezTo>
                            <a:cubicBezTo>
                              <a:pt x="106" y="126"/>
                              <a:pt x="104" y="127"/>
                              <a:pt x="104" y="128"/>
                            </a:cubicBezTo>
                            <a:cubicBezTo>
                              <a:pt x="104" y="128"/>
                              <a:pt x="103" y="128"/>
                              <a:pt x="103" y="128"/>
                            </a:cubicBezTo>
                            <a:cubicBezTo>
                              <a:pt x="103" y="125"/>
                              <a:pt x="105" y="124"/>
                              <a:pt x="105" y="124"/>
                            </a:cubicBezTo>
                            <a:cubicBezTo>
                              <a:pt x="105" y="124"/>
                              <a:pt x="105" y="124"/>
                              <a:pt x="105" y="124"/>
                            </a:cubicBezTo>
                            <a:cubicBezTo>
                              <a:pt x="104" y="124"/>
                              <a:pt x="103" y="125"/>
                              <a:pt x="102" y="126"/>
                            </a:cubicBezTo>
                            <a:cubicBezTo>
                              <a:pt x="102" y="126"/>
                              <a:pt x="102" y="126"/>
                              <a:pt x="102" y="126"/>
                            </a:cubicBezTo>
                            <a:cubicBezTo>
                              <a:pt x="102" y="125"/>
                              <a:pt x="102" y="124"/>
                              <a:pt x="103" y="123"/>
                            </a:cubicBezTo>
                            <a:close/>
                            <a:moveTo>
                              <a:pt x="113" y="150"/>
                            </a:moveTo>
                            <a:cubicBezTo>
                              <a:pt x="111" y="151"/>
                              <a:pt x="110" y="150"/>
                              <a:pt x="109" y="150"/>
                            </a:cubicBezTo>
                            <a:cubicBezTo>
                              <a:pt x="107" y="150"/>
                              <a:pt x="107" y="151"/>
                              <a:pt x="107" y="152"/>
                            </a:cubicBezTo>
                            <a:cubicBezTo>
                              <a:pt x="107" y="152"/>
                              <a:pt x="107" y="152"/>
                              <a:pt x="106" y="152"/>
                            </a:cubicBezTo>
                            <a:cubicBezTo>
                              <a:pt x="105" y="149"/>
                              <a:pt x="107" y="148"/>
                              <a:pt x="108" y="148"/>
                            </a:cubicBezTo>
                            <a:cubicBezTo>
                              <a:pt x="108" y="148"/>
                              <a:pt x="106" y="146"/>
                              <a:pt x="105" y="148"/>
                            </a:cubicBezTo>
                            <a:cubicBezTo>
                              <a:pt x="105" y="148"/>
                              <a:pt x="105" y="148"/>
                              <a:pt x="105" y="148"/>
                            </a:cubicBezTo>
                            <a:cubicBezTo>
                              <a:pt x="105" y="145"/>
                              <a:pt x="107" y="145"/>
                              <a:pt x="109" y="146"/>
                            </a:cubicBezTo>
                            <a:cubicBezTo>
                              <a:pt x="109" y="145"/>
                              <a:pt x="108" y="144"/>
                              <a:pt x="107" y="144"/>
                            </a:cubicBezTo>
                            <a:cubicBezTo>
                              <a:pt x="107" y="144"/>
                              <a:pt x="107" y="144"/>
                              <a:pt x="107" y="144"/>
                            </a:cubicBezTo>
                            <a:cubicBezTo>
                              <a:pt x="107" y="143"/>
                              <a:pt x="108" y="143"/>
                              <a:pt x="108" y="143"/>
                            </a:cubicBezTo>
                            <a:cubicBezTo>
                              <a:pt x="110" y="143"/>
                              <a:pt x="110" y="145"/>
                              <a:pt x="111" y="145"/>
                            </a:cubicBezTo>
                            <a:cubicBezTo>
                              <a:pt x="113" y="145"/>
                              <a:pt x="115" y="143"/>
                              <a:pt x="116" y="143"/>
                            </a:cubicBezTo>
                            <a:cubicBezTo>
                              <a:pt x="116" y="142"/>
                              <a:pt x="114" y="138"/>
                              <a:pt x="114" y="135"/>
                            </a:cubicBezTo>
                            <a:cubicBezTo>
                              <a:pt x="114" y="135"/>
                              <a:pt x="114" y="135"/>
                              <a:pt x="114" y="135"/>
                            </a:cubicBezTo>
                            <a:cubicBezTo>
                              <a:pt x="113" y="136"/>
                              <a:pt x="111" y="136"/>
                              <a:pt x="111" y="133"/>
                            </a:cubicBezTo>
                            <a:cubicBezTo>
                              <a:pt x="111" y="133"/>
                              <a:pt x="111" y="133"/>
                              <a:pt x="112" y="133"/>
                            </a:cubicBezTo>
                            <a:cubicBezTo>
                              <a:pt x="112" y="134"/>
                              <a:pt x="114" y="133"/>
                              <a:pt x="115" y="132"/>
                            </a:cubicBezTo>
                            <a:cubicBezTo>
                              <a:pt x="115" y="131"/>
                              <a:pt x="120" y="125"/>
                              <a:pt x="125" y="125"/>
                            </a:cubicBezTo>
                            <a:cubicBezTo>
                              <a:pt x="127" y="125"/>
                              <a:pt x="128" y="126"/>
                              <a:pt x="129" y="127"/>
                            </a:cubicBezTo>
                            <a:cubicBezTo>
                              <a:pt x="128" y="129"/>
                              <a:pt x="129" y="131"/>
                              <a:pt x="131" y="131"/>
                            </a:cubicBezTo>
                            <a:cubicBezTo>
                              <a:pt x="131" y="131"/>
                              <a:pt x="131" y="131"/>
                              <a:pt x="131" y="131"/>
                            </a:cubicBezTo>
                            <a:cubicBezTo>
                              <a:pt x="123" y="134"/>
                              <a:pt x="120" y="135"/>
                              <a:pt x="120" y="142"/>
                            </a:cubicBezTo>
                            <a:cubicBezTo>
                              <a:pt x="120" y="145"/>
                              <a:pt x="121" y="147"/>
                              <a:pt x="123" y="146"/>
                            </a:cubicBezTo>
                            <a:cubicBezTo>
                              <a:pt x="123" y="146"/>
                              <a:pt x="123" y="146"/>
                              <a:pt x="123" y="146"/>
                            </a:cubicBezTo>
                            <a:cubicBezTo>
                              <a:pt x="123" y="147"/>
                              <a:pt x="122" y="147"/>
                              <a:pt x="121" y="147"/>
                            </a:cubicBezTo>
                            <a:cubicBezTo>
                              <a:pt x="120" y="147"/>
                              <a:pt x="119" y="147"/>
                              <a:pt x="118" y="147"/>
                            </a:cubicBezTo>
                            <a:cubicBezTo>
                              <a:pt x="118" y="147"/>
                              <a:pt x="115" y="148"/>
                              <a:pt x="115" y="150"/>
                            </a:cubicBezTo>
                            <a:cubicBezTo>
                              <a:pt x="115" y="150"/>
                              <a:pt x="115" y="151"/>
                              <a:pt x="116" y="151"/>
                            </a:cubicBezTo>
                            <a:cubicBezTo>
                              <a:pt x="116" y="151"/>
                              <a:pt x="116" y="152"/>
                              <a:pt x="116" y="152"/>
                            </a:cubicBezTo>
                            <a:cubicBezTo>
                              <a:pt x="115" y="152"/>
                              <a:pt x="113" y="152"/>
                              <a:pt x="113" y="150"/>
                            </a:cubicBezTo>
                            <a:close/>
                            <a:moveTo>
                              <a:pt x="132" y="89"/>
                            </a:moveTo>
                            <a:cubicBezTo>
                              <a:pt x="130" y="89"/>
                              <a:pt x="129" y="89"/>
                              <a:pt x="129" y="90"/>
                            </a:cubicBezTo>
                            <a:cubicBezTo>
                              <a:pt x="130" y="91"/>
                              <a:pt x="131" y="91"/>
                              <a:pt x="132" y="89"/>
                            </a:cubicBezTo>
                            <a:close/>
                            <a:moveTo>
                              <a:pt x="124" y="95"/>
                            </a:moveTo>
                            <a:cubicBezTo>
                              <a:pt x="125" y="94"/>
                              <a:pt x="127" y="94"/>
                              <a:pt x="127" y="94"/>
                            </a:cubicBezTo>
                            <a:cubicBezTo>
                              <a:pt x="128" y="94"/>
                              <a:pt x="128" y="95"/>
                              <a:pt x="127" y="95"/>
                            </a:cubicBezTo>
                            <a:cubicBezTo>
                              <a:pt x="124" y="95"/>
                              <a:pt x="124" y="97"/>
                              <a:pt x="122" y="97"/>
                            </a:cubicBezTo>
                            <a:cubicBezTo>
                              <a:pt x="120" y="97"/>
                              <a:pt x="119" y="96"/>
                              <a:pt x="119" y="93"/>
                            </a:cubicBezTo>
                            <a:cubicBezTo>
                              <a:pt x="119" y="93"/>
                              <a:pt x="119" y="93"/>
                              <a:pt x="120" y="93"/>
                            </a:cubicBezTo>
                            <a:cubicBezTo>
                              <a:pt x="120" y="94"/>
                              <a:pt x="121" y="95"/>
                              <a:pt x="124" y="95"/>
                            </a:cubicBezTo>
                            <a:close/>
                            <a:moveTo>
                              <a:pt x="79" y="171"/>
                            </a:moveTo>
                            <a:cubicBezTo>
                              <a:pt x="81" y="174"/>
                              <a:pt x="83" y="171"/>
                              <a:pt x="86" y="171"/>
                            </a:cubicBezTo>
                            <a:cubicBezTo>
                              <a:pt x="88" y="171"/>
                              <a:pt x="90" y="172"/>
                              <a:pt x="90" y="175"/>
                            </a:cubicBezTo>
                            <a:cubicBezTo>
                              <a:pt x="90" y="175"/>
                              <a:pt x="90" y="175"/>
                              <a:pt x="90" y="175"/>
                            </a:cubicBezTo>
                            <a:cubicBezTo>
                              <a:pt x="94" y="170"/>
                              <a:pt x="90" y="168"/>
                              <a:pt x="88" y="167"/>
                            </a:cubicBezTo>
                            <a:cubicBezTo>
                              <a:pt x="88" y="167"/>
                              <a:pt x="91" y="165"/>
                              <a:pt x="93" y="168"/>
                            </a:cubicBezTo>
                            <a:cubicBezTo>
                              <a:pt x="94" y="168"/>
                              <a:pt x="94" y="168"/>
                              <a:pt x="94" y="168"/>
                            </a:cubicBezTo>
                            <a:cubicBezTo>
                              <a:pt x="94" y="162"/>
                              <a:pt x="90" y="162"/>
                              <a:pt x="86" y="164"/>
                            </a:cubicBezTo>
                            <a:cubicBezTo>
                              <a:pt x="86" y="162"/>
                              <a:pt x="88" y="160"/>
                              <a:pt x="90" y="160"/>
                            </a:cubicBezTo>
                            <a:cubicBezTo>
                              <a:pt x="90" y="160"/>
                              <a:pt x="90" y="160"/>
                              <a:pt x="90" y="160"/>
                            </a:cubicBezTo>
                            <a:cubicBezTo>
                              <a:pt x="86" y="156"/>
                              <a:pt x="83" y="161"/>
                              <a:pt x="83" y="162"/>
                            </a:cubicBezTo>
                            <a:cubicBezTo>
                              <a:pt x="81" y="164"/>
                              <a:pt x="76" y="160"/>
                              <a:pt x="74" y="158"/>
                            </a:cubicBezTo>
                            <a:cubicBezTo>
                              <a:pt x="74" y="158"/>
                              <a:pt x="78" y="153"/>
                              <a:pt x="78" y="148"/>
                            </a:cubicBezTo>
                            <a:cubicBezTo>
                              <a:pt x="78" y="148"/>
                              <a:pt x="78" y="148"/>
                              <a:pt x="78" y="148"/>
                            </a:cubicBezTo>
                            <a:cubicBezTo>
                              <a:pt x="78" y="147"/>
                              <a:pt x="78" y="147"/>
                              <a:pt x="78" y="148"/>
                            </a:cubicBezTo>
                            <a:cubicBezTo>
                              <a:pt x="79" y="148"/>
                              <a:pt x="80" y="148"/>
                              <a:pt x="80" y="148"/>
                            </a:cubicBezTo>
                            <a:cubicBezTo>
                              <a:pt x="81" y="148"/>
                              <a:pt x="83" y="148"/>
                              <a:pt x="83" y="144"/>
                            </a:cubicBezTo>
                            <a:cubicBezTo>
                              <a:pt x="83" y="143"/>
                              <a:pt x="83" y="143"/>
                              <a:pt x="83" y="144"/>
                            </a:cubicBezTo>
                            <a:cubicBezTo>
                              <a:pt x="83" y="144"/>
                              <a:pt x="82" y="145"/>
                              <a:pt x="81" y="145"/>
                            </a:cubicBezTo>
                            <a:cubicBezTo>
                              <a:pt x="78" y="145"/>
                              <a:pt x="70" y="132"/>
                              <a:pt x="60" y="132"/>
                            </a:cubicBezTo>
                            <a:cubicBezTo>
                              <a:pt x="58" y="132"/>
                              <a:pt x="53" y="134"/>
                              <a:pt x="51" y="136"/>
                            </a:cubicBezTo>
                            <a:cubicBezTo>
                              <a:pt x="52" y="137"/>
                              <a:pt x="52" y="138"/>
                              <a:pt x="52" y="139"/>
                            </a:cubicBezTo>
                            <a:cubicBezTo>
                              <a:pt x="52" y="141"/>
                              <a:pt x="50" y="142"/>
                              <a:pt x="49" y="142"/>
                            </a:cubicBezTo>
                            <a:cubicBezTo>
                              <a:pt x="49" y="142"/>
                              <a:pt x="49" y="142"/>
                              <a:pt x="49" y="142"/>
                            </a:cubicBezTo>
                            <a:cubicBezTo>
                              <a:pt x="54" y="144"/>
                              <a:pt x="62" y="147"/>
                              <a:pt x="64" y="149"/>
                            </a:cubicBezTo>
                            <a:cubicBezTo>
                              <a:pt x="67" y="151"/>
                              <a:pt x="66" y="155"/>
                              <a:pt x="65" y="160"/>
                            </a:cubicBezTo>
                            <a:cubicBezTo>
                              <a:pt x="64" y="165"/>
                              <a:pt x="61" y="165"/>
                              <a:pt x="60" y="165"/>
                            </a:cubicBezTo>
                            <a:cubicBezTo>
                              <a:pt x="60" y="165"/>
                              <a:pt x="60" y="165"/>
                              <a:pt x="60" y="165"/>
                            </a:cubicBezTo>
                            <a:cubicBezTo>
                              <a:pt x="61" y="166"/>
                              <a:pt x="62" y="167"/>
                              <a:pt x="64" y="167"/>
                            </a:cubicBezTo>
                            <a:cubicBezTo>
                              <a:pt x="66" y="167"/>
                              <a:pt x="67" y="165"/>
                              <a:pt x="68" y="165"/>
                            </a:cubicBezTo>
                            <a:cubicBezTo>
                              <a:pt x="71" y="165"/>
                              <a:pt x="75" y="168"/>
                              <a:pt x="75" y="171"/>
                            </a:cubicBezTo>
                            <a:cubicBezTo>
                              <a:pt x="75" y="172"/>
                              <a:pt x="74" y="173"/>
                              <a:pt x="73" y="174"/>
                            </a:cubicBezTo>
                            <a:cubicBezTo>
                              <a:pt x="73" y="174"/>
                              <a:pt x="73" y="174"/>
                              <a:pt x="73" y="174"/>
                            </a:cubicBezTo>
                            <a:cubicBezTo>
                              <a:pt x="74" y="174"/>
                              <a:pt x="78" y="175"/>
                              <a:pt x="79" y="171"/>
                            </a:cubicBezTo>
                            <a:close/>
                            <a:moveTo>
                              <a:pt x="184" y="174"/>
                            </a:moveTo>
                            <a:cubicBezTo>
                              <a:pt x="184" y="174"/>
                              <a:pt x="184" y="174"/>
                              <a:pt x="184" y="174"/>
                            </a:cubicBezTo>
                            <a:cubicBezTo>
                              <a:pt x="183" y="173"/>
                              <a:pt x="182" y="172"/>
                              <a:pt x="182" y="171"/>
                            </a:cubicBezTo>
                            <a:cubicBezTo>
                              <a:pt x="182" y="168"/>
                              <a:pt x="186" y="165"/>
                              <a:pt x="188" y="165"/>
                            </a:cubicBezTo>
                            <a:cubicBezTo>
                              <a:pt x="190" y="165"/>
                              <a:pt x="190" y="167"/>
                              <a:pt x="193" y="167"/>
                            </a:cubicBezTo>
                            <a:cubicBezTo>
                              <a:pt x="194" y="167"/>
                              <a:pt x="196" y="166"/>
                              <a:pt x="197" y="165"/>
                            </a:cubicBezTo>
                            <a:cubicBezTo>
                              <a:pt x="197" y="165"/>
                              <a:pt x="197" y="165"/>
                              <a:pt x="197" y="165"/>
                            </a:cubicBezTo>
                            <a:cubicBezTo>
                              <a:pt x="196" y="165"/>
                              <a:pt x="193" y="165"/>
                              <a:pt x="192" y="160"/>
                            </a:cubicBezTo>
                            <a:cubicBezTo>
                              <a:pt x="190" y="155"/>
                              <a:pt x="190" y="151"/>
                              <a:pt x="192" y="149"/>
                            </a:cubicBezTo>
                            <a:cubicBezTo>
                              <a:pt x="194" y="147"/>
                              <a:pt x="203" y="144"/>
                              <a:pt x="208" y="142"/>
                            </a:cubicBezTo>
                            <a:cubicBezTo>
                              <a:pt x="208" y="142"/>
                              <a:pt x="208" y="142"/>
                              <a:pt x="208" y="142"/>
                            </a:cubicBezTo>
                            <a:cubicBezTo>
                              <a:pt x="206" y="142"/>
                              <a:pt x="205" y="141"/>
                              <a:pt x="205" y="139"/>
                            </a:cubicBezTo>
                            <a:cubicBezTo>
                              <a:pt x="205" y="138"/>
                              <a:pt x="205" y="137"/>
                              <a:pt x="206" y="136"/>
                            </a:cubicBezTo>
                            <a:cubicBezTo>
                              <a:pt x="204" y="134"/>
                              <a:pt x="199" y="132"/>
                              <a:pt x="197" y="132"/>
                            </a:cubicBezTo>
                            <a:cubicBezTo>
                              <a:pt x="187" y="132"/>
                              <a:pt x="179" y="145"/>
                              <a:pt x="175" y="145"/>
                            </a:cubicBezTo>
                            <a:cubicBezTo>
                              <a:pt x="175" y="145"/>
                              <a:pt x="174" y="144"/>
                              <a:pt x="174" y="144"/>
                            </a:cubicBezTo>
                            <a:cubicBezTo>
                              <a:pt x="173" y="143"/>
                              <a:pt x="173" y="143"/>
                              <a:pt x="173" y="144"/>
                            </a:cubicBezTo>
                            <a:cubicBezTo>
                              <a:pt x="173" y="148"/>
                              <a:pt x="175" y="148"/>
                              <a:pt x="176" y="148"/>
                            </a:cubicBezTo>
                            <a:cubicBezTo>
                              <a:pt x="177" y="148"/>
                              <a:pt x="178" y="148"/>
                              <a:pt x="178" y="148"/>
                            </a:cubicBezTo>
                            <a:cubicBezTo>
                              <a:pt x="178" y="147"/>
                              <a:pt x="178" y="147"/>
                              <a:pt x="178" y="148"/>
                            </a:cubicBezTo>
                            <a:cubicBezTo>
                              <a:pt x="178" y="148"/>
                              <a:pt x="178" y="148"/>
                              <a:pt x="178" y="148"/>
                            </a:cubicBezTo>
                            <a:cubicBezTo>
                              <a:pt x="178" y="153"/>
                              <a:pt x="183" y="158"/>
                              <a:pt x="183" y="158"/>
                            </a:cubicBezTo>
                            <a:cubicBezTo>
                              <a:pt x="181" y="160"/>
                              <a:pt x="176" y="164"/>
                              <a:pt x="174" y="162"/>
                            </a:cubicBezTo>
                            <a:cubicBezTo>
                              <a:pt x="173" y="161"/>
                              <a:pt x="171" y="156"/>
                              <a:pt x="167" y="160"/>
                            </a:cubicBezTo>
                            <a:cubicBezTo>
                              <a:pt x="167" y="160"/>
                              <a:pt x="167" y="160"/>
                              <a:pt x="167" y="160"/>
                            </a:cubicBezTo>
                            <a:cubicBezTo>
                              <a:pt x="169" y="160"/>
                              <a:pt x="171" y="162"/>
                              <a:pt x="170" y="164"/>
                            </a:cubicBezTo>
                            <a:cubicBezTo>
                              <a:pt x="167" y="162"/>
                              <a:pt x="163" y="162"/>
                              <a:pt x="163" y="168"/>
                            </a:cubicBezTo>
                            <a:cubicBezTo>
                              <a:pt x="163" y="168"/>
                              <a:pt x="163" y="168"/>
                              <a:pt x="163" y="168"/>
                            </a:cubicBezTo>
                            <a:cubicBezTo>
                              <a:pt x="165" y="165"/>
                              <a:pt x="169" y="167"/>
                              <a:pt x="169" y="167"/>
                            </a:cubicBezTo>
                            <a:cubicBezTo>
                              <a:pt x="167" y="168"/>
                              <a:pt x="163" y="170"/>
                              <a:pt x="166" y="175"/>
                            </a:cubicBezTo>
                            <a:cubicBezTo>
                              <a:pt x="167" y="175"/>
                              <a:pt x="167" y="175"/>
                              <a:pt x="167" y="175"/>
                            </a:cubicBezTo>
                            <a:cubicBezTo>
                              <a:pt x="167" y="172"/>
                              <a:pt x="169" y="171"/>
                              <a:pt x="170" y="171"/>
                            </a:cubicBezTo>
                            <a:cubicBezTo>
                              <a:pt x="173" y="171"/>
                              <a:pt x="175" y="174"/>
                              <a:pt x="178" y="171"/>
                            </a:cubicBezTo>
                            <a:cubicBezTo>
                              <a:pt x="179" y="175"/>
                              <a:pt x="183" y="174"/>
                              <a:pt x="184" y="174"/>
                            </a:cubicBezTo>
                            <a:close/>
                            <a:moveTo>
                              <a:pt x="107" y="100"/>
                            </a:moveTo>
                            <a:cubicBezTo>
                              <a:pt x="107" y="101"/>
                              <a:pt x="106" y="100"/>
                              <a:pt x="105" y="100"/>
                            </a:cubicBezTo>
                            <a:cubicBezTo>
                              <a:pt x="105" y="100"/>
                              <a:pt x="105" y="100"/>
                              <a:pt x="105" y="100"/>
                            </a:cubicBezTo>
                            <a:cubicBezTo>
                              <a:pt x="106" y="101"/>
                              <a:pt x="107" y="102"/>
                              <a:pt x="108" y="102"/>
                            </a:cubicBezTo>
                            <a:cubicBezTo>
                              <a:pt x="109" y="102"/>
                              <a:pt x="110" y="102"/>
                              <a:pt x="110" y="101"/>
                            </a:cubicBezTo>
                            <a:cubicBezTo>
                              <a:pt x="110" y="101"/>
                              <a:pt x="115" y="103"/>
                              <a:pt x="118" y="104"/>
                            </a:cubicBezTo>
                            <a:cubicBezTo>
                              <a:pt x="117" y="105"/>
                              <a:pt x="116" y="107"/>
                              <a:pt x="116" y="109"/>
                            </a:cubicBezTo>
                            <a:cubicBezTo>
                              <a:pt x="114" y="108"/>
                              <a:pt x="105" y="103"/>
                              <a:pt x="105" y="103"/>
                            </a:cubicBezTo>
                            <a:cubicBezTo>
                              <a:pt x="102" y="107"/>
                              <a:pt x="102" y="107"/>
                              <a:pt x="102" y="107"/>
                            </a:cubicBezTo>
                            <a:cubicBezTo>
                              <a:pt x="102" y="107"/>
                              <a:pt x="100" y="106"/>
                              <a:pt x="100" y="105"/>
                            </a:cubicBezTo>
                            <a:cubicBezTo>
                              <a:pt x="102" y="102"/>
                              <a:pt x="102" y="102"/>
                              <a:pt x="102" y="102"/>
                            </a:cubicBezTo>
                            <a:cubicBezTo>
                              <a:pt x="102" y="101"/>
                              <a:pt x="100" y="102"/>
                              <a:pt x="99" y="102"/>
                            </a:cubicBezTo>
                            <a:cubicBezTo>
                              <a:pt x="99" y="102"/>
                              <a:pt x="99" y="102"/>
                              <a:pt x="99" y="102"/>
                            </a:cubicBezTo>
                            <a:cubicBezTo>
                              <a:pt x="100" y="101"/>
                              <a:pt x="101" y="99"/>
                              <a:pt x="103" y="100"/>
                            </a:cubicBezTo>
                            <a:cubicBezTo>
                              <a:pt x="103" y="99"/>
                              <a:pt x="101" y="99"/>
                              <a:pt x="100" y="99"/>
                            </a:cubicBezTo>
                            <a:cubicBezTo>
                              <a:pt x="100" y="99"/>
                              <a:pt x="100" y="99"/>
                              <a:pt x="100" y="99"/>
                            </a:cubicBezTo>
                            <a:cubicBezTo>
                              <a:pt x="101" y="99"/>
                              <a:pt x="103" y="97"/>
                              <a:pt x="105" y="98"/>
                            </a:cubicBezTo>
                            <a:cubicBezTo>
                              <a:pt x="106" y="97"/>
                              <a:pt x="106" y="97"/>
                              <a:pt x="106" y="97"/>
                            </a:cubicBezTo>
                            <a:cubicBezTo>
                              <a:pt x="104" y="95"/>
                              <a:pt x="104" y="95"/>
                              <a:pt x="104" y="95"/>
                            </a:cubicBezTo>
                            <a:cubicBezTo>
                              <a:pt x="105" y="93"/>
                              <a:pt x="105" y="93"/>
                              <a:pt x="105" y="93"/>
                            </a:cubicBezTo>
                            <a:cubicBezTo>
                              <a:pt x="107" y="95"/>
                              <a:pt x="107" y="95"/>
                              <a:pt x="107" y="95"/>
                            </a:cubicBezTo>
                            <a:cubicBezTo>
                              <a:pt x="117" y="81"/>
                              <a:pt x="117" y="81"/>
                              <a:pt x="117" y="81"/>
                            </a:cubicBezTo>
                            <a:cubicBezTo>
                              <a:pt x="117" y="81"/>
                              <a:pt x="119" y="80"/>
                              <a:pt x="120" y="80"/>
                            </a:cubicBezTo>
                            <a:cubicBezTo>
                              <a:pt x="120" y="81"/>
                              <a:pt x="120" y="83"/>
                              <a:pt x="120" y="83"/>
                            </a:cubicBezTo>
                            <a:cubicBezTo>
                              <a:pt x="110" y="97"/>
                              <a:pt x="110" y="97"/>
                              <a:pt x="110" y="97"/>
                            </a:cubicBezTo>
                            <a:cubicBezTo>
                              <a:pt x="112" y="98"/>
                              <a:pt x="112" y="98"/>
                              <a:pt x="112" y="98"/>
                            </a:cubicBezTo>
                            <a:cubicBezTo>
                              <a:pt x="111" y="100"/>
                              <a:pt x="111" y="100"/>
                              <a:pt x="111" y="100"/>
                            </a:cubicBezTo>
                            <a:cubicBezTo>
                              <a:pt x="108" y="99"/>
                              <a:pt x="108" y="99"/>
                              <a:pt x="108" y="99"/>
                            </a:cubicBezTo>
                            <a:lnTo>
                              <a:pt x="107" y="100"/>
                            </a:lnTo>
                            <a:close/>
                            <a:moveTo>
                              <a:pt x="143" y="98"/>
                            </a:moveTo>
                            <a:cubicBezTo>
                              <a:pt x="143" y="99"/>
                              <a:pt x="144" y="101"/>
                              <a:pt x="146" y="100"/>
                            </a:cubicBezTo>
                            <a:cubicBezTo>
                              <a:pt x="146" y="100"/>
                              <a:pt x="146" y="100"/>
                              <a:pt x="146" y="101"/>
                            </a:cubicBezTo>
                            <a:cubicBezTo>
                              <a:pt x="146" y="102"/>
                              <a:pt x="143" y="103"/>
                              <a:pt x="142" y="102"/>
                            </a:cubicBezTo>
                            <a:cubicBezTo>
                              <a:pt x="141" y="104"/>
                              <a:pt x="141" y="106"/>
                              <a:pt x="143" y="107"/>
                            </a:cubicBezTo>
                            <a:cubicBezTo>
                              <a:pt x="143" y="107"/>
                              <a:pt x="143" y="107"/>
                              <a:pt x="143" y="107"/>
                            </a:cubicBezTo>
                            <a:cubicBezTo>
                              <a:pt x="142" y="108"/>
                              <a:pt x="140" y="108"/>
                              <a:pt x="139" y="106"/>
                            </a:cubicBezTo>
                            <a:cubicBezTo>
                              <a:pt x="137" y="108"/>
                              <a:pt x="137" y="111"/>
                              <a:pt x="138" y="112"/>
                            </a:cubicBezTo>
                            <a:cubicBezTo>
                              <a:pt x="138" y="112"/>
                              <a:pt x="133" y="115"/>
                              <a:pt x="129" y="113"/>
                            </a:cubicBezTo>
                            <a:cubicBezTo>
                              <a:pt x="126" y="111"/>
                              <a:pt x="123" y="109"/>
                              <a:pt x="119" y="109"/>
                            </a:cubicBezTo>
                            <a:cubicBezTo>
                              <a:pt x="120" y="104"/>
                              <a:pt x="122" y="102"/>
                              <a:pt x="128" y="102"/>
                            </a:cubicBezTo>
                            <a:cubicBezTo>
                              <a:pt x="132" y="101"/>
                              <a:pt x="132" y="99"/>
                              <a:pt x="132" y="98"/>
                            </a:cubicBezTo>
                            <a:cubicBezTo>
                              <a:pt x="130" y="97"/>
                              <a:pt x="128" y="99"/>
                              <a:pt x="128" y="99"/>
                            </a:cubicBezTo>
                            <a:cubicBezTo>
                              <a:pt x="127" y="98"/>
                              <a:pt x="128" y="97"/>
                              <a:pt x="128" y="97"/>
                            </a:cubicBezTo>
                            <a:cubicBezTo>
                              <a:pt x="128" y="97"/>
                              <a:pt x="127" y="96"/>
                              <a:pt x="127" y="96"/>
                            </a:cubicBezTo>
                            <a:cubicBezTo>
                              <a:pt x="130" y="96"/>
                              <a:pt x="131" y="95"/>
                              <a:pt x="131" y="95"/>
                            </a:cubicBezTo>
                            <a:cubicBezTo>
                              <a:pt x="131" y="92"/>
                              <a:pt x="128" y="92"/>
                              <a:pt x="126" y="93"/>
                            </a:cubicBezTo>
                            <a:cubicBezTo>
                              <a:pt x="125" y="92"/>
                              <a:pt x="125" y="91"/>
                              <a:pt x="125" y="91"/>
                            </a:cubicBezTo>
                            <a:cubicBezTo>
                              <a:pt x="125" y="91"/>
                              <a:pt x="125" y="91"/>
                              <a:pt x="125" y="90"/>
                            </a:cubicBezTo>
                            <a:cubicBezTo>
                              <a:pt x="125" y="90"/>
                              <a:pt x="128" y="88"/>
                              <a:pt x="129" y="87"/>
                            </a:cubicBezTo>
                            <a:cubicBezTo>
                              <a:pt x="129" y="86"/>
                              <a:pt x="130" y="85"/>
                              <a:pt x="134" y="85"/>
                            </a:cubicBezTo>
                            <a:cubicBezTo>
                              <a:pt x="134" y="84"/>
                              <a:pt x="134" y="81"/>
                              <a:pt x="133" y="80"/>
                            </a:cubicBezTo>
                            <a:cubicBezTo>
                              <a:pt x="133" y="80"/>
                              <a:pt x="133" y="80"/>
                              <a:pt x="134" y="80"/>
                            </a:cubicBezTo>
                            <a:cubicBezTo>
                              <a:pt x="135" y="81"/>
                              <a:pt x="136" y="84"/>
                              <a:pt x="137" y="84"/>
                            </a:cubicBezTo>
                            <a:cubicBezTo>
                              <a:pt x="137" y="84"/>
                              <a:pt x="141" y="81"/>
                              <a:pt x="141" y="82"/>
                            </a:cubicBezTo>
                            <a:cubicBezTo>
                              <a:pt x="141" y="82"/>
                              <a:pt x="142" y="86"/>
                              <a:pt x="142" y="86"/>
                            </a:cubicBezTo>
                            <a:cubicBezTo>
                              <a:pt x="142" y="87"/>
                              <a:pt x="146" y="86"/>
                              <a:pt x="147" y="87"/>
                            </a:cubicBezTo>
                            <a:cubicBezTo>
                              <a:pt x="147" y="87"/>
                              <a:pt x="147" y="87"/>
                              <a:pt x="147" y="87"/>
                            </a:cubicBezTo>
                            <a:cubicBezTo>
                              <a:pt x="146" y="87"/>
                              <a:pt x="143" y="89"/>
                              <a:pt x="142" y="90"/>
                            </a:cubicBezTo>
                            <a:cubicBezTo>
                              <a:pt x="144" y="93"/>
                              <a:pt x="143" y="97"/>
                              <a:pt x="143" y="98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C19115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58B52D" id="Freeform 1715" o:spid="_x0000_s1033" style="position:absolute;margin-left:420.7pt;margin-top:29.85pt;width:13.95pt;height:11.9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7,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" adj="-11796480,,5400" path="m134,164v-6,,-6,,-6,c128,150,128,150,128,150v6,,6,,6,l134,164xm157,101v-5,,-5,,-5,c152,86,152,86,152,86v5,,5,,5,l157,101xm61,76v,,-3,,-3,1c58,77,59,77,61,77v4,1,6,3,9,3c72,80,75,78,74,74v,,-1,,-1,c73,76,71,77,69,77v-3,,-4,-1,-8,-1xm33,90v,1,5,7,-3,10c30,100,30,100,30,100v6,3,9,-1,9,-1c41,105,37,108,37,108v1,2,3,3,7,4c46,112,48,110,49,108v,,1,2,,5c60,114,64,105,73,107v,,,,,-1c73,101,70,91,59,88,49,86,51,82,51,82v5,,8,2,8,2c59,82,58,81,58,81v1,-1,1,-2,1,-2c54,79,52,77,52,77v,-3,2,-7,9,-2c63,73,63,70,63,70v1,,1,-1,1,-1c64,68,58,64,56,64v,-2,-2,-5,-9,-4c43,61,41,60,42,58v,,-1,-1,-1,c40,59,39,61,42,62v4,2,4,5,4,6c46,68,45,68,45,68,43,62,36,61,31,64v1,3,4,5,5,5c37,69,39,68,39,66v,,,,,c40,68,37,72,33,70v-5,4,-3,10,-2,12c31,85,30,89,26,87v,,,,,1c26,90,29,92,33,90xm57,68v-2,2,-6,2,-6,-2c55,66,57,66,57,68xm188,77v-2,,-4,-1,-5,-3c183,74,183,74,183,74v-1,4,1,6,4,6c190,80,192,78,196,77v2,,3,,3,c199,76,196,76,196,76v-5,,-5,1,-8,1xm231,88v,-1,-1,-1,-1,-1c227,89,225,85,226,82v1,-2,2,-8,-2,-12c220,72,217,68,217,66v1,,1,,1,c218,68,219,69,220,69v2,,5,-2,6,-5c221,61,213,62,212,68v,,-1,,-1,c211,67,211,64,214,62v3,-1,2,-3,2,-4c215,57,215,58,215,58v1,2,-1,3,-5,2c203,59,201,62,200,64v-1,,-7,4,-7,5c193,69,193,70,194,70v,,-1,3,1,5c203,70,205,74,204,77v,,-1,2,-6,2c198,79,198,80,198,81v,,-1,1,,3c198,84,201,82,205,82v,,3,4,-8,6c187,91,183,101,183,106v,1,,1,1,1c192,105,196,114,208,113v-1,-3,,-5,,-5c209,110,211,112,212,112v4,-1,7,-2,8,-4c220,108,215,105,218,99v,,3,4,8,1c227,100,227,100,226,100v-7,-3,-2,-9,-2,-10c228,92,231,90,231,88xm206,66v-1,4,-4,4,-6,2c200,66,202,66,206,66xm126,3v,1,1,1,1,2c128,6,128,6,127,7v,,,,-1,-1c125,6,124,6,123,6v-1,,-2,1,-2,2c121,9,122,10,123,10v1,,2,-1,3,-1c127,8,127,8,127,9v1,,,3,,6c124,15,123,18,123,19v,3,3,5,5,6c130,24,134,22,134,19v,-1,-1,-4,-4,-4c130,12,129,9,129,9v1,-1,1,-1,2,c132,9,132,10,133,10v2,,3,-1,3,-2c136,7,135,6,133,6v-1,,-1,,-2,c130,7,130,7,129,7v,-1,,-1,1,-2c130,4,130,4,130,3,130,1,129,,128,v-1,,-2,1,-2,3xm128,27v-2,,-4,2,-4,4c124,33,126,35,128,35v3,,4,-2,4,-4c132,29,131,27,128,27xm128,65v16,,25,3,25,3c153,60,153,55,158,56v-3,-7,8,-9,8,-18c166,32,162,32,161,32v-4,,-3,2,-6,2c154,34,154,34,154,34v,1,1,3,2,3c158,37,158,35,160,35v,,1,,1,2c161,41,159,45,156,48v-1,-1,-2,-1,-3,-1c151,47,150,49,150,51v,1,,1,,2c149,54,148,54,148,54v-2,,-3,-1,-3,-4c145,44,153,38,153,30v,-3,-3,-7,-8,-7c139,23,140,28,135,28v,,,,,c135,29,136,32,138,32v3,,4,-5,6,-5c145,27,147,27,147,31v,2,-2,6,-3,10c143,40,142,40,141,40v-2,,-3,2,-3,4c138,46,138,47,139,48v-1,2,-2,3,-4,3c131,51,130,49,130,47v,-2,4,-3,4,-6c134,38,133,37,131,37v-2,,-2,1,-3,1c128,38,127,37,126,37v-2,,-3,1,-3,4c123,44,127,45,127,47v,2,-2,4,-5,4c120,51,119,50,118,48v1,-1,1,-2,1,-4c119,42,118,40,116,40v-1,,-2,,-3,1c111,37,110,33,110,31v,-4,1,-4,2,-4c115,27,115,32,118,32v3,,4,-3,4,-4c122,28,122,28,121,28v-5,,-4,-5,-9,-5c106,23,104,27,104,30v,8,8,14,8,20c112,53,110,54,109,54v-1,,-2,,-3,-1c107,52,107,52,107,51v,-2,-2,-4,-3,-4c103,47,102,47,101,48,98,45,96,41,96,37v,-2,1,-2,1,-2c99,35,99,37,100,37v2,,3,-2,3,-3c103,34,102,34,102,34v-3,,-3,-2,-6,-2c95,32,91,32,91,38v,9,10,11,8,18c104,55,103,60,104,68v,,8,-3,24,-3xm99,77v-4,1,-7,2,-9,2c91,77,91,75,93,75v,,,,,-1c89,72,87,77,87,77v-1,,-3,,-3,2c84,85,71,88,68,88v5,2,7,9,7,9c79,93,83,90,84,90v1,,2,1,2,2c86,92,86,92,86,92v2,-3,1,-4,1,-5c87,87,87,84,90,84v,37,,37,,37c89,121,89,121,89,121v-1,1,-6,-4,-13,-8c70,108,67,111,60,115v-9,5,-19,,-19,c34,121,31,137,31,137v-2,1,-4,2,-7,2c18,139,17,135,17,133v,-10,12,-14,12,-23c29,108,28,99,16,99v-1,,-10,,-10,c2,99,1,96,,95v,-1,,,,c,96,,97,,99v,4,2,6,6,6c8,105,9,105,10,104v,,1,,,1c9,107,8,111,9,112v,,1,,1,c11,108,14,104,19,104v6,,6,5,6,6c25,118,12,123,12,134v,10,11,12,18,11c29,155,17,159,17,151v,,,,-1,c15,155,16,158,20,159v1,,,,,1c15,163,18,174,18,178v1,4,-4,4,-5,4c13,182,13,182,13,182v4,4,8,,8,c24,183,22,186,20,188v,,,,,c20,188,25,189,26,185v3,2,6,1,6,1c33,185,38,184,39,189v,,,,,c43,184,39,182,37,181v,,3,-2,5,1c42,182,43,182,43,182v,-6,-5,-6,-8,-4c35,178,34,174,39,175v,,,-1,,-1c35,171,32,174,32,175v-2,2,-6,1,-6,1c27,156,44,163,47,154v,-1,,-1,,-1c48,156,54,156,55,152v,-1,,-1,,-1c50,156,38,141,54,128v13,-11,24,-5,29,-1c83,128,82,129,82,129v-1,,-1,,,c83,130,85,130,86,129v2,2,,4,-1,5c84,134,85,134,85,134v2,1,5,-2,5,-4c90,131,90,131,90,131v,11,,11,,11c90,158,108,160,128,173v20,-13,39,-15,39,-31c167,131,167,131,167,131v,-1,,-1,,-1c167,132,169,135,172,134v,,,,,c171,133,168,131,171,129v1,1,3,1,4,c175,129,175,129,175,129v,,-1,-1,-1,-2c178,123,190,117,203,128v15,13,4,28,-1,23c202,151,202,151,202,152v1,4,7,4,8,1c210,153,210,153,210,154v2,9,20,2,21,22c230,176,227,177,225,175v-1,-1,-4,-4,-7,-1c218,174,218,175,218,175v5,-1,4,3,3,3c218,176,214,176,214,182v,,,,1,c217,179,220,181,220,181v-2,1,-6,3,-2,8c218,189,218,189,218,189v1,-5,5,-4,6,-3c225,186,228,187,230,185v1,4,6,3,7,3c237,188,237,188,237,188v-2,-2,-4,-5,-1,-6c236,182,240,186,244,182v,,,,-1,c243,182,238,182,239,178v,-4,2,-15,-2,-18c236,159,236,159,237,159v4,-1,5,-4,3,-8c240,151,240,151,240,151v-1,8,-13,4,-13,-6c233,146,245,144,245,134v,-11,-14,-16,-14,-24c231,109,231,104,237,104v5,,9,4,10,8c247,112,247,112,248,112v,-1,,-5,-2,-7c246,104,246,104,247,104v,1,2,1,4,1c255,105,257,103,257,99v,-2,-1,-3,,-4c257,95,256,94,256,95v,1,-1,4,-6,4c250,99,242,99,240,99v-11,,-12,9,-12,11c228,119,240,123,240,133v,2,-1,6,-7,6c230,139,228,138,226,137v,,-3,-16,-11,-22c215,115,206,120,197,115v-7,-4,-11,-7,-17,-2c174,117,169,122,168,121v-1,,-1,,-1,c167,84,167,84,167,84v2,,3,3,3,3c169,88,168,89,170,92v1,,1,,1,c171,91,171,90,172,90v1,,6,3,9,7c181,97,184,90,189,88v-3,,-16,-3,-16,-9c173,77,171,77,170,77v,,-2,-5,-6,-3c163,75,164,75,164,75v1,,2,2,2,4c163,78,147,73,128,73v-9,,-17,2,-24,3c104,88,104,88,104,88v-5,,-5,,-5,c99,77,99,77,99,77v,,,,,m65,207v-1,,-2,-1,-2,-3c63,196,63,196,63,196v-3,-1,-9,-3,-21,-3c32,193,28,195,28,196v-3,15,-3,15,-3,15c25,211,30,208,45,208v18,2,36,12,36,1c81,202,81,202,81,202v-14,,-16,5,-16,5xm176,202v,7,,7,,7c176,220,194,210,212,208v15,,19,3,19,3c229,196,229,196,229,196v-1,-1,-4,-3,-14,-3c202,193,196,195,194,196v,8,,8,,8c194,206,193,207,192,207v,,-2,-5,-16,-5xm128,195v29,,59,2,63,6c191,202,191,201,191,201v,-15,,-15,,-15c191,181,161,179,128,179v-32,,-62,2,-62,7c66,201,66,201,66,201v,,,1,,c70,197,99,195,128,195xm103,123v-3,-1,-3,-1,-3,-1c99,123,99,123,99,123v-3,-2,-3,-2,-3,-2c96,121,98,121,99,121v,,,,,c98,120,97,118,97,118v,,1,1,3,2c100,120,100,120,100,119v-1,-1,-2,-3,-2,-3c98,116,101,118,101,118v,,1,,,c101,116,100,114,100,114v3,3,3,3,3,3c103,117,103,117,103,117v,-1,-1,-4,-1,-4c105,116,105,116,105,116v,1,,,,c105,116,105,113,105,113v,,1,2,1,3c106,116,107,116,107,116v,,1,-3,1,-3c108,117,108,117,108,117v-1,,-1,,-1,c107,121,107,121,107,121v4,-1,10,-8,14,-8c126,113,128,119,137,116v2,3,3,6,4,10c144,130,149,128,149,125v,-5,-5,-6,-5,-11c144,112,146,109,150,109v2,,5,1,7,1c160,110,160,108,160,108v1,-1,1,-1,1,c161,108,161,109,161,110v,3,-4,3,-5,3c156,113,156,113,156,113v1,1,,3,,4c156,117,155,117,155,117v,-2,-3,-5,-5,-5c149,112,147,112,147,114v,3,6,6,6,11c153,132,147,133,141,132v,5,9,9,9,5c150,136,150,136,150,137v2,1,1,3,-1,3c151,141,151,144,152,146v,3,3,1,3,1c155,147,155,147,155,147v-1,3,-4,2,-4,2c150,150,152,151,153,151v,,,1,,1c152,152,150,153,149,151v-1,2,-3,2,-3,2c145,153,144,154,144,155v,,,,,c141,154,143,152,144,151v,,-2,-1,-3,1c141,153,141,153,141,152v-1,-3,1,-4,3,-3c144,149,143,147,141,148v,,,,,c141,147,142,145,144,147v1,,3,-1,4,-1c144,139,136,145,135,139v,,-1,,-1,c134,140,131,140,130,138v,,,,,c131,138,132,139,133,137v1,-1,1,-3,1,-4c134,128,129,120,122,120v-4,,-9,2,-13,5c112,125,112,125,112,125v,4,-3,6,-6,5c106,126,106,126,106,126v,,-2,1,-2,2c104,128,103,128,103,128v,-3,2,-4,2,-4c105,124,105,124,105,124v-1,,-2,1,-3,2c102,126,102,126,102,126v,-1,,-2,1,-3xm113,150v-2,1,-3,,-4,c107,150,107,151,107,152v,,,,-1,c105,149,107,148,108,148v,,-2,-2,-3,c105,148,105,148,105,148v,-3,2,-3,4,-2c109,145,108,144,107,144v,,,,,c107,143,108,143,108,143v2,,2,2,3,2c113,145,115,143,116,143v,-1,-2,-5,-2,-8c114,135,114,135,114,135v-1,1,-3,1,-3,-2c111,133,111,133,112,133v,1,2,,3,-1c115,131,120,125,125,125v2,,3,1,4,2c128,129,129,131,131,131v,,,,,c123,134,120,135,120,142v,3,1,5,3,4c123,146,123,146,123,146v,1,-1,1,-2,1c120,147,119,147,118,147v,,-3,1,-3,3c115,150,115,151,116,151v,,,1,,1c115,152,113,152,113,150xm132,89v-2,,-3,,-3,1c130,91,131,91,132,89xm124,95v1,-1,3,-1,3,-1c128,94,128,95,127,95v-3,,-3,2,-5,2c120,97,119,96,119,93v,,,,1,c120,94,121,95,124,95xm79,171v2,3,4,,7,c88,171,90,172,90,175v,,,,,c94,170,90,168,88,167v,,3,-2,5,1c94,168,94,168,94,168v,-6,-4,-6,-8,-4c86,162,88,160,90,160v,,,,,c86,156,83,161,83,162v-2,2,-7,-2,-9,-4c74,158,78,153,78,148v,,,,,c78,147,78,147,78,148v1,,2,,2,c81,148,83,148,83,144v,-1,,-1,,c83,144,82,145,81,145v-3,,-11,-13,-21,-13c58,132,53,134,51,136v1,1,1,2,1,3c52,141,50,142,49,142v,,,,,c54,144,62,147,64,149v3,2,2,6,1,11c64,165,61,165,60,165v,,,,,c61,166,62,167,64,167v2,,3,-2,4,-2c71,165,75,168,75,171v,1,-1,2,-2,3c73,174,73,174,73,174v1,,5,1,6,-3xm184,174v,,,,,c183,173,182,172,182,171v,-3,4,-6,6,-6c190,165,190,167,193,167v1,,3,-1,4,-2c197,165,197,165,197,165v-1,,-4,,-5,-5c190,155,190,151,192,149v2,-2,11,-5,16,-7c208,142,208,142,208,142v-2,,-3,-1,-3,-3c205,138,205,137,206,136v-2,-2,-7,-4,-9,-4c187,132,179,145,175,145v,,-1,-1,-1,-1c173,143,173,143,173,144v,4,2,4,3,4c177,148,178,148,178,148v,-1,,-1,,c178,148,178,148,178,148v,5,5,10,5,10c181,160,176,164,174,162v-1,-1,-3,-6,-7,-2c167,160,167,160,167,160v2,,4,2,3,4c167,162,163,162,163,168v,,,,,c165,165,169,167,169,167v-2,1,-6,3,-3,8c167,175,167,175,167,175v,-3,2,-4,3,-4c173,171,175,174,178,171v1,4,5,3,6,3xm107,100v,1,-1,,-2,c105,100,105,100,105,100v1,1,2,2,3,2c109,102,110,102,110,101v,,5,2,8,3c117,105,116,107,116,109v-2,-1,-11,-6,-11,-6c102,107,102,107,102,107v,,-2,-1,-2,-2c102,102,102,102,102,102v,-1,-2,,-3,c99,102,99,102,99,102v1,-1,2,-3,4,-2c103,99,101,99,100,99v,,,,,c101,99,103,97,105,98v1,-1,1,-1,1,-1c104,95,104,95,104,95v1,-2,1,-2,1,-2c107,95,107,95,107,95,117,81,117,81,117,81v,,2,-1,3,-1c120,81,120,83,120,83,110,97,110,97,110,97v2,1,2,1,2,1c111,100,111,100,111,100v-3,-1,-3,-1,-3,-1l107,100xm143,98v,1,1,3,3,2c146,100,146,100,146,101v,1,-3,2,-4,1c141,104,141,106,143,107v,,,,,c142,108,140,108,139,106v-2,2,-2,5,-1,6c138,112,133,115,129,113v-3,-2,-6,-4,-10,-4c120,104,122,102,128,102v4,-1,4,-3,4,-4c130,97,128,99,128,99v-1,-1,,-2,,-2c128,97,127,96,127,96v3,,4,-1,4,-1c131,92,128,92,126,93v-1,-1,-1,-2,-1,-2c125,91,125,91,125,90v,,3,-2,4,-3c129,86,130,85,134,85v,-1,,-4,-1,-5c133,80,133,80,134,80v1,1,2,4,3,4c137,84,141,81,141,82v,,1,4,1,4c142,87,146,86,147,87v,,,,,c146,87,143,89,142,90v2,3,1,7,1,8xe" stroked="f">
              <v:stroke joinstyle="round"/>
              <v:formulas/>
              <v:path arrowok="t" o:connecttype="custom" o:connectlocs="405455733,260166196;77475653,257590334;131708748,211224129;108466189,149402063;80057853,211224129;482931386,206072405;562989928,170009648;498426654,177737234;475184096,275621368;531999391,170009648;325397880,23183446;351223327,20606897;330562969,90156548;402873532,95308272;374465885,59245515;348640438,131371029;307320411,113339994;289242254,128795167;263417495,87580686;224679669,198344818;229844758,311684125;0,244711023;30990537,345171020;51650206,484269635;100718211,450782740;211766601,332291709;431281180,337443433;521669212,391537225;568155017,466238600;617223022,458511014;640465580,288501366;619805223,342595158;439028470,236982749;330562969,188040682;72310563,504877219;591397575,504877219;330562969,461086876;255669517,311684125;263417495,291077228;312484812,291077228;402873532,291077228;384796064,360626192;371882996,399264811;346058237,358050330;268582585,329715847;273746985,391537225;294407343,347746882;317649901,376082052;340893148,229255163;232426958,450782740;201436422,381233776;126543658,365777916;188524043,448206878;495844454,383809638;459688828,381233776;436446269,430175844;284077164,260166196;258252406,255014472;284077164,249862747;369300795,275621368;338310259,244711023;366717906,221527577" o:connectangles="0,0,0,0,0,0,0,0,0,0,0,0,0,0,0,0,0,0,0,0,0,0,0,0,0,0,0,0,0,0,0,0,0,0,0,0,0,0,0,0,0,0,0,0,0,0,0,0,0,0,0,0,0,0,0,0,0,0,0,0,0,0" textboxrect="0,0,257,220"/>
              <o:lock v:ext="edit" verticies="t"/>
              <v:textbox>
                <w:txbxContent>
                  <w:p w14:paraId="78C19115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8" type="#_x0000_t75" style="width:11.25pt;height:11.25pt" o:bullet="t">
        <v:imagedata r:id="rId1" o:title="j0115864"/>
      </v:shape>
    </w:pict>
  </w:numPicBullet>
  <w:numPicBullet w:numPicBulletId="1">
    <w:pict>
      <v:shape id="_x0000_i1209" type="#_x0000_t75" style="width:9pt;height:9pt" o:bullet="t">
        <v:imagedata r:id="rId2" o:title="j0115836"/>
      </v:shape>
    </w:pict>
  </w:numPicBullet>
  <w:abstractNum w:abstractNumId="0" w15:restartNumberingAfterBreak="0">
    <w:nsid w:val="FFFFFF89"/>
    <w:multiLevelType w:val="singleLevel"/>
    <w:tmpl w:val="0590E652"/>
    <w:lvl w:ilvl="0">
      <w:start w:val="1"/>
      <w:numFmt w:val="bullet"/>
      <w:pStyle w:val="Bullet1WeBER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1" w15:restartNumberingAfterBreak="0">
    <w:nsid w:val="024B1509"/>
    <w:multiLevelType w:val="hybridMultilevel"/>
    <w:tmpl w:val="7816460C"/>
    <w:lvl w:ilvl="0" w:tplc="241A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" w15:restartNumberingAfterBreak="0">
    <w:nsid w:val="0F0977E9"/>
    <w:multiLevelType w:val="hybridMultilevel"/>
    <w:tmpl w:val="3612D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A392C"/>
    <w:multiLevelType w:val="hybridMultilevel"/>
    <w:tmpl w:val="027EFC9A"/>
    <w:lvl w:ilvl="0" w:tplc="36E4238A">
      <w:start w:val="1"/>
      <w:numFmt w:val="bullet"/>
      <w:pStyle w:val="Bullet2WeBER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241A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D83C56"/>
    <w:multiLevelType w:val="hybridMultilevel"/>
    <w:tmpl w:val="615EB164"/>
    <w:lvl w:ilvl="0" w:tplc="74B25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B7040A"/>
    <w:multiLevelType w:val="hybridMultilevel"/>
    <w:tmpl w:val="F07EA44E"/>
    <w:lvl w:ilvl="0" w:tplc="BABEA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E0EE0"/>
    <w:multiLevelType w:val="hybridMultilevel"/>
    <w:tmpl w:val="615EB164"/>
    <w:lvl w:ilvl="0" w:tplc="74B25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A91EAE"/>
    <w:multiLevelType w:val="hybridMultilevel"/>
    <w:tmpl w:val="D9C4AE8C"/>
    <w:lvl w:ilvl="0" w:tplc="0544754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7D11FD"/>
    <w:multiLevelType w:val="hybridMultilevel"/>
    <w:tmpl w:val="C9A694C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BA0275"/>
    <w:multiLevelType w:val="hybridMultilevel"/>
    <w:tmpl w:val="E430BFBC"/>
    <w:lvl w:ilvl="0" w:tplc="2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73844E0B"/>
    <w:multiLevelType w:val="hybridMultilevel"/>
    <w:tmpl w:val="0BFAB9DC"/>
    <w:lvl w:ilvl="0" w:tplc="0B088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ECF954">
      <w:start w:val="1"/>
      <w:numFmt w:val="bullet"/>
      <w:lvlText w:val="−"/>
      <w:lvlJc w:val="left"/>
      <w:pPr>
        <w:ind w:left="1440" w:hanging="360"/>
      </w:pPr>
      <w:rPr>
        <w:rFonts w:ascii="Arial Narrow" w:hAnsi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CB4236"/>
    <w:multiLevelType w:val="hybridMultilevel"/>
    <w:tmpl w:val="0456B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0"/>
  </w:num>
  <w:num w:numId="5">
    <w:abstractNumId w:val="0"/>
  </w:num>
  <w:num w:numId="6">
    <w:abstractNumId w:val="3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>
      <o:colormru v:ext="edit" colors="#2c39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00"/>
    <w:rsid w:val="00011AB9"/>
    <w:rsid w:val="00034653"/>
    <w:rsid w:val="000378D1"/>
    <w:rsid w:val="00043A64"/>
    <w:rsid w:val="00054AA9"/>
    <w:rsid w:val="00082FDC"/>
    <w:rsid w:val="00093488"/>
    <w:rsid w:val="00094D6B"/>
    <w:rsid w:val="000A32DD"/>
    <w:rsid w:val="000B662E"/>
    <w:rsid w:val="000F3412"/>
    <w:rsid w:val="00184399"/>
    <w:rsid w:val="001920F8"/>
    <w:rsid w:val="00192ED0"/>
    <w:rsid w:val="001B4D5F"/>
    <w:rsid w:val="001D1DAB"/>
    <w:rsid w:val="001F7312"/>
    <w:rsid w:val="0020054E"/>
    <w:rsid w:val="00210AF3"/>
    <w:rsid w:val="00234A85"/>
    <w:rsid w:val="00293CEC"/>
    <w:rsid w:val="002C1695"/>
    <w:rsid w:val="002F093A"/>
    <w:rsid w:val="002F4B00"/>
    <w:rsid w:val="00345760"/>
    <w:rsid w:val="00345A0D"/>
    <w:rsid w:val="00411909"/>
    <w:rsid w:val="00432197"/>
    <w:rsid w:val="004512E9"/>
    <w:rsid w:val="00460D56"/>
    <w:rsid w:val="004840A9"/>
    <w:rsid w:val="004A39E5"/>
    <w:rsid w:val="005A1D42"/>
    <w:rsid w:val="005A380D"/>
    <w:rsid w:val="00607C7F"/>
    <w:rsid w:val="006E190D"/>
    <w:rsid w:val="006F017A"/>
    <w:rsid w:val="00723815"/>
    <w:rsid w:val="007361B9"/>
    <w:rsid w:val="007A0039"/>
    <w:rsid w:val="007A100F"/>
    <w:rsid w:val="007D3DC2"/>
    <w:rsid w:val="007D559E"/>
    <w:rsid w:val="007D72D4"/>
    <w:rsid w:val="00806848"/>
    <w:rsid w:val="008436AF"/>
    <w:rsid w:val="00880D12"/>
    <w:rsid w:val="008F4C00"/>
    <w:rsid w:val="009116D7"/>
    <w:rsid w:val="00913325"/>
    <w:rsid w:val="00977FCD"/>
    <w:rsid w:val="009A778C"/>
    <w:rsid w:val="009A7A76"/>
    <w:rsid w:val="00A175C3"/>
    <w:rsid w:val="00A430CE"/>
    <w:rsid w:val="00A87A69"/>
    <w:rsid w:val="00AD592D"/>
    <w:rsid w:val="00AE47B7"/>
    <w:rsid w:val="00B03124"/>
    <w:rsid w:val="00B30CB4"/>
    <w:rsid w:val="00B4107A"/>
    <w:rsid w:val="00B629BF"/>
    <w:rsid w:val="00B64D86"/>
    <w:rsid w:val="00B972DC"/>
    <w:rsid w:val="00BC3EA5"/>
    <w:rsid w:val="00BC7CDF"/>
    <w:rsid w:val="00BD0187"/>
    <w:rsid w:val="00BF576B"/>
    <w:rsid w:val="00C2148C"/>
    <w:rsid w:val="00C26508"/>
    <w:rsid w:val="00C30EB6"/>
    <w:rsid w:val="00C40AB2"/>
    <w:rsid w:val="00C56B9C"/>
    <w:rsid w:val="00C92920"/>
    <w:rsid w:val="00CF03B8"/>
    <w:rsid w:val="00D1063F"/>
    <w:rsid w:val="00D14786"/>
    <w:rsid w:val="00D472C7"/>
    <w:rsid w:val="00D47E95"/>
    <w:rsid w:val="00D91A5D"/>
    <w:rsid w:val="00DE1D93"/>
    <w:rsid w:val="00E442F7"/>
    <w:rsid w:val="00E6105E"/>
    <w:rsid w:val="00EA7F6F"/>
    <w:rsid w:val="00EB525D"/>
    <w:rsid w:val="00F14123"/>
    <w:rsid w:val="00F2596F"/>
    <w:rsid w:val="00F372D3"/>
    <w:rsid w:val="00FE00C0"/>
    <w:rsid w:val="00FE3556"/>
    <w:rsid w:val="00FE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c3990"/>
    </o:shapedefaults>
    <o:shapelayout v:ext="edit">
      <o:idmap v:ext="edit" data="1"/>
    </o:shapelayout>
  </w:shapeDefaults>
  <w:decimalSymbol w:val=","/>
  <w:listSeparator w:val=";"/>
  <w14:docId w14:val="2133BC15"/>
  <w15:chartTrackingRefBased/>
  <w15:docId w15:val="{1C55EC8C-54D3-4BAB-AC34-14E1F885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yriad Pro Cond" w:eastAsia="Myriad Pro Cond" w:hAnsi="Myriad Pro Cond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361B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7361B9"/>
    <w:pPr>
      <w:keepNext/>
      <w:keepLines/>
      <w:spacing w:before="480" w:after="0"/>
      <w:outlineLvl w:val="0"/>
    </w:pPr>
    <w:rPr>
      <w:rFonts w:eastAsia="Times New Roman"/>
      <w:b/>
      <w:bCs/>
      <w:color w:val="20296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361B9"/>
    <w:pPr>
      <w:keepNext/>
      <w:keepLines/>
      <w:spacing w:before="200" w:after="0"/>
      <w:outlineLvl w:val="1"/>
    </w:pPr>
    <w:rPr>
      <w:rFonts w:ascii="Myriad Pro Light" w:eastAsia="Times New Roman" w:hAnsi="Myriad Pro Light"/>
      <w:bCs/>
      <w:color w:val="2746CB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9A7A7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BER">
    <w:name w:val="WeBER"/>
    <w:basedOn w:val="Normal"/>
    <w:rsid w:val="007361B9"/>
    <w:rPr>
      <w:b/>
      <w:color w:val="6976D2"/>
    </w:rPr>
  </w:style>
  <w:style w:type="character" w:customStyle="1" w:styleId="Heading1Char">
    <w:name w:val="Heading 1 Char"/>
    <w:link w:val="Heading1"/>
    <w:uiPriority w:val="9"/>
    <w:rsid w:val="007361B9"/>
    <w:rPr>
      <w:rFonts w:ascii="Myriad Pro Cond" w:eastAsia="Times New Roman" w:hAnsi="Myriad Pro Cond" w:cs="Times New Roman"/>
      <w:b/>
      <w:bCs/>
      <w:color w:val="20296A"/>
      <w:sz w:val="28"/>
      <w:szCs w:val="28"/>
    </w:rPr>
  </w:style>
  <w:style w:type="character" w:customStyle="1" w:styleId="Heading2Char">
    <w:name w:val="Heading 2 Char"/>
    <w:link w:val="Heading2"/>
    <w:uiPriority w:val="9"/>
    <w:rsid w:val="007361B9"/>
    <w:rPr>
      <w:rFonts w:ascii="Myriad Pro Light" w:eastAsia="Times New Roman" w:hAnsi="Myriad Pro Light" w:cs="Times New Roman"/>
      <w:bCs/>
      <w:color w:val="2746CB"/>
      <w:sz w:val="32"/>
      <w:szCs w:val="26"/>
    </w:rPr>
  </w:style>
  <w:style w:type="paragraph" w:styleId="Title">
    <w:name w:val="Title"/>
    <w:basedOn w:val="Normal"/>
    <w:next w:val="Normal"/>
    <w:link w:val="TitleChar"/>
    <w:qFormat/>
    <w:rsid w:val="007361B9"/>
    <w:pPr>
      <w:pBdr>
        <w:bottom w:val="single" w:sz="8" w:space="4" w:color="2B388F"/>
      </w:pBdr>
      <w:spacing w:after="300" w:line="240" w:lineRule="auto"/>
      <w:contextualSpacing/>
    </w:pPr>
    <w:rPr>
      <w:rFonts w:ascii="Myriad Pro Light" w:eastAsia="Times New Roman" w:hAnsi="Myriad Pro Light"/>
      <w:color w:val="20296A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7361B9"/>
    <w:rPr>
      <w:rFonts w:ascii="Myriad Pro Light" w:eastAsia="Times New Roman" w:hAnsi="Myriad Pro Light" w:cs="Times New Roman"/>
      <w:color w:val="20296A"/>
      <w:spacing w:val="5"/>
      <w:kern w:val="28"/>
      <w:sz w:val="52"/>
      <w:szCs w:val="52"/>
    </w:rPr>
  </w:style>
  <w:style w:type="paragraph" w:styleId="NoSpacing">
    <w:name w:val="No Spacing"/>
    <w:uiPriority w:val="1"/>
    <w:rsid w:val="007361B9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D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DC2"/>
  </w:style>
  <w:style w:type="paragraph" w:styleId="Footer">
    <w:name w:val="footer"/>
    <w:basedOn w:val="Normal"/>
    <w:link w:val="FooterChar"/>
    <w:uiPriority w:val="99"/>
    <w:unhideWhenUsed/>
    <w:rsid w:val="007D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DC2"/>
  </w:style>
  <w:style w:type="paragraph" w:styleId="BalloonText">
    <w:name w:val="Balloon Text"/>
    <w:basedOn w:val="Normal"/>
    <w:link w:val="BalloonTextChar"/>
    <w:uiPriority w:val="99"/>
    <w:semiHidden/>
    <w:unhideWhenUsed/>
    <w:rsid w:val="007D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D3D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92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WeBER">
    <w:name w:val="H1 WeBER"/>
    <w:basedOn w:val="Normal"/>
    <w:link w:val="H1WeBERChar"/>
    <w:qFormat/>
    <w:rsid w:val="009A7A76"/>
    <w:pPr>
      <w:spacing w:before="200"/>
    </w:pPr>
    <w:rPr>
      <w:b/>
      <w:color w:val="2A388F"/>
      <w:sz w:val="30"/>
      <w:lang w:val="en-US"/>
    </w:rPr>
  </w:style>
  <w:style w:type="paragraph" w:customStyle="1" w:styleId="H2WeBER">
    <w:name w:val="H2 WeBER"/>
    <w:basedOn w:val="H1WeBER"/>
    <w:link w:val="H2WeBERChar"/>
    <w:qFormat/>
    <w:rsid w:val="009A7A76"/>
    <w:rPr>
      <w:rFonts w:ascii="Myriad Pro Light" w:hAnsi="Myriad Pro Light"/>
      <w:b w:val="0"/>
      <w:sz w:val="72"/>
      <w:lang w:val="sr-Latn-RS"/>
    </w:rPr>
  </w:style>
  <w:style w:type="character" w:customStyle="1" w:styleId="H1WeBERChar">
    <w:name w:val="H1 WeBER Char"/>
    <w:link w:val="H1WeBER"/>
    <w:rsid w:val="009A7A76"/>
    <w:rPr>
      <w:b/>
      <w:color w:val="2A388F"/>
      <w:sz w:val="30"/>
      <w:szCs w:val="22"/>
      <w:lang w:val="en-US" w:eastAsia="en-US"/>
    </w:rPr>
  </w:style>
  <w:style w:type="paragraph" w:customStyle="1" w:styleId="N1WeBER">
    <w:name w:val="N1 WeBER"/>
    <w:basedOn w:val="Normal"/>
    <w:next w:val="BodyTextWeBER"/>
    <w:link w:val="N1WeBERChar"/>
    <w:qFormat/>
    <w:rsid w:val="00D1063F"/>
    <w:pPr>
      <w:jc w:val="both"/>
    </w:pPr>
    <w:rPr>
      <w:rFonts w:ascii="Myriad Pro Light" w:hAnsi="Myriad Pro Light"/>
      <w:szCs w:val="20"/>
      <w:lang w:val="en-US"/>
    </w:rPr>
  </w:style>
  <w:style w:type="character" w:customStyle="1" w:styleId="H2WeBERChar">
    <w:name w:val="H2 WeBER Char"/>
    <w:link w:val="H2WeBER"/>
    <w:rsid w:val="009A7A76"/>
    <w:rPr>
      <w:rFonts w:ascii="Myriad Pro Light" w:hAnsi="Myriad Pro Light"/>
      <w:color w:val="2A388F"/>
      <w:sz w:val="72"/>
      <w:szCs w:val="22"/>
      <w:lang w:eastAsia="en-US"/>
    </w:rPr>
  </w:style>
  <w:style w:type="paragraph" w:styleId="ListParagraph">
    <w:name w:val="List Paragraph"/>
    <w:basedOn w:val="Normal"/>
    <w:uiPriority w:val="34"/>
    <w:rsid w:val="00054AA9"/>
    <w:pPr>
      <w:ind w:left="720"/>
      <w:contextualSpacing/>
    </w:pPr>
  </w:style>
  <w:style w:type="character" w:customStyle="1" w:styleId="N1WeBERChar">
    <w:name w:val="N1 WeBER Char"/>
    <w:link w:val="N1WeBER"/>
    <w:rsid w:val="00D1063F"/>
    <w:rPr>
      <w:rFonts w:ascii="Myriad Pro Light" w:hAnsi="Myriad Pro Light"/>
      <w:sz w:val="22"/>
      <w:lang w:val="en-US" w:eastAsia="en-US"/>
    </w:rPr>
  </w:style>
  <w:style w:type="paragraph" w:customStyle="1" w:styleId="ReportTItle">
    <w:name w:val="Report_TItle"/>
    <w:link w:val="ReportTItleChar"/>
    <w:rsid w:val="00880D12"/>
    <w:pPr>
      <w:spacing w:line="460" w:lineRule="exact"/>
      <w:ind w:left="289"/>
    </w:pPr>
    <w:rPr>
      <w:rFonts w:ascii="DejaVu Serif" w:eastAsia="DejaVu Sans" w:hAnsi="DejaVu Serif"/>
      <w:b/>
      <w:caps/>
      <w:color w:val="CF142B"/>
      <w:sz w:val="46"/>
      <w:szCs w:val="46"/>
      <w:lang w:val="en-US" w:eastAsia="en-US"/>
    </w:rPr>
  </w:style>
  <w:style w:type="paragraph" w:styleId="Subtitle">
    <w:name w:val="Subtitle"/>
    <w:next w:val="Normal"/>
    <w:link w:val="SubtitleChar"/>
    <w:uiPriority w:val="11"/>
    <w:rsid w:val="00880D12"/>
    <w:pPr>
      <w:spacing w:before="240" w:line="360" w:lineRule="exact"/>
      <w:ind w:left="289"/>
    </w:pPr>
    <w:rPr>
      <w:rFonts w:ascii="DejaVu Serif" w:eastAsia="DejaVu Sans" w:hAnsi="DejaVu Serif"/>
      <w:i/>
      <w:sz w:val="36"/>
      <w:szCs w:val="36"/>
      <w:lang w:val="en-US" w:eastAsia="en-US"/>
    </w:rPr>
  </w:style>
  <w:style w:type="character" w:customStyle="1" w:styleId="SubtitleChar">
    <w:name w:val="Subtitle Char"/>
    <w:link w:val="Subtitle"/>
    <w:uiPriority w:val="11"/>
    <w:rsid w:val="00880D12"/>
    <w:rPr>
      <w:rFonts w:ascii="DejaVu Serif" w:eastAsia="DejaVu Sans" w:hAnsi="DejaVu Serif"/>
      <w:i/>
      <w:sz w:val="36"/>
      <w:szCs w:val="36"/>
      <w:lang w:val="en-US" w:eastAsia="en-US"/>
    </w:rPr>
  </w:style>
  <w:style w:type="character" w:customStyle="1" w:styleId="ReportTItleChar">
    <w:name w:val="Report_TItle Char"/>
    <w:link w:val="ReportTItle"/>
    <w:rsid w:val="00880D12"/>
    <w:rPr>
      <w:rFonts w:ascii="DejaVu Serif" w:eastAsia="DejaVu Sans" w:hAnsi="DejaVu Serif"/>
      <w:b/>
      <w:caps/>
      <w:color w:val="CF142B"/>
      <w:sz w:val="46"/>
      <w:szCs w:val="46"/>
      <w:lang w:val="en-US" w:eastAsia="en-US"/>
    </w:rPr>
  </w:style>
  <w:style w:type="paragraph" w:customStyle="1" w:styleId="Reportlogo">
    <w:name w:val="Report logo"/>
    <w:link w:val="ReportlogoChar"/>
    <w:rsid w:val="00880D12"/>
    <w:pPr>
      <w:spacing w:after="160"/>
    </w:pPr>
    <w:rPr>
      <w:rFonts w:ascii="DejaVu Sans" w:eastAsia="DejaVu Sans" w:hAnsi="DejaVu Sans" w:cs="DejaVu Sans"/>
      <w:noProof/>
      <w:sz w:val="18"/>
      <w:szCs w:val="18"/>
      <w:lang w:val="en-US" w:eastAsia="en-US"/>
    </w:rPr>
  </w:style>
  <w:style w:type="character" w:customStyle="1" w:styleId="ReportlogoChar">
    <w:name w:val="Report logo Char"/>
    <w:link w:val="Reportlogo"/>
    <w:rsid w:val="00880D12"/>
    <w:rPr>
      <w:rFonts w:ascii="DejaVu Sans" w:eastAsia="DejaVu Sans" w:hAnsi="DejaVu Sans" w:cs="DejaVu Sans"/>
      <w:noProof/>
      <w:sz w:val="18"/>
      <w:szCs w:val="18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9A7A7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BodyTextWeBER">
    <w:name w:val="BodyText WeBER"/>
    <w:basedOn w:val="Normal"/>
    <w:link w:val="BodyTextWeBERChar"/>
    <w:qFormat/>
    <w:rsid w:val="00D1063F"/>
    <w:pPr>
      <w:spacing w:before="120" w:after="120" w:line="300" w:lineRule="exact"/>
      <w:jc w:val="both"/>
    </w:pPr>
    <w:rPr>
      <w:rFonts w:ascii="Myriad Pro Light" w:eastAsia="DejaVu Sans" w:hAnsi="Myriad Pro Light" w:cs="DejaVu Sans"/>
      <w:szCs w:val="18"/>
      <w:lang w:val="en-US"/>
    </w:rPr>
  </w:style>
  <w:style w:type="paragraph" w:customStyle="1" w:styleId="Bullet1WeBER">
    <w:name w:val="Bullet 1 WeBER"/>
    <w:basedOn w:val="ListBullet"/>
    <w:next w:val="N1WeBER"/>
    <w:qFormat/>
    <w:rsid w:val="00D1063F"/>
    <w:pPr>
      <w:numPr>
        <w:numId w:val="5"/>
      </w:numPr>
      <w:spacing w:before="20" w:after="20" w:line="300" w:lineRule="exact"/>
      <w:ind w:left="357" w:hanging="357"/>
      <w:contextualSpacing w:val="0"/>
      <w:jc w:val="both"/>
    </w:pPr>
    <w:rPr>
      <w:rFonts w:ascii="Myriad Pro Light" w:eastAsia="DejaVu Sans" w:hAnsi="Myriad Pro Light" w:cs="DejaVu Sans"/>
      <w:szCs w:val="18"/>
      <w:lang w:val="en-US"/>
    </w:rPr>
  </w:style>
  <w:style w:type="paragraph" w:customStyle="1" w:styleId="Bullet2WeBER">
    <w:name w:val="Bullet 2 WeBER"/>
    <w:basedOn w:val="N1WeBER"/>
    <w:next w:val="Bullet1WeBER"/>
    <w:qFormat/>
    <w:rsid w:val="00D1063F"/>
    <w:pPr>
      <w:numPr>
        <w:numId w:val="6"/>
      </w:numPr>
      <w:tabs>
        <w:tab w:val="left" w:pos="851"/>
      </w:tabs>
      <w:spacing w:before="10" w:after="10" w:line="240" w:lineRule="exact"/>
      <w:ind w:hanging="357"/>
    </w:pPr>
    <w:rPr>
      <w:rFonts w:eastAsia="DejaVu Sans" w:cs="DejaVu Sans"/>
      <w:szCs w:val="18"/>
    </w:rPr>
  </w:style>
  <w:style w:type="paragraph" w:styleId="ListBullet">
    <w:name w:val="List Bullet"/>
    <w:basedOn w:val="Normal"/>
    <w:uiPriority w:val="99"/>
    <w:semiHidden/>
    <w:unhideWhenUsed/>
    <w:rsid w:val="009A7A76"/>
    <w:pPr>
      <w:ind w:left="72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A7A76"/>
    <w:pPr>
      <w:ind w:left="360" w:hanging="360"/>
      <w:contextualSpacing/>
    </w:pPr>
  </w:style>
  <w:style w:type="paragraph" w:customStyle="1" w:styleId="N2WeBER">
    <w:name w:val="N2 WeBER"/>
    <w:basedOn w:val="ReportTItle"/>
    <w:link w:val="N2WeBERChar"/>
    <w:rsid w:val="00D1063F"/>
    <w:pPr>
      <w:framePr w:hSpace="180" w:wrap="around" w:hAnchor="margin" w:y="1010"/>
      <w:jc w:val="both"/>
    </w:pPr>
    <w:rPr>
      <w:rFonts w:ascii="Myriad Pro Light" w:hAnsi="Myriad Pro Light"/>
      <w:b w:val="0"/>
      <w:color w:val="2C3990"/>
      <w:sz w:val="52"/>
    </w:rPr>
  </w:style>
  <w:style w:type="paragraph" w:customStyle="1" w:styleId="H3WeBER">
    <w:name w:val="H3 WeBER"/>
    <w:basedOn w:val="Subtitle"/>
    <w:link w:val="H3WeBERChar"/>
    <w:rsid w:val="00D1063F"/>
    <w:pPr>
      <w:framePr w:hSpace="180" w:wrap="around" w:hAnchor="margin" w:y="1010"/>
      <w:jc w:val="both"/>
    </w:pPr>
    <w:rPr>
      <w:rFonts w:ascii="Myriad Pro Light" w:hAnsi="Myriad Pro Light"/>
      <w:i w:val="0"/>
      <w:color w:val="8E8E8E"/>
      <w:sz w:val="44"/>
    </w:rPr>
  </w:style>
  <w:style w:type="character" w:customStyle="1" w:styleId="N2WeBERChar">
    <w:name w:val="N2 WeBER Char"/>
    <w:link w:val="N2WeBER"/>
    <w:rsid w:val="00D1063F"/>
    <w:rPr>
      <w:rFonts w:ascii="Myriad Pro Light" w:eastAsia="DejaVu Sans" w:hAnsi="Myriad Pro Light"/>
      <w:b w:val="0"/>
      <w:caps/>
      <w:color w:val="2C3990"/>
      <w:sz w:val="52"/>
      <w:szCs w:val="46"/>
      <w:lang w:val="en-US" w:eastAsia="en-US"/>
    </w:rPr>
  </w:style>
  <w:style w:type="paragraph" w:customStyle="1" w:styleId="SubtitleWeBER">
    <w:name w:val="Subtitle WeBER"/>
    <w:basedOn w:val="BodyTextWeBER"/>
    <w:link w:val="SubtitleWeBERChar"/>
    <w:qFormat/>
    <w:rsid w:val="00EB525D"/>
    <w:rPr>
      <w:color w:val="808080"/>
      <w:sz w:val="36"/>
    </w:rPr>
  </w:style>
  <w:style w:type="character" w:customStyle="1" w:styleId="H3WeBERChar">
    <w:name w:val="H3 WeBER Char"/>
    <w:link w:val="H3WeBER"/>
    <w:rsid w:val="00D1063F"/>
    <w:rPr>
      <w:rFonts w:ascii="Myriad Pro Light" w:eastAsia="DejaVu Sans" w:hAnsi="Myriad Pro Light"/>
      <w:i w:val="0"/>
      <w:color w:val="8E8E8E"/>
      <w:sz w:val="44"/>
      <w:szCs w:val="36"/>
      <w:lang w:val="en-US" w:eastAsia="en-US"/>
    </w:rPr>
  </w:style>
  <w:style w:type="character" w:customStyle="1" w:styleId="BodyTextWeBERChar">
    <w:name w:val="BodyText WeBER Char"/>
    <w:link w:val="BodyTextWeBER"/>
    <w:rsid w:val="00EB525D"/>
    <w:rPr>
      <w:rFonts w:ascii="Myriad Pro Light" w:eastAsia="DejaVu Sans" w:hAnsi="Myriad Pro Light" w:cs="DejaVu Sans"/>
      <w:sz w:val="22"/>
      <w:szCs w:val="18"/>
      <w:lang w:val="en-US" w:eastAsia="en-US"/>
    </w:rPr>
  </w:style>
  <w:style w:type="character" w:customStyle="1" w:styleId="SubtitleWeBERChar">
    <w:name w:val="Subtitle WeBER Char"/>
    <w:link w:val="SubtitleWeBER"/>
    <w:rsid w:val="00EB525D"/>
    <w:rPr>
      <w:rFonts w:ascii="Myriad Pro Light" w:eastAsia="DejaVu Sans" w:hAnsi="Myriad Pro Light" w:cs="DejaVu Sans"/>
      <w:color w:val="808080"/>
      <w:sz w:val="36"/>
      <w:szCs w:val="18"/>
      <w:lang w:val="en-US" w:eastAsia="en-US"/>
    </w:rPr>
  </w:style>
  <w:style w:type="paragraph" w:styleId="Caption">
    <w:name w:val="caption"/>
    <w:basedOn w:val="Normal"/>
    <w:next w:val="Normal"/>
    <w:qFormat/>
    <w:rsid w:val="00A430CE"/>
    <w:pPr>
      <w:spacing w:after="0" w:line="240" w:lineRule="auto"/>
      <w:jc w:val="center"/>
    </w:pPr>
    <w:rPr>
      <w:rFonts w:ascii="Macedonian Tms" w:eastAsia="Times New Roman" w:hAnsi="Macedonian Tms"/>
      <w:sz w:val="24"/>
      <w:szCs w:val="20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0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esa\CEP\Centar%20za%20evropske%20politike%20-%20CEP%20Radno\WeBER%20Project\Inicijalizacija%20i%20planiranje\PAR%20Monitor%20Methodology\Selection%20of%20PAP\WeBER%20repor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78EB8-640A-4606-BA5D-D96EE5F01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 report template</Template>
  <TotalTime>2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Anesa</dc:creator>
  <cp:keywords/>
  <cp:lastModifiedBy>Jovana Knezevic</cp:lastModifiedBy>
  <cp:revision>6</cp:revision>
  <dcterms:created xsi:type="dcterms:W3CDTF">2020-08-17T11:47:00Z</dcterms:created>
  <dcterms:modified xsi:type="dcterms:W3CDTF">2020-08-26T12:50:00Z</dcterms:modified>
</cp:coreProperties>
</file>