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C0B839" w14:textId="2BB6EBB2" w:rsidR="00460D56" w:rsidRPr="008B4E0B" w:rsidRDefault="00FD56AD" w:rsidP="00460D56">
      <w:pPr>
        <w:pStyle w:val="H2WeBER"/>
        <w:rPr>
          <w:szCs w:val="20"/>
          <w:lang w:val="sq-AL"/>
        </w:rPr>
      </w:pPr>
      <w:r>
        <w:rPr>
          <w:szCs w:val="20"/>
          <w:lang w:val="sq-AL"/>
        </w:rPr>
        <w:t xml:space="preserve"> </w:t>
      </w:r>
    </w:p>
    <w:p w14:paraId="73578169" w14:textId="77777777" w:rsidR="008F4C00" w:rsidRPr="008B4E0B" w:rsidRDefault="008F4C00" w:rsidP="008F4C00">
      <w:pPr>
        <w:rPr>
          <w:lang w:val="sq-AL"/>
        </w:rPr>
      </w:pPr>
    </w:p>
    <w:tbl>
      <w:tblPr>
        <w:tblpPr w:leftFromText="180" w:rightFromText="180" w:vertAnchor="text" w:horzAnchor="margin" w:tblpY="37"/>
        <w:tblW w:w="0" w:type="auto"/>
        <w:tblLook w:val="04A0" w:firstRow="1" w:lastRow="0" w:firstColumn="1" w:lastColumn="0" w:noHBand="0" w:noVBand="1"/>
      </w:tblPr>
      <w:tblGrid>
        <w:gridCol w:w="924"/>
        <w:gridCol w:w="8102"/>
      </w:tblGrid>
      <w:tr w:rsidR="00340B59" w:rsidRPr="008B4E0B" w14:paraId="5D01AF7C" w14:textId="77777777" w:rsidTr="00340B59">
        <w:trPr>
          <w:trHeight w:val="4674"/>
        </w:trPr>
        <w:tc>
          <w:tcPr>
            <w:tcW w:w="924" w:type="dxa"/>
            <w:shd w:val="clear" w:color="auto" w:fill="auto"/>
          </w:tcPr>
          <w:p w14:paraId="7E20C997" w14:textId="77777777" w:rsidR="00340B59" w:rsidRPr="008B4E0B" w:rsidRDefault="00340B59" w:rsidP="00340B59">
            <w:pPr>
              <w:pStyle w:val="H2WeBER"/>
              <w:ind w:firstLine="708"/>
              <w:rPr>
                <w:lang w:val="sq-AL"/>
              </w:rPr>
            </w:pPr>
            <w:r w:rsidRPr="008B4E0B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657EE25" wp14:editId="7657B8E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204470</wp:posOffset>
                      </wp:positionV>
                      <wp:extent cx="342900" cy="342900"/>
                      <wp:effectExtent l="0" t="0" r="635" b="635"/>
                      <wp:wrapNone/>
                      <wp:docPr id="748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2C399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1AD8006" id="Rectangle 7" o:spid="_x0000_s1026" style="position:absolute;margin-left:-1.15pt;margin-top:16.1pt;width:27pt;height:27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" fillcolor="#2c3990" stroked="f"/>
                  </w:pict>
                </mc:Fallback>
              </mc:AlternateContent>
            </w:r>
          </w:p>
          <w:p w14:paraId="4AE2B4AB" w14:textId="77777777" w:rsidR="00340B59" w:rsidRPr="008B4E0B" w:rsidRDefault="00340B59" w:rsidP="00340B59">
            <w:pPr>
              <w:pStyle w:val="Bullet2WeBER"/>
              <w:numPr>
                <w:ilvl w:val="0"/>
                <w:numId w:val="0"/>
              </w:numPr>
              <w:rPr>
                <w:rFonts w:eastAsia="Myriad Pro Cond" w:cs="Times New Roman"/>
                <w:color w:val="2A388F"/>
                <w:sz w:val="72"/>
                <w:szCs w:val="20"/>
                <w:lang w:val="sq-AL"/>
              </w:rPr>
            </w:pPr>
          </w:p>
          <w:p w14:paraId="7639E60D" w14:textId="77777777" w:rsidR="00340B59" w:rsidRPr="008B4E0B" w:rsidRDefault="00340B59" w:rsidP="00340B59">
            <w:pPr>
              <w:pStyle w:val="Bullet2WeBER"/>
              <w:numPr>
                <w:ilvl w:val="0"/>
                <w:numId w:val="0"/>
              </w:numPr>
              <w:rPr>
                <w:rFonts w:eastAsia="Myriad Pro Cond" w:cs="Times New Roman"/>
                <w:color w:val="2A388F"/>
                <w:sz w:val="72"/>
                <w:szCs w:val="20"/>
                <w:lang w:val="sq-AL"/>
              </w:rPr>
            </w:pPr>
          </w:p>
          <w:p w14:paraId="263B6A13" w14:textId="77777777" w:rsidR="00340B59" w:rsidRPr="008B4E0B" w:rsidRDefault="00340B59" w:rsidP="00340B59">
            <w:pPr>
              <w:pStyle w:val="Bullet2WeBER"/>
              <w:numPr>
                <w:ilvl w:val="0"/>
                <w:numId w:val="0"/>
              </w:numPr>
              <w:rPr>
                <w:rFonts w:eastAsia="Myriad Pro Cond" w:cs="Times New Roman"/>
                <w:color w:val="2A388F"/>
                <w:sz w:val="72"/>
                <w:szCs w:val="20"/>
                <w:lang w:val="sq-AL"/>
              </w:rPr>
            </w:pPr>
          </w:p>
          <w:p w14:paraId="50611D5D" w14:textId="77777777" w:rsidR="00340B59" w:rsidRPr="008B4E0B" w:rsidRDefault="00340B59" w:rsidP="00340B59">
            <w:pPr>
              <w:pStyle w:val="Bullet2WeBER"/>
              <w:numPr>
                <w:ilvl w:val="0"/>
                <w:numId w:val="0"/>
              </w:numPr>
              <w:rPr>
                <w:rFonts w:eastAsia="Myriad Pro Cond" w:cs="Times New Roman"/>
                <w:color w:val="2A388F"/>
                <w:sz w:val="72"/>
                <w:szCs w:val="20"/>
                <w:lang w:val="sq-AL"/>
              </w:rPr>
            </w:pPr>
          </w:p>
          <w:p w14:paraId="38B0570C" w14:textId="77777777" w:rsidR="00340B59" w:rsidRPr="008B4E0B" w:rsidRDefault="00340B59" w:rsidP="00340B59">
            <w:pPr>
              <w:pStyle w:val="Bullet2WeBER"/>
              <w:numPr>
                <w:ilvl w:val="0"/>
                <w:numId w:val="0"/>
              </w:numPr>
              <w:rPr>
                <w:rFonts w:eastAsia="Myriad Pro Cond" w:cs="Times New Roman"/>
                <w:color w:val="2A388F"/>
                <w:sz w:val="72"/>
                <w:szCs w:val="20"/>
                <w:lang w:val="sq-AL"/>
              </w:rPr>
            </w:pPr>
          </w:p>
          <w:p w14:paraId="60082E2A" w14:textId="77777777" w:rsidR="00340B59" w:rsidRPr="008B4E0B" w:rsidRDefault="00340B59" w:rsidP="00340B59">
            <w:pPr>
              <w:pStyle w:val="Bullet2WeBER"/>
              <w:numPr>
                <w:ilvl w:val="0"/>
                <w:numId w:val="0"/>
              </w:numPr>
              <w:rPr>
                <w:rFonts w:eastAsia="Myriad Pro Cond" w:cs="Times New Roman"/>
                <w:color w:val="2A388F"/>
                <w:sz w:val="72"/>
                <w:szCs w:val="20"/>
                <w:lang w:val="sq-AL"/>
              </w:rPr>
            </w:pPr>
          </w:p>
          <w:p w14:paraId="34DFF40D" w14:textId="77777777" w:rsidR="00340B59" w:rsidRPr="008B4E0B" w:rsidRDefault="00340B59" w:rsidP="00340B59">
            <w:pPr>
              <w:pStyle w:val="Bullet2WeBER"/>
              <w:numPr>
                <w:ilvl w:val="0"/>
                <w:numId w:val="0"/>
              </w:numPr>
              <w:rPr>
                <w:rFonts w:eastAsia="Myriad Pro Cond" w:cs="Times New Roman"/>
                <w:color w:val="2A388F"/>
                <w:sz w:val="72"/>
                <w:szCs w:val="20"/>
                <w:lang w:val="sq-AL"/>
              </w:rPr>
            </w:pPr>
          </w:p>
          <w:p w14:paraId="0EA254B1" w14:textId="77777777" w:rsidR="00340B59" w:rsidRPr="008B4E0B" w:rsidRDefault="00340B59" w:rsidP="00340B59">
            <w:pPr>
              <w:pStyle w:val="Bullet2WeBER"/>
              <w:numPr>
                <w:ilvl w:val="0"/>
                <w:numId w:val="0"/>
              </w:numPr>
              <w:rPr>
                <w:rFonts w:eastAsia="Myriad Pro Cond" w:cs="Times New Roman"/>
                <w:color w:val="2A388F"/>
                <w:sz w:val="72"/>
                <w:szCs w:val="20"/>
                <w:lang w:val="sq-AL"/>
              </w:rPr>
            </w:pPr>
          </w:p>
          <w:p w14:paraId="0497C619" w14:textId="77777777" w:rsidR="00340B59" w:rsidRPr="008B4E0B" w:rsidRDefault="00340B59" w:rsidP="00340B59">
            <w:pPr>
              <w:pStyle w:val="Bullet2WeBER"/>
              <w:numPr>
                <w:ilvl w:val="0"/>
                <w:numId w:val="0"/>
              </w:numPr>
              <w:rPr>
                <w:rFonts w:eastAsia="Myriad Pro Cond" w:cs="Times New Roman"/>
                <w:color w:val="2A388F"/>
                <w:sz w:val="72"/>
                <w:szCs w:val="20"/>
                <w:lang w:val="sq-AL"/>
              </w:rPr>
            </w:pPr>
          </w:p>
          <w:p w14:paraId="4D975E9C" w14:textId="77777777" w:rsidR="00340B59" w:rsidRPr="008B4E0B" w:rsidRDefault="00340B59" w:rsidP="00340B59">
            <w:pPr>
              <w:pStyle w:val="Bullet2WeBER"/>
              <w:numPr>
                <w:ilvl w:val="0"/>
                <w:numId w:val="0"/>
              </w:numPr>
              <w:rPr>
                <w:szCs w:val="20"/>
                <w:lang w:val="sq-AL"/>
              </w:rPr>
            </w:pPr>
          </w:p>
        </w:tc>
        <w:tc>
          <w:tcPr>
            <w:tcW w:w="8102" w:type="dxa"/>
            <w:shd w:val="clear" w:color="auto" w:fill="auto"/>
          </w:tcPr>
          <w:p w14:paraId="2AF6ABC9" w14:textId="77777777" w:rsidR="006A3629" w:rsidRDefault="00811D86" w:rsidP="00340B59">
            <w:pPr>
              <w:pStyle w:val="H2WeBER"/>
              <w:rPr>
                <w:lang w:val="sq-AL" w:eastAsia="mk-MK"/>
              </w:rPr>
            </w:pPr>
            <w:bookmarkStart w:id="0" w:name="_Hlk49346233"/>
            <w:r w:rsidRPr="008B4E0B">
              <w:rPr>
                <w:lang w:val="sq-AL" w:eastAsia="mk-MK"/>
              </w:rPr>
              <w:t xml:space="preserve">Shoqëria Civile </w:t>
            </w:r>
            <w:r w:rsidR="006A3629">
              <w:rPr>
                <w:lang w:val="sq-AL" w:eastAsia="mk-MK"/>
              </w:rPr>
              <w:t xml:space="preserve">Lokale </w:t>
            </w:r>
            <w:r w:rsidRPr="008B4E0B">
              <w:rPr>
                <w:lang w:val="sq-AL" w:eastAsia="mk-MK"/>
              </w:rPr>
              <w:t xml:space="preserve">në RAP </w:t>
            </w:r>
          </w:p>
          <w:p w14:paraId="11AEB120" w14:textId="12AD42A0" w:rsidR="00340B59" w:rsidRPr="008B4E0B" w:rsidRDefault="00811D86" w:rsidP="00340B59">
            <w:pPr>
              <w:pStyle w:val="H2WeBER"/>
              <w:rPr>
                <w:lang w:val="sq-AL"/>
              </w:rPr>
            </w:pPr>
            <w:r w:rsidRPr="008B4E0B">
              <w:rPr>
                <w:lang w:val="sq-AL" w:eastAsia="mk-MK"/>
              </w:rPr>
              <w:t>Instrumenti i Grant</w:t>
            </w:r>
            <w:r w:rsidR="002D5688">
              <w:rPr>
                <w:lang w:val="sq-AL" w:eastAsia="mk-MK"/>
              </w:rPr>
              <w:t>eve</w:t>
            </w:r>
            <w:r w:rsidRPr="008B4E0B">
              <w:rPr>
                <w:lang w:val="sq-AL" w:eastAsia="mk-MK"/>
              </w:rPr>
              <w:t xml:space="preserve"> të Vog</w:t>
            </w:r>
            <w:r w:rsidR="002D5688">
              <w:rPr>
                <w:lang w:val="sq-AL" w:eastAsia="mk-MK"/>
              </w:rPr>
              <w:t>la</w:t>
            </w:r>
            <w:r w:rsidRPr="008B4E0B">
              <w:rPr>
                <w:lang w:val="sq-AL" w:eastAsia="mk-MK"/>
              </w:rPr>
              <w:t xml:space="preserve"> </w:t>
            </w:r>
            <w:r w:rsidR="00340B59" w:rsidRPr="008B4E0B">
              <w:rPr>
                <w:lang w:val="sq-AL"/>
              </w:rPr>
              <w:t>(</w:t>
            </w:r>
            <w:r w:rsidRPr="008B4E0B">
              <w:rPr>
                <w:lang w:val="sq-AL"/>
              </w:rPr>
              <w:t>IGV</w:t>
            </w:r>
            <w:r w:rsidR="00340B59" w:rsidRPr="008B4E0B">
              <w:rPr>
                <w:lang w:val="sq-AL"/>
              </w:rPr>
              <w:t>)</w:t>
            </w:r>
          </w:p>
          <w:bookmarkEnd w:id="0"/>
          <w:p w14:paraId="75CDCCD9" w14:textId="77777777" w:rsidR="00340B59" w:rsidRPr="008B4E0B" w:rsidRDefault="00340B59" w:rsidP="00340B59">
            <w:pPr>
              <w:pStyle w:val="SubtitleWeBER"/>
              <w:rPr>
                <w:lang w:val="sq-AL"/>
              </w:rPr>
            </w:pPr>
          </w:p>
          <w:p w14:paraId="733891D2" w14:textId="3D31998B" w:rsidR="00340B59" w:rsidRPr="008B4E0B" w:rsidRDefault="00B50BC4" w:rsidP="00340B59">
            <w:pPr>
              <w:pStyle w:val="H1WeBER"/>
              <w:spacing w:before="0"/>
              <w:rPr>
                <w:lang w:val="sq-AL"/>
              </w:rPr>
            </w:pPr>
            <w:r w:rsidRPr="00241522">
              <w:rPr>
                <w:lang w:val="sq-AL"/>
              </w:rPr>
              <w:t>T</w:t>
            </w:r>
            <w:r w:rsidRPr="00C6775B">
              <w:rPr>
                <w:lang w:val="sq-AL"/>
              </w:rPr>
              <w:t>hirrje për Propozime (</w:t>
            </w:r>
            <w:r w:rsidRPr="001A0AC9">
              <w:rPr>
                <w:lang w:val="sq-AL"/>
              </w:rPr>
              <w:t xml:space="preserve">ThpP) </w:t>
            </w:r>
          </w:p>
          <w:p w14:paraId="682C04AA" w14:textId="6C7A76DF" w:rsidR="00340B59" w:rsidRPr="008B4E0B" w:rsidRDefault="00340B59" w:rsidP="00340B59">
            <w:pPr>
              <w:pStyle w:val="H1WeBER"/>
              <w:spacing w:before="0"/>
              <w:rPr>
                <w:sz w:val="32"/>
                <w:szCs w:val="14"/>
                <w:lang w:val="sq-AL"/>
              </w:rPr>
            </w:pPr>
            <w:r w:rsidRPr="008B4E0B">
              <w:rPr>
                <w:sz w:val="32"/>
                <w:szCs w:val="14"/>
                <w:lang w:val="sq-AL"/>
              </w:rPr>
              <w:t>#Weber-G-02</w:t>
            </w:r>
          </w:p>
          <w:p w14:paraId="702C9000" w14:textId="789D30E1" w:rsidR="00340B59" w:rsidRPr="008B4E0B" w:rsidRDefault="00340B59" w:rsidP="00340B59">
            <w:pPr>
              <w:pStyle w:val="SubtitleWeBER"/>
              <w:rPr>
                <w:sz w:val="32"/>
                <w:szCs w:val="14"/>
                <w:lang w:val="sq-AL"/>
              </w:rPr>
            </w:pPr>
          </w:p>
          <w:p w14:paraId="416922B2" w14:textId="7964E359" w:rsidR="00340B59" w:rsidRPr="008B4E0B" w:rsidRDefault="00340B59" w:rsidP="00340B59">
            <w:pPr>
              <w:pStyle w:val="SubtitleWeBER"/>
              <w:rPr>
                <w:sz w:val="34"/>
                <w:szCs w:val="16"/>
                <w:lang w:val="sq-AL"/>
              </w:rPr>
            </w:pPr>
          </w:p>
          <w:p w14:paraId="2E72C19F" w14:textId="037AC702" w:rsidR="00340B59" w:rsidRPr="008B4E0B" w:rsidRDefault="00340B59" w:rsidP="00340B59">
            <w:pPr>
              <w:pStyle w:val="SubtitleWeBER"/>
              <w:rPr>
                <w:sz w:val="34"/>
                <w:szCs w:val="16"/>
                <w:lang w:val="sq-AL"/>
              </w:rPr>
            </w:pPr>
          </w:p>
          <w:p w14:paraId="18314DD4" w14:textId="77777777" w:rsidR="00340B59" w:rsidRPr="008B4E0B" w:rsidRDefault="00340B59" w:rsidP="00340B59">
            <w:pPr>
              <w:pStyle w:val="SubtitleWeBER"/>
              <w:rPr>
                <w:sz w:val="34"/>
                <w:szCs w:val="16"/>
                <w:lang w:val="sq-AL"/>
              </w:rPr>
            </w:pPr>
          </w:p>
          <w:p w14:paraId="5C3F2231" w14:textId="77777777" w:rsidR="00340B59" w:rsidRPr="008B4E0B" w:rsidRDefault="00340B59" w:rsidP="00340B59">
            <w:pPr>
              <w:pStyle w:val="SubtitleWeBER"/>
              <w:rPr>
                <w:sz w:val="34"/>
                <w:szCs w:val="16"/>
                <w:lang w:val="sq-AL"/>
              </w:rPr>
            </w:pPr>
          </w:p>
          <w:p w14:paraId="7D0FAA35" w14:textId="77777777" w:rsidR="00340B59" w:rsidRPr="008B4E0B" w:rsidRDefault="00340B59" w:rsidP="00340B59">
            <w:pPr>
              <w:pStyle w:val="SubtitleWeBER"/>
              <w:rPr>
                <w:lang w:val="sq-AL"/>
              </w:rPr>
            </w:pPr>
          </w:p>
        </w:tc>
      </w:tr>
      <w:tr w:rsidR="00340B59" w:rsidRPr="008B4E0B" w14:paraId="0E985DEC" w14:textId="77777777" w:rsidTr="00340B59">
        <w:trPr>
          <w:trHeight w:val="857"/>
        </w:trPr>
        <w:tc>
          <w:tcPr>
            <w:tcW w:w="9026" w:type="dxa"/>
            <w:gridSpan w:val="2"/>
            <w:shd w:val="clear" w:color="auto" w:fill="auto"/>
          </w:tcPr>
          <w:p w14:paraId="24B6082F" w14:textId="0451EB48" w:rsidR="003610E2" w:rsidRPr="008B4E0B" w:rsidRDefault="003610E2" w:rsidP="003610E2">
            <w:pPr>
              <w:pStyle w:val="Bullet2WeBER"/>
              <w:numPr>
                <w:ilvl w:val="0"/>
                <w:numId w:val="0"/>
              </w:numPr>
              <w:ind w:left="862"/>
              <w:rPr>
                <w:szCs w:val="20"/>
                <w:lang w:val="sq-AL"/>
              </w:rPr>
            </w:pPr>
          </w:p>
          <w:p w14:paraId="7664A845" w14:textId="70E613D7" w:rsidR="00340B59" w:rsidRPr="008B4E0B" w:rsidRDefault="00340B59" w:rsidP="003610E2">
            <w:pPr>
              <w:pStyle w:val="Bullet2WeBER"/>
              <w:numPr>
                <w:ilvl w:val="0"/>
                <w:numId w:val="0"/>
              </w:numPr>
              <w:rPr>
                <w:szCs w:val="20"/>
                <w:lang w:val="sq-AL"/>
              </w:rPr>
            </w:pPr>
          </w:p>
        </w:tc>
      </w:tr>
    </w:tbl>
    <w:p w14:paraId="1401F9F8" w14:textId="3AC7A15F" w:rsidR="00811D86" w:rsidRPr="008B4E0B" w:rsidRDefault="00811D86" w:rsidP="00811D86">
      <w:pPr>
        <w:pStyle w:val="H1WeBER"/>
        <w:numPr>
          <w:ilvl w:val="0"/>
          <w:numId w:val="7"/>
        </w:numPr>
        <w:rPr>
          <w:lang w:val="sq-AL"/>
        </w:rPr>
      </w:pPr>
      <w:r w:rsidRPr="008B4E0B">
        <w:rPr>
          <w:lang w:val="sq-AL"/>
        </w:rPr>
        <w:lastRenderedPageBreak/>
        <w:t xml:space="preserve">Mbi projektin </w:t>
      </w:r>
      <w:r w:rsidR="00B6388F" w:rsidRPr="008B4E0B">
        <w:rPr>
          <w:lang w:val="sq-AL"/>
        </w:rPr>
        <w:t>WeBER 2.0</w:t>
      </w:r>
      <w:r w:rsidRPr="008B4E0B">
        <w:rPr>
          <w:lang w:val="sq-AL"/>
        </w:rPr>
        <w:t xml:space="preserve"> dhe Instrumentin e Grant</w:t>
      </w:r>
      <w:r w:rsidR="002D5688">
        <w:rPr>
          <w:lang w:val="sq-AL"/>
        </w:rPr>
        <w:t>eve</w:t>
      </w:r>
      <w:r w:rsidRPr="008B4E0B">
        <w:rPr>
          <w:lang w:val="sq-AL"/>
        </w:rPr>
        <w:t xml:space="preserve"> të Vog</w:t>
      </w:r>
      <w:r w:rsidR="002D5688">
        <w:rPr>
          <w:lang w:val="sq-AL"/>
        </w:rPr>
        <w:t>la</w:t>
      </w:r>
      <w:r w:rsidRPr="008B4E0B">
        <w:rPr>
          <w:lang w:val="sq-AL"/>
        </w:rPr>
        <w:t xml:space="preserve"> (IGV) të </w:t>
      </w:r>
      <w:r w:rsidRPr="008B4E0B">
        <w:rPr>
          <w:lang w:val="sq-AL" w:eastAsia="mk-MK"/>
        </w:rPr>
        <w:t xml:space="preserve">Shoqërisë Civile </w:t>
      </w:r>
      <w:r w:rsidR="006A3629">
        <w:rPr>
          <w:lang w:val="sq-AL" w:eastAsia="mk-MK"/>
        </w:rPr>
        <w:t xml:space="preserve">lokale </w:t>
      </w:r>
      <w:r w:rsidRPr="008B4E0B">
        <w:rPr>
          <w:lang w:val="sq-AL" w:eastAsia="mk-MK"/>
        </w:rPr>
        <w:t>në RAP</w:t>
      </w:r>
    </w:p>
    <w:p w14:paraId="6D2A88F4" w14:textId="68E45F1E" w:rsidR="00811D86" w:rsidRPr="008B4E0B" w:rsidRDefault="00811D86" w:rsidP="00A0103B">
      <w:pPr>
        <w:pStyle w:val="BodyTextWeBER"/>
        <w:rPr>
          <w:bCs/>
          <w:lang w:val="sq-AL"/>
        </w:rPr>
      </w:pPr>
      <w:bookmarkStart w:id="1" w:name="_Hlk49346272"/>
      <w:r w:rsidRPr="008B4E0B">
        <w:rPr>
          <w:b/>
          <w:bCs/>
          <w:lang w:val="sq-AL"/>
        </w:rPr>
        <w:t xml:space="preserve">Projekti “Fuqizimi i Shoqërisë Civile të Ballkanit Perëndimor për një Administratë Publike të Reformuar” </w:t>
      </w:r>
      <w:r w:rsidR="00A0103B" w:rsidRPr="008B4E0B">
        <w:rPr>
          <w:b/>
          <w:bCs/>
          <w:lang w:val="sq-AL"/>
        </w:rPr>
        <w:t xml:space="preserve">– WeBER 2.0 </w:t>
      </w:r>
      <w:bookmarkEnd w:id="1"/>
      <w:r w:rsidR="00A545E1" w:rsidRPr="008B4E0B">
        <w:rPr>
          <w:bCs/>
          <w:lang w:val="sq-AL"/>
        </w:rPr>
        <w:t>ë</w:t>
      </w:r>
      <w:r w:rsidRPr="008B4E0B">
        <w:rPr>
          <w:bCs/>
          <w:lang w:val="sq-AL"/>
        </w:rPr>
        <w:t>sht</w:t>
      </w:r>
      <w:r w:rsidR="00A545E1" w:rsidRPr="008B4E0B">
        <w:rPr>
          <w:bCs/>
          <w:lang w:val="sq-AL"/>
        </w:rPr>
        <w:t>ë</w:t>
      </w:r>
      <w:r w:rsidRPr="008B4E0B">
        <w:rPr>
          <w:bCs/>
          <w:lang w:val="sq-AL"/>
        </w:rPr>
        <w:t xml:space="preserve"> nj</w:t>
      </w:r>
      <w:r w:rsidR="00A545E1" w:rsidRPr="008B4E0B">
        <w:rPr>
          <w:bCs/>
          <w:lang w:val="sq-AL"/>
        </w:rPr>
        <w:t>ë</w:t>
      </w:r>
      <w:r w:rsidRPr="008B4E0B">
        <w:rPr>
          <w:bCs/>
          <w:lang w:val="sq-AL"/>
        </w:rPr>
        <w:t xml:space="preserve"> projekt tre</w:t>
      </w:r>
      <w:r w:rsidR="001A0AC9">
        <w:rPr>
          <w:bCs/>
          <w:lang w:val="sq-AL"/>
        </w:rPr>
        <w:t xml:space="preserve"> </w:t>
      </w:r>
      <w:r w:rsidRPr="008B4E0B">
        <w:rPr>
          <w:bCs/>
          <w:lang w:val="sq-AL"/>
        </w:rPr>
        <w:t>vjeçar, me vlerë deri në 1.451.724 EUR</w:t>
      </w:r>
      <w:r w:rsidR="00C31879">
        <w:rPr>
          <w:bCs/>
          <w:lang w:val="sq-AL"/>
        </w:rPr>
        <w:t>,</w:t>
      </w:r>
      <w:r w:rsidRPr="008B4E0B">
        <w:rPr>
          <w:bCs/>
          <w:lang w:val="sq-AL"/>
        </w:rPr>
        <w:t xml:space="preserve"> i financuar nga Bashkimi Evropian</w:t>
      </w:r>
      <w:r w:rsidR="00B50BC4">
        <w:rPr>
          <w:bCs/>
          <w:lang w:val="sq-AL"/>
        </w:rPr>
        <w:t xml:space="preserve">, </w:t>
      </w:r>
      <w:r w:rsidRPr="008B4E0B">
        <w:rPr>
          <w:bCs/>
          <w:lang w:val="sq-AL"/>
        </w:rPr>
        <w:t>p</w:t>
      </w:r>
      <w:r w:rsidR="00A545E1" w:rsidRPr="008B4E0B">
        <w:rPr>
          <w:bCs/>
          <w:lang w:val="sq-AL"/>
        </w:rPr>
        <w:t>ë</w:t>
      </w:r>
      <w:r w:rsidRPr="008B4E0B">
        <w:rPr>
          <w:bCs/>
          <w:lang w:val="sq-AL"/>
        </w:rPr>
        <w:t>rfaq</w:t>
      </w:r>
      <w:r w:rsidR="00A545E1" w:rsidRPr="008B4E0B">
        <w:rPr>
          <w:bCs/>
          <w:lang w:val="sq-AL"/>
        </w:rPr>
        <w:t>ë</w:t>
      </w:r>
      <w:r w:rsidRPr="008B4E0B">
        <w:rPr>
          <w:bCs/>
          <w:lang w:val="sq-AL"/>
        </w:rPr>
        <w:t xml:space="preserve">suar nga Komisioni Evropian. Projekti </w:t>
      </w:r>
      <w:r w:rsidR="00A545E1" w:rsidRPr="008B4E0B">
        <w:rPr>
          <w:bCs/>
          <w:lang w:val="sq-AL"/>
        </w:rPr>
        <w:t>W</w:t>
      </w:r>
      <w:r w:rsidRPr="008B4E0B">
        <w:rPr>
          <w:bCs/>
          <w:lang w:val="sq-AL"/>
        </w:rPr>
        <w:t>eBER 2.0 (referuar më tej si “Projekti”)</w:t>
      </w:r>
      <w:r w:rsidR="00A545E1" w:rsidRPr="008B4E0B">
        <w:rPr>
          <w:bCs/>
          <w:lang w:val="sq-AL"/>
        </w:rPr>
        <w:t xml:space="preserve"> </w:t>
      </w:r>
      <w:r w:rsidR="003408CF">
        <w:rPr>
          <w:bCs/>
          <w:lang w:val="sq-AL"/>
        </w:rPr>
        <w:t>implemen</w:t>
      </w:r>
      <w:r w:rsidR="00A545E1" w:rsidRPr="008B4E0B">
        <w:rPr>
          <w:bCs/>
          <w:lang w:val="sq-AL"/>
        </w:rPr>
        <w:t xml:space="preserve">tohet nga gjashtë organizata të shoqërisë civile (OSHC) të Ballkanit Perëndimor (BP) </w:t>
      </w:r>
      <w:r w:rsidR="00A545E1" w:rsidRPr="008B4E0B">
        <w:rPr>
          <w:lang w:val="sq-AL"/>
        </w:rPr>
        <w:t xml:space="preserve">të mbledhura përmes </w:t>
      </w:r>
      <w:r w:rsidR="00B50BC4">
        <w:rPr>
          <w:lang w:val="sq-AL"/>
        </w:rPr>
        <w:t xml:space="preserve">rrjetit </w:t>
      </w:r>
      <w:r w:rsidR="00A545E1" w:rsidRPr="008B4E0B">
        <w:rPr>
          <w:lang w:val="sq-AL"/>
        </w:rPr>
        <w:t>‘Think for Europe Network’ (TEN) dhe organizatës partnere European Policy Centre (EPC) me bazë në Bruksel. Organizatat e TEN</w:t>
      </w:r>
      <w:r w:rsidR="00B50BC4">
        <w:rPr>
          <w:lang w:val="sq-AL"/>
        </w:rPr>
        <w:t>-it</w:t>
      </w:r>
      <w:r w:rsidR="00A545E1" w:rsidRPr="008B4E0B">
        <w:rPr>
          <w:lang w:val="sq-AL"/>
        </w:rPr>
        <w:t xml:space="preserve"> </w:t>
      </w:r>
      <w:r w:rsidR="00B50BC4">
        <w:rPr>
          <w:lang w:val="sq-AL"/>
        </w:rPr>
        <w:t>q</w:t>
      </w:r>
      <w:r w:rsidR="00A545E1" w:rsidRPr="008B4E0B">
        <w:rPr>
          <w:lang w:val="sq-AL"/>
        </w:rPr>
        <w:t xml:space="preserve">ë </w:t>
      </w:r>
      <w:r w:rsidR="003408CF">
        <w:rPr>
          <w:lang w:val="sq-AL"/>
        </w:rPr>
        <w:t>implemen</w:t>
      </w:r>
      <w:r w:rsidR="00B50BC4">
        <w:rPr>
          <w:lang w:val="sq-AL"/>
        </w:rPr>
        <w:t>tojnë</w:t>
      </w:r>
      <w:r w:rsidR="00A545E1" w:rsidRPr="008B4E0B">
        <w:rPr>
          <w:lang w:val="sq-AL"/>
        </w:rPr>
        <w:t xml:space="preserve"> projektin WeBER 2.0 janë: </w:t>
      </w:r>
    </w:p>
    <w:p w14:paraId="1B402F7F" w14:textId="14C60BC8" w:rsidR="00A545E1" w:rsidRPr="008B4E0B" w:rsidRDefault="00A545E1" w:rsidP="00A545E1">
      <w:pPr>
        <w:pStyle w:val="Bullet1WeBER"/>
        <w:rPr>
          <w:lang w:val="sq-AL"/>
        </w:rPr>
      </w:pPr>
      <w:r w:rsidRPr="008B4E0B">
        <w:rPr>
          <w:lang w:val="sq-AL"/>
        </w:rPr>
        <w:t xml:space="preserve">Qendra për Politika </w:t>
      </w:r>
      <w:r w:rsidR="00336A13" w:rsidRPr="008B4E0B">
        <w:rPr>
          <w:lang w:val="sq-AL"/>
        </w:rPr>
        <w:t xml:space="preserve">Evropiane </w:t>
      </w:r>
      <w:r w:rsidRPr="008B4E0B">
        <w:rPr>
          <w:lang w:val="sq-AL"/>
        </w:rPr>
        <w:t>-</w:t>
      </w:r>
      <w:bookmarkStart w:id="2" w:name="_GoBack"/>
      <w:bookmarkEnd w:id="2"/>
      <w:r w:rsidRPr="008B4E0B">
        <w:rPr>
          <w:lang w:val="sq-AL"/>
        </w:rPr>
        <w:t xml:space="preserve"> CEP (Serbi) – Koordinues të projektit,</w:t>
      </w:r>
    </w:p>
    <w:p w14:paraId="7510761F" w14:textId="720FD91B" w:rsidR="00A545E1" w:rsidRPr="008B4E0B" w:rsidRDefault="00A545E1" w:rsidP="00A0103B">
      <w:pPr>
        <w:pStyle w:val="Bullet1WeBER"/>
        <w:rPr>
          <w:lang w:val="sq-AL"/>
        </w:rPr>
      </w:pPr>
      <w:r w:rsidRPr="008B4E0B">
        <w:rPr>
          <w:lang w:val="sq-AL"/>
        </w:rPr>
        <w:t>Instituti për Demokraci dhe Ndërmjetësim (Shqipëri),</w:t>
      </w:r>
    </w:p>
    <w:p w14:paraId="12039589" w14:textId="7E79B491" w:rsidR="00A545E1" w:rsidRPr="008B4E0B" w:rsidRDefault="00A545E1" w:rsidP="00A545E1">
      <w:pPr>
        <w:pStyle w:val="Bullet1WeBER"/>
        <w:rPr>
          <w:lang w:val="sq-AL"/>
        </w:rPr>
      </w:pPr>
      <w:r w:rsidRPr="008B4E0B">
        <w:rPr>
          <w:lang w:val="sq-AL"/>
        </w:rPr>
        <w:t xml:space="preserve">Iniciativa për Politika të Jashtme </w:t>
      </w:r>
      <w:r w:rsidR="00B50BC4">
        <w:rPr>
          <w:lang w:val="sq-AL"/>
        </w:rPr>
        <w:t xml:space="preserve">BH </w:t>
      </w:r>
      <w:r w:rsidRPr="008B4E0B">
        <w:rPr>
          <w:lang w:val="sq-AL"/>
        </w:rPr>
        <w:t>(Bosnje dhe Hercegovinë),</w:t>
      </w:r>
    </w:p>
    <w:p w14:paraId="6D55CC43" w14:textId="171693BD" w:rsidR="00A545E1" w:rsidRPr="008B4E0B" w:rsidRDefault="00A545E1" w:rsidP="00A545E1">
      <w:pPr>
        <w:pStyle w:val="Bullet1WeBER"/>
        <w:rPr>
          <w:lang w:val="sq-AL"/>
        </w:rPr>
      </w:pPr>
      <w:r w:rsidRPr="008B4E0B">
        <w:rPr>
          <w:lang w:val="sq-AL"/>
        </w:rPr>
        <w:t>Grupi për Studime Juridike dhe Politike (Kosovë),</w:t>
      </w:r>
    </w:p>
    <w:p w14:paraId="2301BF10" w14:textId="4AA4DDB9" w:rsidR="00A545E1" w:rsidRPr="008B4E0B" w:rsidRDefault="00A545E1" w:rsidP="00A545E1">
      <w:pPr>
        <w:pStyle w:val="Bullet1WeBER"/>
        <w:rPr>
          <w:lang w:val="sq-AL"/>
        </w:rPr>
      </w:pPr>
      <w:r w:rsidRPr="008B4E0B">
        <w:rPr>
          <w:lang w:val="sq-AL"/>
        </w:rPr>
        <w:t>Instituti Alternativa (Mali i Zi),</w:t>
      </w:r>
    </w:p>
    <w:p w14:paraId="6CAD8CFA" w14:textId="3C2B0B33" w:rsidR="00A545E1" w:rsidRPr="008B4E0B" w:rsidRDefault="00BC07E0" w:rsidP="00A545E1">
      <w:pPr>
        <w:pStyle w:val="Bullet1WeBER"/>
        <w:rPr>
          <w:lang w:val="sq-AL"/>
        </w:rPr>
      </w:pPr>
      <w:r>
        <w:rPr>
          <w:lang w:val="sq-AL"/>
        </w:rPr>
        <w:t>Instituti për Politikë Evropiane</w:t>
      </w:r>
      <w:r w:rsidR="00A545E1" w:rsidRPr="008B4E0B">
        <w:rPr>
          <w:lang w:val="sq-AL"/>
        </w:rPr>
        <w:t xml:space="preserve"> (Maqedoni</w:t>
      </w:r>
      <w:r w:rsidR="00B50BC4">
        <w:rPr>
          <w:lang w:val="sq-AL"/>
        </w:rPr>
        <w:t xml:space="preserve"> e Veriut</w:t>
      </w:r>
      <w:r w:rsidR="00A545E1" w:rsidRPr="008B4E0B">
        <w:rPr>
          <w:lang w:val="sq-AL"/>
        </w:rPr>
        <w:t>)</w:t>
      </w:r>
      <w:r w:rsidR="00B50BC4">
        <w:rPr>
          <w:lang w:val="sq-AL"/>
        </w:rPr>
        <w:t>.</w:t>
      </w:r>
      <w:r w:rsidR="00A545E1" w:rsidRPr="008B4E0B">
        <w:rPr>
          <w:lang w:val="sq-AL"/>
        </w:rPr>
        <w:t xml:space="preserve"> </w:t>
      </w:r>
    </w:p>
    <w:p w14:paraId="399A636A" w14:textId="77777777" w:rsidR="00386235" w:rsidRPr="008B4E0B" w:rsidRDefault="00386235" w:rsidP="00AE3E97">
      <w:pPr>
        <w:pStyle w:val="N1WeBER"/>
        <w:spacing w:after="0"/>
        <w:rPr>
          <w:lang w:val="sq-AL"/>
        </w:rPr>
      </w:pPr>
    </w:p>
    <w:p w14:paraId="668994FB" w14:textId="70054493" w:rsidR="00A545E1" w:rsidRPr="008B4E0B" w:rsidRDefault="008B4E0B" w:rsidP="00A0103B">
      <w:pPr>
        <w:pStyle w:val="N1WeBER"/>
        <w:rPr>
          <w:lang w:val="sq-AL"/>
        </w:rPr>
      </w:pPr>
      <w:r w:rsidRPr="008B4E0B">
        <w:rPr>
          <w:lang w:val="sq-AL"/>
        </w:rPr>
        <w:t>W</w:t>
      </w:r>
      <w:r w:rsidR="00604D65" w:rsidRPr="008B4E0B">
        <w:rPr>
          <w:lang w:val="sq-AL"/>
        </w:rPr>
        <w:t>eBER</w:t>
      </w:r>
      <w:r w:rsidR="00AE3E97" w:rsidRPr="008B4E0B">
        <w:rPr>
          <w:lang w:val="sq-AL"/>
        </w:rPr>
        <w:t xml:space="preserve"> </w:t>
      </w:r>
      <w:r w:rsidR="00604D65" w:rsidRPr="008B4E0B">
        <w:rPr>
          <w:lang w:val="sq-AL"/>
        </w:rPr>
        <w:t>2.0</w:t>
      </w:r>
      <w:r w:rsidR="00A545E1" w:rsidRPr="008B4E0B">
        <w:rPr>
          <w:lang w:val="sq-AL"/>
        </w:rPr>
        <w:t xml:space="preserve"> do t</w:t>
      </w:r>
      <w:r w:rsidRPr="008B4E0B">
        <w:rPr>
          <w:lang w:val="sq-AL"/>
        </w:rPr>
        <w:t>ë</w:t>
      </w:r>
      <w:r w:rsidR="00A545E1" w:rsidRPr="008B4E0B">
        <w:rPr>
          <w:lang w:val="sq-AL"/>
        </w:rPr>
        <w:t xml:space="preserve"> </w:t>
      </w:r>
      <w:r w:rsidR="00C1161D" w:rsidRPr="008B4E0B">
        <w:rPr>
          <w:lang w:val="sq-AL"/>
        </w:rPr>
        <w:t>përmir</w:t>
      </w:r>
      <w:r w:rsidRPr="008B4E0B">
        <w:rPr>
          <w:lang w:val="sq-AL"/>
        </w:rPr>
        <w:t>ë</w:t>
      </w:r>
      <w:r w:rsidR="00C1161D" w:rsidRPr="008B4E0B">
        <w:rPr>
          <w:lang w:val="sq-AL"/>
        </w:rPr>
        <w:t>soj</w:t>
      </w:r>
      <w:r w:rsidRPr="008B4E0B">
        <w:rPr>
          <w:lang w:val="sq-AL"/>
        </w:rPr>
        <w:t>ë</w:t>
      </w:r>
      <w:r w:rsidR="00C1161D" w:rsidRPr="008B4E0B">
        <w:rPr>
          <w:lang w:val="sq-AL"/>
        </w:rPr>
        <w:t xml:space="preserve"> angazhimin e OSHC-ve </w:t>
      </w:r>
      <w:r w:rsidR="00D667CF">
        <w:rPr>
          <w:lang w:val="sq-AL"/>
        </w:rPr>
        <w:t>në</w:t>
      </w:r>
      <w:r w:rsidR="00C1161D" w:rsidRPr="008B4E0B">
        <w:rPr>
          <w:lang w:val="sq-AL"/>
        </w:rPr>
        <w:t xml:space="preserve"> reform</w:t>
      </w:r>
      <w:r w:rsidRPr="008B4E0B">
        <w:rPr>
          <w:lang w:val="sq-AL"/>
        </w:rPr>
        <w:t>ë</w:t>
      </w:r>
      <w:r w:rsidR="00D667CF">
        <w:rPr>
          <w:lang w:val="sq-AL"/>
        </w:rPr>
        <w:t>n</w:t>
      </w:r>
      <w:r w:rsidR="00C1161D" w:rsidRPr="008B4E0B">
        <w:rPr>
          <w:lang w:val="sq-AL"/>
        </w:rPr>
        <w:t xml:space="preserve"> </w:t>
      </w:r>
      <w:r w:rsidR="00D667CF">
        <w:rPr>
          <w:lang w:val="sq-AL"/>
        </w:rPr>
        <w:t>e</w:t>
      </w:r>
      <w:r w:rsidR="00C1161D" w:rsidRPr="008B4E0B">
        <w:rPr>
          <w:lang w:val="sq-AL"/>
        </w:rPr>
        <w:t xml:space="preserve"> administrat</w:t>
      </w:r>
      <w:r w:rsidRPr="008B4E0B">
        <w:rPr>
          <w:lang w:val="sq-AL"/>
        </w:rPr>
        <w:t>ë</w:t>
      </w:r>
      <w:r w:rsidR="00C1161D" w:rsidRPr="008B4E0B">
        <w:rPr>
          <w:lang w:val="sq-AL"/>
        </w:rPr>
        <w:t xml:space="preserve">s publike (RAP) duke </w:t>
      </w:r>
      <w:r w:rsidR="0002688C">
        <w:rPr>
          <w:lang w:val="sq-AL"/>
        </w:rPr>
        <w:t>avancuar</w:t>
      </w:r>
      <w:r w:rsidR="00C1161D" w:rsidRPr="008B4E0B">
        <w:rPr>
          <w:lang w:val="sq-AL"/>
        </w:rPr>
        <w:t xml:space="preserve"> monitorimin e </w:t>
      </w:r>
      <w:r w:rsidR="00D53625" w:rsidRPr="008B4E0B">
        <w:rPr>
          <w:lang w:val="sq-AL"/>
        </w:rPr>
        <w:t>RAP</w:t>
      </w:r>
      <w:r w:rsidR="00D53625">
        <w:rPr>
          <w:lang w:val="sq-AL"/>
        </w:rPr>
        <w:t>-it</w:t>
      </w:r>
      <w:r w:rsidR="00D53625" w:rsidRPr="008B4E0B">
        <w:rPr>
          <w:lang w:val="sq-AL"/>
        </w:rPr>
        <w:t xml:space="preserve"> </w:t>
      </w:r>
      <w:r w:rsidR="00C1161D" w:rsidRPr="008B4E0B">
        <w:rPr>
          <w:lang w:val="sq-AL"/>
        </w:rPr>
        <w:t>bazuar n</w:t>
      </w:r>
      <w:r w:rsidRPr="008B4E0B">
        <w:rPr>
          <w:lang w:val="sq-AL"/>
        </w:rPr>
        <w:t>ë</w:t>
      </w:r>
      <w:r w:rsidR="00C1161D" w:rsidRPr="008B4E0B">
        <w:rPr>
          <w:lang w:val="sq-AL"/>
        </w:rPr>
        <w:t xml:space="preserve"> </w:t>
      </w:r>
      <w:r w:rsidR="0002688C">
        <w:rPr>
          <w:lang w:val="sq-AL"/>
        </w:rPr>
        <w:t>dëshmi,</w:t>
      </w:r>
      <w:r w:rsidR="00C1161D" w:rsidRPr="008B4E0B">
        <w:rPr>
          <w:lang w:val="sq-AL"/>
        </w:rPr>
        <w:t xml:space="preserve"> n</w:t>
      </w:r>
      <w:r w:rsidRPr="008B4E0B">
        <w:rPr>
          <w:lang w:val="sq-AL"/>
        </w:rPr>
        <w:t>ë</w:t>
      </w:r>
      <w:r w:rsidR="00C1161D" w:rsidRPr="008B4E0B">
        <w:rPr>
          <w:lang w:val="sq-AL"/>
        </w:rPr>
        <w:t xml:space="preserve"> </w:t>
      </w:r>
      <w:r w:rsidR="0028549E">
        <w:rPr>
          <w:lang w:val="sq-AL"/>
        </w:rPr>
        <w:t>përputhje</w:t>
      </w:r>
      <w:r w:rsidR="00C1161D" w:rsidRPr="008B4E0B">
        <w:rPr>
          <w:lang w:val="sq-AL"/>
        </w:rPr>
        <w:t xml:space="preserve"> me k</w:t>
      </w:r>
      <w:r w:rsidR="0091548D">
        <w:rPr>
          <w:lang w:val="sq-AL"/>
        </w:rPr>
        <w:t>riteret</w:t>
      </w:r>
      <w:r w:rsidR="00C1161D" w:rsidRPr="008B4E0B">
        <w:rPr>
          <w:lang w:val="sq-AL"/>
        </w:rPr>
        <w:t xml:space="preserve"> e BE. Gjithashtu, do t</w:t>
      </w:r>
      <w:r w:rsidRPr="008B4E0B">
        <w:rPr>
          <w:lang w:val="sq-AL"/>
        </w:rPr>
        <w:t>ë</w:t>
      </w:r>
      <w:r w:rsidR="00C1161D" w:rsidRPr="008B4E0B">
        <w:rPr>
          <w:lang w:val="sq-AL"/>
        </w:rPr>
        <w:t xml:space="preserve"> forcoj</w:t>
      </w:r>
      <w:r w:rsidRPr="008B4E0B">
        <w:rPr>
          <w:lang w:val="sq-AL"/>
        </w:rPr>
        <w:t>ë</w:t>
      </w:r>
      <w:r w:rsidR="00C1161D" w:rsidRPr="008B4E0B">
        <w:rPr>
          <w:lang w:val="sq-AL"/>
        </w:rPr>
        <w:t xml:space="preserve"> dialogun midis OSHC-ve dhe qeverisë n</w:t>
      </w:r>
      <w:r w:rsidRPr="008B4E0B">
        <w:rPr>
          <w:lang w:val="sq-AL"/>
        </w:rPr>
        <w:t>ë</w:t>
      </w:r>
      <w:r w:rsidR="00C1161D" w:rsidRPr="008B4E0B">
        <w:rPr>
          <w:lang w:val="sq-AL"/>
        </w:rPr>
        <w:t xml:space="preserve"> nivelet </w:t>
      </w:r>
      <w:r w:rsidR="00453B94">
        <w:rPr>
          <w:lang w:val="sq-AL"/>
        </w:rPr>
        <w:t>vendore</w:t>
      </w:r>
      <w:r w:rsidR="00C1161D" w:rsidRPr="008B4E0B">
        <w:rPr>
          <w:lang w:val="sq-AL"/>
        </w:rPr>
        <w:t>, rajonale dhe komb</w:t>
      </w:r>
      <w:r w:rsidRPr="008B4E0B">
        <w:rPr>
          <w:lang w:val="sq-AL"/>
        </w:rPr>
        <w:t>ë</w:t>
      </w:r>
      <w:r w:rsidR="00C1161D" w:rsidRPr="008B4E0B">
        <w:rPr>
          <w:lang w:val="sq-AL"/>
        </w:rPr>
        <w:t>tare bazuar n</w:t>
      </w:r>
      <w:r w:rsidRPr="008B4E0B">
        <w:rPr>
          <w:lang w:val="sq-AL"/>
        </w:rPr>
        <w:t>ë</w:t>
      </w:r>
      <w:r w:rsidR="00C1161D" w:rsidRPr="008B4E0B">
        <w:rPr>
          <w:lang w:val="sq-AL"/>
        </w:rPr>
        <w:t xml:space="preserve"> platform</w:t>
      </w:r>
      <w:r w:rsidRPr="008B4E0B">
        <w:rPr>
          <w:lang w:val="sq-AL"/>
        </w:rPr>
        <w:t>ë</w:t>
      </w:r>
      <w:r w:rsidR="00C1161D" w:rsidRPr="008B4E0B">
        <w:rPr>
          <w:lang w:val="sq-AL"/>
        </w:rPr>
        <w:t xml:space="preserve">n </w:t>
      </w:r>
      <w:r w:rsidRPr="008B4E0B">
        <w:rPr>
          <w:lang w:val="sq-AL"/>
        </w:rPr>
        <w:t>W</w:t>
      </w:r>
      <w:r w:rsidR="00C1161D" w:rsidRPr="008B4E0B">
        <w:rPr>
          <w:lang w:val="sq-AL"/>
        </w:rPr>
        <w:t>eBER, e cila do t</w:t>
      </w:r>
      <w:r w:rsidRPr="008B4E0B">
        <w:rPr>
          <w:lang w:val="sq-AL"/>
        </w:rPr>
        <w:t>ë</w:t>
      </w:r>
      <w:r w:rsidR="00C1161D" w:rsidRPr="008B4E0B">
        <w:rPr>
          <w:lang w:val="sq-AL"/>
        </w:rPr>
        <w:t xml:space="preserve"> p</w:t>
      </w:r>
      <w:r w:rsidRPr="008B4E0B">
        <w:rPr>
          <w:lang w:val="sq-AL"/>
        </w:rPr>
        <w:t>ë</w:t>
      </w:r>
      <w:r w:rsidR="00C1161D" w:rsidRPr="008B4E0B">
        <w:rPr>
          <w:lang w:val="sq-AL"/>
        </w:rPr>
        <w:t>rmir</w:t>
      </w:r>
      <w:r w:rsidRPr="008B4E0B">
        <w:rPr>
          <w:lang w:val="sq-AL"/>
        </w:rPr>
        <w:t>ë</w:t>
      </w:r>
      <w:r w:rsidR="00C1161D" w:rsidRPr="008B4E0B">
        <w:rPr>
          <w:lang w:val="sq-AL"/>
        </w:rPr>
        <w:t>sohet m</w:t>
      </w:r>
      <w:r w:rsidRPr="008B4E0B">
        <w:rPr>
          <w:lang w:val="sq-AL"/>
        </w:rPr>
        <w:t>ë</w:t>
      </w:r>
      <w:r w:rsidR="00C1161D" w:rsidRPr="008B4E0B">
        <w:rPr>
          <w:lang w:val="sq-AL"/>
        </w:rPr>
        <w:t xml:space="preserve"> tej, sidomos me prezantimin e konsultimeve online. </w:t>
      </w:r>
      <w:r w:rsidRPr="008B4E0B">
        <w:rPr>
          <w:lang w:val="sq-AL"/>
        </w:rPr>
        <w:t>W</w:t>
      </w:r>
      <w:r w:rsidR="00C1161D" w:rsidRPr="008B4E0B">
        <w:rPr>
          <w:lang w:val="sq-AL"/>
        </w:rPr>
        <w:t>eBER 2.0 do t</w:t>
      </w:r>
      <w:r w:rsidRPr="008B4E0B">
        <w:rPr>
          <w:lang w:val="sq-AL"/>
        </w:rPr>
        <w:t>ë</w:t>
      </w:r>
      <w:r w:rsidR="00C1161D" w:rsidRPr="008B4E0B">
        <w:rPr>
          <w:lang w:val="sq-AL"/>
        </w:rPr>
        <w:t xml:space="preserve"> </w:t>
      </w:r>
      <w:r w:rsidR="00D57D54">
        <w:rPr>
          <w:lang w:val="sq-AL"/>
        </w:rPr>
        <w:t>rris</w:t>
      </w:r>
      <w:r w:rsidRPr="008B4E0B">
        <w:rPr>
          <w:lang w:val="sq-AL"/>
        </w:rPr>
        <w:t>ë</w:t>
      </w:r>
      <w:r w:rsidR="00C1161D" w:rsidRPr="008B4E0B">
        <w:rPr>
          <w:lang w:val="sq-AL"/>
        </w:rPr>
        <w:t xml:space="preserve"> gjithashtu kapacitetet e OSHC-ve </w:t>
      </w:r>
      <w:r w:rsidR="00D57D54">
        <w:rPr>
          <w:lang w:val="sq-AL"/>
        </w:rPr>
        <w:t>për</w:t>
      </w:r>
      <w:r w:rsidR="00C1161D" w:rsidRPr="008B4E0B">
        <w:rPr>
          <w:lang w:val="sq-AL"/>
        </w:rPr>
        <w:t xml:space="preserve"> </w:t>
      </w:r>
      <w:r w:rsidR="00D57D54">
        <w:rPr>
          <w:lang w:val="sq-AL"/>
        </w:rPr>
        <w:t xml:space="preserve">t’u </w:t>
      </w:r>
      <w:r w:rsidR="00C1161D" w:rsidRPr="008B4E0B">
        <w:rPr>
          <w:lang w:val="sq-AL"/>
        </w:rPr>
        <w:t>angazh</w:t>
      </w:r>
      <w:r w:rsidR="00D57D54">
        <w:rPr>
          <w:lang w:val="sq-AL"/>
        </w:rPr>
        <w:t>uar</w:t>
      </w:r>
      <w:r w:rsidR="00C1161D" w:rsidRPr="008B4E0B">
        <w:rPr>
          <w:lang w:val="sq-AL"/>
        </w:rPr>
        <w:t xml:space="preserve"> me RAP</w:t>
      </w:r>
      <w:r w:rsidR="00D57D54">
        <w:rPr>
          <w:lang w:val="sq-AL"/>
        </w:rPr>
        <w:t>-in</w:t>
      </w:r>
      <w:r w:rsidR="00C1161D" w:rsidRPr="008B4E0B">
        <w:rPr>
          <w:lang w:val="sq-AL"/>
        </w:rPr>
        <w:t xml:space="preserve"> dhe</w:t>
      </w:r>
      <w:r w:rsidR="00C31879">
        <w:rPr>
          <w:lang w:val="sq-AL"/>
        </w:rPr>
        <w:t xml:space="preserve"> </w:t>
      </w:r>
      <w:r w:rsidR="00D57D54">
        <w:rPr>
          <w:lang w:val="sq-AL"/>
        </w:rPr>
        <w:t xml:space="preserve">për të mundësuar </w:t>
      </w:r>
      <w:r w:rsidR="00C1161D" w:rsidRPr="008B4E0B">
        <w:rPr>
          <w:lang w:val="sq-AL"/>
        </w:rPr>
        <w:t>marr</w:t>
      </w:r>
      <w:r w:rsidRPr="008B4E0B">
        <w:rPr>
          <w:lang w:val="sq-AL"/>
        </w:rPr>
        <w:t>ë</w:t>
      </w:r>
      <w:r w:rsidR="00C1161D" w:rsidRPr="008B4E0B">
        <w:rPr>
          <w:lang w:val="sq-AL"/>
        </w:rPr>
        <w:t>dh</w:t>
      </w:r>
      <w:r w:rsidRPr="008B4E0B">
        <w:rPr>
          <w:lang w:val="sq-AL"/>
        </w:rPr>
        <w:t>ë</w:t>
      </w:r>
      <w:r w:rsidR="00C1161D" w:rsidRPr="008B4E0B">
        <w:rPr>
          <w:lang w:val="sq-AL"/>
        </w:rPr>
        <w:t>nie konstruktive me qeverin</w:t>
      </w:r>
      <w:r w:rsidRPr="008B4E0B">
        <w:rPr>
          <w:lang w:val="sq-AL"/>
        </w:rPr>
        <w:t>ë</w:t>
      </w:r>
      <w:r w:rsidR="00D57D54">
        <w:rPr>
          <w:lang w:val="sq-AL"/>
        </w:rPr>
        <w:t>,</w:t>
      </w:r>
      <w:r w:rsidR="00C1161D" w:rsidRPr="008B4E0B">
        <w:rPr>
          <w:lang w:val="sq-AL"/>
        </w:rPr>
        <w:t xml:space="preserve"> p</w:t>
      </w:r>
      <w:r w:rsidRPr="008B4E0B">
        <w:rPr>
          <w:lang w:val="sq-AL"/>
        </w:rPr>
        <w:t>ë</w:t>
      </w:r>
      <w:r w:rsidR="00C1161D" w:rsidRPr="008B4E0B">
        <w:rPr>
          <w:lang w:val="sq-AL"/>
        </w:rPr>
        <w:t>rmes trajnimeve t</w:t>
      </w:r>
      <w:r w:rsidRPr="008B4E0B">
        <w:rPr>
          <w:lang w:val="sq-AL"/>
        </w:rPr>
        <w:t>ë</w:t>
      </w:r>
      <w:r w:rsidR="00C1161D" w:rsidRPr="008B4E0B">
        <w:rPr>
          <w:lang w:val="sq-AL"/>
        </w:rPr>
        <w:t xml:space="preserve"> p</w:t>
      </w:r>
      <w:r w:rsidRPr="008B4E0B">
        <w:rPr>
          <w:lang w:val="sq-AL"/>
        </w:rPr>
        <w:t>ë</w:t>
      </w:r>
      <w:r w:rsidR="00C1161D" w:rsidRPr="008B4E0B">
        <w:rPr>
          <w:lang w:val="sq-AL"/>
        </w:rPr>
        <w:t>rbashk</w:t>
      </w:r>
      <w:r w:rsidRPr="008B4E0B">
        <w:rPr>
          <w:lang w:val="sq-AL"/>
        </w:rPr>
        <w:t>ë</w:t>
      </w:r>
      <w:r w:rsidR="00C1161D" w:rsidRPr="008B4E0B">
        <w:rPr>
          <w:lang w:val="sq-AL"/>
        </w:rPr>
        <w:t>ta mbi ko</w:t>
      </w:r>
      <w:r w:rsidR="0034431F" w:rsidRPr="008B4E0B">
        <w:rPr>
          <w:lang w:val="sq-AL"/>
        </w:rPr>
        <w:t>nsultimet me qytetar</w:t>
      </w:r>
      <w:r w:rsidRPr="008B4E0B">
        <w:rPr>
          <w:lang w:val="sq-AL"/>
        </w:rPr>
        <w:t>ë</w:t>
      </w:r>
      <w:r w:rsidR="0034431F" w:rsidRPr="008B4E0B">
        <w:rPr>
          <w:lang w:val="sq-AL"/>
        </w:rPr>
        <w:t>t dhe adresimin e sfid</w:t>
      </w:r>
      <w:r w:rsidRPr="008B4E0B">
        <w:rPr>
          <w:lang w:val="sq-AL"/>
        </w:rPr>
        <w:t>ë</w:t>
      </w:r>
      <w:r w:rsidR="0034431F" w:rsidRPr="008B4E0B">
        <w:rPr>
          <w:lang w:val="sq-AL"/>
        </w:rPr>
        <w:t xml:space="preserve">s </w:t>
      </w:r>
      <w:r w:rsidR="00D57D54">
        <w:rPr>
          <w:lang w:val="sq-AL"/>
        </w:rPr>
        <w:t>p</w:t>
      </w:r>
      <w:r w:rsidRPr="008B4E0B">
        <w:rPr>
          <w:lang w:val="sq-AL"/>
        </w:rPr>
        <w:t>ë</w:t>
      </w:r>
      <w:r w:rsidR="00D57D54">
        <w:rPr>
          <w:lang w:val="sq-AL"/>
        </w:rPr>
        <w:t>r</w:t>
      </w:r>
      <w:r w:rsidR="0034431F" w:rsidRPr="008B4E0B">
        <w:rPr>
          <w:lang w:val="sq-AL"/>
        </w:rPr>
        <w:t xml:space="preserve"> </w:t>
      </w:r>
      <w:r w:rsidR="00D57D54">
        <w:rPr>
          <w:lang w:val="sq-AL"/>
        </w:rPr>
        <w:t xml:space="preserve">ta </w:t>
      </w:r>
      <w:r w:rsidR="0034431F" w:rsidRPr="008B4E0B">
        <w:rPr>
          <w:lang w:val="sq-AL"/>
        </w:rPr>
        <w:t>sjell</w:t>
      </w:r>
      <w:r w:rsidR="00D57D54">
        <w:rPr>
          <w:lang w:val="sq-AL"/>
        </w:rPr>
        <w:t>ë</w:t>
      </w:r>
      <w:r w:rsidR="0034431F" w:rsidRPr="008B4E0B">
        <w:rPr>
          <w:lang w:val="sq-AL"/>
        </w:rPr>
        <w:t xml:space="preserve"> administrat</w:t>
      </w:r>
      <w:r w:rsidRPr="008B4E0B">
        <w:rPr>
          <w:lang w:val="sq-AL"/>
        </w:rPr>
        <w:t>ë</w:t>
      </w:r>
      <w:r w:rsidR="00D57D54">
        <w:rPr>
          <w:lang w:val="sq-AL"/>
        </w:rPr>
        <w:t>n</w:t>
      </w:r>
      <w:r w:rsidR="0034431F" w:rsidRPr="008B4E0B">
        <w:rPr>
          <w:lang w:val="sq-AL"/>
        </w:rPr>
        <w:t xml:space="preserve"> m</w:t>
      </w:r>
      <w:r w:rsidRPr="008B4E0B">
        <w:rPr>
          <w:lang w:val="sq-AL"/>
        </w:rPr>
        <w:t>ë</w:t>
      </w:r>
      <w:r w:rsidR="0034431F" w:rsidRPr="008B4E0B">
        <w:rPr>
          <w:lang w:val="sq-AL"/>
        </w:rPr>
        <w:t xml:space="preserve"> pran</w:t>
      </w:r>
      <w:r w:rsidRPr="008B4E0B">
        <w:rPr>
          <w:lang w:val="sq-AL"/>
        </w:rPr>
        <w:t>ë</w:t>
      </w:r>
      <w:r w:rsidR="0034431F" w:rsidRPr="008B4E0B">
        <w:rPr>
          <w:lang w:val="sq-AL"/>
        </w:rPr>
        <w:t xml:space="preserve"> qytetar</w:t>
      </w:r>
      <w:r w:rsidRPr="008B4E0B">
        <w:rPr>
          <w:lang w:val="sq-AL"/>
        </w:rPr>
        <w:t>ë</w:t>
      </w:r>
      <w:r w:rsidR="0034431F" w:rsidRPr="008B4E0B">
        <w:rPr>
          <w:lang w:val="sq-AL"/>
        </w:rPr>
        <w:t xml:space="preserve">ve. </w:t>
      </w:r>
    </w:p>
    <w:p w14:paraId="7204CA01" w14:textId="23BBF738" w:rsidR="0034431F" w:rsidRPr="008B4E0B" w:rsidRDefault="009D4593" w:rsidP="00AE3E97">
      <w:pPr>
        <w:pStyle w:val="BodyTextWeBER"/>
        <w:rPr>
          <w:lang w:val="sq-AL"/>
        </w:rPr>
      </w:pPr>
      <w:r>
        <w:rPr>
          <w:lang w:val="sq-AL"/>
        </w:rPr>
        <w:t>Në</w:t>
      </w:r>
      <w:r w:rsidR="00511B75">
        <w:rPr>
          <w:lang w:val="sq-AL"/>
        </w:rPr>
        <w:t xml:space="preserve"> afatgjatë</w:t>
      </w:r>
      <w:r>
        <w:rPr>
          <w:lang w:val="sq-AL"/>
        </w:rPr>
        <w:t xml:space="preserve">, </w:t>
      </w:r>
      <w:r w:rsidR="0034431F" w:rsidRPr="008B4E0B">
        <w:rPr>
          <w:lang w:val="sq-AL"/>
        </w:rPr>
        <w:t>projekti do t’</w:t>
      </w:r>
      <w:r w:rsidR="00C31879">
        <w:rPr>
          <w:lang w:val="sq-AL"/>
        </w:rPr>
        <w:t>u</w:t>
      </w:r>
      <w:r w:rsidR="0034431F" w:rsidRPr="008B4E0B">
        <w:rPr>
          <w:lang w:val="sq-AL"/>
        </w:rPr>
        <w:t xml:space="preserve"> </w:t>
      </w:r>
      <w:r>
        <w:rPr>
          <w:lang w:val="sq-AL"/>
        </w:rPr>
        <w:t>mundësojë</w:t>
      </w:r>
      <w:r w:rsidR="0034431F" w:rsidRPr="008B4E0B">
        <w:rPr>
          <w:lang w:val="sq-AL"/>
        </w:rPr>
        <w:t xml:space="preserve"> OSHC-</w:t>
      </w:r>
      <w:r w:rsidR="00C31879">
        <w:rPr>
          <w:lang w:val="sq-AL"/>
        </w:rPr>
        <w:t>ve</w:t>
      </w:r>
      <w:r w:rsidR="0034431F" w:rsidRPr="008B4E0B">
        <w:rPr>
          <w:lang w:val="sq-AL"/>
        </w:rPr>
        <w:t xml:space="preserve"> t</w:t>
      </w:r>
      <w:r w:rsidR="008B4E0B" w:rsidRPr="008B4E0B">
        <w:rPr>
          <w:lang w:val="sq-AL"/>
        </w:rPr>
        <w:t>ë</w:t>
      </w:r>
      <w:r w:rsidR="0034431F" w:rsidRPr="008B4E0B">
        <w:rPr>
          <w:lang w:val="sq-AL"/>
        </w:rPr>
        <w:t xml:space="preserve"> k</w:t>
      </w:r>
      <w:r w:rsidR="008B4E0B" w:rsidRPr="008B4E0B">
        <w:rPr>
          <w:lang w:val="sq-AL"/>
        </w:rPr>
        <w:t>ë</w:t>
      </w:r>
      <w:r w:rsidR="0034431F" w:rsidRPr="008B4E0B">
        <w:rPr>
          <w:lang w:val="sq-AL"/>
        </w:rPr>
        <w:t>rkojn</w:t>
      </w:r>
      <w:r w:rsidR="008B4E0B" w:rsidRPr="008B4E0B">
        <w:rPr>
          <w:lang w:val="sq-AL"/>
        </w:rPr>
        <w:t>ë</w:t>
      </w:r>
      <w:r w:rsidR="0034431F" w:rsidRPr="008B4E0B">
        <w:rPr>
          <w:lang w:val="sq-AL"/>
        </w:rPr>
        <w:t xml:space="preserve"> cil</w:t>
      </w:r>
      <w:r w:rsidR="008B4E0B" w:rsidRPr="008B4E0B">
        <w:rPr>
          <w:lang w:val="sq-AL"/>
        </w:rPr>
        <w:t>ë</w:t>
      </w:r>
      <w:r w:rsidR="0034431F" w:rsidRPr="008B4E0B">
        <w:rPr>
          <w:lang w:val="sq-AL"/>
        </w:rPr>
        <w:t>si dhe llogaridhënie nga qeverit</w:t>
      </w:r>
      <w:r w:rsidR="008B4E0B" w:rsidRPr="008B4E0B">
        <w:rPr>
          <w:lang w:val="sq-AL"/>
        </w:rPr>
        <w:t>ë</w:t>
      </w:r>
      <w:r w:rsidR="0034431F" w:rsidRPr="008B4E0B">
        <w:rPr>
          <w:lang w:val="sq-AL"/>
        </w:rPr>
        <w:t xml:space="preserve"> e BP</w:t>
      </w:r>
      <w:r w:rsidR="00A26869">
        <w:rPr>
          <w:lang w:val="sq-AL"/>
        </w:rPr>
        <w:t>-së</w:t>
      </w:r>
      <w:r w:rsidR="0034431F" w:rsidRPr="008B4E0B">
        <w:rPr>
          <w:lang w:val="sq-AL"/>
        </w:rPr>
        <w:t>, depolitizimin e sh</w:t>
      </w:r>
      <w:r w:rsidR="008B4E0B" w:rsidRPr="008B4E0B">
        <w:rPr>
          <w:lang w:val="sq-AL"/>
        </w:rPr>
        <w:t>ë</w:t>
      </w:r>
      <w:r w:rsidR="0034431F" w:rsidRPr="008B4E0B">
        <w:rPr>
          <w:lang w:val="sq-AL"/>
        </w:rPr>
        <w:t>rbimit</w:t>
      </w:r>
      <w:r w:rsidR="00925B21" w:rsidRPr="008B4E0B">
        <w:rPr>
          <w:lang w:val="sq-AL"/>
        </w:rPr>
        <w:t xml:space="preserve"> civil n</w:t>
      </w:r>
      <w:r w:rsidR="008B4E0B" w:rsidRPr="008B4E0B">
        <w:rPr>
          <w:lang w:val="sq-AL"/>
        </w:rPr>
        <w:t>ë</w:t>
      </w:r>
      <w:r w:rsidR="00925B21" w:rsidRPr="008B4E0B">
        <w:rPr>
          <w:lang w:val="sq-AL"/>
        </w:rPr>
        <w:t xml:space="preserve"> administratat e tyre, menaxhim m</w:t>
      </w:r>
      <w:r w:rsidR="008B4E0B" w:rsidRPr="008B4E0B">
        <w:rPr>
          <w:lang w:val="sq-AL"/>
        </w:rPr>
        <w:t>ë</w:t>
      </w:r>
      <w:r w:rsidR="00925B21" w:rsidRPr="008B4E0B">
        <w:rPr>
          <w:lang w:val="sq-AL"/>
        </w:rPr>
        <w:t xml:space="preserve"> transparent t</w:t>
      </w:r>
      <w:r w:rsidR="008B4E0B" w:rsidRPr="008B4E0B">
        <w:rPr>
          <w:lang w:val="sq-AL"/>
        </w:rPr>
        <w:t>ë</w:t>
      </w:r>
      <w:r w:rsidR="00925B21" w:rsidRPr="008B4E0B">
        <w:rPr>
          <w:lang w:val="sq-AL"/>
        </w:rPr>
        <w:t xml:space="preserve"> financave publike dhe </w:t>
      </w:r>
      <w:r w:rsidR="00A26869">
        <w:rPr>
          <w:lang w:val="sq-AL"/>
        </w:rPr>
        <w:t xml:space="preserve">më shumë </w:t>
      </w:r>
      <w:r w:rsidR="00925B21" w:rsidRPr="008B4E0B">
        <w:rPr>
          <w:lang w:val="sq-AL"/>
        </w:rPr>
        <w:t>sh</w:t>
      </w:r>
      <w:r w:rsidR="008B4E0B" w:rsidRPr="008B4E0B">
        <w:rPr>
          <w:lang w:val="sq-AL"/>
        </w:rPr>
        <w:t>ë</w:t>
      </w:r>
      <w:r w:rsidR="00925B21" w:rsidRPr="008B4E0B">
        <w:rPr>
          <w:lang w:val="sq-AL"/>
        </w:rPr>
        <w:t>rbime t</w:t>
      </w:r>
      <w:r w:rsidR="008B4E0B" w:rsidRPr="008B4E0B">
        <w:rPr>
          <w:lang w:val="sq-AL"/>
        </w:rPr>
        <w:t>ë</w:t>
      </w:r>
      <w:r w:rsidR="00925B21" w:rsidRPr="008B4E0B">
        <w:rPr>
          <w:lang w:val="sq-AL"/>
        </w:rPr>
        <w:t xml:space="preserve"> orientuara kah qytetar</w:t>
      </w:r>
      <w:r w:rsidR="008B4E0B" w:rsidRPr="008B4E0B">
        <w:rPr>
          <w:lang w:val="sq-AL"/>
        </w:rPr>
        <w:t>ë</w:t>
      </w:r>
      <w:r w:rsidR="00A26869">
        <w:rPr>
          <w:lang w:val="sq-AL"/>
        </w:rPr>
        <w:t>t</w:t>
      </w:r>
      <w:r w:rsidR="00925B21" w:rsidRPr="008B4E0B">
        <w:rPr>
          <w:lang w:val="sq-AL"/>
        </w:rPr>
        <w:t>. OSHC t</w:t>
      </w:r>
      <w:r w:rsidR="008B4E0B" w:rsidRPr="008B4E0B">
        <w:rPr>
          <w:lang w:val="sq-AL"/>
        </w:rPr>
        <w:t>ë</w:t>
      </w:r>
      <w:r w:rsidR="00925B21" w:rsidRPr="008B4E0B">
        <w:rPr>
          <w:lang w:val="sq-AL"/>
        </w:rPr>
        <w:t xml:space="preserve"> tilla t</w:t>
      </w:r>
      <w:r w:rsidR="008B4E0B" w:rsidRPr="008B4E0B">
        <w:rPr>
          <w:lang w:val="sq-AL"/>
        </w:rPr>
        <w:t>ë</w:t>
      </w:r>
      <w:r w:rsidR="00925B21" w:rsidRPr="008B4E0B">
        <w:rPr>
          <w:lang w:val="sq-AL"/>
        </w:rPr>
        <w:t xml:space="preserve"> fuqizuara q</w:t>
      </w:r>
      <w:r w:rsidR="008B4E0B" w:rsidRPr="008B4E0B">
        <w:rPr>
          <w:lang w:val="sq-AL"/>
        </w:rPr>
        <w:t>ë</w:t>
      </w:r>
      <w:r w:rsidR="00925B21" w:rsidRPr="008B4E0B">
        <w:rPr>
          <w:lang w:val="sq-AL"/>
        </w:rPr>
        <w:t>ndrojn</w:t>
      </w:r>
      <w:r w:rsidR="008B4E0B" w:rsidRPr="008B4E0B">
        <w:rPr>
          <w:lang w:val="sq-AL"/>
        </w:rPr>
        <w:t>ë</w:t>
      </w:r>
      <w:r w:rsidR="00925B21" w:rsidRPr="008B4E0B">
        <w:rPr>
          <w:lang w:val="sq-AL"/>
        </w:rPr>
        <w:t xml:space="preserve"> n</w:t>
      </w:r>
      <w:r w:rsidR="008B4E0B" w:rsidRPr="008B4E0B">
        <w:rPr>
          <w:lang w:val="sq-AL"/>
        </w:rPr>
        <w:t>ë</w:t>
      </w:r>
      <w:r w:rsidR="00925B21" w:rsidRPr="008B4E0B">
        <w:rPr>
          <w:lang w:val="sq-AL"/>
        </w:rPr>
        <w:t xml:space="preserve"> zemr</w:t>
      </w:r>
      <w:r w:rsidR="008B4E0B" w:rsidRPr="008B4E0B">
        <w:rPr>
          <w:lang w:val="sq-AL"/>
        </w:rPr>
        <w:t>ë</w:t>
      </w:r>
      <w:r w:rsidR="00925B21" w:rsidRPr="008B4E0B">
        <w:rPr>
          <w:lang w:val="sq-AL"/>
        </w:rPr>
        <w:t>n e rrug</w:t>
      </w:r>
      <w:r w:rsidR="008B4E0B" w:rsidRPr="008B4E0B">
        <w:rPr>
          <w:lang w:val="sq-AL"/>
        </w:rPr>
        <w:t>ë</w:t>
      </w:r>
      <w:r w:rsidR="00925B21" w:rsidRPr="008B4E0B">
        <w:rPr>
          <w:lang w:val="sq-AL"/>
        </w:rPr>
        <w:t>timit</w:t>
      </w:r>
      <w:r w:rsidR="00C31879" w:rsidRPr="00C31879">
        <w:rPr>
          <w:lang w:val="sq-AL"/>
        </w:rPr>
        <w:t xml:space="preserve"> </w:t>
      </w:r>
      <w:r w:rsidR="00C31879" w:rsidRPr="008B4E0B">
        <w:rPr>
          <w:lang w:val="sq-AL"/>
        </w:rPr>
        <w:t>të rajonit</w:t>
      </w:r>
      <w:r w:rsidR="00925B21" w:rsidRPr="008B4E0B">
        <w:rPr>
          <w:lang w:val="sq-AL"/>
        </w:rPr>
        <w:t xml:space="preserve"> drejt BE</w:t>
      </w:r>
      <w:r w:rsidR="00A26869">
        <w:rPr>
          <w:lang w:val="sq-AL"/>
        </w:rPr>
        <w:t>-së</w:t>
      </w:r>
      <w:r w:rsidR="00925B21" w:rsidRPr="008B4E0B">
        <w:rPr>
          <w:lang w:val="sq-AL"/>
        </w:rPr>
        <w:t xml:space="preserve"> dhe kontribuojn</w:t>
      </w:r>
      <w:r w:rsidR="008B4E0B" w:rsidRPr="008B4E0B">
        <w:rPr>
          <w:lang w:val="sq-AL"/>
        </w:rPr>
        <w:t xml:space="preserve">ë </w:t>
      </w:r>
      <w:r w:rsidR="00A26869">
        <w:rPr>
          <w:lang w:val="sq-AL"/>
        </w:rPr>
        <w:t xml:space="preserve">për të </w:t>
      </w:r>
      <w:r w:rsidR="008B4E0B" w:rsidRPr="008B4E0B">
        <w:rPr>
          <w:lang w:val="sq-AL"/>
        </w:rPr>
        <w:t>sigur</w:t>
      </w:r>
      <w:r w:rsidR="00A26869">
        <w:rPr>
          <w:lang w:val="sq-AL"/>
        </w:rPr>
        <w:t>uar që</w:t>
      </w:r>
      <w:r w:rsidR="00925B21" w:rsidRPr="008B4E0B">
        <w:rPr>
          <w:lang w:val="sq-AL"/>
        </w:rPr>
        <w:t xml:space="preserve"> qeverit</w:t>
      </w:r>
      <w:r w:rsidR="008B4E0B" w:rsidRPr="008B4E0B">
        <w:rPr>
          <w:lang w:val="sq-AL"/>
        </w:rPr>
        <w:t>ë</w:t>
      </w:r>
      <w:r w:rsidR="00925B21" w:rsidRPr="008B4E0B">
        <w:rPr>
          <w:lang w:val="sq-AL"/>
        </w:rPr>
        <w:t xml:space="preserve"> nuk i praktikojn</w:t>
      </w:r>
      <w:r w:rsidR="008B4E0B" w:rsidRPr="008B4E0B">
        <w:rPr>
          <w:lang w:val="sq-AL"/>
        </w:rPr>
        <w:t>ë</w:t>
      </w:r>
      <w:r w:rsidR="00925B21" w:rsidRPr="008B4E0B">
        <w:rPr>
          <w:lang w:val="sq-AL"/>
        </w:rPr>
        <w:t xml:space="preserve"> proceset e reformave vet</w:t>
      </w:r>
      <w:r w:rsidR="008B4E0B" w:rsidRPr="008B4E0B">
        <w:rPr>
          <w:lang w:val="sq-AL"/>
        </w:rPr>
        <w:t>ë</w:t>
      </w:r>
      <w:r w:rsidR="00925B21" w:rsidRPr="008B4E0B">
        <w:rPr>
          <w:lang w:val="sq-AL"/>
        </w:rPr>
        <w:t>m p</w:t>
      </w:r>
      <w:r w:rsidR="008B4E0B" w:rsidRPr="008B4E0B">
        <w:rPr>
          <w:lang w:val="sq-AL"/>
        </w:rPr>
        <w:t>ë</w:t>
      </w:r>
      <w:r w:rsidR="00925B21" w:rsidRPr="008B4E0B">
        <w:rPr>
          <w:lang w:val="sq-AL"/>
        </w:rPr>
        <w:t>r t’u kualifikuar p</w:t>
      </w:r>
      <w:r w:rsidR="008B4E0B" w:rsidRPr="008B4E0B">
        <w:rPr>
          <w:lang w:val="sq-AL"/>
        </w:rPr>
        <w:t>ë</w:t>
      </w:r>
      <w:r w:rsidR="00925B21" w:rsidRPr="008B4E0B">
        <w:rPr>
          <w:lang w:val="sq-AL"/>
        </w:rPr>
        <w:t>r an</w:t>
      </w:r>
      <w:r w:rsidR="008B4E0B" w:rsidRPr="008B4E0B">
        <w:rPr>
          <w:lang w:val="sq-AL"/>
        </w:rPr>
        <w:t>ë</w:t>
      </w:r>
      <w:r w:rsidR="00925B21" w:rsidRPr="008B4E0B">
        <w:rPr>
          <w:lang w:val="sq-AL"/>
        </w:rPr>
        <w:t>tar</w:t>
      </w:r>
      <w:r w:rsidR="008B4E0B" w:rsidRPr="008B4E0B">
        <w:rPr>
          <w:lang w:val="sq-AL"/>
        </w:rPr>
        <w:t>ë</w:t>
      </w:r>
      <w:r w:rsidR="00925B21" w:rsidRPr="008B4E0B">
        <w:rPr>
          <w:lang w:val="sq-AL"/>
        </w:rPr>
        <w:t>sim n</w:t>
      </w:r>
      <w:r w:rsidR="008B4E0B" w:rsidRPr="008B4E0B">
        <w:rPr>
          <w:lang w:val="sq-AL"/>
        </w:rPr>
        <w:t>ë</w:t>
      </w:r>
      <w:r w:rsidR="00925B21" w:rsidRPr="008B4E0B">
        <w:rPr>
          <w:lang w:val="sq-AL"/>
        </w:rPr>
        <w:t xml:space="preserve"> BE, por p</w:t>
      </w:r>
      <w:r w:rsidR="008B4E0B" w:rsidRPr="008B4E0B">
        <w:rPr>
          <w:lang w:val="sq-AL"/>
        </w:rPr>
        <w:t>ë</w:t>
      </w:r>
      <w:r w:rsidR="00925B21" w:rsidRPr="008B4E0B">
        <w:rPr>
          <w:lang w:val="sq-AL"/>
        </w:rPr>
        <w:t>r t</w:t>
      </w:r>
      <w:r w:rsidR="008B4E0B" w:rsidRPr="008B4E0B">
        <w:rPr>
          <w:lang w:val="sq-AL"/>
        </w:rPr>
        <w:t>ë</w:t>
      </w:r>
      <w:r w:rsidR="00925B21" w:rsidRPr="008B4E0B">
        <w:rPr>
          <w:lang w:val="sq-AL"/>
        </w:rPr>
        <w:t xml:space="preserve"> p</w:t>
      </w:r>
      <w:r w:rsidR="008B4E0B" w:rsidRPr="008B4E0B">
        <w:rPr>
          <w:lang w:val="sq-AL"/>
        </w:rPr>
        <w:t>ë</w:t>
      </w:r>
      <w:r w:rsidR="00925B21" w:rsidRPr="008B4E0B">
        <w:rPr>
          <w:lang w:val="sq-AL"/>
        </w:rPr>
        <w:t>rmir</w:t>
      </w:r>
      <w:r w:rsidR="008B4E0B" w:rsidRPr="008B4E0B">
        <w:rPr>
          <w:lang w:val="sq-AL"/>
        </w:rPr>
        <w:t>ë</w:t>
      </w:r>
      <w:r w:rsidR="00925B21" w:rsidRPr="008B4E0B">
        <w:rPr>
          <w:lang w:val="sq-AL"/>
        </w:rPr>
        <w:t>suar jet</w:t>
      </w:r>
      <w:r w:rsidR="008B4E0B" w:rsidRPr="008B4E0B">
        <w:rPr>
          <w:lang w:val="sq-AL"/>
        </w:rPr>
        <w:t>ë</w:t>
      </w:r>
      <w:r w:rsidR="00925B21" w:rsidRPr="008B4E0B">
        <w:rPr>
          <w:lang w:val="sq-AL"/>
        </w:rPr>
        <w:t>t e qytetar</w:t>
      </w:r>
      <w:r w:rsidR="008B4E0B" w:rsidRPr="008B4E0B">
        <w:rPr>
          <w:lang w:val="sq-AL"/>
        </w:rPr>
        <w:t>ë</w:t>
      </w:r>
      <w:r w:rsidR="00925B21" w:rsidRPr="008B4E0B">
        <w:rPr>
          <w:lang w:val="sq-AL"/>
        </w:rPr>
        <w:t xml:space="preserve">ve. </w:t>
      </w:r>
    </w:p>
    <w:p w14:paraId="52901CF3" w14:textId="06D9E652" w:rsidR="00925B21" w:rsidRPr="008B4E0B" w:rsidRDefault="00925B21" w:rsidP="004A7DA9">
      <w:pPr>
        <w:pStyle w:val="BodyTextWeBER"/>
        <w:rPr>
          <w:lang w:val="sq-AL"/>
        </w:rPr>
      </w:pPr>
      <w:r w:rsidRPr="008B4E0B">
        <w:rPr>
          <w:b/>
          <w:lang w:val="sq-AL"/>
        </w:rPr>
        <w:t>Objektivi i p</w:t>
      </w:r>
      <w:r w:rsidR="008B4E0B" w:rsidRPr="008B4E0B">
        <w:rPr>
          <w:b/>
          <w:lang w:val="sq-AL"/>
        </w:rPr>
        <w:t>ë</w:t>
      </w:r>
      <w:r w:rsidRPr="008B4E0B">
        <w:rPr>
          <w:b/>
          <w:lang w:val="sq-AL"/>
        </w:rPr>
        <w:t>rgjithsh</w:t>
      </w:r>
      <w:r w:rsidR="008B4E0B" w:rsidRPr="008B4E0B">
        <w:rPr>
          <w:b/>
          <w:lang w:val="sq-AL"/>
        </w:rPr>
        <w:t>ë</w:t>
      </w:r>
      <w:r w:rsidRPr="008B4E0B">
        <w:rPr>
          <w:b/>
          <w:lang w:val="sq-AL"/>
        </w:rPr>
        <w:t>m</w:t>
      </w:r>
      <w:r w:rsidRPr="008B4E0B">
        <w:rPr>
          <w:lang w:val="sq-AL"/>
        </w:rPr>
        <w:t xml:space="preserve"> i projektit </w:t>
      </w:r>
      <w:r w:rsidR="008B4E0B" w:rsidRPr="008B4E0B">
        <w:rPr>
          <w:lang w:val="sq-AL"/>
        </w:rPr>
        <w:t>W</w:t>
      </w:r>
      <w:r w:rsidRPr="008B4E0B">
        <w:rPr>
          <w:lang w:val="sq-AL"/>
        </w:rPr>
        <w:t xml:space="preserve">eBER 2.0 </w:t>
      </w:r>
      <w:r w:rsidR="008B4E0B" w:rsidRPr="008B4E0B">
        <w:rPr>
          <w:lang w:val="sq-AL"/>
        </w:rPr>
        <w:t>ë</w:t>
      </w:r>
      <w:r w:rsidRPr="008B4E0B">
        <w:rPr>
          <w:lang w:val="sq-AL"/>
        </w:rPr>
        <w:t>sht</w:t>
      </w:r>
      <w:r w:rsidR="008B4E0B" w:rsidRPr="008B4E0B">
        <w:rPr>
          <w:lang w:val="sq-AL"/>
        </w:rPr>
        <w:t>ë</w:t>
      </w:r>
      <w:r w:rsidRPr="008B4E0B">
        <w:rPr>
          <w:lang w:val="sq-AL"/>
        </w:rPr>
        <w:t xml:space="preserve"> fuqizimi i m</w:t>
      </w:r>
      <w:r w:rsidR="008B4E0B" w:rsidRPr="008B4E0B">
        <w:rPr>
          <w:lang w:val="sq-AL"/>
        </w:rPr>
        <w:t>ë</w:t>
      </w:r>
      <w:r w:rsidRPr="008B4E0B">
        <w:rPr>
          <w:lang w:val="sq-AL"/>
        </w:rPr>
        <w:t>tejsh</w:t>
      </w:r>
      <w:r w:rsidR="008B4E0B" w:rsidRPr="008B4E0B">
        <w:rPr>
          <w:lang w:val="sq-AL"/>
        </w:rPr>
        <w:t>ë</w:t>
      </w:r>
      <w:r w:rsidRPr="008B4E0B">
        <w:rPr>
          <w:lang w:val="sq-AL"/>
        </w:rPr>
        <w:t>m i OSHC-ve n</w:t>
      </w:r>
      <w:r w:rsidR="008B4E0B" w:rsidRPr="008B4E0B">
        <w:rPr>
          <w:lang w:val="sq-AL"/>
        </w:rPr>
        <w:t>ë</w:t>
      </w:r>
      <w:r w:rsidRPr="008B4E0B">
        <w:rPr>
          <w:lang w:val="sq-AL"/>
        </w:rPr>
        <w:t xml:space="preserve"> BP </w:t>
      </w:r>
      <w:r w:rsidR="00511B75">
        <w:rPr>
          <w:lang w:val="sq-AL"/>
        </w:rPr>
        <w:t xml:space="preserve">për t’u </w:t>
      </w:r>
      <w:r w:rsidRPr="008B4E0B">
        <w:rPr>
          <w:lang w:val="sq-AL"/>
        </w:rPr>
        <w:t>angazh</w:t>
      </w:r>
      <w:r w:rsidR="00511B75">
        <w:rPr>
          <w:lang w:val="sq-AL"/>
        </w:rPr>
        <w:t>uar në</w:t>
      </w:r>
      <w:r w:rsidRPr="008B4E0B">
        <w:rPr>
          <w:lang w:val="sq-AL"/>
        </w:rPr>
        <w:t xml:space="preserve"> </w:t>
      </w:r>
      <w:r w:rsidR="00C31879">
        <w:rPr>
          <w:lang w:val="sq-AL"/>
        </w:rPr>
        <w:t>projektimi</w:t>
      </w:r>
      <w:r w:rsidR="00511B75">
        <w:rPr>
          <w:lang w:val="sq-AL"/>
        </w:rPr>
        <w:t>n</w:t>
      </w:r>
      <w:r w:rsidRPr="008B4E0B">
        <w:rPr>
          <w:lang w:val="sq-AL"/>
        </w:rPr>
        <w:t xml:space="preserve"> dhe implementimi</w:t>
      </w:r>
      <w:r w:rsidR="00511B75">
        <w:rPr>
          <w:lang w:val="sq-AL"/>
        </w:rPr>
        <w:t>n</w:t>
      </w:r>
      <w:r w:rsidRPr="008B4E0B">
        <w:rPr>
          <w:lang w:val="sq-AL"/>
        </w:rPr>
        <w:t xml:space="preserve"> </w:t>
      </w:r>
      <w:r w:rsidR="00511B75">
        <w:rPr>
          <w:lang w:val="sq-AL"/>
        </w:rPr>
        <w:t>e</w:t>
      </w:r>
      <w:r w:rsidRPr="008B4E0B">
        <w:rPr>
          <w:lang w:val="sq-AL"/>
        </w:rPr>
        <w:t xml:space="preserve"> RAP</w:t>
      </w:r>
      <w:r w:rsidR="00511B75">
        <w:rPr>
          <w:lang w:val="sq-AL"/>
        </w:rPr>
        <w:t>-it,</w:t>
      </w:r>
      <w:r w:rsidRPr="008B4E0B">
        <w:rPr>
          <w:lang w:val="sq-AL"/>
        </w:rPr>
        <w:t xml:space="preserve"> n</w:t>
      </w:r>
      <w:r w:rsidR="008B4E0B" w:rsidRPr="008B4E0B">
        <w:rPr>
          <w:lang w:val="sq-AL"/>
        </w:rPr>
        <w:t>ë</w:t>
      </w:r>
      <w:r w:rsidRPr="008B4E0B">
        <w:rPr>
          <w:lang w:val="sq-AL"/>
        </w:rPr>
        <w:t xml:space="preserve"> </w:t>
      </w:r>
      <w:r w:rsidR="0028549E">
        <w:rPr>
          <w:lang w:val="sq-AL"/>
        </w:rPr>
        <w:t>p</w:t>
      </w:r>
      <w:r w:rsidR="008B4E0B" w:rsidRPr="008B4E0B">
        <w:rPr>
          <w:lang w:val="sq-AL"/>
        </w:rPr>
        <w:t>ë</w:t>
      </w:r>
      <w:r w:rsidR="0028549E">
        <w:rPr>
          <w:lang w:val="sq-AL"/>
        </w:rPr>
        <w:t>rputhje</w:t>
      </w:r>
      <w:r w:rsidRPr="008B4E0B">
        <w:rPr>
          <w:lang w:val="sq-AL"/>
        </w:rPr>
        <w:t xml:space="preserve"> me k</w:t>
      </w:r>
      <w:r w:rsidR="008B4E0B" w:rsidRPr="008B4E0B">
        <w:rPr>
          <w:lang w:val="sq-AL"/>
        </w:rPr>
        <w:t>ë</w:t>
      </w:r>
      <w:r w:rsidRPr="008B4E0B">
        <w:rPr>
          <w:lang w:val="sq-AL"/>
        </w:rPr>
        <w:t>rkesat e procesit t</w:t>
      </w:r>
      <w:r w:rsidR="008B4E0B" w:rsidRPr="008B4E0B">
        <w:rPr>
          <w:lang w:val="sq-AL"/>
        </w:rPr>
        <w:t>ë</w:t>
      </w:r>
      <w:r w:rsidRPr="008B4E0B">
        <w:rPr>
          <w:lang w:val="sq-AL"/>
        </w:rPr>
        <w:t xml:space="preserve"> </w:t>
      </w:r>
      <w:r w:rsidR="00511B75">
        <w:rPr>
          <w:lang w:val="sq-AL"/>
        </w:rPr>
        <w:t xml:space="preserve">pranimit </w:t>
      </w:r>
      <w:r w:rsidRPr="008B4E0B">
        <w:rPr>
          <w:lang w:val="sq-AL"/>
        </w:rPr>
        <w:t>n</w:t>
      </w:r>
      <w:r w:rsidR="008B4E0B" w:rsidRPr="008B4E0B">
        <w:rPr>
          <w:lang w:val="sq-AL"/>
        </w:rPr>
        <w:t>ë</w:t>
      </w:r>
      <w:r w:rsidRPr="008B4E0B">
        <w:rPr>
          <w:lang w:val="sq-AL"/>
        </w:rPr>
        <w:t xml:space="preserve"> BE. </w:t>
      </w:r>
    </w:p>
    <w:p w14:paraId="228B0757" w14:textId="0D3617E5" w:rsidR="00B6388F" w:rsidRPr="008B4E0B" w:rsidRDefault="00925B21" w:rsidP="004A7DA9">
      <w:pPr>
        <w:pStyle w:val="BodyTextWeBER"/>
        <w:rPr>
          <w:bCs/>
          <w:lang w:val="sq-AL"/>
        </w:rPr>
      </w:pPr>
      <w:r w:rsidRPr="008B4E0B">
        <w:rPr>
          <w:b/>
          <w:bCs/>
          <w:lang w:val="sq-AL"/>
        </w:rPr>
        <w:t>Objektivat specifik</w:t>
      </w:r>
      <w:r w:rsidR="00C31879">
        <w:rPr>
          <w:b/>
          <w:bCs/>
          <w:lang w:val="sq-AL"/>
        </w:rPr>
        <w:t>e</w:t>
      </w:r>
      <w:r w:rsidRPr="008B4E0B">
        <w:rPr>
          <w:b/>
          <w:bCs/>
          <w:lang w:val="sq-AL"/>
        </w:rPr>
        <w:t xml:space="preserve"> </w:t>
      </w:r>
      <w:r w:rsidRPr="008B4E0B">
        <w:rPr>
          <w:bCs/>
          <w:lang w:val="sq-AL"/>
        </w:rPr>
        <w:t>t</w:t>
      </w:r>
      <w:r w:rsidR="00C31879">
        <w:rPr>
          <w:bCs/>
          <w:lang w:val="sq-AL"/>
        </w:rPr>
        <w:t>ë</w:t>
      </w:r>
      <w:r w:rsidRPr="008B4E0B">
        <w:rPr>
          <w:bCs/>
          <w:lang w:val="sq-AL"/>
        </w:rPr>
        <w:t xml:space="preserve"> projektit </w:t>
      </w:r>
      <w:r w:rsidR="00C31879">
        <w:rPr>
          <w:bCs/>
          <w:lang w:val="sq-AL"/>
        </w:rPr>
        <w:t>W</w:t>
      </w:r>
      <w:r w:rsidRPr="008B4E0B">
        <w:rPr>
          <w:bCs/>
          <w:lang w:val="sq-AL"/>
        </w:rPr>
        <w:t>eBER 2.0 jan</w:t>
      </w:r>
      <w:r w:rsidR="00C31879">
        <w:rPr>
          <w:bCs/>
          <w:lang w:val="sq-AL"/>
        </w:rPr>
        <w:t>ë</w:t>
      </w:r>
      <w:r w:rsidRPr="008B4E0B">
        <w:rPr>
          <w:bCs/>
          <w:lang w:val="sq-AL"/>
        </w:rPr>
        <w:t>:</w:t>
      </w:r>
    </w:p>
    <w:p w14:paraId="52464848" w14:textId="38F37A04" w:rsidR="00925B21" w:rsidRPr="008B4E0B" w:rsidRDefault="00741D49" w:rsidP="00B6388F">
      <w:pPr>
        <w:pStyle w:val="BodyTextWeBER"/>
        <w:numPr>
          <w:ilvl w:val="0"/>
          <w:numId w:val="8"/>
        </w:numPr>
        <w:rPr>
          <w:lang w:val="sq-AL"/>
        </w:rPr>
      </w:pPr>
      <w:r>
        <w:rPr>
          <w:lang w:val="sq-AL"/>
        </w:rPr>
        <w:t>Përf</w:t>
      </w:r>
      <w:r w:rsidR="00C6775B">
        <w:rPr>
          <w:lang w:val="sq-AL"/>
        </w:rPr>
        <w:t>orcimi</w:t>
      </w:r>
      <w:r w:rsidR="00925B21" w:rsidRPr="008B4E0B">
        <w:rPr>
          <w:lang w:val="sq-AL"/>
        </w:rPr>
        <w:t xml:space="preserve"> i monitorimit dhe advokacis</w:t>
      </w:r>
      <w:r w:rsidR="008B4E0B" w:rsidRPr="008B4E0B">
        <w:rPr>
          <w:lang w:val="sq-AL"/>
        </w:rPr>
        <w:t>ë</w:t>
      </w:r>
      <w:r w:rsidR="00925B21" w:rsidRPr="008B4E0B">
        <w:rPr>
          <w:lang w:val="sq-AL"/>
        </w:rPr>
        <w:t xml:space="preserve"> s</w:t>
      </w:r>
      <w:r w:rsidR="008B4E0B" w:rsidRPr="008B4E0B">
        <w:rPr>
          <w:lang w:val="sq-AL"/>
        </w:rPr>
        <w:t>ë</w:t>
      </w:r>
      <w:r w:rsidR="00925B21" w:rsidRPr="008B4E0B">
        <w:rPr>
          <w:lang w:val="sq-AL"/>
        </w:rPr>
        <w:t xml:space="preserve"> OSHC-ve n</w:t>
      </w:r>
      <w:r w:rsidR="008B4E0B" w:rsidRPr="008B4E0B">
        <w:rPr>
          <w:lang w:val="sq-AL"/>
        </w:rPr>
        <w:t>ë</w:t>
      </w:r>
      <w:r w:rsidR="00925B21" w:rsidRPr="008B4E0B">
        <w:rPr>
          <w:lang w:val="sq-AL"/>
        </w:rPr>
        <w:t xml:space="preserve"> fush</w:t>
      </w:r>
      <w:r w:rsidR="008B4E0B" w:rsidRPr="008B4E0B">
        <w:rPr>
          <w:lang w:val="sq-AL"/>
        </w:rPr>
        <w:t>ë</w:t>
      </w:r>
      <w:r w:rsidR="00925B21" w:rsidRPr="008B4E0B">
        <w:rPr>
          <w:lang w:val="sq-AL"/>
        </w:rPr>
        <w:t>n e RAP, bazuar n</w:t>
      </w:r>
      <w:r w:rsidR="008B4E0B" w:rsidRPr="008B4E0B">
        <w:rPr>
          <w:lang w:val="sq-AL"/>
        </w:rPr>
        <w:t>ë</w:t>
      </w:r>
      <w:r w:rsidR="00925B21" w:rsidRPr="008B4E0B">
        <w:rPr>
          <w:lang w:val="sq-AL"/>
        </w:rPr>
        <w:t xml:space="preserve"> </w:t>
      </w:r>
      <w:r w:rsidR="00511B75">
        <w:rPr>
          <w:lang w:val="sq-AL"/>
        </w:rPr>
        <w:t>dëshmi</w:t>
      </w:r>
      <w:r w:rsidR="00925B21" w:rsidRPr="008B4E0B">
        <w:rPr>
          <w:lang w:val="sq-AL"/>
        </w:rPr>
        <w:t xml:space="preserve"> dhe analiza t</w:t>
      </w:r>
      <w:r w:rsidR="008B4E0B" w:rsidRPr="008B4E0B">
        <w:rPr>
          <w:lang w:val="sq-AL"/>
        </w:rPr>
        <w:t>ë</w:t>
      </w:r>
      <w:r w:rsidR="00925B21" w:rsidRPr="008B4E0B">
        <w:rPr>
          <w:lang w:val="sq-AL"/>
        </w:rPr>
        <w:t xml:space="preserve"> prodhuara nga OSHC-të;</w:t>
      </w:r>
    </w:p>
    <w:p w14:paraId="394F9C30" w14:textId="2E18584C" w:rsidR="00925B21" w:rsidRPr="008B4E0B" w:rsidRDefault="00925B21" w:rsidP="00B6388F">
      <w:pPr>
        <w:pStyle w:val="BodyTextWeBER"/>
        <w:numPr>
          <w:ilvl w:val="0"/>
          <w:numId w:val="8"/>
        </w:numPr>
        <w:rPr>
          <w:lang w:val="sq-AL"/>
        </w:rPr>
      </w:pPr>
      <w:r w:rsidRPr="008B4E0B">
        <w:rPr>
          <w:lang w:val="sq-AL"/>
        </w:rPr>
        <w:t>Zhvillimi dhe pilotimi i instrumenteve t</w:t>
      </w:r>
      <w:r w:rsidR="008B4E0B" w:rsidRPr="008B4E0B">
        <w:rPr>
          <w:lang w:val="sq-AL"/>
        </w:rPr>
        <w:t>ë</w:t>
      </w:r>
      <w:r w:rsidRPr="008B4E0B">
        <w:rPr>
          <w:lang w:val="sq-AL"/>
        </w:rPr>
        <w:t xml:space="preserve"> drejtuar</w:t>
      </w:r>
      <w:r w:rsidR="00EA32DB">
        <w:rPr>
          <w:lang w:val="sq-AL"/>
        </w:rPr>
        <w:t>a</w:t>
      </w:r>
      <w:r w:rsidRPr="008B4E0B">
        <w:rPr>
          <w:lang w:val="sq-AL"/>
        </w:rPr>
        <w:t xml:space="preserve"> nga OSHC-t</w:t>
      </w:r>
      <w:r w:rsidR="008B4E0B" w:rsidRPr="008B4E0B">
        <w:rPr>
          <w:lang w:val="sq-AL"/>
        </w:rPr>
        <w:t>ë</w:t>
      </w:r>
      <w:r w:rsidRPr="008B4E0B">
        <w:rPr>
          <w:lang w:val="sq-AL"/>
        </w:rPr>
        <w:t xml:space="preserve"> </w:t>
      </w:r>
      <w:r w:rsidR="00EA32DB">
        <w:rPr>
          <w:lang w:val="sq-AL"/>
        </w:rPr>
        <w:t>për</w:t>
      </w:r>
      <w:r w:rsidRPr="008B4E0B">
        <w:rPr>
          <w:lang w:val="sq-AL"/>
        </w:rPr>
        <w:t xml:space="preserve"> monitorimin e</w:t>
      </w:r>
      <w:r w:rsidR="00EA32DB">
        <w:rPr>
          <w:lang w:val="sq-AL"/>
        </w:rPr>
        <w:t xml:space="preserve"> </w:t>
      </w:r>
      <w:r w:rsidR="00B865AE">
        <w:rPr>
          <w:lang w:val="sq-AL"/>
        </w:rPr>
        <w:t>vijueshmërisë s</w:t>
      </w:r>
      <w:r w:rsidR="00EA32DB">
        <w:rPr>
          <w:lang w:val="sq-AL"/>
        </w:rPr>
        <w:t>ë</w:t>
      </w:r>
      <w:r w:rsidRPr="008B4E0B">
        <w:rPr>
          <w:lang w:val="sq-AL"/>
        </w:rPr>
        <w:t xml:space="preserve"> RAP</w:t>
      </w:r>
      <w:r w:rsidR="00B865AE">
        <w:rPr>
          <w:lang w:val="sq-AL"/>
        </w:rPr>
        <w:t>-it</w:t>
      </w:r>
      <w:r w:rsidRPr="008B4E0B">
        <w:rPr>
          <w:lang w:val="sq-AL"/>
        </w:rPr>
        <w:t xml:space="preserve"> </w:t>
      </w:r>
      <w:r w:rsidR="00B865AE">
        <w:rPr>
          <w:lang w:val="sq-AL"/>
        </w:rPr>
        <w:t xml:space="preserve">drejt </w:t>
      </w:r>
      <w:r w:rsidRPr="008B4E0B">
        <w:rPr>
          <w:lang w:val="sq-AL"/>
        </w:rPr>
        <w:t xml:space="preserve">politikave sektoriale prioritare; </w:t>
      </w:r>
    </w:p>
    <w:p w14:paraId="4831F5A2" w14:textId="1D0C35B2" w:rsidR="00A52BA6" w:rsidRPr="008B4E0B" w:rsidRDefault="00240B15" w:rsidP="00B6388F">
      <w:pPr>
        <w:pStyle w:val="BodyTextWeBER"/>
        <w:numPr>
          <w:ilvl w:val="0"/>
          <w:numId w:val="8"/>
        </w:numPr>
        <w:rPr>
          <w:lang w:val="sq-AL"/>
        </w:rPr>
      </w:pPr>
      <w:r>
        <w:rPr>
          <w:lang w:val="sq-AL"/>
        </w:rPr>
        <w:t>Drejtimi i</w:t>
      </w:r>
      <w:r w:rsidR="00A52BA6" w:rsidRPr="008B4E0B">
        <w:rPr>
          <w:lang w:val="sq-AL"/>
        </w:rPr>
        <w:t xml:space="preserve"> nj</w:t>
      </w:r>
      <w:r w:rsidR="008B4E0B" w:rsidRPr="008B4E0B">
        <w:rPr>
          <w:lang w:val="sq-AL"/>
        </w:rPr>
        <w:t>ë</w:t>
      </w:r>
      <w:r w:rsidR="00A52BA6" w:rsidRPr="008B4E0B">
        <w:rPr>
          <w:lang w:val="sq-AL"/>
        </w:rPr>
        <w:t xml:space="preserve"> dialog</w:t>
      </w:r>
      <w:r w:rsidR="00D5112D">
        <w:rPr>
          <w:lang w:val="sq-AL"/>
        </w:rPr>
        <w:t>u</w:t>
      </w:r>
      <w:r w:rsidR="00A52BA6" w:rsidRPr="008B4E0B">
        <w:rPr>
          <w:lang w:val="sq-AL"/>
        </w:rPr>
        <w:t xml:space="preserve"> </w:t>
      </w:r>
      <w:r w:rsidR="000F0F99">
        <w:rPr>
          <w:lang w:val="sq-AL"/>
        </w:rPr>
        <w:t>efektiv për</w:t>
      </w:r>
      <w:r w:rsidR="00A52BA6" w:rsidRPr="008B4E0B">
        <w:rPr>
          <w:lang w:val="sq-AL"/>
        </w:rPr>
        <w:t xml:space="preserve"> politikat e RAP</w:t>
      </w:r>
      <w:r>
        <w:rPr>
          <w:lang w:val="sq-AL"/>
        </w:rPr>
        <w:t>-it</w:t>
      </w:r>
      <w:r w:rsidR="00A52BA6" w:rsidRPr="008B4E0B">
        <w:rPr>
          <w:lang w:val="sq-AL"/>
        </w:rPr>
        <w:t xml:space="preserve"> m</w:t>
      </w:r>
      <w:r w:rsidR="000F0F99">
        <w:rPr>
          <w:lang w:val="sq-AL"/>
        </w:rPr>
        <w:t>es</w:t>
      </w:r>
      <w:r w:rsidR="00A52BA6" w:rsidRPr="008B4E0B">
        <w:rPr>
          <w:lang w:val="sq-AL"/>
        </w:rPr>
        <w:t xml:space="preserve"> OSHC-ve dhe qeveris</w:t>
      </w:r>
      <w:r w:rsidR="008B4E0B" w:rsidRPr="008B4E0B">
        <w:rPr>
          <w:lang w:val="sq-AL"/>
        </w:rPr>
        <w:t>ë</w:t>
      </w:r>
      <w:r w:rsidR="00A52BA6" w:rsidRPr="008B4E0B">
        <w:rPr>
          <w:lang w:val="sq-AL"/>
        </w:rPr>
        <w:t xml:space="preserve"> </w:t>
      </w:r>
      <w:r w:rsidR="0085196E">
        <w:rPr>
          <w:lang w:val="sq-AL"/>
        </w:rPr>
        <w:t>q</w:t>
      </w:r>
      <w:r w:rsidR="000F0F99">
        <w:rPr>
          <w:lang w:val="sq-AL"/>
        </w:rPr>
        <w:t>e</w:t>
      </w:r>
      <w:r w:rsidR="0085196E">
        <w:rPr>
          <w:lang w:val="sq-AL"/>
        </w:rPr>
        <w:t>ndrore</w:t>
      </w:r>
      <w:r w:rsidR="00A52BA6" w:rsidRPr="008B4E0B">
        <w:rPr>
          <w:lang w:val="sq-AL"/>
        </w:rPr>
        <w:t xml:space="preserve"> e </w:t>
      </w:r>
      <w:r w:rsidR="00453B94">
        <w:rPr>
          <w:lang w:val="sq-AL"/>
        </w:rPr>
        <w:t>vendore</w:t>
      </w:r>
      <w:r w:rsidR="00A52BA6" w:rsidRPr="008B4E0B">
        <w:rPr>
          <w:lang w:val="sq-AL"/>
        </w:rPr>
        <w:t>;</w:t>
      </w:r>
    </w:p>
    <w:p w14:paraId="25ECA7CC" w14:textId="58D21F56" w:rsidR="00A52BA6" w:rsidRPr="008B4E0B" w:rsidRDefault="00A52BA6" w:rsidP="00B6388F">
      <w:pPr>
        <w:pStyle w:val="BodyTextWeBER"/>
        <w:numPr>
          <w:ilvl w:val="0"/>
          <w:numId w:val="8"/>
        </w:numPr>
        <w:rPr>
          <w:lang w:val="sq-AL"/>
        </w:rPr>
      </w:pPr>
      <w:r w:rsidRPr="008B4E0B">
        <w:rPr>
          <w:lang w:val="sq-AL"/>
        </w:rPr>
        <w:lastRenderedPageBreak/>
        <w:t>Forcimi i angazhimit t</w:t>
      </w:r>
      <w:r w:rsidR="008B4E0B" w:rsidRPr="008B4E0B">
        <w:rPr>
          <w:lang w:val="sq-AL"/>
        </w:rPr>
        <w:t>ë</w:t>
      </w:r>
      <w:r w:rsidRPr="008B4E0B">
        <w:rPr>
          <w:lang w:val="sq-AL"/>
        </w:rPr>
        <w:t xml:space="preserve"> </w:t>
      </w:r>
      <w:r w:rsidRPr="00024E42">
        <w:rPr>
          <w:lang w:val="sq-AL"/>
        </w:rPr>
        <w:t xml:space="preserve">OSHC-ve </w:t>
      </w:r>
      <w:r w:rsidR="00074881" w:rsidRPr="001A0AC9">
        <w:rPr>
          <w:lang w:val="sq-AL"/>
        </w:rPr>
        <w:t>q</w:t>
      </w:r>
      <w:r w:rsidR="00074881">
        <w:rPr>
          <w:lang w:val="sq-AL"/>
        </w:rPr>
        <w:t>ë</w:t>
      </w:r>
      <w:r w:rsidR="000F0F99" w:rsidRPr="00024E42">
        <w:rPr>
          <w:lang w:val="sq-AL"/>
        </w:rPr>
        <w:t xml:space="preserve"> veprojn</w:t>
      </w:r>
      <w:r w:rsidR="00074881">
        <w:rPr>
          <w:lang w:val="sq-AL"/>
        </w:rPr>
        <w:t>ë</w:t>
      </w:r>
      <w:r w:rsidR="00074881" w:rsidRPr="001A0AC9">
        <w:rPr>
          <w:lang w:val="sq-AL"/>
        </w:rPr>
        <w:t xml:space="preserve"> n</w:t>
      </w:r>
      <w:r w:rsidR="00074881">
        <w:rPr>
          <w:lang w:val="sq-AL"/>
        </w:rPr>
        <w:t>ë</w:t>
      </w:r>
      <w:r w:rsidR="000F0F99" w:rsidRPr="00024E42">
        <w:rPr>
          <w:lang w:val="sq-AL"/>
        </w:rPr>
        <w:t xml:space="preserve"> terren </w:t>
      </w:r>
      <w:r w:rsidRPr="00024E42">
        <w:rPr>
          <w:lang w:val="sq-AL"/>
        </w:rPr>
        <w:t>(grassroot)</w:t>
      </w:r>
      <w:r w:rsidRPr="008B4E0B">
        <w:rPr>
          <w:lang w:val="sq-AL"/>
        </w:rPr>
        <w:t xml:space="preserve"> dhe atyre </w:t>
      </w:r>
      <w:r w:rsidR="00617251">
        <w:rPr>
          <w:lang w:val="sq-AL"/>
        </w:rPr>
        <w:t xml:space="preserve">lokale </w:t>
      </w:r>
      <w:r w:rsidR="00617251" w:rsidRPr="008B4E0B">
        <w:rPr>
          <w:lang w:val="sq-AL"/>
        </w:rPr>
        <w:t>në nivel</w:t>
      </w:r>
      <w:r w:rsidR="00617251">
        <w:rPr>
          <w:lang w:val="sq-AL"/>
        </w:rPr>
        <w:t>in</w:t>
      </w:r>
      <w:r w:rsidR="00617251" w:rsidRPr="008B4E0B">
        <w:rPr>
          <w:lang w:val="sq-AL"/>
        </w:rPr>
        <w:t xml:space="preserve"> </w:t>
      </w:r>
      <w:r w:rsidR="00617251">
        <w:rPr>
          <w:lang w:val="sq-AL"/>
        </w:rPr>
        <w:t>vendor të RAP-it</w:t>
      </w:r>
      <w:r w:rsidRPr="008B4E0B">
        <w:rPr>
          <w:lang w:val="sq-AL"/>
        </w:rPr>
        <w:t>;</w:t>
      </w:r>
    </w:p>
    <w:p w14:paraId="36E4E183" w14:textId="626B5ADD" w:rsidR="00B6388F" w:rsidRPr="008B4E0B" w:rsidRDefault="00A52BA6" w:rsidP="00A52BA6">
      <w:pPr>
        <w:pStyle w:val="BodyTextWeBER"/>
        <w:numPr>
          <w:ilvl w:val="0"/>
          <w:numId w:val="8"/>
        </w:numPr>
        <w:rPr>
          <w:lang w:val="sq-AL"/>
        </w:rPr>
      </w:pPr>
      <w:r w:rsidRPr="008B4E0B">
        <w:rPr>
          <w:lang w:val="sq-AL"/>
        </w:rPr>
        <w:t>P</w:t>
      </w:r>
      <w:r w:rsidR="008B4E0B" w:rsidRPr="008B4E0B">
        <w:rPr>
          <w:lang w:val="sq-AL"/>
        </w:rPr>
        <w:t>ë</w:t>
      </w:r>
      <w:r w:rsidRPr="008B4E0B">
        <w:rPr>
          <w:lang w:val="sq-AL"/>
        </w:rPr>
        <w:t>rmir</w:t>
      </w:r>
      <w:r w:rsidR="008B4E0B" w:rsidRPr="008B4E0B">
        <w:rPr>
          <w:lang w:val="sq-AL"/>
        </w:rPr>
        <w:t>ë</w:t>
      </w:r>
      <w:r w:rsidRPr="008B4E0B">
        <w:rPr>
          <w:lang w:val="sq-AL"/>
        </w:rPr>
        <w:t xml:space="preserve">simi </w:t>
      </w:r>
      <w:r w:rsidR="00A23BB3">
        <w:rPr>
          <w:lang w:val="sq-AL"/>
        </w:rPr>
        <w:t>i</w:t>
      </w:r>
      <w:r w:rsidRPr="008B4E0B">
        <w:rPr>
          <w:lang w:val="sq-AL"/>
        </w:rPr>
        <w:t xml:space="preserve"> nd</w:t>
      </w:r>
      <w:r w:rsidR="008B4E0B" w:rsidRPr="008B4E0B">
        <w:rPr>
          <w:lang w:val="sq-AL"/>
        </w:rPr>
        <w:t>ë</w:t>
      </w:r>
      <w:r w:rsidRPr="008B4E0B">
        <w:rPr>
          <w:lang w:val="sq-AL"/>
        </w:rPr>
        <w:t>rgjegj</w:t>
      </w:r>
      <w:r w:rsidR="008B4E0B" w:rsidRPr="008B4E0B">
        <w:rPr>
          <w:lang w:val="sq-AL"/>
        </w:rPr>
        <w:t>ë</w:t>
      </w:r>
      <w:r w:rsidRPr="008B4E0B">
        <w:rPr>
          <w:lang w:val="sq-AL"/>
        </w:rPr>
        <w:t>simit dhe p</w:t>
      </w:r>
      <w:r w:rsidR="008B4E0B" w:rsidRPr="008B4E0B">
        <w:rPr>
          <w:lang w:val="sq-AL"/>
        </w:rPr>
        <w:t>ë</w:t>
      </w:r>
      <w:r w:rsidRPr="008B4E0B">
        <w:rPr>
          <w:lang w:val="sq-AL"/>
        </w:rPr>
        <w:t>rfshirjes s</w:t>
      </w:r>
      <w:r w:rsidR="008B4E0B" w:rsidRPr="008B4E0B">
        <w:rPr>
          <w:lang w:val="sq-AL"/>
        </w:rPr>
        <w:t>ë</w:t>
      </w:r>
      <w:r w:rsidRPr="008B4E0B">
        <w:rPr>
          <w:lang w:val="sq-AL"/>
        </w:rPr>
        <w:t xml:space="preserve"> publikut n</w:t>
      </w:r>
      <w:r w:rsidR="008B4E0B" w:rsidRPr="008B4E0B">
        <w:rPr>
          <w:lang w:val="sq-AL"/>
        </w:rPr>
        <w:t>ë</w:t>
      </w:r>
      <w:r w:rsidRPr="008B4E0B">
        <w:rPr>
          <w:lang w:val="sq-AL"/>
        </w:rPr>
        <w:t xml:space="preserve"> RAP. </w:t>
      </w:r>
    </w:p>
    <w:p w14:paraId="07214592" w14:textId="77777777" w:rsidR="00617251" w:rsidRDefault="00617251" w:rsidP="004A7DA9">
      <w:pPr>
        <w:pStyle w:val="BodyTextWeBER"/>
        <w:rPr>
          <w:b/>
          <w:lang w:val="sq-AL"/>
        </w:rPr>
      </w:pPr>
    </w:p>
    <w:p w14:paraId="2D5793E5" w14:textId="0A5DFF44" w:rsidR="00A52BA6" w:rsidRPr="008B4E0B" w:rsidRDefault="00A52BA6" w:rsidP="004A7DA9">
      <w:pPr>
        <w:pStyle w:val="BodyTextWeBER"/>
        <w:rPr>
          <w:lang w:val="sq-AL"/>
        </w:rPr>
      </w:pPr>
      <w:r w:rsidRPr="008B4E0B">
        <w:rPr>
          <w:b/>
          <w:lang w:val="sq-AL"/>
        </w:rPr>
        <w:t>Objektivi i p</w:t>
      </w:r>
      <w:r w:rsidR="008B4E0B" w:rsidRPr="008B4E0B">
        <w:rPr>
          <w:b/>
          <w:lang w:val="sq-AL"/>
        </w:rPr>
        <w:t>ë</w:t>
      </w:r>
      <w:r w:rsidRPr="008B4E0B">
        <w:rPr>
          <w:b/>
          <w:lang w:val="sq-AL"/>
        </w:rPr>
        <w:t>rgjithsh</w:t>
      </w:r>
      <w:r w:rsidR="008B4E0B" w:rsidRPr="008B4E0B">
        <w:rPr>
          <w:b/>
          <w:lang w:val="sq-AL"/>
        </w:rPr>
        <w:t>ë</w:t>
      </w:r>
      <w:r w:rsidRPr="008B4E0B">
        <w:rPr>
          <w:b/>
          <w:lang w:val="sq-AL"/>
        </w:rPr>
        <w:t>m i Instrumentit t</w:t>
      </w:r>
      <w:r w:rsidR="008B4E0B" w:rsidRPr="008B4E0B">
        <w:rPr>
          <w:b/>
          <w:lang w:val="sq-AL"/>
        </w:rPr>
        <w:t>ë</w:t>
      </w:r>
      <w:r w:rsidRPr="008B4E0B">
        <w:rPr>
          <w:b/>
          <w:lang w:val="sq-AL"/>
        </w:rPr>
        <w:t xml:space="preserve"> Grant</w:t>
      </w:r>
      <w:r w:rsidR="002D5688">
        <w:rPr>
          <w:b/>
          <w:lang w:val="sq-AL"/>
        </w:rPr>
        <w:t>eve të Vogla</w:t>
      </w:r>
      <w:r w:rsidRPr="008B4E0B">
        <w:rPr>
          <w:b/>
          <w:lang w:val="sq-AL"/>
        </w:rPr>
        <w:t xml:space="preserve"> (IGV) </w:t>
      </w:r>
      <w:r w:rsidR="008B4E0B" w:rsidRPr="008B4E0B">
        <w:rPr>
          <w:lang w:val="sq-AL"/>
        </w:rPr>
        <w:t>korrespondon</w:t>
      </w:r>
      <w:r w:rsidRPr="008B4E0B">
        <w:rPr>
          <w:lang w:val="sq-AL"/>
        </w:rPr>
        <w:t xml:space="preserve"> me Objektivin Specifik 4 t</w:t>
      </w:r>
      <w:r w:rsidR="008B4E0B" w:rsidRPr="008B4E0B">
        <w:rPr>
          <w:lang w:val="sq-AL"/>
        </w:rPr>
        <w:t>ë</w:t>
      </w:r>
      <w:r w:rsidRPr="008B4E0B">
        <w:rPr>
          <w:lang w:val="sq-AL"/>
        </w:rPr>
        <w:t xml:space="preserve"> projektit: </w:t>
      </w:r>
      <w:r w:rsidR="007E59D8" w:rsidRPr="00024E42">
        <w:rPr>
          <w:b/>
          <w:lang w:val="sq-AL"/>
        </w:rPr>
        <w:t>F</w:t>
      </w:r>
      <w:r w:rsidRPr="001A0AC9">
        <w:rPr>
          <w:b/>
          <w:lang w:val="sq-AL"/>
        </w:rPr>
        <w:t>orcimi</w:t>
      </w:r>
      <w:r w:rsidRPr="008B4E0B">
        <w:rPr>
          <w:b/>
          <w:lang w:val="sq-AL"/>
        </w:rPr>
        <w:t xml:space="preserve"> i angazhimit </w:t>
      </w:r>
      <w:r w:rsidR="00157E50" w:rsidRPr="008B4E0B">
        <w:rPr>
          <w:b/>
          <w:lang w:val="sq-AL"/>
        </w:rPr>
        <w:t xml:space="preserve">në RAP </w:t>
      </w:r>
      <w:r w:rsidRPr="008B4E0B">
        <w:rPr>
          <w:b/>
          <w:lang w:val="sq-AL"/>
        </w:rPr>
        <w:t>t</w:t>
      </w:r>
      <w:r w:rsidR="008B4E0B" w:rsidRPr="008B4E0B">
        <w:rPr>
          <w:b/>
          <w:lang w:val="sq-AL"/>
        </w:rPr>
        <w:t>ë</w:t>
      </w:r>
      <w:r w:rsidRPr="008B4E0B">
        <w:rPr>
          <w:b/>
          <w:lang w:val="sq-AL"/>
        </w:rPr>
        <w:t xml:space="preserve"> </w:t>
      </w:r>
      <w:r w:rsidRPr="00024E42">
        <w:rPr>
          <w:b/>
          <w:lang w:val="sq-AL"/>
        </w:rPr>
        <w:t xml:space="preserve">organizatave </w:t>
      </w:r>
      <w:r w:rsidR="00741D49" w:rsidRPr="00024E42">
        <w:rPr>
          <w:b/>
          <w:lang w:val="sq-AL"/>
        </w:rPr>
        <w:t xml:space="preserve">që veprojnë në terren </w:t>
      </w:r>
      <w:r w:rsidRPr="008B4E0B">
        <w:rPr>
          <w:b/>
          <w:lang w:val="sq-AL"/>
        </w:rPr>
        <w:t xml:space="preserve">dhe </w:t>
      </w:r>
      <w:r w:rsidR="008B00E5">
        <w:rPr>
          <w:b/>
          <w:lang w:val="sq-AL"/>
        </w:rPr>
        <w:t>atyre</w:t>
      </w:r>
      <w:r w:rsidR="00157E50">
        <w:rPr>
          <w:b/>
          <w:lang w:val="sq-AL"/>
        </w:rPr>
        <w:t>ve</w:t>
      </w:r>
      <w:r w:rsidR="008B00E5">
        <w:rPr>
          <w:b/>
          <w:lang w:val="sq-AL"/>
        </w:rPr>
        <w:t xml:space="preserve"> </w:t>
      </w:r>
      <w:r w:rsidRPr="008B4E0B">
        <w:rPr>
          <w:b/>
          <w:lang w:val="sq-AL"/>
        </w:rPr>
        <w:t xml:space="preserve"> </w:t>
      </w:r>
      <w:r w:rsidR="008B00E5">
        <w:rPr>
          <w:b/>
          <w:lang w:val="sq-AL"/>
        </w:rPr>
        <w:t>vendore</w:t>
      </w:r>
      <w:r w:rsidRPr="008B4E0B">
        <w:rPr>
          <w:b/>
          <w:lang w:val="sq-AL"/>
        </w:rPr>
        <w:t xml:space="preserve">, duke </w:t>
      </w:r>
      <w:r w:rsidR="00157E50">
        <w:rPr>
          <w:b/>
          <w:lang w:val="sq-AL"/>
        </w:rPr>
        <w:t xml:space="preserve">vijuar </w:t>
      </w:r>
      <w:r w:rsidRPr="008B4E0B">
        <w:rPr>
          <w:b/>
          <w:lang w:val="sq-AL"/>
        </w:rPr>
        <w:t>nd</w:t>
      </w:r>
      <w:r w:rsidR="008B4E0B" w:rsidRPr="008B4E0B">
        <w:rPr>
          <w:b/>
          <w:lang w:val="sq-AL"/>
        </w:rPr>
        <w:t>ë</w:t>
      </w:r>
      <w:r w:rsidRPr="008B4E0B">
        <w:rPr>
          <w:b/>
          <w:lang w:val="sq-AL"/>
        </w:rPr>
        <w:t>rt</w:t>
      </w:r>
      <w:r w:rsidR="00157E50">
        <w:rPr>
          <w:b/>
          <w:lang w:val="sq-AL"/>
        </w:rPr>
        <w:t xml:space="preserve">imin e </w:t>
      </w:r>
      <w:r w:rsidRPr="008B4E0B">
        <w:rPr>
          <w:b/>
          <w:lang w:val="sq-AL"/>
        </w:rPr>
        <w:t>k</w:t>
      </w:r>
      <w:r w:rsidR="008B4E0B" w:rsidRPr="008B4E0B">
        <w:rPr>
          <w:b/>
          <w:lang w:val="sq-AL"/>
        </w:rPr>
        <w:t>ë</w:t>
      </w:r>
      <w:r w:rsidRPr="008B4E0B">
        <w:rPr>
          <w:b/>
          <w:lang w:val="sq-AL"/>
        </w:rPr>
        <w:t>rkes</w:t>
      </w:r>
      <w:r w:rsidR="00157E50">
        <w:rPr>
          <w:b/>
          <w:lang w:val="sq-AL"/>
        </w:rPr>
        <w:t>ës</w:t>
      </w:r>
      <w:r w:rsidRPr="008B4E0B">
        <w:rPr>
          <w:b/>
          <w:lang w:val="sq-AL"/>
        </w:rPr>
        <w:t xml:space="preserve"> nga posht</w:t>
      </w:r>
      <w:r w:rsidR="008B4E0B" w:rsidRPr="008B4E0B">
        <w:rPr>
          <w:b/>
          <w:lang w:val="sq-AL"/>
        </w:rPr>
        <w:t>ë</w:t>
      </w:r>
      <w:r w:rsidRPr="008B4E0B">
        <w:rPr>
          <w:b/>
          <w:lang w:val="sq-AL"/>
        </w:rPr>
        <w:t>-lart</w:t>
      </w:r>
      <w:r w:rsidR="008B4E0B" w:rsidRPr="008B4E0B">
        <w:rPr>
          <w:b/>
          <w:lang w:val="sq-AL"/>
        </w:rPr>
        <w:t>ë</w:t>
      </w:r>
      <w:r w:rsidRPr="008B4E0B">
        <w:rPr>
          <w:b/>
          <w:lang w:val="sq-AL"/>
        </w:rPr>
        <w:t xml:space="preserve"> dhe duke e sjell</w:t>
      </w:r>
      <w:r w:rsidR="008B4E0B" w:rsidRPr="008B4E0B">
        <w:rPr>
          <w:b/>
          <w:lang w:val="sq-AL"/>
        </w:rPr>
        <w:t>ë</w:t>
      </w:r>
      <w:r w:rsidRPr="008B4E0B">
        <w:rPr>
          <w:b/>
          <w:lang w:val="sq-AL"/>
        </w:rPr>
        <w:t xml:space="preserve"> RAP</w:t>
      </w:r>
      <w:r w:rsidR="00157E50">
        <w:rPr>
          <w:b/>
          <w:lang w:val="sq-AL"/>
        </w:rPr>
        <w:t>-in</w:t>
      </w:r>
      <w:r w:rsidRPr="008B4E0B">
        <w:rPr>
          <w:b/>
          <w:lang w:val="sq-AL"/>
        </w:rPr>
        <w:t xml:space="preserve"> m</w:t>
      </w:r>
      <w:r w:rsidR="008B4E0B" w:rsidRPr="008B4E0B">
        <w:rPr>
          <w:b/>
          <w:lang w:val="sq-AL"/>
        </w:rPr>
        <w:t>ë</w:t>
      </w:r>
      <w:r w:rsidRPr="008B4E0B">
        <w:rPr>
          <w:b/>
          <w:lang w:val="sq-AL"/>
        </w:rPr>
        <w:t xml:space="preserve"> pran</w:t>
      </w:r>
      <w:r w:rsidR="008B4E0B" w:rsidRPr="008B4E0B">
        <w:rPr>
          <w:b/>
          <w:lang w:val="sq-AL"/>
        </w:rPr>
        <w:t>ë</w:t>
      </w:r>
      <w:r w:rsidRPr="008B4E0B">
        <w:rPr>
          <w:b/>
          <w:lang w:val="sq-AL"/>
        </w:rPr>
        <w:t xml:space="preserve"> qytetar</w:t>
      </w:r>
      <w:r w:rsidR="008B4E0B" w:rsidRPr="008B4E0B">
        <w:rPr>
          <w:b/>
          <w:lang w:val="sq-AL"/>
        </w:rPr>
        <w:t>ë</w:t>
      </w:r>
      <w:r w:rsidRPr="008B4E0B">
        <w:rPr>
          <w:b/>
          <w:lang w:val="sq-AL"/>
        </w:rPr>
        <w:t>ve t</w:t>
      </w:r>
      <w:r w:rsidR="008B4E0B" w:rsidRPr="008B4E0B">
        <w:rPr>
          <w:b/>
          <w:lang w:val="sq-AL"/>
        </w:rPr>
        <w:t>ë</w:t>
      </w:r>
      <w:r w:rsidRPr="008B4E0B">
        <w:rPr>
          <w:b/>
          <w:lang w:val="sq-AL"/>
        </w:rPr>
        <w:t xml:space="preserve"> rajonit. </w:t>
      </w:r>
    </w:p>
    <w:p w14:paraId="3FAC200F" w14:textId="3340D012" w:rsidR="00A52BA6" w:rsidRPr="008B4E0B" w:rsidRDefault="00A52BA6" w:rsidP="00ED30B9">
      <w:pPr>
        <w:pStyle w:val="BodyTextWeBER"/>
        <w:rPr>
          <w:lang w:val="sq-AL"/>
        </w:rPr>
      </w:pPr>
      <w:r w:rsidRPr="008B4E0B">
        <w:rPr>
          <w:lang w:val="sq-AL"/>
        </w:rPr>
        <w:t>N</w:t>
      </w:r>
      <w:r w:rsidR="008B4E0B" w:rsidRPr="008B4E0B">
        <w:rPr>
          <w:lang w:val="sq-AL"/>
        </w:rPr>
        <w:t>ë</w:t>
      </w:r>
      <w:r w:rsidRPr="008B4E0B">
        <w:rPr>
          <w:lang w:val="sq-AL"/>
        </w:rPr>
        <w:t xml:space="preserve"> m</w:t>
      </w:r>
      <w:r w:rsidR="008B4E0B" w:rsidRPr="008B4E0B">
        <w:rPr>
          <w:lang w:val="sq-AL"/>
        </w:rPr>
        <w:t>ë</w:t>
      </w:r>
      <w:r w:rsidRPr="008B4E0B">
        <w:rPr>
          <w:lang w:val="sq-AL"/>
        </w:rPr>
        <w:t>nyr</w:t>
      </w:r>
      <w:r w:rsidR="008B4E0B" w:rsidRPr="008B4E0B">
        <w:rPr>
          <w:lang w:val="sq-AL"/>
        </w:rPr>
        <w:t>ë</w:t>
      </w:r>
      <w:r w:rsidRPr="008B4E0B">
        <w:rPr>
          <w:lang w:val="sq-AL"/>
        </w:rPr>
        <w:t xml:space="preserve"> tematike dhe p</w:t>
      </w:r>
      <w:r w:rsidR="008B4E0B" w:rsidRPr="008B4E0B">
        <w:rPr>
          <w:lang w:val="sq-AL"/>
        </w:rPr>
        <w:t>ë</w:t>
      </w:r>
      <w:r w:rsidRPr="008B4E0B">
        <w:rPr>
          <w:lang w:val="sq-AL"/>
        </w:rPr>
        <w:t>rmes</w:t>
      </w:r>
      <w:r w:rsidR="00C316EC">
        <w:rPr>
          <w:lang w:val="sq-AL"/>
        </w:rPr>
        <w:t xml:space="preserve"> </w:t>
      </w:r>
      <w:r w:rsidR="00347985">
        <w:rPr>
          <w:lang w:val="sq-AL"/>
        </w:rPr>
        <w:t>produkteve</w:t>
      </w:r>
      <w:r w:rsidR="00081E5A">
        <w:rPr>
          <w:lang w:val="sq-AL"/>
        </w:rPr>
        <w:t xml:space="preserve"> (deliverables)</w:t>
      </w:r>
      <w:r w:rsidR="00C316EC">
        <w:rPr>
          <w:lang w:val="sq-AL"/>
        </w:rPr>
        <w:t xml:space="preserve"> specifike</w:t>
      </w:r>
      <w:r w:rsidRPr="008B4E0B">
        <w:rPr>
          <w:lang w:val="sq-AL"/>
        </w:rPr>
        <w:t>, projektet e mb</w:t>
      </w:r>
      <w:r w:rsidR="008B4E0B" w:rsidRPr="008B4E0B">
        <w:rPr>
          <w:lang w:val="sq-AL"/>
        </w:rPr>
        <w:t>ë</w:t>
      </w:r>
      <w:r w:rsidRPr="008B4E0B">
        <w:rPr>
          <w:lang w:val="sq-AL"/>
        </w:rPr>
        <w:t>shtetura p</w:t>
      </w:r>
      <w:r w:rsidR="008B4E0B" w:rsidRPr="008B4E0B">
        <w:rPr>
          <w:lang w:val="sq-AL"/>
        </w:rPr>
        <w:t>ë</w:t>
      </w:r>
      <w:r w:rsidRPr="008B4E0B">
        <w:rPr>
          <w:lang w:val="sq-AL"/>
        </w:rPr>
        <w:t>rmes IGV</w:t>
      </w:r>
      <w:r w:rsidR="00C316EC">
        <w:rPr>
          <w:lang w:val="sq-AL"/>
        </w:rPr>
        <w:t>-së</w:t>
      </w:r>
      <w:r w:rsidRPr="008B4E0B">
        <w:rPr>
          <w:lang w:val="sq-AL"/>
        </w:rPr>
        <w:t xml:space="preserve"> do t</w:t>
      </w:r>
      <w:r w:rsidR="008B4E0B" w:rsidRPr="008B4E0B">
        <w:rPr>
          <w:lang w:val="sq-AL"/>
        </w:rPr>
        <w:t>ë</w:t>
      </w:r>
      <w:r w:rsidRPr="008B4E0B">
        <w:rPr>
          <w:lang w:val="sq-AL"/>
        </w:rPr>
        <w:t xml:space="preserve"> integrohen fuqi</w:t>
      </w:r>
      <w:r w:rsidR="00C316EC">
        <w:rPr>
          <w:lang w:val="sq-AL"/>
        </w:rPr>
        <w:t>shëm</w:t>
      </w:r>
      <w:r w:rsidRPr="008B4E0B">
        <w:rPr>
          <w:lang w:val="sq-AL"/>
        </w:rPr>
        <w:t xml:space="preserve"> n</w:t>
      </w:r>
      <w:r w:rsidR="008B4E0B" w:rsidRPr="008B4E0B">
        <w:rPr>
          <w:lang w:val="sq-AL"/>
        </w:rPr>
        <w:t>ë</w:t>
      </w:r>
      <w:r w:rsidRPr="008B4E0B">
        <w:rPr>
          <w:lang w:val="sq-AL"/>
        </w:rPr>
        <w:t xml:space="preserve"> struktur</w:t>
      </w:r>
      <w:r w:rsidR="008B4E0B" w:rsidRPr="008B4E0B">
        <w:rPr>
          <w:lang w:val="sq-AL"/>
        </w:rPr>
        <w:t>ë</w:t>
      </w:r>
      <w:r w:rsidRPr="008B4E0B">
        <w:rPr>
          <w:lang w:val="sq-AL"/>
        </w:rPr>
        <w:t>n dhe objektivat e p</w:t>
      </w:r>
      <w:r w:rsidR="008B4E0B" w:rsidRPr="008B4E0B">
        <w:rPr>
          <w:lang w:val="sq-AL"/>
        </w:rPr>
        <w:t>ë</w:t>
      </w:r>
      <w:r w:rsidRPr="008B4E0B">
        <w:rPr>
          <w:lang w:val="sq-AL"/>
        </w:rPr>
        <w:t>rgjithshm</w:t>
      </w:r>
      <w:r w:rsidR="008B4E0B" w:rsidRPr="008B4E0B">
        <w:rPr>
          <w:lang w:val="sq-AL"/>
        </w:rPr>
        <w:t>e</w:t>
      </w:r>
      <w:r w:rsidRPr="008B4E0B">
        <w:rPr>
          <w:lang w:val="sq-AL"/>
        </w:rPr>
        <w:t xml:space="preserve"> t</w:t>
      </w:r>
      <w:r w:rsidR="008B4E0B" w:rsidRPr="008B4E0B">
        <w:rPr>
          <w:lang w:val="sq-AL"/>
        </w:rPr>
        <w:t>ë</w:t>
      </w:r>
      <w:r w:rsidRPr="008B4E0B">
        <w:rPr>
          <w:lang w:val="sq-AL"/>
        </w:rPr>
        <w:t xml:space="preserve"> projektit </w:t>
      </w:r>
      <w:r w:rsidR="008B4E0B" w:rsidRPr="008B4E0B">
        <w:rPr>
          <w:lang w:val="sq-AL"/>
        </w:rPr>
        <w:t>W</w:t>
      </w:r>
      <w:r w:rsidRPr="008B4E0B">
        <w:rPr>
          <w:lang w:val="sq-AL"/>
        </w:rPr>
        <w:t>eBER 2.0 dhe do t</w:t>
      </w:r>
      <w:r w:rsidR="008B4E0B" w:rsidRPr="008B4E0B">
        <w:rPr>
          <w:lang w:val="sq-AL"/>
        </w:rPr>
        <w:t>ë</w:t>
      </w:r>
      <w:r w:rsidRPr="008B4E0B">
        <w:rPr>
          <w:lang w:val="sq-AL"/>
        </w:rPr>
        <w:t xml:space="preserve"> kontribuojn</w:t>
      </w:r>
      <w:r w:rsidR="008B4E0B" w:rsidRPr="008B4E0B">
        <w:rPr>
          <w:lang w:val="sq-AL"/>
        </w:rPr>
        <w:t>ë</w:t>
      </w:r>
      <w:r w:rsidRPr="008B4E0B">
        <w:rPr>
          <w:lang w:val="sq-AL"/>
        </w:rPr>
        <w:t xml:space="preserve"> n</w:t>
      </w:r>
      <w:r w:rsidR="008B4E0B" w:rsidRPr="008B4E0B">
        <w:rPr>
          <w:lang w:val="sq-AL"/>
        </w:rPr>
        <w:t>ë</w:t>
      </w:r>
      <w:r w:rsidRPr="008B4E0B">
        <w:rPr>
          <w:lang w:val="sq-AL"/>
        </w:rPr>
        <w:t xml:space="preserve"> m</w:t>
      </w:r>
      <w:r w:rsidR="008B4E0B" w:rsidRPr="008B4E0B">
        <w:rPr>
          <w:lang w:val="sq-AL"/>
        </w:rPr>
        <w:t>ë</w:t>
      </w:r>
      <w:r w:rsidRPr="008B4E0B">
        <w:rPr>
          <w:lang w:val="sq-AL"/>
        </w:rPr>
        <w:t>nyr</w:t>
      </w:r>
      <w:r w:rsidR="008B4E0B" w:rsidRPr="008B4E0B">
        <w:rPr>
          <w:lang w:val="sq-AL"/>
        </w:rPr>
        <w:t>ë</w:t>
      </w:r>
      <w:r w:rsidRPr="008B4E0B">
        <w:rPr>
          <w:lang w:val="sq-AL"/>
        </w:rPr>
        <w:t xml:space="preserve"> direkte </w:t>
      </w:r>
      <w:r w:rsidR="00C316EC">
        <w:rPr>
          <w:lang w:val="sq-AL"/>
        </w:rPr>
        <w:t>për</w:t>
      </w:r>
      <w:r w:rsidRPr="008B4E0B">
        <w:rPr>
          <w:lang w:val="sq-AL"/>
        </w:rPr>
        <w:t xml:space="preserve"> arritje</w:t>
      </w:r>
      <w:r w:rsidR="00C316EC">
        <w:rPr>
          <w:lang w:val="sq-AL"/>
        </w:rPr>
        <w:t>n</w:t>
      </w:r>
      <w:r w:rsidRPr="008B4E0B">
        <w:rPr>
          <w:lang w:val="sq-AL"/>
        </w:rPr>
        <w:t xml:space="preserve"> </w:t>
      </w:r>
      <w:r w:rsidR="00C316EC">
        <w:rPr>
          <w:lang w:val="sq-AL"/>
        </w:rPr>
        <w:t>e</w:t>
      </w:r>
      <w:r w:rsidRPr="008B4E0B">
        <w:rPr>
          <w:lang w:val="sq-AL"/>
        </w:rPr>
        <w:t xml:space="preserve"> objektivave t</w:t>
      </w:r>
      <w:r w:rsidR="008B4E0B" w:rsidRPr="008B4E0B">
        <w:rPr>
          <w:lang w:val="sq-AL"/>
        </w:rPr>
        <w:t>ë</w:t>
      </w:r>
      <w:r w:rsidRPr="008B4E0B">
        <w:rPr>
          <w:lang w:val="sq-AL"/>
        </w:rPr>
        <w:t xml:space="preserve"> p</w:t>
      </w:r>
      <w:r w:rsidR="008B4E0B" w:rsidRPr="008B4E0B">
        <w:rPr>
          <w:lang w:val="sq-AL"/>
        </w:rPr>
        <w:t>ë</w:t>
      </w:r>
      <w:r w:rsidRPr="008B4E0B">
        <w:rPr>
          <w:lang w:val="sq-AL"/>
        </w:rPr>
        <w:t>rgjithshme t</w:t>
      </w:r>
      <w:r w:rsidR="008B4E0B" w:rsidRPr="008B4E0B">
        <w:rPr>
          <w:lang w:val="sq-AL"/>
        </w:rPr>
        <w:t>ë</w:t>
      </w:r>
      <w:r w:rsidRPr="008B4E0B">
        <w:rPr>
          <w:lang w:val="sq-AL"/>
        </w:rPr>
        <w:t xml:space="preserve"> projektit. </w:t>
      </w:r>
    </w:p>
    <w:p w14:paraId="03A8D5FB" w14:textId="617430B7" w:rsidR="0085196E" w:rsidRDefault="0085196E" w:rsidP="0085196E">
      <w:pPr>
        <w:pStyle w:val="BodyTextWeBERv02"/>
        <w:numPr>
          <w:ilvl w:val="0"/>
          <w:numId w:val="7"/>
        </w:numPr>
        <w:rPr>
          <w:rFonts w:ascii="Myriad Pro Cond" w:hAnsi="Myriad Pro Cond"/>
          <w:b/>
          <w:color w:val="2A388F"/>
          <w:sz w:val="30"/>
          <w:szCs w:val="22"/>
          <w:lang w:val="sq-AL"/>
        </w:rPr>
      </w:pPr>
      <w:r w:rsidRPr="0085196E">
        <w:rPr>
          <w:rFonts w:ascii="Myriad Pro Cond" w:hAnsi="Myriad Pro Cond"/>
          <w:b/>
          <w:color w:val="2A388F"/>
          <w:sz w:val="30"/>
          <w:szCs w:val="22"/>
          <w:lang w:val="sq-AL"/>
        </w:rPr>
        <w:t>Kushtet për pjesëmarrje</w:t>
      </w:r>
    </w:p>
    <w:p w14:paraId="7ED1C87D" w14:textId="3FC8FC66" w:rsidR="008B4E0B" w:rsidRPr="0085196E" w:rsidRDefault="008B00E5" w:rsidP="0085196E">
      <w:pPr>
        <w:pStyle w:val="BodyTextWeBERv02"/>
        <w:rPr>
          <w:lang w:val="sq-AL"/>
        </w:rPr>
      </w:pPr>
      <w:r>
        <w:rPr>
          <w:lang w:val="sq-AL"/>
        </w:rPr>
        <w:t>Një s</w:t>
      </w:r>
      <w:r w:rsidR="008B4E0B" w:rsidRPr="0085196E">
        <w:rPr>
          <w:lang w:val="sq-AL"/>
        </w:rPr>
        <w:t>hum</w:t>
      </w:r>
      <w:r>
        <w:rPr>
          <w:lang w:val="sq-AL"/>
        </w:rPr>
        <w:t>ë</w:t>
      </w:r>
      <w:r w:rsidR="008B4E0B" w:rsidRPr="0085196E">
        <w:rPr>
          <w:lang w:val="sq-AL"/>
        </w:rPr>
        <w:t xml:space="preserve"> e përgjithshme prej </w:t>
      </w:r>
      <w:r w:rsidR="008B4E0B" w:rsidRPr="0085196E">
        <w:rPr>
          <w:b/>
          <w:lang w:val="sq-AL"/>
        </w:rPr>
        <w:t>255.000 EUR</w:t>
      </w:r>
      <w:r w:rsidR="008B4E0B" w:rsidRPr="0085196E">
        <w:rPr>
          <w:lang w:val="sq-AL"/>
        </w:rPr>
        <w:t xml:space="preserve"> </w:t>
      </w:r>
      <w:r w:rsidR="004E0EB5">
        <w:rPr>
          <w:lang w:val="sq-AL"/>
        </w:rPr>
        <w:t xml:space="preserve">i </w:t>
      </w:r>
      <w:r w:rsidR="008B4E0B" w:rsidRPr="0085196E">
        <w:rPr>
          <w:lang w:val="sq-AL"/>
        </w:rPr>
        <w:t xml:space="preserve">është ndarë </w:t>
      </w:r>
      <w:r w:rsidR="004E0EB5">
        <w:rPr>
          <w:lang w:val="sq-AL"/>
        </w:rPr>
        <w:t>IGV-së</w:t>
      </w:r>
      <w:r w:rsidR="00915998" w:rsidRPr="0085196E">
        <w:rPr>
          <w:lang w:val="sq-AL"/>
        </w:rPr>
        <w:t xml:space="preserve"> </w:t>
      </w:r>
      <w:r w:rsidR="008B4E0B" w:rsidRPr="0085196E">
        <w:rPr>
          <w:b/>
          <w:lang w:val="sq-AL"/>
        </w:rPr>
        <w:t>për të mbështetur deri në 30 grante</w:t>
      </w:r>
      <w:r w:rsidR="00915998" w:rsidRPr="0085196E">
        <w:rPr>
          <w:lang w:val="sq-AL"/>
        </w:rPr>
        <w:t xml:space="preserve">, </w:t>
      </w:r>
      <w:r w:rsidR="008B4E0B" w:rsidRPr="0085196E">
        <w:rPr>
          <w:lang w:val="sq-AL"/>
        </w:rPr>
        <w:t>ku secil</w:t>
      </w:r>
      <w:r w:rsidR="004E0EB5">
        <w:rPr>
          <w:lang w:val="sq-AL"/>
        </w:rPr>
        <w:t>i</w:t>
      </w:r>
      <w:r w:rsidR="008B4E0B" w:rsidRPr="0085196E">
        <w:rPr>
          <w:lang w:val="sq-AL"/>
        </w:rPr>
        <w:t xml:space="preserve"> do t</w:t>
      </w:r>
      <w:r w:rsidR="0085196E" w:rsidRPr="0085196E">
        <w:rPr>
          <w:lang w:val="sq-AL"/>
        </w:rPr>
        <w:t>ë</w:t>
      </w:r>
      <w:r w:rsidR="008B4E0B" w:rsidRPr="0085196E">
        <w:rPr>
          <w:lang w:val="sq-AL"/>
        </w:rPr>
        <w:t xml:space="preserve"> ket</w:t>
      </w:r>
      <w:r w:rsidR="0085196E" w:rsidRPr="0085196E">
        <w:rPr>
          <w:lang w:val="sq-AL"/>
        </w:rPr>
        <w:t>ë</w:t>
      </w:r>
      <w:r w:rsidR="008B4E0B" w:rsidRPr="0085196E">
        <w:rPr>
          <w:lang w:val="sq-AL"/>
        </w:rPr>
        <w:t xml:space="preserve"> vler</w:t>
      </w:r>
      <w:r w:rsidR="0085196E" w:rsidRPr="0085196E">
        <w:rPr>
          <w:lang w:val="sq-AL"/>
        </w:rPr>
        <w:t>ë</w:t>
      </w:r>
      <w:r w:rsidR="008B4E0B" w:rsidRPr="0085196E">
        <w:rPr>
          <w:lang w:val="sq-AL"/>
        </w:rPr>
        <w:t xml:space="preserve"> deri n</w:t>
      </w:r>
      <w:r w:rsidR="0085196E" w:rsidRPr="0085196E">
        <w:rPr>
          <w:lang w:val="sq-AL"/>
        </w:rPr>
        <w:t>ë</w:t>
      </w:r>
      <w:r w:rsidR="008B4E0B" w:rsidRPr="0085196E">
        <w:rPr>
          <w:lang w:val="sq-AL"/>
        </w:rPr>
        <w:t xml:space="preserve"> 800</w:t>
      </w:r>
      <w:r>
        <w:rPr>
          <w:lang w:val="sq-AL"/>
        </w:rPr>
        <w:t>0</w:t>
      </w:r>
      <w:r w:rsidR="008B4E0B" w:rsidRPr="0085196E">
        <w:rPr>
          <w:lang w:val="sq-AL"/>
        </w:rPr>
        <w:t xml:space="preserve"> EUR (buxhetuar me vler</w:t>
      </w:r>
      <w:r w:rsidR="0085196E" w:rsidRPr="0085196E">
        <w:rPr>
          <w:lang w:val="sq-AL"/>
        </w:rPr>
        <w:t>ë</w:t>
      </w:r>
      <w:r w:rsidR="008B4E0B" w:rsidRPr="0085196E">
        <w:rPr>
          <w:lang w:val="sq-AL"/>
        </w:rPr>
        <w:t>n mesatare 7500 EUR), prej t</w:t>
      </w:r>
      <w:r w:rsidR="0085196E" w:rsidRPr="0085196E">
        <w:rPr>
          <w:lang w:val="sq-AL"/>
        </w:rPr>
        <w:t>ë</w:t>
      </w:r>
      <w:r w:rsidR="008B4E0B" w:rsidRPr="0085196E">
        <w:rPr>
          <w:lang w:val="sq-AL"/>
        </w:rPr>
        <w:t xml:space="preserve"> cil</w:t>
      </w:r>
      <w:r w:rsidR="004E0EB5">
        <w:rPr>
          <w:lang w:val="sq-AL"/>
        </w:rPr>
        <w:t>ë</w:t>
      </w:r>
      <w:r w:rsidR="008B4E0B" w:rsidRPr="0085196E">
        <w:rPr>
          <w:lang w:val="sq-AL"/>
        </w:rPr>
        <w:t xml:space="preserve">ve 6 në Serbi, 6 në </w:t>
      </w:r>
      <w:r w:rsidRPr="0085196E">
        <w:rPr>
          <w:lang w:val="sq-AL"/>
        </w:rPr>
        <w:t>Bosnje</w:t>
      </w:r>
      <w:r w:rsidR="008B4E0B" w:rsidRPr="0085196E">
        <w:rPr>
          <w:lang w:val="sq-AL"/>
        </w:rPr>
        <w:t xml:space="preserve"> dhe Hercegovinë, 5 në Shqipëri, 5 në Maqedoni</w:t>
      </w:r>
      <w:r w:rsidR="004E0EB5">
        <w:rPr>
          <w:lang w:val="sq-AL"/>
        </w:rPr>
        <w:t>në e Veriut</w:t>
      </w:r>
      <w:r w:rsidR="008B4E0B" w:rsidRPr="0085196E">
        <w:rPr>
          <w:lang w:val="sq-AL"/>
        </w:rPr>
        <w:t>, 4 në Kosovë dhe 4 në Mal të Zi</w:t>
      </w:r>
      <w:r>
        <w:rPr>
          <w:lang w:val="sq-AL"/>
        </w:rPr>
        <w:t>.</w:t>
      </w:r>
      <w:r w:rsidR="008B4E0B" w:rsidRPr="0085196E">
        <w:rPr>
          <w:lang w:val="sq-AL"/>
        </w:rPr>
        <w:t xml:space="preserve"> Kohëzgjatja e granteve të dhëna është </w:t>
      </w:r>
      <w:r w:rsidR="008B4E0B" w:rsidRPr="00024E42">
        <w:rPr>
          <w:b/>
          <w:lang w:val="sq-AL"/>
        </w:rPr>
        <w:t>prej së paku 6 muaj</w:t>
      </w:r>
      <w:r w:rsidR="004E0EB5" w:rsidRPr="00024E42">
        <w:rPr>
          <w:b/>
          <w:lang w:val="sq-AL"/>
        </w:rPr>
        <w:t>, deri</w:t>
      </w:r>
      <w:r w:rsidR="008B4E0B" w:rsidRPr="00024E42">
        <w:rPr>
          <w:b/>
          <w:lang w:val="sq-AL"/>
        </w:rPr>
        <w:t xml:space="preserve"> më së shumti në 12 muaj</w:t>
      </w:r>
      <w:r w:rsidR="008B4E0B" w:rsidRPr="0085196E">
        <w:rPr>
          <w:lang w:val="sq-AL"/>
        </w:rPr>
        <w:t xml:space="preserve">. </w:t>
      </w:r>
    </w:p>
    <w:p w14:paraId="30EDC00D" w14:textId="2012F68E" w:rsidR="008B4E0B" w:rsidRPr="0085196E" w:rsidRDefault="008B4E0B" w:rsidP="008B4E0B">
      <w:pPr>
        <w:pStyle w:val="Bullet2WeBER"/>
        <w:numPr>
          <w:ilvl w:val="0"/>
          <w:numId w:val="0"/>
        </w:numPr>
        <w:rPr>
          <w:lang w:val="sq-AL"/>
        </w:rPr>
      </w:pPr>
      <w:r w:rsidRPr="0085196E">
        <w:rPr>
          <w:lang w:val="sq-AL"/>
        </w:rPr>
        <w:t xml:space="preserve">Për të qenë i përshtatshëm (i pranueshëm) për grant, </w:t>
      </w:r>
      <w:r w:rsidRPr="00024E42">
        <w:rPr>
          <w:b/>
          <w:u w:val="single"/>
          <w:lang w:val="sq-AL"/>
        </w:rPr>
        <w:t>aplik</w:t>
      </w:r>
      <w:r w:rsidR="00D10115">
        <w:rPr>
          <w:b/>
          <w:u w:val="single"/>
          <w:lang w:val="sq-AL"/>
        </w:rPr>
        <w:t>anti</w:t>
      </w:r>
      <w:r w:rsidRPr="0085196E">
        <w:rPr>
          <w:lang w:val="sq-AL"/>
        </w:rPr>
        <w:t xml:space="preserve"> duhet të jetë:</w:t>
      </w:r>
    </w:p>
    <w:p w14:paraId="53DAA4FF" w14:textId="77777777" w:rsidR="008B4E0B" w:rsidRPr="0085196E" w:rsidRDefault="008B4E0B" w:rsidP="008B4E0B">
      <w:pPr>
        <w:pStyle w:val="Bullet1WeBER"/>
        <w:numPr>
          <w:ilvl w:val="0"/>
          <w:numId w:val="0"/>
        </w:numPr>
        <w:ind w:left="360" w:hanging="360"/>
        <w:rPr>
          <w:lang w:val="sq-AL"/>
        </w:rPr>
      </w:pPr>
    </w:p>
    <w:p w14:paraId="29DE8969" w14:textId="56CEA89B" w:rsidR="00040BB8" w:rsidRPr="0085196E" w:rsidRDefault="0071299D" w:rsidP="00040BB8">
      <w:pPr>
        <w:pStyle w:val="Bullet2WeBER"/>
        <w:rPr>
          <w:b/>
          <w:bCs/>
          <w:u w:val="single"/>
          <w:lang w:val="sq-AL"/>
        </w:rPr>
      </w:pPr>
      <w:r>
        <w:rPr>
          <w:b/>
          <w:bCs/>
          <w:u w:val="single"/>
          <w:lang w:val="sq-AL"/>
        </w:rPr>
        <w:t>p</w:t>
      </w:r>
      <w:r w:rsidR="002D5688">
        <w:rPr>
          <w:b/>
          <w:bCs/>
          <w:u w:val="single"/>
          <w:lang w:val="sq-AL"/>
        </w:rPr>
        <w:t>erson juridik</w:t>
      </w:r>
      <w:r w:rsidR="00347985">
        <w:rPr>
          <w:b/>
          <w:bCs/>
          <w:u w:val="single"/>
          <w:lang w:val="sq-AL"/>
        </w:rPr>
        <w:t>;</w:t>
      </w:r>
    </w:p>
    <w:p w14:paraId="594A4088" w14:textId="1C87BA36" w:rsidR="00040BB8" w:rsidRPr="0085196E" w:rsidRDefault="00347985" w:rsidP="00040BB8">
      <w:pPr>
        <w:pStyle w:val="Bullet2WeBER"/>
        <w:rPr>
          <w:b/>
          <w:bCs/>
          <w:u w:val="single"/>
          <w:lang w:val="sq-AL"/>
        </w:rPr>
      </w:pPr>
      <w:r>
        <w:rPr>
          <w:b/>
          <w:bCs/>
          <w:u w:val="single"/>
          <w:lang w:val="sq-AL"/>
        </w:rPr>
        <w:t>j</w:t>
      </w:r>
      <w:r w:rsidR="008B4E0B" w:rsidRPr="0085196E">
        <w:rPr>
          <w:b/>
          <w:bCs/>
          <w:u w:val="single"/>
          <w:lang w:val="sq-AL"/>
        </w:rPr>
        <w:t>o fitimprur</w:t>
      </w:r>
      <w:r w:rsidR="0085196E" w:rsidRPr="0085196E">
        <w:rPr>
          <w:b/>
          <w:bCs/>
          <w:u w:val="single"/>
          <w:lang w:val="sq-AL"/>
        </w:rPr>
        <w:t>ë</w:t>
      </w:r>
      <w:r w:rsidR="008B4E0B" w:rsidRPr="0085196E">
        <w:rPr>
          <w:b/>
          <w:bCs/>
          <w:u w:val="single"/>
          <w:lang w:val="sq-AL"/>
        </w:rPr>
        <w:t>s</w:t>
      </w:r>
      <w:r>
        <w:rPr>
          <w:b/>
          <w:bCs/>
          <w:u w:val="single"/>
          <w:lang w:val="sq-AL"/>
        </w:rPr>
        <w:t>;</w:t>
      </w:r>
    </w:p>
    <w:p w14:paraId="46B719AD" w14:textId="3A38DCB1" w:rsidR="008B4E0B" w:rsidRPr="0085196E" w:rsidRDefault="00347985" w:rsidP="00ED30B9">
      <w:pPr>
        <w:pStyle w:val="Bullet2WeBER"/>
        <w:rPr>
          <w:lang w:val="sq-AL"/>
        </w:rPr>
      </w:pPr>
      <w:r>
        <w:rPr>
          <w:lang w:val="sq-AL"/>
        </w:rPr>
        <w:t>o</w:t>
      </w:r>
      <w:r w:rsidR="008B4E0B" w:rsidRPr="0085196E">
        <w:rPr>
          <w:lang w:val="sq-AL"/>
        </w:rPr>
        <w:t>rganizat</w:t>
      </w:r>
      <w:r w:rsidR="0085196E" w:rsidRPr="0085196E">
        <w:rPr>
          <w:lang w:val="sq-AL"/>
        </w:rPr>
        <w:t>ë</w:t>
      </w:r>
      <w:r w:rsidR="008B4E0B" w:rsidRPr="0085196E">
        <w:rPr>
          <w:lang w:val="sq-AL"/>
        </w:rPr>
        <w:t xml:space="preserve"> e shoq</w:t>
      </w:r>
      <w:r w:rsidR="0085196E" w:rsidRPr="0085196E">
        <w:rPr>
          <w:lang w:val="sq-AL"/>
        </w:rPr>
        <w:t>ë</w:t>
      </w:r>
      <w:r w:rsidR="008B4E0B" w:rsidRPr="0085196E">
        <w:rPr>
          <w:lang w:val="sq-AL"/>
        </w:rPr>
        <w:t>ris</w:t>
      </w:r>
      <w:r w:rsidR="0085196E" w:rsidRPr="0085196E">
        <w:rPr>
          <w:lang w:val="sq-AL"/>
        </w:rPr>
        <w:t>ë</w:t>
      </w:r>
      <w:r w:rsidR="008B4E0B" w:rsidRPr="0085196E">
        <w:rPr>
          <w:lang w:val="sq-AL"/>
        </w:rPr>
        <w:t xml:space="preserve"> civile</w:t>
      </w:r>
      <w:r>
        <w:rPr>
          <w:lang w:val="sq-AL"/>
        </w:rPr>
        <w:t xml:space="preserve"> ose terreni (grassroot)</w:t>
      </w:r>
      <w:r w:rsidR="008B4E0B" w:rsidRPr="0085196E">
        <w:rPr>
          <w:lang w:val="sq-AL"/>
        </w:rPr>
        <w:t xml:space="preserve"> e cila mund t</w:t>
      </w:r>
      <w:r w:rsidR="0085196E" w:rsidRPr="0085196E">
        <w:rPr>
          <w:lang w:val="sq-AL"/>
        </w:rPr>
        <w:t>ë</w:t>
      </w:r>
      <w:r w:rsidR="008B4E0B" w:rsidRPr="0085196E">
        <w:rPr>
          <w:lang w:val="sq-AL"/>
        </w:rPr>
        <w:t xml:space="preserve"> </w:t>
      </w:r>
      <w:r w:rsidR="002F528E" w:rsidRPr="0085196E">
        <w:rPr>
          <w:lang w:val="sq-AL"/>
        </w:rPr>
        <w:t>provoj</w:t>
      </w:r>
      <w:r w:rsidR="0085196E" w:rsidRPr="0085196E">
        <w:rPr>
          <w:lang w:val="sq-AL"/>
        </w:rPr>
        <w:t>ë</w:t>
      </w:r>
      <w:r w:rsidR="008B4E0B" w:rsidRPr="0085196E">
        <w:rPr>
          <w:lang w:val="sq-AL"/>
        </w:rPr>
        <w:t xml:space="preserve"> se puna e saj </w:t>
      </w:r>
      <w:r w:rsidR="0085196E" w:rsidRPr="0085196E">
        <w:rPr>
          <w:lang w:val="sq-AL"/>
        </w:rPr>
        <w:t>ë</w:t>
      </w:r>
      <w:r w:rsidR="008B4E0B" w:rsidRPr="0085196E">
        <w:rPr>
          <w:lang w:val="sq-AL"/>
        </w:rPr>
        <w:t>sht</w:t>
      </w:r>
      <w:r w:rsidR="0085196E" w:rsidRPr="0085196E">
        <w:rPr>
          <w:lang w:val="sq-AL"/>
        </w:rPr>
        <w:t>ë</w:t>
      </w:r>
      <w:r w:rsidR="008B4E0B" w:rsidRPr="0085196E">
        <w:rPr>
          <w:lang w:val="sq-AL"/>
        </w:rPr>
        <w:t xml:space="preserve"> </w:t>
      </w:r>
      <w:r w:rsidR="008B4E0B" w:rsidRPr="00024E42">
        <w:rPr>
          <w:b/>
          <w:u w:val="single"/>
          <w:lang w:val="sq-AL"/>
        </w:rPr>
        <w:t>kryesisht e fokusuar mbi territorin e nj</w:t>
      </w:r>
      <w:r w:rsidR="0085196E" w:rsidRPr="00024E42">
        <w:rPr>
          <w:b/>
          <w:u w:val="single"/>
          <w:lang w:val="sq-AL"/>
        </w:rPr>
        <w:t>ë</w:t>
      </w:r>
      <w:r w:rsidR="008B4E0B" w:rsidRPr="00024E42">
        <w:rPr>
          <w:b/>
          <w:u w:val="single"/>
          <w:lang w:val="sq-AL"/>
        </w:rPr>
        <w:t xml:space="preserve"> ose disa nj</w:t>
      </w:r>
      <w:r w:rsidR="0085196E" w:rsidRPr="00024E42">
        <w:rPr>
          <w:b/>
          <w:u w:val="single"/>
          <w:lang w:val="sq-AL"/>
        </w:rPr>
        <w:t>ë</w:t>
      </w:r>
      <w:r w:rsidR="008B4E0B" w:rsidRPr="00024E42">
        <w:rPr>
          <w:b/>
          <w:u w:val="single"/>
          <w:lang w:val="sq-AL"/>
        </w:rPr>
        <w:t>sive vet</w:t>
      </w:r>
      <w:r w:rsidR="0085196E" w:rsidRPr="00024E42">
        <w:rPr>
          <w:b/>
          <w:u w:val="single"/>
          <w:lang w:val="sq-AL"/>
        </w:rPr>
        <w:t>ë</w:t>
      </w:r>
      <w:r w:rsidR="008B4E0B" w:rsidRPr="00024E42">
        <w:rPr>
          <w:b/>
          <w:u w:val="single"/>
          <w:lang w:val="sq-AL"/>
        </w:rPr>
        <w:t>-q</w:t>
      </w:r>
      <w:r w:rsidR="0085196E" w:rsidRPr="00024E42">
        <w:rPr>
          <w:b/>
          <w:u w:val="single"/>
          <w:lang w:val="sq-AL"/>
        </w:rPr>
        <w:t>e</w:t>
      </w:r>
      <w:r w:rsidR="008B4E0B" w:rsidRPr="00024E42">
        <w:rPr>
          <w:b/>
          <w:u w:val="single"/>
          <w:lang w:val="sq-AL"/>
        </w:rPr>
        <w:t>veris</w:t>
      </w:r>
      <w:r w:rsidR="0085196E" w:rsidRPr="00024E42">
        <w:rPr>
          <w:b/>
          <w:u w:val="single"/>
          <w:lang w:val="sq-AL"/>
        </w:rPr>
        <w:t>ë</w:t>
      </w:r>
      <w:r w:rsidR="008B4E0B" w:rsidRPr="00024E42">
        <w:rPr>
          <w:b/>
          <w:u w:val="single"/>
          <w:lang w:val="sq-AL"/>
        </w:rPr>
        <w:t xml:space="preserve">se </w:t>
      </w:r>
      <w:r w:rsidR="00453B94" w:rsidRPr="00024E42">
        <w:rPr>
          <w:b/>
          <w:u w:val="single"/>
          <w:lang w:val="sq-AL"/>
        </w:rPr>
        <w:t>vendore</w:t>
      </w:r>
      <w:r w:rsidR="008B4E0B" w:rsidRPr="0085196E">
        <w:rPr>
          <w:b/>
          <w:lang w:val="sq-AL"/>
        </w:rPr>
        <w:t xml:space="preserve">, </w:t>
      </w:r>
      <w:r w:rsidR="008B4E0B" w:rsidRPr="0085196E">
        <w:rPr>
          <w:lang w:val="sq-AL"/>
        </w:rPr>
        <w:t>n</w:t>
      </w:r>
      <w:r w:rsidR="0085196E" w:rsidRPr="0085196E">
        <w:rPr>
          <w:lang w:val="sq-AL"/>
        </w:rPr>
        <w:t>ë</w:t>
      </w:r>
      <w:r w:rsidR="008B4E0B" w:rsidRPr="0085196E">
        <w:rPr>
          <w:lang w:val="sq-AL"/>
        </w:rPr>
        <w:t xml:space="preserve"> vend t</w:t>
      </w:r>
      <w:r w:rsidR="0085196E" w:rsidRPr="0085196E">
        <w:rPr>
          <w:lang w:val="sq-AL"/>
        </w:rPr>
        <w:t>ë</w:t>
      </w:r>
      <w:r w:rsidR="008B4E0B" w:rsidRPr="0085196E">
        <w:rPr>
          <w:lang w:val="sq-AL"/>
        </w:rPr>
        <w:t xml:space="preserve"> nivelit t</w:t>
      </w:r>
      <w:r w:rsidR="0085196E" w:rsidRPr="0085196E">
        <w:rPr>
          <w:lang w:val="sq-AL"/>
        </w:rPr>
        <w:t>ë</w:t>
      </w:r>
      <w:r w:rsidR="008B4E0B" w:rsidRPr="0085196E">
        <w:rPr>
          <w:lang w:val="sq-AL"/>
        </w:rPr>
        <w:t xml:space="preserve"> qeveris</w:t>
      </w:r>
      <w:r w:rsidR="0085196E" w:rsidRPr="0085196E">
        <w:rPr>
          <w:lang w:val="sq-AL"/>
        </w:rPr>
        <w:t>ë</w:t>
      </w:r>
      <w:r w:rsidR="008B4E0B" w:rsidRPr="0085196E">
        <w:rPr>
          <w:lang w:val="sq-AL"/>
        </w:rPr>
        <w:t xml:space="preserve"> </w:t>
      </w:r>
      <w:r w:rsidR="0085196E">
        <w:rPr>
          <w:lang w:val="sq-AL"/>
        </w:rPr>
        <w:t>q</w:t>
      </w:r>
      <w:r>
        <w:rPr>
          <w:lang w:val="sq-AL"/>
        </w:rPr>
        <w:t>e</w:t>
      </w:r>
      <w:r w:rsidR="0085196E">
        <w:rPr>
          <w:lang w:val="sq-AL"/>
        </w:rPr>
        <w:t>ndrore</w:t>
      </w:r>
      <w:r w:rsidR="008B4E0B" w:rsidRPr="0085196E">
        <w:rPr>
          <w:lang w:val="sq-AL"/>
        </w:rPr>
        <w:t xml:space="preserve"> ose iniciativave dhe projekteve n</w:t>
      </w:r>
      <w:r w:rsidR="0085196E" w:rsidRPr="0085196E">
        <w:rPr>
          <w:lang w:val="sq-AL"/>
        </w:rPr>
        <w:t>ë</w:t>
      </w:r>
      <w:r w:rsidR="008B4E0B" w:rsidRPr="0085196E">
        <w:rPr>
          <w:lang w:val="sq-AL"/>
        </w:rPr>
        <w:t xml:space="preserve"> rang vendi</w:t>
      </w:r>
      <w:r>
        <w:rPr>
          <w:lang w:val="sq-AL"/>
        </w:rPr>
        <w:t>;</w:t>
      </w:r>
      <w:r w:rsidR="008B4E0B" w:rsidRPr="0085196E">
        <w:rPr>
          <w:lang w:val="sq-AL"/>
        </w:rPr>
        <w:t xml:space="preserve"> </w:t>
      </w:r>
    </w:p>
    <w:p w14:paraId="2AD495F0" w14:textId="425985EB" w:rsidR="002F528E" w:rsidRPr="0085196E" w:rsidRDefault="00347985" w:rsidP="002F528E">
      <w:pPr>
        <w:pStyle w:val="Bullet2WeBER"/>
        <w:rPr>
          <w:lang w:val="sq-AL"/>
        </w:rPr>
      </w:pPr>
      <w:r>
        <w:rPr>
          <w:lang w:val="sq-AL"/>
        </w:rPr>
        <w:t>o</w:t>
      </w:r>
      <w:r w:rsidR="002F528E" w:rsidRPr="0085196E">
        <w:rPr>
          <w:lang w:val="sq-AL"/>
        </w:rPr>
        <w:t>rganizatë e shoqërisë civile ose</w:t>
      </w:r>
      <w:r>
        <w:rPr>
          <w:lang w:val="sq-AL"/>
        </w:rPr>
        <w:t xml:space="preserve"> terreni</w:t>
      </w:r>
      <w:r w:rsidR="002F528E" w:rsidRPr="0085196E">
        <w:rPr>
          <w:lang w:val="sq-AL"/>
        </w:rPr>
        <w:t xml:space="preserve"> që punon </w:t>
      </w:r>
      <w:r w:rsidR="002F528E" w:rsidRPr="00024E42">
        <w:rPr>
          <w:b/>
          <w:u w:val="single"/>
          <w:lang w:val="sq-AL"/>
        </w:rPr>
        <w:t>në një ose më shumë aspekte tematike të ndërlidhura me k</w:t>
      </w:r>
      <w:r w:rsidR="0085196E" w:rsidRPr="00024E42">
        <w:rPr>
          <w:b/>
          <w:u w:val="single"/>
          <w:lang w:val="sq-AL"/>
        </w:rPr>
        <w:t>ë</w:t>
      </w:r>
      <w:r w:rsidR="002F528E" w:rsidRPr="00024E42">
        <w:rPr>
          <w:b/>
          <w:u w:val="single"/>
          <w:lang w:val="sq-AL"/>
        </w:rPr>
        <w:t>t</w:t>
      </w:r>
      <w:r w:rsidR="0085196E" w:rsidRPr="00024E42">
        <w:rPr>
          <w:b/>
          <w:u w:val="single"/>
          <w:lang w:val="sq-AL"/>
        </w:rPr>
        <w:t>ë</w:t>
      </w:r>
      <w:r w:rsidR="002F528E" w:rsidRPr="00024E42">
        <w:rPr>
          <w:b/>
          <w:u w:val="single"/>
          <w:lang w:val="sq-AL"/>
        </w:rPr>
        <w:t xml:space="preserve"> </w:t>
      </w:r>
      <w:r w:rsidRPr="00024E42">
        <w:rPr>
          <w:b/>
          <w:u w:val="single"/>
          <w:lang w:val="sq-AL"/>
        </w:rPr>
        <w:t>thirrje</w:t>
      </w:r>
      <w:r w:rsidR="002F528E" w:rsidRPr="00024E42">
        <w:rPr>
          <w:b/>
          <w:u w:val="single"/>
          <w:lang w:val="sq-AL"/>
        </w:rPr>
        <w:t xml:space="preserve"> për </w:t>
      </w:r>
      <w:r w:rsidRPr="00024E42">
        <w:rPr>
          <w:b/>
          <w:u w:val="single"/>
          <w:lang w:val="sq-AL"/>
        </w:rPr>
        <w:t>propozime</w:t>
      </w:r>
      <w:r w:rsidR="002F528E" w:rsidRPr="0085196E">
        <w:rPr>
          <w:lang w:val="sq-AL"/>
        </w:rPr>
        <w:t>;</w:t>
      </w:r>
    </w:p>
    <w:p w14:paraId="6DEB613E" w14:textId="1BDF92A5" w:rsidR="002F528E" w:rsidRPr="0085196E" w:rsidRDefault="00347985" w:rsidP="002F528E">
      <w:pPr>
        <w:pStyle w:val="Bullet2WeBER"/>
        <w:rPr>
          <w:lang w:val="sq-AL"/>
        </w:rPr>
      </w:pPr>
      <w:r w:rsidRPr="00024E42">
        <w:rPr>
          <w:b/>
          <w:u w:val="single"/>
          <w:lang w:val="sq-AL"/>
        </w:rPr>
        <w:t>i</w:t>
      </w:r>
      <w:r w:rsidR="00C23859">
        <w:rPr>
          <w:b/>
          <w:u w:val="single"/>
          <w:lang w:val="sq-AL"/>
        </w:rPr>
        <w:t xml:space="preserve"> regjistruar në njëri</w:t>
      </w:r>
      <w:r w:rsidR="002F528E" w:rsidRPr="00024E42">
        <w:rPr>
          <w:b/>
          <w:u w:val="single"/>
          <w:lang w:val="sq-AL"/>
        </w:rPr>
        <w:t>n nga vendet</w:t>
      </w:r>
      <w:r w:rsidR="008B00E5" w:rsidRPr="00024E42">
        <w:rPr>
          <w:b/>
          <w:u w:val="single"/>
          <w:lang w:val="sq-AL"/>
        </w:rPr>
        <w:t xml:space="preserve"> e</w:t>
      </w:r>
      <w:r w:rsidR="002F528E" w:rsidRPr="00024E42">
        <w:rPr>
          <w:b/>
          <w:u w:val="single"/>
          <w:lang w:val="sq-AL"/>
        </w:rPr>
        <w:t xml:space="preserve"> projekt</w:t>
      </w:r>
      <w:r w:rsidR="008B00E5" w:rsidRPr="00024E42">
        <w:rPr>
          <w:b/>
          <w:u w:val="single"/>
          <w:lang w:val="sq-AL"/>
        </w:rPr>
        <w:t>it</w:t>
      </w:r>
      <w:r w:rsidR="002F528E" w:rsidRPr="0085196E">
        <w:rPr>
          <w:lang w:val="sq-AL"/>
        </w:rPr>
        <w:t xml:space="preserve"> (Serbi, Maqedoni</w:t>
      </w:r>
      <w:r>
        <w:rPr>
          <w:lang w:val="sq-AL"/>
        </w:rPr>
        <w:t xml:space="preserve"> e Veriut</w:t>
      </w:r>
      <w:r w:rsidR="002F528E" w:rsidRPr="0085196E">
        <w:rPr>
          <w:lang w:val="sq-AL"/>
        </w:rPr>
        <w:t>, Mali i Zi, Shqipëri, Bosn</w:t>
      </w:r>
      <w:r>
        <w:rPr>
          <w:lang w:val="sq-AL"/>
        </w:rPr>
        <w:t>j</w:t>
      </w:r>
      <w:r w:rsidR="002F528E" w:rsidRPr="0085196E">
        <w:rPr>
          <w:lang w:val="sq-AL"/>
        </w:rPr>
        <w:t>e dhe Hercegovinë dhe Kosovë);</w:t>
      </w:r>
    </w:p>
    <w:p w14:paraId="0B41B024" w14:textId="589CAD99" w:rsidR="002F528E" w:rsidRPr="0085196E" w:rsidRDefault="00347985" w:rsidP="002F528E">
      <w:pPr>
        <w:pStyle w:val="Bullet2WeBER"/>
        <w:rPr>
          <w:lang w:val="sq-AL"/>
        </w:rPr>
      </w:pPr>
      <w:r>
        <w:rPr>
          <w:lang w:val="sq-AL"/>
        </w:rPr>
        <w:t>i</w:t>
      </w:r>
      <w:r w:rsidR="002F528E" w:rsidRPr="0085196E">
        <w:rPr>
          <w:lang w:val="sq-AL"/>
        </w:rPr>
        <w:t xml:space="preserve"> themeluar </w:t>
      </w:r>
      <w:r w:rsidR="002F528E" w:rsidRPr="00024E42">
        <w:rPr>
          <w:b/>
          <w:u w:val="single"/>
          <w:lang w:val="sq-AL"/>
        </w:rPr>
        <w:t xml:space="preserve">së paku gjashtë muaj </w:t>
      </w:r>
      <w:r w:rsidR="006166E0">
        <w:rPr>
          <w:b/>
          <w:u w:val="single"/>
          <w:lang w:val="sq-AL"/>
        </w:rPr>
        <w:t>p</w:t>
      </w:r>
      <w:r w:rsidR="002F528E" w:rsidRPr="00024E42">
        <w:rPr>
          <w:b/>
          <w:u w:val="single"/>
          <w:lang w:val="sq-AL"/>
        </w:rPr>
        <w:t>ë</w:t>
      </w:r>
      <w:r w:rsidR="006166E0">
        <w:rPr>
          <w:b/>
          <w:u w:val="single"/>
          <w:lang w:val="sq-AL"/>
        </w:rPr>
        <w:t>rpara</w:t>
      </w:r>
      <w:r w:rsidR="002F528E" w:rsidRPr="00024E42">
        <w:rPr>
          <w:b/>
          <w:u w:val="single"/>
          <w:lang w:val="sq-AL"/>
        </w:rPr>
        <w:t xml:space="preserve"> shpallj</w:t>
      </w:r>
      <w:r w:rsidR="006166E0">
        <w:rPr>
          <w:b/>
          <w:u w:val="single"/>
          <w:lang w:val="sq-AL"/>
        </w:rPr>
        <w:t>es</w:t>
      </w:r>
      <w:r w:rsidR="002F528E" w:rsidRPr="00024E42">
        <w:rPr>
          <w:b/>
          <w:u w:val="single"/>
          <w:lang w:val="sq-AL"/>
        </w:rPr>
        <w:t xml:space="preserve"> </w:t>
      </w:r>
      <w:r w:rsidR="006166E0">
        <w:rPr>
          <w:b/>
          <w:u w:val="single"/>
          <w:lang w:val="sq-AL"/>
        </w:rPr>
        <w:t>së</w:t>
      </w:r>
      <w:r w:rsidR="002F528E" w:rsidRPr="00024E42">
        <w:rPr>
          <w:b/>
          <w:u w:val="single"/>
          <w:lang w:val="sq-AL"/>
        </w:rPr>
        <w:t xml:space="preserve"> kësaj </w:t>
      </w:r>
      <w:r w:rsidRPr="00024E42">
        <w:rPr>
          <w:b/>
          <w:u w:val="single"/>
          <w:lang w:val="sq-AL"/>
        </w:rPr>
        <w:t>thirrjeje</w:t>
      </w:r>
      <w:r w:rsidR="002F528E" w:rsidRPr="0085196E">
        <w:rPr>
          <w:lang w:val="sq-AL"/>
        </w:rPr>
        <w:t>;</w:t>
      </w:r>
    </w:p>
    <w:p w14:paraId="18118C00" w14:textId="0DBCA153" w:rsidR="002F528E" w:rsidRPr="0085196E" w:rsidRDefault="006166E0" w:rsidP="002F528E">
      <w:pPr>
        <w:pStyle w:val="Bullet2WeBER"/>
        <w:rPr>
          <w:lang w:val="sq-AL"/>
        </w:rPr>
      </w:pPr>
      <w:r>
        <w:rPr>
          <w:lang w:val="sq-AL"/>
        </w:rPr>
        <w:t>t</w:t>
      </w:r>
      <w:r w:rsidR="002F528E" w:rsidRPr="0085196E">
        <w:rPr>
          <w:lang w:val="sq-AL"/>
        </w:rPr>
        <w:t xml:space="preserve">ë jetë </w:t>
      </w:r>
      <w:r w:rsidR="002F528E" w:rsidRPr="00024E42">
        <w:rPr>
          <w:b/>
          <w:u w:val="single"/>
          <w:lang w:val="sq-AL"/>
        </w:rPr>
        <w:t>drej</w:t>
      </w:r>
      <w:r w:rsidR="0085196E" w:rsidRPr="00024E42">
        <w:rPr>
          <w:b/>
          <w:u w:val="single"/>
          <w:lang w:val="sq-AL"/>
        </w:rPr>
        <w:t>t</w:t>
      </w:r>
      <w:r w:rsidR="002F528E" w:rsidRPr="00024E42">
        <w:rPr>
          <w:b/>
          <w:u w:val="single"/>
          <w:lang w:val="sq-AL"/>
        </w:rPr>
        <w:t>përdrejtë përgjegjës për përgatitjen dhe menaxhimin e aplikimit</w:t>
      </w:r>
      <w:r w:rsidR="002F528E" w:rsidRPr="0085196E">
        <w:rPr>
          <w:lang w:val="sq-AL"/>
        </w:rPr>
        <w:t>, e jo të veprojë si ndërmjetësues;</w:t>
      </w:r>
    </w:p>
    <w:p w14:paraId="60C544C1" w14:textId="593F345C" w:rsidR="002F528E" w:rsidRPr="0085196E" w:rsidRDefault="006166E0" w:rsidP="002F528E">
      <w:pPr>
        <w:pStyle w:val="Bullet2WeBER"/>
        <w:rPr>
          <w:lang w:val="sq-AL"/>
        </w:rPr>
      </w:pPr>
      <w:r>
        <w:rPr>
          <w:lang w:val="sq-AL"/>
        </w:rPr>
        <w:t>t</w:t>
      </w:r>
      <w:r w:rsidR="002F528E" w:rsidRPr="0085196E">
        <w:rPr>
          <w:lang w:val="sq-AL"/>
        </w:rPr>
        <w:t xml:space="preserve">ë ketë </w:t>
      </w:r>
      <w:r w:rsidR="002F528E" w:rsidRPr="00024E42">
        <w:rPr>
          <w:b/>
          <w:u w:val="single"/>
          <w:lang w:val="sq-AL"/>
        </w:rPr>
        <w:t xml:space="preserve">kapacitet </w:t>
      </w:r>
      <w:r w:rsidR="004020D5">
        <w:rPr>
          <w:b/>
          <w:u w:val="single"/>
          <w:lang w:val="sq-AL"/>
        </w:rPr>
        <w:t>të duhur</w:t>
      </w:r>
      <w:r w:rsidR="002F528E" w:rsidRPr="00024E42">
        <w:rPr>
          <w:b/>
          <w:u w:val="single"/>
          <w:lang w:val="sq-AL"/>
        </w:rPr>
        <w:t xml:space="preserve"> organizativ dhe financiar</w:t>
      </w:r>
      <w:r w:rsidR="002F528E" w:rsidRPr="0085196E">
        <w:rPr>
          <w:b/>
          <w:lang w:val="sq-AL"/>
        </w:rPr>
        <w:t>.</w:t>
      </w:r>
    </w:p>
    <w:p w14:paraId="5F4E05CB" w14:textId="77777777" w:rsidR="00040BB8" w:rsidRPr="0085196E" w:rsidRDefault="00040BB8" w:rsidP="00040BB8">
      <w:pPr>
        <w:pStyle w:val="Bullet1WeBER"/>
        <w:numPr>
          <w:ilvl w:val="0"/>
          <w:numId w:val="0"/>
        </w:numPr>
        <w:ind w:left="357"/>
        <w:rPr>
          <w:lang w:val="sq-AL"/>
        </w:rPr>
      </w:pPr>
    </w:p>
    <w:p w14:paraId="3254ED19" w14:textId="6E307118" w:rsidR="00040BB8" w:rsidRPr="0085196E" w:rsidRDefault="002F528E" w:rsidP="002F528E">
      <w:pPr>
        <w:pStyle w:val="BodyTextWeBER"/>
        <w:spacing w:before="240"/>
        <w:rPr>
          <w:bCs/>
          <w:iCs/>
          <w:u w:val="single"/>
          <w:lang w:val="sq-AL"/>
        </w:rPr>
      </w:pPr>
      <w:r w:rsidRPr="0085196E">
        <w:rPr>
          <w:bCs/>
          <w:iCs/>
          <w:u w:val="single"/>
          <w:lang w:val="sq-AL"/>
        </w:rPr>
        <w:t xml:space="preserve">Aplikantët nga vendet përkatëse mund të aplikojnë </w:t>
      </w:r>
      <w:r w:rsidR="008B00E5" w:rsidRPr="0085196E">
        <w:rPr>
          <w:bCs/>
          <w:iCs/>
          <w:u w:val="single"/>
          <w:lang w:val="sq-AL"/>
        </w:rPr>
        <w:t xml:space="preserve">vetëm </w:t>
      </w:r>
      <w:r w:rsidRPr="0085196E">
        <w:rPr>
          <w:bCs/>
          <w:iCs/>
          <w:u w:val="single"/>
          <w:lang w:val="sq-AL"/>
        </w:rPr>
        <w:t xml:space="preserve">për grante të cilat do të implementohen në vendin e tyre të </w:t>
      </w:r>
      <w:r w:rsidR="008B00E5">
        <w:rPr>
          <w:bCs/>
          <w:iCs/>
          <w:u w:val="single"/>
          <w:lang w:val="sq-AL"/>
        </w:rPr>
        <w:t>o</w:t>
      </w:r>
      <w:r w:rsidRPr="0085196E">
        <w:rPr>
          <w:bCs/>
          <w:iCs/>
          <w:u w:val="single"/>
          <w:lang w:val="sq-AL"/>
        </w:rPr>
        <w:t xml:space="preserve">rigjinës (p.sh. </w:t>
      </w:r>
      <w:r w:rsidR="0071299D" w:rsidRPr="0085196E">
        <w:rPr>
          <w:bCs/>
          <w:iCs/>
          <w:u w:val="single"/>
          <w:lang w:val="sq-AL"/>
        </w:rPr>
        <w:t>aplikantët</w:t>
      </w:r>
      <w:r w:rsidRPr="0085196E">
        <w:rPr>
          <w:bCs/>
          <w:iCs/>
          <w:u w:val="single"/>
          <w:lang w:val="sq-AL"/>
        </w:rPr>
        <w:t xml:space="preserve"> nga Shqipëria mund të aplikojnë</w:t>
      </w:r>
      <w:r w:rsidR="008B00E5" w:rsidRPr="008B00E5">
        <w:rPr>
          <w:bCs/>
          <w:iCs/>
          <w:u w:val="single"/>
          <w:lang w:val="sq-AL"/>
        </w:rPr>
        <w:t xml:space="preserve"> </w:t>
      </w:r>
      <w:r w:rsidR="008B00E5" w:rsidRPr="0085196E">
        <w:rPr>
          <w:bCs/>
          <w:iCs/>
          <w:u w:val="single"/>
          <w:lang w:val="sq-AL"/>
        </w:rPr>
        <w:t>vetëm</w:t>
      </w:r>
      <w:r w:rsidRPr="0085196E">
        <w:rPr>
          <w:bCs/>
          <w:iCs/>
          <w:u w:val="single"/>
          <w:lang w:val="sq-AL"/>
        </w:rPr>
        <w:t xml:space="preserve"> për grantet të cilat do të implementohen në</w:t>
      </w:r>
      <w:r w:rsidR="00C23859">
        <w:rPr>
          <w:bCs/>
          <w:iCs/>
          <w:u w:val="single"/>
          <w:lang w:val="sq-AL"/>
        </w:rPr>
        <w:t xml:space="preserve"> Shqipëri, aplikantët nga Bosnjë</w:t>
      </w:r>
      <w:r w:rsidRPr="0085196E">
        <w:rPr>
          <w:bCs/>
          <w:iCs/>
          <w:u w:val="single"/>
          <w:lang w:val="sq-AL"/>
        </w:rPr>
        <w:t xml:space="preserve"> dhe Hercegovina mund të aplikojnë </w:t>
      </w:r>
      <w:r w:rsidR="008B00E5" w:rsidRPr="0085196E">
        <w:rPr>
          <w:bCs/>
          <w:iCs/>
          <w:u w:val="single"/>
          <w:lang w:val="sq-AL"/>
        </w:rPr>
        <w:t xml:space="preserve">vetëm </w:t>
      </w:r>
      <w:r w:rsidRPr="0085196E">
        <w:rPr>
          <w:bCs/>
          <w:iCs/>
          <w:u w:val="single"/>
          <w:lang w:val="sq-AL"/>
        </w:rPr>
        <w:t>për grante të cilat implementohen në Bosnje dhe Hercegovinë e kështu me radhë)</w:t>
      </w:r>
      <w:r w:rsidR="00040BB8" w:rsidRPr="0085196E">
        <w:rPr>
          <w:bCs/>
          <w:iCs/>
          <w:u w:val="single"/>
          <w:lang w:val="sq-AL"/>
        </w:rPr>
        <w:t xml:space="preserve">. </w:t>
      </w:r>
    </w:p>
    <w:p w14:paraId="42FB1170" w14:textId="1BC99DC8" w:rsidR="00040BB8" w:rsidRPr="008B4E0B" w:rsidRDefault="001B3AE7" w:rsidP="00040BB8">
      <w:pPr>
        <w:pStyle w:val="H1WeBER"/>
        <w:numPr>
          <w:ilvl w:val="0"/>
          <w:numId w:val="7"/>
        </w:numPr>
        <w:rPr>
          <w:lang w:val="sq-AL"/>
        </w:rPr>
      </w:pPr>
      <w:r>
        <w:rPr>
          <w:lang w:val="sq-AL"/>
        </w:rPr>
        <w:t>Prioritetet t</w:t>
      </w:r>
      <w:r w:rsidR="002F528E">
        <w:rPr>
          <w:lang w:val="sq-AL"/>
        </w:rPr>
        <w:t>ematike</w:t>
      </w:r>
    </w:p>
    <w:p w14:paraId="5561BDDF" w14:textId="5CCE56C5" w:rsidR="0085196E" w:rsidRDefault="0085196E" w:rsidP="009B23E2">
      <w:pPr>
        <w:pStyle w:val="BodyTextWeBER"/>
        <w:rPr>
          <w:lang w:val="sq-AL"/>
        </w:rPr>
      </w:pPr>
      <w:r>
        <w:rPr>
          <w:lang w:val="sq-AL"/>
        </w:rPr>
        <w:t>N</w:t>
      </w:r>
      <w:r w:rsidR="00444A66">
        <w:rPr>
          <w:lang w:val="sq-AL"/>
        </w:rPr>
        <w:t>ë</w:t>
      </w:r>
      <w:r>
        <w:rPr>
          <w:lang w:val="sq-AL"/>
        </w:rPr>
        <w:t xml:space="preserve"> </w:t>
      </w:r>
      <w:r w:rsidR="0028549E">
        <w:rPr>
          <w:lang w:val="sq-AL"/>
        </w:rPr>
        <w:t>p</w:t>
      </w:r>
      <w:r w:rsidR="00444A66">
        <w:rPr>
          <w:lang w:val="sq-AL"/>
        </w:rPr>
        <w:t>ë</w:t>
      </w:r>
      <w:r w:rsidR="0028549E">
        <w:rPr>
          <w:lang w:val="sq-AL"/>
        </w:rPr>
        <w:t>rputhje</w:t>
      </w:r>
      <w:r>
        <w:rPr>
          <w:lang w:val="sq-AL"/>
        </w:rPr>
        <w:t xml:space="preserve"> me qasjen e projektit </w:t>
      </w:r>
      <w:r w:rsidR="00444A66">
        <w:rPr>
          <w:lang w:val="sq-AL"/>
        </w:rPr>
        <w:t>W</w:t>
      </w:r>
      <w:r>
        <w:rPr>
          <w:lang w:val="sq-AL"/>
        </w:rPr>
        <w:t>eBER 2.0, grantet q</w:t>
      </w:r>
      <w:r w:rsidR="00444A66">
        <w:rPr>
          <w:lang w:val="sq-AL"/>
        </w:rPr>
        <w:t>ë</w:t>
      </w:r>
      <w:r>
        <w:rPr>
          <w:lang w:val="sq-AL"/>
        </w:rPr>
        <w:t xml:space="preserve"> do t</w:t>
      </w:r>
      <w:r w:rsidR="00444A66">
        <w:rPr>
          <w:lang w:val="sq-AL"/>
        </w:rPr>
        <w:t>ë</w:t>
      </w:r>
      <w:r>
        <w:rPr>
          <w:lang w:val="sq-AL"/>
        </w:rPr>
        <w:t xml:space="preserve"> mb</w:t>
      </w:r>
      <w:r w:rsidR="00444A66">
        <w:rPr>
          <w:lang w:val="sq-AL"/>
        </w:rPr>
        <w:t>ë</w:t>
      </w:r>
      <w:r>
        <w:rPr>
          <w:lang w:val="sq-AL"/>
        </w:rPr>
        <w:t>shteten n</w:t>
      </w:r>
      <w:r w:rsidR="00444A66">
        <w:rPr>
          <w:lang w:val="sq-AL"/>
        </w:rPr>
        <w:t>ë</w:t>
      </w:r>
      <w:r>
        <w:rPr>
          <w:lang w:val="sq-AL"/>
        </w:rPr>
        <w:t xml:space="preserve"> kuad</w:t>
      </w:r>
      <w:r w:rsidR="00444A66">
        <w:rPr>
          <w:lang w:val="sq-AL"/>
        </w:rPr>
        <w:t>ë</w:t>
      </w:r>
      <w:r>
        <w:rPr>
          <w:lang w:val="sq-AL"/>
        </w:rPr>
        <w:t>r t</w:t>
      </w:r>
      <w:r w:rsidR="00444A66">
        <w:rPr>
          <w:lang w:val="sq-AL"/>
        </w:rPr>
        <w:t>ë</w:t>
      </w:r>
      <w:r>
        <w:rPr>
          <w:lang w:val="sq-AL"/>
        </w:rPr>
        <w:t xml:space="preserve"> kësaj </w:t>
      </w:r>
      <w:r w:rsidR="00CC215F">
        <w:rPr>
          <w:lang w:val="sq-AL"/>
        </w:rPr>
        <w:t xml:space="preserve">Thirrjeje </w:t>
      </w:r>
      <w:r>
        <w:rPr>
          <w:lang w:val="sq-AL"/>
        </w:rPr>
        <w:t>p</w:t>
      </w:r>
      <w:r w:rsidR="00444A66">
        <w:rPr>
          <w:lang w:val="sq-AL"/>
        </w:rPr>
        <w:t>ë</w:t>
      </w:r>
      <w:r>
        <w:rPr>
          <w:lang w:val="sq-AL"/>
        </w:rPr>
        <w:t xml:space="preserve">r </w:t>
      </w:r>
      <w:r w:rsidR="00CC215F">
        <w:rPr>
          <w:lang w:val="sq-AL"/>
        </w:rPr>
        <w:t>Propozime</w:t>
      </w:r>
      <w:r>
        <w:rPr>
          <w:lang w:val="sq-AL"/>
        </w:rPr>
        <w:t xml:space="preserve"> (</w:t>
      </w:r>
      <w:r w:rsidR="00CC215F">
        <w:rPr>
          <w:lang w:val="sq-AL"/>
        </w:rPr>
        <w:t>ThpP</w:t>
      </w:r>
      <w:r>
        <w:rPr>
          <w:lang w:val="sq-AL"/>
        </w:rPr>
        <w:t>) duhet t</w:t>
      </w:r>
      <w:r w:rsidR="00444A66">
        <w:rPr>
          <w:lang w:val="sq-AL"/>
        </w:rPr>
        <w:t>ë</w:t>
      </w:r>
      <w:r>
        <w:rPr>
          <w:lang w:val="sq-AL"/>
        </w:rPr>
        <w:t xml:space="preserve"> orientohen drejt forcimit t</w:t>
      </w:r>
      <w:r w:rsidR="00444A66">
        <w:rPr>
          <w:lang w:val="sq-AL"/>
        </w:rPr>
        <w:t>ë</w:t>
      </w:r>
      <w:r>
        <w:rPr>
          <w:lang w:val="sq-AL"/>
        </w:rPr>
        <w:t xml:space="preserve"> angazhimit t</w:t>
      </w:r>
      <w:r w:rsidR="00444A66">
        <w:rPr>
          <w:lang w:val="sq-AL"/>
        </w:rPr>
        <w:t>ë</w:t>
      </w:r>
      <w:r>
        <w:rPr>
          <w:lang w:val="sq-AL"/>
        </w:rPr>
        <w:t xml:space="preserve"> OSHC-ve </w:t>
      </w:r>
      <w:r w:rsidR="006A3629">
        <w:rPr>
          <w:lang w:val="sq-AL"/>
        </w:rPr>
        <w:t>lokale</w:t>
      </w:r>
      <w:r>
        <w:rPr>
          <w:lang w:val="sq-AL"/>
        </w:rPr>
        <w:t xml:space="preserve"> </w:t>
      </w:r>
      <w:r w:rsidR="006A3629">
        <w:rPr>
          <w:lang w:val="sq-AL"/>
        </w:rPr>
        <w:lastRenderedPageBreak/>
        <w:t>në</w:t>
      </w:r>
      <w:r>
        <w:rPr>
          <w:lang w:val="sq-AL"/>
        </w:rPr>
        <w:t xml:space="preserve"> RAP</w:t>
      </w:r>
      <w:r w:rsidR="00453B94">
        <w:rPr>
          <w:lang w:val="sq-AL"/>
        </w:rPr>
        <w:t>-i</w:t>
      </w:r>
      <w:r w:rsidR="006A3629">
        <w:rPr>
          <w:lang w:val="sq-AL"/>
        </w:rPr>
        <w:t>n</w:t>
      </w:r>
      <w:r>
        <w:rPr>
          <w:lang w:val="sq-AL"/>
        </w:rPr>
        <w:t xml:space="preserve"> </w:t>
      </w:r>
      <w:r w:rsidR="00453B94">
        <w:rPr>
          <w:lang w:val="sq-AL"/>
        </w:rPr>
        <w:t>vendor</w:t>
      </w:r>
      <w:r>
        <w:rPr>
          <w:lang w:val="sq-AL"/>
        </w:rPr>
        <w:t xml:space="preserve">, </w:t>
      </w:r>
      <w:r w:rsidRPr="0085196E">
        <w:rPr>
          <w:lang w:val="sq-AL"/>
        </w:rPr>
        <w:t xml:space="preserve">duke </w:t>
      </w:r>
      <w:r w:rsidR="006A3629">
        <w:rPr>
          <w:lang w:val="sq-AL"/>
        </w:rPr>
        <w:t xml:space="preserve">vijuar </w:t>
      </w:r>
      <w:r w:rsidR="006A3629" w:rsidRPr="0085196E">
        <w:rPr>
          <w:lang w:val="sq-AL"/>
        </w:rPr>
        <w:t xml:space="preserve">kështu </w:t>
      </w:r>
      <w:r w:rsidRPr="0085196E">
        <w:rPr>
          <w:lang w:val="sq-AL"/>
        </w:rPr>
        <w:t>ndërt</w:t>
      </w:r>
      <w:r w:rsidR="006A3629">
        <w:rPr>
          <w:lang w:val="sq-AL"/>
        </w:rPr>
        <w:t xml:space="preserve">imin e </w:t>
      </w:r>
      <w:r w:rsidRPr="0085196E">
        <w:rPr>
          <w:lang w:val="sq-AL"/>
        </w:rPr>
        <w:t>kërkes</w:t>
      </w:r>
      <w:r w:rsidR="006A3629">
        <w:rPr>
          <w:lang w:val="sq-AL"/>
        </w:rPr>
        <w:t>ës</w:t>
      </w:r>
      <w:r w:rsidRPr="0085196E">
        <w:rPr>
          <w:lang w:val="sq-AL"/>
        </w:rPr>
        <w:t xml:space="preserve"> nga poshtë-lartë dhe duke e sjellë RAP</w:t>
      </w:r>
      <w:r w:rsidR="006A3629">
        <w:rPr>
          <w:lang w:val="sq-AL"/>
        </w:rPr>
        <w:t>-in</w:t>
      </w:r>
      <w:r w:rsidRPr="0085196E">
        <w:rPr>
          <w:lang w:val="sq-AL"/>
        </w:rPr>
        <w:t xml:space="preserve"> më pranë qytetarëve të rajonit</w:t>
      </w:r>
      <w:r>
        <w:rPr>
          <w:lang w:val="sq-AL"/>
        </w:rPr>
        <w:t>. OSHC-t</w:t>
      </w:r>
      <w:r w:rsidR="00444A66">
        <w:rPr>
          <w:lang w:val="sq-AL"/>
        </w:rPr>
        <w:t>ë</w:t>
      </w:r>
      <w:r>
        <w:rPr>
          <w:lang w:val="sq-AL"/>
        </w:rPr>
        <w:t xml:space="preserve"> e interesuara jan</w:t>
      </w:r>
      <w:r w:rsidR="00444A66">
        <w:rPr>
          <w:lang w:val="sq-AL"/>
        </w:rPr>
        <w:t>ë</w:t>
      </w:r>
      <w:r>
        <w:rPr>
          <w:lang w:val="sq-AL"/>
        </w:rPr>
        <w:t xml:space="preserve"> t</w:t>
      </w:r>
      <w:r w:rsidR="00444A66">
        <w:rPr>
          <w:lang w:val="sq-AL"/>
        </w:rPr>
        <w:t>ë</w:t>
      </w:r>
      <w:r>
        <w:rPr>
          <w:lang w:val="sq-AL"/>
        </w:rPr>
        <w:t xml:space="preserve"> ftuara t</w:t>
      </w:r>
      <w:r w:rsidR="00444A66">
        <w:rPr>
          <w:lang w:val="sq-AL"/>
        </w:rPr>
        <w:t>ë</w:t>
      </w:r>
      <w:r>
        <w:rPr>
          <w:lang w:val="sq-AL"/>
        </w:rPr>
        <w:t xml:space="preserve"> paraqesin aplikime p</w:t>
      </w:r>
      <w:r w:rsidR="00444A66">
        <w:rPr>
          <w:lang w:val="sq-AL"/>
        </w:rPr>
        <w:t>ë</w:t>
      </w:r>
      <w:r>
        <w:rPr>
          <w:lang w:val="sq-AL"/>
        </w:rPr>
        <w:t>r projekt</w:t>
      </w:r>
      <w:r w:rsidR="008B00E5">
        <w:rPr>
          <w:lang w:val="sq-AL"/>
        </w:rPr>
        <w:t>e</w:t>
      </w:r>
      <w:r>
        <w:rPr>
          <w:lang w:val="sq-AL"/>
        </w:rPr>
        <w:t xml:space="preserve"> mb</w:t>
      </w:r>
      <w:r w:rsidR="0010416C">
        <w:rPr>
          <w:lang w:val="sq-AL"/>
        </w:rPr>
        <w:t xml:space="preserve">i prioritetet </w:t>
      </w:r>
      <w:r w:rsidR="008B00E5">
        <w:rPr>
          <w:lang w:val="sq-AL"/>
        </w:rPr>
        <w:t xml:space="preserve">tematike </w:t>
      </w:r>
      <w:r w:rsidR="006A3629">
        <w:rPr>
          <w:lang w:val="sq-AL"/>
        </w:rPr>
        <w:t>të</w:t>
      </w:r>
      <w:r w:rsidR="0010416C">
        <w:rPr>
          <w:lang w:val="sq-AL"/>
        </w:rPr>
        <w:t xml:space="preserve"> m</w:t>
      </w:r>
      <w:r w:rsidR="00444A66">
        <w:rPr>
          <w:lang w:val="sq-AL"/>
        </w:rPr>
        <w:t>ë</w:t>
      </w:r>
      <w:r w:rsidR="0010416C">
        <w:rPr>
          <w:lang w:val="sq-AL"/>
        </w:rPr>
        <w:t xml:space="preserve">poshtme. Prioritetet tematike </w:t>
      </w:r>
      <w:r w:rsidR="008B00E5">
        <w:rPr>
          <w:lang w:val="sq-AL"/>
        </w:rPr>
        <w:t>janë</w:t>
      </w:r>
      <w:r w:rsidR="0010416C">
        <w:rPr>
          <w:lang w:val="sq-AL"/>
        </w:rPr>
        <w:t xml:space="preserve"> identifikua</w:t>
      </w:r>
      <w:r w:rsidR="008B00E5">
        <w:rPr>
          <w:lang w:val="sq-AL"/>
        </w:rPr>
        <w:t>r</w:t>
      </w:r>
      <w:r w:rsidR="0010416C">
        <w:rPr>
          <w:lang w:val="sq-AL"/>
        </w:rPr>
        <w:t xml:space="preserve"> dhe p</w:t>
      </w:r>
      <w:r w:rsidR="00444A66">
        <w:rPr>
          <w:lang w:val="sq-AL"/>
        </w:rPr>
        <w:t>ë</w:t>
      </w:r>
      <w:r w:rsidR="0010416C">
        <w:rPr>
          <w:lang w:val="sq-AL"/>
        </w:rPr>
        <w:t>rcaktua</w:t>
      </w:r>
      <w:r w:rsidR="008B00E5">
        <w:rPr>
          <w:lang w:val="sq-AL"/>
        </w:rPr>
        <w:t>r</w:t>
      </w:r>
      <w:r w:rsidR="0010416C">
        <w:rPr>
          <w:lang w:val="sq-AL"/>
        </w:rPr>
        <w:t xml:space="preserve"> p</w:t>
      </w:r>
      <w:r w:rsidR="00444A66">
        <w:rPr>
          <w:lang w:val="sq-AL"/>
        </w:rPr>
        <w:t>ë</w:t>
      </w:r>
      <w:r w:rsidR="0010416C">
        <w:rPr>
          <w:lang w:val="sq-AL"/>
        </w:rPr>
        <w:t>rmes konsultimeve me OSHC</w:t>
      </w:r>
      <w:r w:rsidR="006A3629">
        <w:rPr>
          <w:lang w:val="sq-AL"/>
        </w:rPr>
        <w:t>-të</w:t>
      </w:r>
      <w:r w:rsidR="0010416C">
        <w:rPr>
          <w:lang w:val="sq-AL"/>
        </w:rPr>
        <w:t xml:space="preserve"> </w:t>
      </w:r>
      <w:r w:rsidR="00913241">
        <w:rPr>
          <w:lang w:val="sq-AL"/>
        </w:rPr>
        <w:t>e</w:t>
      </w:r>
      <w:r w:rsidR="0010416C">
        <w:rPr>
          <w:lang w:val="sq-AL"/>
        </w:rPr>
        <w:t xml:space="preserve"> nivelit komb</w:t>
      </w:r>
      <w:r w:rsidR="00444A66">
        <w:rPr>
          <w:lang w:val="sq-AL"/>
        </w:rPr>
        <w:t>ë</w:t>
      </w:r>
      <w:r w:rsidR="0010416C">
        <w:rPr>
          <w:lang w:val="sq-AL"/>
        </w:rPr>
        <w:t>tar dhe rajonal</w:t>
      </w:r>
      <w:r w:rsidR="00170965">
        <w:rPr>
          <w:lang w:val="sq-AL"/>
        </w:rPr>
        <w:t>,</w:t>
      </w:r>
      <w:r w:rsidR="0010416C">
        <w:rPr>
          <w:lang w:val="sq-AL"/>
        </w:rPr>
        <w:t xml:space="preserve"> </w:t>
      </w:r>
      <w:r w:rsidR="004D66CD">
        <w:rPr>
          <w:lang w:val="sq-AL"/>
        </w:rPr>
        <w:t>brenda struktur</w:t>
      </w:r>
      <w:r w:rsidR="00444A66">
        <w:rPr>
          <w:lang w:val="sq-AL"/>
        </w:rPr>
        <w:t>ë</w:t>
      </w:r>
      <w:r w:rsidR="004D66CD">
        <w:rPr>
          <w:lang w:val="sq-AL"/>
        </w:rPr>
        <w:t>s s</w:t>
      </w:r>
      <w:r w:rsidR="00444A66">
        <w:rPr>
          <w:lang w:val="sq-AL"/>
        </w:rPr>
        <w:t>ë</w:t>
      </w:r>
      <w:r w:rsidR="004D66CD">
        <w:rPr>
          <w:lang w:val="sq-AL"/>
        </w:rPr>
        <w:t xml:space="preserve"> Platform</w:t>
      </w:r>
      <w:r w:rsidR="00444A66">
        <w:rPr>
          <w:lang w:val="sq-AL"/>
        </w:rPr>
        <w:t>ë</w:t>
      </w:r>
      <w:r w:rsidR="004D66CD">
        <w:rPr>
          <w:lang w:val="sq-AL"/>
        </w:rPr>
        <w:t xml:space="preserve">s </w:t>
      </w:r>
      <w:r w:rsidR="000D6D1B">
        <w:rPr>
          <w:lang w:val="sq-AL"/>
        </w:rPr>
        <w:t>W</w:t>
      </w:r>
      <w:r w:rsidR="004D66CD">
        <w:rPr>
          <w:lang w:val="sq-AL"/>
        </w:rPr>
        <w:t xml:space="preserve">eBER: </w:t>
      </w:r>
    </w:p>
    <w:p w14:paraId="787C05FD" w14:textId="206C9701" w:rsidR="005528AE" w:rsidRPr="004D66CD" w:rsidRDefault="004D66CD" w:rsidP="005528AE">
      <w:pPr>
        <w:pStyle w:val="BodyTextWeBER"/>
        <w:numPr>
          <w:ilvl w:val="0"/>
          <w:numId w:val="14"/>
        </w:numPr>
        <w:rPr>
          <w:b/>
          <w:bCs/>
          <w:lang w:val="sq-AL"/>
        </w:rPr>
      </w:pPr>
      <w:r w:rsidRPr="004D66CD">
        <w:rPr>
          <w:rFonts w:cstheme="minorBidi"/>
          <w:b/>
          <w:lang w:val="sq-AL"/>
        </w:rPr>
        <w:t>Prioritetet p</w:t>
      </w:r>
      <w:r w:rsidR="00444A66">
        <w:rPr>
          <w:rFonts w:cstheme="minorBidi"/>
          <w:b/>
          <w:lang w:val="sq-AL"/>
        </w:rPr>
        <w:t>ë</w:t>
      </w:r>
      <w:r w:rsidRPr="004D66CD">
        <w:rPr>
          <w:rFonts w:cstheme="minorBidi"/>
          <w:b/>
          <w:lang w:val="sq-AL"/>
        </w:rPr>
        <w:t>r aplikant</w:t>
      </w:r>
      <w:r w:rsidR="00444A66">
        <w:rPr>
          <w:rFonts w:cstheme="minorBidi"/>
          <w:b/>
          <w:lang w:val="sq-AL"/>
        </w:rPr>
        <w:t>ë</w:t>
      </w:r>
      <w:r w:rsidRPr="004D66CD">
        <w:rPr>
          <w:rFonts w:cstheme="minorBidi"/>
          <w:b/>
          <w:lang w:val="sq-AL"/>
        </w:rPr>
        <w:t>t nga Shqip</w:t>
      </w:r>
      <w:r w:rsidR="00444A66">
        <w:rPr>
          <w:rFonts w:cstheme="minorBidi"/>
          <w:b/>
          <w:lang w:val="sq-AL"/>
        </w:rPr>
        <w:t>ë</w:t>
      </w:r>
      <w:r w:rsidRPr="004D66CD">
        <w:rPr>
          <w:rFonts w:cstheme="minorBidi"/>
          <w:b/>
          <w:lang w:val="sq-AL"/>
        </w:rPr>
        <w:t>ria</w:t>
      </w:r>
      <w:r w:rsidR="005528AE" w:rsidRPr="004D66CD">
        <w:rPr>
          <w:b/>
          <w:bCs/>
          <w:lang w:val="sq-AL"/>
        </w:rPr>
        <w:t>:</w:t>
      </w:r>
    </w:p>
    <w:p w14:paraId="6F6972BF" w14:textId="179CE47F" w:rsidR="005D3AA7" w:rsidRPr="008B4E0B" w:rsidRDefault="004D66CD" w:rsidP="005D3AA7">
      <w:pPr>
        <w:pStyle w:val="BodyTextWeBER"/>
        <w:ind w:left="720"/>
        <w:rPr>
          <w:lang w:val="sq-AL"/>
        </w:rPr>
      </w:pPr>
      <w:r>
        <w:rPr>
          <w:lang w:val="sq-AL"/>
        </w:rPr>
        <w:t>Prioriteti</w:t>
      </w:r>
      <w:r w:rsidR="005D3AA7" w:rsidRPr="008B4E0B">
        <w:rPr>
          <w:lang w:val="sq-AL"/>
        </w:rPr>
        <w:t xml:space="preserve"> 1 – </w:t>
      </w:r>
      <w:r w:rsidR="006D4369">
        <w:rPr>
          <w:lang w:val="sq-AL"/>
        </w:rPr>
        <w:t>Llogaridhëni</w:t>
      </w:r>
      <w:r w:rsidR="008B00E5">
        <w:rPr>
          <w:lang w:val="sq-AL"/>
        </w:rPr>
        <w:t>a</w:t>
      </w:r>
      <w:r w:rsidR="006D4369">
        <w:rPr>
          <w:lang w:val="sq-AL"/>
        </w:rPr>
        <w:t xml:space="preserve"> dhe transparenc</w:t>
      </w:r>
      <w:r w:rsidR="008B00E5">
        <w:rPr>
          <w:lang w:val="sq-AL"/>
        </w:rPr>
        <w:t>a</w:t>
      </w:r>
    </w:p>
    <w:p w14:paraId="2F434EF6" w14:textId="7CDA663F" w:rsidR="005D3AA7" w:rsidRPr="008B4E0B" w:rsidRDefault="004D66CD" w:rsidP="005D3AA7">
      <w:pPr>
        <w:pStyle w:val="BodyTextWeBER"/>
        <w:ind w:left="720"/>
        <w:rPr>
          <w:lang w:val="sq-AL"/>
        </w:rPr>
      </w:pPr>
      <w:r>
        <w:rPr>
          <w:lang w:val="sq-AL"/>
        </w:rPr>
        <w:t>Prioriteti</w:t>
      </w:r>
      <w:r w:rsidRPr="008B4E0B">
        <w:rPr>
          <w:lang w:val="sq-AL"/>
        </w:rPr>
        <w:t xml:space="preserve"> </w:t>
      </w:r>
      <w:r w:rsidR="006D4369">
        <w:rPr>
          <w:lang w:val="sq-AL"/>
        </w:rPr>
        <w:t>2 – Menaxhimi i burimeve njerëzore</w:t>
      </w:r>
    </w:p>
    <w:p w14:paraId="15974860" w14:textId="1C5DEA35" w:rsidR="005D3AA7" w:rsidRPr="008B4E0B" w:rsidRDefault="004D66CD" w:rsidP="005D3AA7">
      <w:pPr>
        <w:pStyle w:val="BodyTextWeBER"/>
        <w:ind w:left="720"/>
        <w:rPr>
          <w:lang w:val="sq-AL"/>
        </w:rPr>
      </w:pPr>
      <w:r>
        <w:rPr>
          <w:lang w:val="sq-AL"/>
        </w:rPr>
        <w:t>Prioriteti</w:t>
      </w:r>
      <w:r w:rsidRPr="008B4E0B">
        <w:rPr>
          <w:lang w:val="sq-AL"/>
        </w:rPr>
        <w:t xml:space="preserve"> </w:t>
      </w:r>
      <w:r w:rsidR="005D3AA7" w:rsidRPr="008B4E0B">
        <w:rPr>
          <w:lang w:val="sq-AL"/>
        </w:rPr>
        <w:t xml:space="preserve">3 – </w:t>
      </w:r>
      <w:r w:rsidR="006D4369">
        <w:rPr>
          <w:lang w:val="sq-AL"/>
        </w:rPr>
        <w:t>P</w:t>
      </w:r>
      <w:r w:rsidR="00444A66">
        <w:rPr>
          <w:lang w:val="sq-AL"/>
        </w:rPr>
        <w:t>ë</w:t>
      </w:r>
      <w:r w:rsidR="006D4369">
        <w:rPr>
          <w:lang w:val="sq-AL"/>
        </w:rPr>
        <w:t>rfshirja e OSHC-ve n</w:t>
      </w:r>
      <w:r w:rsidR="00444A66">
        <w:rPr>
          <w:lang w:val="sq-AL"/>
        </w:rPr>
        <w:t>ë</w:t>
      </w:r>
      <w:r w:rsidR="006D4369">
        <w:rPr>
          <w:lang w:val="sq-AL"/>
        </w:rPr>
        <w:t xml:space="preserve"> zhvillimin dhe koordinimin e politikave </w:t>
      </w:r>
    </w:p>
    <w:p w14:paraId="6ADC2D68" w14:textId="0E2855B8" w:rsidR="005D3AA7" w:rsidRPr="008B4E0B" w:rsidRDefault="004D66CD" w:rsidP="005D3AA7">
      <w:pPr>
        <w:pStyle w:val="BodyTextWeBER"/>
        <w:ind w:left="720"/>
        <w:rPr>
          <w:lang w:val="sq-AL"/>
        </w:rPr>
      </w:pPr>
      <w:r>
        <w:rPr>
          <w:lang w:val="sq-AL"/>
        </w:rPr>
        <w:t>Prioriteti</w:t>
      </w:r>
      <w:r w:rsidRPr="008B4E0B">
        <w:rPr>
          <w:lang w:val="sq-AL"/>
        </w:rPr>
        <w:t xml:space="preserve"> </w:t>
      </w:r>
      <w:r w:rsidR="005D3AA7" w:rsidRPr="008B4E0B">
        <w:rPr>
          <w:lang w:val="sq-AL"/>
        </w:rPr>
        <w:t xml:space="preserve">4 – </w:t>
      </w:r>
      <w:r w:rsidR="006D4369">
        <w:rPr>
          <w:lang w:val="sq-AL"/>
        </w:rPr>
        <w:t xml:space="preserve">Menaxhimi i financave publike dhe transparenca buxhetore </w:t>
      </w:r>
      <w:r w:rsidR="005D3AA7" w:rsidRPr="008B4E0B">
        <w:rPr>
          <w:lang w:val="sq-AL"/>
        </w:rPr>
        <w:t xml:space="preserve"> </w:t>
      </w:r>
    </w:p>
    <w:p w14:paraId="1B610E70" w14:textId="0DC4DFC3" w:rsidR="005528AE" w:rsidRPr="008B4E0B" w:rsidRDefault="006D0EC1" w:rsidP="005528AE">
      <w:pPr>
        <w:pStyle w:val="BodyTextWeBER"/>
        <w:numPr>
          <w:ilvl w:val="0"/>
          <w:numId w:val="14"/>
        </w:numPr>
        <w:rPr>
          <w:b/>
          <w:bCs/>
          <w:lang w:val="sq-AL"/>
        </w:rPr>
      </w:pPr>
      <w:r w:rsidRPr="004D66CD">
        <w:rPr>
          <w:rFonts w:cstheme="minorBidi"/>
          <w:b/>
          <w:lang w:val="sq-AL"/>
        </w:rPr>
        <w:t>Prioritetet p</w:t>
      </w:r>
      <w:r w:rsidR="00444A66">
        <w:rPr>
          <w:rFonts w:cstheme="minorBidi"/>
          <w:b/>
          <w:lang w:val="sq-AL"/>
        </w:rPr>
        <w:t>ë</w:t>
      </w:r>
      <w:r w:rsidRPr="004D66CD">
        <w:rPr>
          <w:rFonts w:cstheme="minorBidi"/>
          <w:b/>
          <w:lang w:val="sq-AL"/>
        </w:rPr>
        <w:t>r aplikant</w:t>
      </w:r>
      <w:r w:rsidR="00444A66">
        <w:rPr>
          <w:rFonts w:cstheme="minorBidi"/>
          <w:b/>
          <w:lang w:val="sq-AL"/>
        </w:rPr>
        <w:t>ë</w:t>
      </w:r>
      <w:r w:rsidRPr="004D66CD">
        <w:rPr>
          <w:rFonts w:cstheme="minorBidi"/>
          <w:b/>
          <w:lang w:val="sq-AL"/>
        </w:rPr>
        <w:t>t nga</w:t>
      </w:r>
      <w:r>
        <w:rPr>
          <w:rFonts w:cstheme="minorBidi"/>
          <w:b/>
          <w:lang w:val="sq-AL"/>
        </w:rPr>
        <w:t xml:space="preserve"> </w:t>
      </w:r>
      <w:r w:rsidR="008B00E5">
        <w:rPr>
          <w:rFonts w:cstheme="minorBidi"/>
          <w:b/>
          <w:lang w:val="sq-AL"/>
        </w:rPr>
        <w:t>Bosnja</w:t>
      </w:r>
      <w:r>
        <w:rPr>
          <w:rFonts w:cstheme="minorBidi"/>
          <w:b/>
          <w:lang w:val="sq-AL"/>
        </w:rPr>
        <w:t xml:space="preserve"> dhe Hercegovina</w:t>
      </w:r>
      <w:r w:rsidR="005528AE" w:rsidRPr="008B4E0B">
        <w:rPr>
          <w:b/>
          <w:bCs/>
          <w:lang w:val="sq-AL"/>
        </w:rPr>
        <w:t xml:space="preserve">: </w:t>
      </w:r>
    </w:p>
    <w:p w14:paraId="26B1CC14" w14:textId="3553922E" w:rsidR="009F117A" w:rsidRPr="008B4E0B" w:rsidRDefault="004D66CD" w:rsidP="004D66CD">
      <w:pPr>
        <w:pStyle w:val="BodyTextWeBER"/>
        <w:ind w:left="720"/>
        <w:rPr>
          <w:lang w:val="sq-AL"/>
        </w:rPr>
      </w:pPr>
      <w:r>
        <w:rPr>
          <w:lang w:val="sq-AL"/>
        </w:rPr>
        <w:t>Prioriteti</w:t>
      </w:r>
      <w:r w:rsidRPr="008B4E0B">
        <w:rPr>
          <w:lang w:val="sq-AL"/>
        </w:rPr>
        <w:t xml:space="preserve"> </w:t>
      </w:r>
      <w:r w:rsidR="009F117A" w:rsidRPr="008B4E0B">
        <w:rPr>
          <w:lang w:val="sq-AL"/>
        </w:rPr>
        <w:t xml:space="preserve">1 – </w:t>
      </w:r>
      <w:r w:rsidR="006D0EC1">
        <w:rPr>
          <w:lang w:val="sq-AL"/>
        </w:rPr>
        <w:t>Llogaridhënia e administrat</w:t>
      </w:r>
      <w:r w:rsidR="00444A66">
        <w:rPr>
          <w:lang w:val="sq-AL"/>
        </w:rPr>
        <w:t>ë</w:t>
      </w:r>
      <w:r w:rsidR="006D0EC1">
        <w:rPr>
          <w:lang w:val="sq-AL"/>
        </w:rPr>
        <w:t>s publike</w:t>
      </w:r>
    </w:p>
    <w:p w14:paraId="0DEEE333" w14:textId="5DD8872E" w:rsidR="009F117A" w:rsidRPr="008B4E0B" w:rsidRDefault="004D66CD" w:rsidP="004D66CD">
      <w:pPr>
        <w:pStyle w:val="BodyTextWeBER"/>
        <w:ind w:left="720"/>
        <w:rPr>
          <w:lang w:val="sq-AL"/>
        </w:rPr>
      </w:pPr>
      <w:r>
        <w:rPr>
          <w:lang w:val="sq-AL"/>
        </w:rPr>
        <w:t>Prioriteti</w:t>
      </w:r>
      <w:r w:rsidRPr="008B4E0B">
        <w:rPr>
          <w:lang w:val="sq-AL"/>
        </w:rPr>
        <w:t xml:space="preserve"> </w:t>
      </w:r>
      <w:r w:rsidR="009F117A" w:rsidRPr="008B4E0B">
        <w:rPr>
          <w:lang w:val="sq-AL"/>
        </w:rPr>
        <w:t xml:space="preserve">2 </w:t>
      </w:r>
      <w:r w:rsidR="006D0EC1">
        <w:rPr>
          <w:lang w:val="sq-AL"/>
        </w:rPr>
        <w:t>–</w:t>
      </w:r>
      <w:r w:rsidR="009F117A" w:rsidRPr="008B4E0B">
        <w:rPr>
          <w:lang w:val="sq-AL"/>
        </w:rPr>
        <w:t xml:space="preserve"> </w:t>
      </w:r>
      <w:r w:rsidR="006D0EC1">
        <w:rPr>
          <w:lang w:val="sq-AL"/>
        </w:rPr>
        <w:t>Transparenca proaktive e administrat</w:t>
      </w:r>
      <w:r w:rsidR="00444A66">
        <w:rPr>
          <w:lang w:val="sq-AL"/>
        </w:rPr>
        <w:t>ë</w:t>
      </w:r>
      <w:r w:rsidR="006D0EC1">
        <w:rPr>
          <w:lang w:val="sq-AL"/>
        </w:rPr>
        <w:t xml:space="preserve">s publike </w:t>
      </w:r>
    </w:p>
    <w:p w14:paraId="2783AE06" w14:textId="60CDCC5C" w:rsidR="006D0EC1" w:rsidRDefault="004D66CD" w:rsidP="004D66CD">
      <w:pPr>
        <w:pStyle w:val="BodyTextWeBER"/>
        <w:ind w:left="720"/>
        <w:rPr>
          <w:lang w:val="sq-AL"/>
        </w:rPr>
      </w:pPr>
      <w:r>
        <w:rPr>
          <w:lang w:val="sq-AL"/>
        </w:rPr>
        <w:t>Prioriteti</w:t>
      </w:r>
      <w:r w:rsidRPr="008B4E0B">
        <w:rPr>
          <w:lang w:val="sq-AL"/>
        </w:rPr>
        <w:t xml:space="preserve"> </w:t>
      </w:r>
      <w:r w:rsidR="009F117A" w:rsidRPr="008B4E0B">
        <w:rPr>
          <w:lang w:val="sq-AL"/>
        </w:rPr>
        <w:t xml:space="preserve">3 </w:t>
      </w:r>
      <w:r w:rsidR="006D0EC1">
        <w:rPr>
          <w:lang w:val="sq-AL"/>
        </w:rPr>
        <w:t>–</w:t>
      </w:r>
      <w:r w:rsidR="009F117A" w:rsidRPr="008B4E0B">
        <w:rPr>
          <w:lang w:val="sq-AL"/>
        </w:rPr>
        <w:t xml:space="preserve"> </w:t>
      </w:r>
      <w:r w:rsidR="006D0EC1">
        <w:rPr>
          <w:lang w:val="sq-AL"/>
        </w:rPr>
        <w:t>Rritja e pjes</w:t>
      </w:r>
      <w:r w:rsidR="00444A66">
        <w:rPr>
          <w:lang w:val="sq-AL"/>
        </w:rPr>
        <w:t>ë</w:t>
      </w:r>
      <w:r w:rsidR="006D0EC1">
        <w:rPr>
          <w:lang w:val="sq-AL"/>
        </w:rPr>
        <w:t>marrjes s</w:t>
      </w:r>
      <w:r w:rsidR="00444A66">
        <w:rPr>
          <w:lang w:val="sq-AL"/>
        </w:rPr>
        <w:t>ë</w:t>
      </w:r>
      <w:r w:rsidR="006D0EC1">
        <w:rPr>
          <w:lang w:val="sq-AL"/>
        </w:rPr>
        <w:t xml:space="preserve"> qytetar</w:t>
      </w:r>
      <w:r w:rsidR="00444A66">
        <w:rPr>
          <w:lang w:val="sq-AL"/>
        </w:rPr>
        <w:t>ë</w:t>
      </w:r>
      <w:r w:rsidR="006D0EC1">
        <w:rPr>
          <w:lang w:val="sq-AL"/>
        </w:rPr>
        <w:t>ve dhe OSHC-ve n</w:t>
      </w:r>
      <w:r w:rsidR="00444A66">
        <w:rPr>
          <w:lang w:val="sq-AL"/>
        </w:rPr>
        <w:t>ë</w:t>
      </w:r>
      <w:r w:rsidR="006D0EC1">
        <w:rPr>
          <w:lang w:val="sq-AL"/>
        </w:rPr>
        <w:t xml:space="preserve"> </w:t>
      </w:r>
      <w:r w:rsidR="008B00E5">
        <w:rPr>
          <w:lang w:val="sq-AL"/>
        </w:rPr>
        <w:t xml:space="preserve">procesin e </w:t>
      </w:r>
      <w:r w:rsidR="006D0EC1">
        <w:rPr>
          <w:lang w:val="sq-AL"/>
        </w:rPr>
        <w:t>miratimi</w:t>
      </w:r>
      <w:r w:rsidR="008B00E5">
        <w:rPr>
          <w:lang w:val="sq-AL"/>
        </w:rPr>
        <w:t>t</w:t>
      </w:r>
      <w:r w:rsidR="006D0EC1">
        <w:rPr>
          <w:lang w:val="sq-AL"/>
        </w:rPr>
        <w:t xml:space="preserve"> </w:t>
      </w:r>
      <w:r w:rsidR="008B00E5">
        <w:rPr>
          <w:lang w:val="sq-AL"/>
        </w:rPr>
        <w:t>të</w:t>
      </w:r>
      <w:r w:rsidR="006D0EC1">
        <w:rPr>
          <w:lang w:val="sq-AL"/>
        </w:rPr>
        <w:t xml:space="preserve"> legjislacionit dhe politikave</w:t>
      </w:r>
    </w:p>
    <w:p w14:paraId="5C8C6B4D" w14:textId="72E39F80" w:rsidR="009F117A" w:rsidRPr="008B4E0B" w:rsidRDefault="004D66CD" w:rsidP="004D66CD">
      <w:pPr>
        <w:pStyle w:val="BodyTextWeBER"/>
        <w:ind w:left="720"/>
        <w:rPr>
          <w:lang w:val="sq-AL"/>
        </w:rPr>
      </w:pPr>
      <w:r>
        <w:rPr>
          <w:lang w:val="sq-AL"/>
        </w:rPr>
        <w:t>Prioriteti</w:t>
      </w:r>
      <w:r w:rsidRPr="008B4E0B">
        <w:rPr>
          <w:lang w:val="sq-AL"/>
        </w:rPr>
        <w:t xml:space="preserve"> </w:t>
      </w:r>
      <w:r w:rsidR="009F117A" w:rsidRPr="008B4E0B">
        <w:rPr>
          <w:lang w:val="sq-AL"/>
        </w:rPr>
        <w:t xml:space="preserve">4 </w:t>
      </w:r>
      <w:r w:rsidR="006D0EC1">
        <w:rPr>
          <w:lang w:val="sq-AL"/>
        </w:rPr>
        <w:t>–</w:t>
      </w:r>
      <w:r w:rsidR="009F117A" w:rsidRPr="008B4E0B">
        <w:rPr>
          <w:lang w:val="sq-AL"/>
        </w:rPr>
        <w:t xml:space="preserve"> </w:t>
      </w:r>
      <w:r w:rsidR="006D0EC1">
        <w:rPr>
          <w:lang w:val="sq-AL"/>
        </w:rPr>
        <w:t>Di</w:t>
      </w:r>
      <w:r w:rsidR="00170965">
        <w:rPr>
          <w:lang w:val="sq-AL"/>
        </w:rPr>
        <w:t>gj</w:t>
      </w:r>
      <w:r w:rsidR="006D0EC1">
        <w:rPr>
          <w:lang w:val="sq-AL"/>
        </w:rPr>
        <w:t>italizimi i sh</w:t>
      </w:r>
      <w:r w:rsidR="00444A66">
        <w:rPr>
          <w:lang w:val="sq-AL"/>
        </w:rPr>
        <w:t>ë</w:t>
      </w:r>
      <w:r w:rsidR="006D0EC1">
        <w:rPr>
          <w:lang w:val="sq-AL"/>
        </w:rPr>
        <w:t>rbimeve publike</w:t>
      </w:r>
    </w:p>
    <w:p w14:paraId="46E2E3E1" w14:textId="7493494F" w:rsidR="005528AE" w:rsidRPr="008B4E0B" w:rsidRDefault="006D0EC1" w:rsidP="005528AE">
      <w:pPr>
        <w:pStyle w:val="BodyTextWeBER"/>
        <w:numPr>
          <w:ilvl w:val="0"/>
          <w:numId w:val="14"/>
        </w:numPr>
        <w:rPr>
          <w:b/>
          <w:bCs/>
          <w:lang w:val="sq-AL"/>
        </w:rPr>
      </w:pPr>
      <w:r w:rsidRPr="004D66CD">
        <w:rPr>
          <w:rFonts w:cstheme="minorBidi"/>
          <w:b/>
          <w:lang w:val="sq-AL"/>
        </w:rPr>
        <w:t>Prioritetet p</w:t>
      </w:r>
      <w:r w:rsidR="00444A66">
        <w:rPr>
          <w:rFonts w:cstheme="minorBidi"/>
          <w:b/>
          <w:lang w:val="sq-AL"/>
        </w:rPr>
        <w:t>ë</w:t>
      </w:r>
      <w:r w:rsidRPr="004D66CD">
        <w:rPr>
          <w:rFonts w:cstheme="minorBidi"/>
          <w:b/>
          <w:lang w:val="sq-AL"/>
        </w:rPr>
        <w:t>r aplikant</w:t>
      </w:r>
      <w:r w:rsidR="00444A66">
        <w:rPr>
          <w:rFonts w:cstheme="minorBidi"/>
          <w:b/>
          <w:lang w:val="sq-AL"/>
        </w:rPr>
        <w:t>ë</w:t>
      </w:r>
      <w:r w:rsidRPr="004D66CD">
        <w:rPr>
          <w:rFonts w:cstheme="minorBidi"/>
          <w:b/>
          <w:lang w:val="sq-AL"/>
        </w:rPr>
        <w:t>t nga</w:t>
      </w:r>
      <w:r>
        <w:rPr>
          <w:rFonts w:cstheme="minorBidi"/>
          <w:b/>
          <w:lang w:val="sq-AL"/>
        </w:rPr>
        <w:t xml:space="preserve"> </w:t>
      </w:r>
      <w:r w:rsidR="005528AE" w:rsidRPr="008B4E0B">
        <w:rPr>
          <w:b/>
          <w:bCs/>
          <w:lang w:val="sq-AL"/>
        </w:rPr>
        <w:t>Kosov</w:t>
      </w:r>
      <w:r>
        <w:rPr>
          <w:b/>
          <w:bCs/>
          <w:lang w:val="sq-AL"/>
        </w:rPr>
        <w:t>a</w:t>
      </w:r>
      <w:r w:rsidR="005528AE" w:rsidRPr="008B4E0B">
        <w:rPr>
          <w:b/>
          <w:bCs/>
          <w:lang w:val="sq-AL"/>
        </w:rPr>
        <w:t xml:space="preserve">: </w:t>
      </w:r>
    </w:p>
    <w:p w14:paraId="5BCFBC25" w14:textId="533C31E1" w:rsidR="002971DF" w:rsidRPr="008B4E0B" w:rsidRDefault="004D66CD" w:rsidP="002971DF">
      <w:pPr>
        <w:pStyle w:val="BodyTextWeBER"/>
        <w:ind w:left="720"/>
        <w:rPr>
          <w:lang w:val="sq-AL"/>
        </w:rPr>
      </w:pPr>
      <w:r>
        <w:rPr>
          <w:lang w:val="sq-AL"/>
        </w:rPr>
        <w:t>Prioriteti</w:t>
      </w:r>
      <w:r w:rsidRPr="008B4E0B">
        <w:rPr>
          <w:lang w:val="sq-AL"/>
        </w:rPr>
        <w:t xml:space="preserve"> </w:t>
      </w:r>
      <w:r w:rsidR="002971DF" w:rsidRPr="008B4E0B">
        <w:rPr>
          <w:lang w:val="sq-AL"/>
        </w:rPr>
        <w:t xml:space="preserve">1 – </w:t>
      </w:r>
      <w:r w:rsidR="006D0EC1">
        <w:rPr>
          <w:lang w:val="sq-AL"/>
        </w:rPr>
        <w:t>Llogaridh</w:t>
      </w:r>
      <w:r w:rsidR="00444A66">
        <w:rPr>
          <w:lang w:val="sq-AL"/>
        </w:rPr>
        <w:t>ë</w:t>
      </w:r>
      <w:r w:rsidR="006D0EC1">
        <w:rPr>
          <w:lang w:val="sq-AL"/>
        </w:rPr>
        <w:t>nia</w:t>
      </w:r>
      <w:r w:rsidR="00947CF5" w:rsidRPr="008B4E0B">
        <w:rPr>
          <w:lang w:val="sq-AL"/>
        </w:rPr>
        <w:t xml:space="preserve"> – </w:t>
      </w:r>
      <w:r w:rsidR="006D0EC1">
        <w:rPr>
          <w:lang w:val="sq-AL"/>
        </w:rPr>
        <w:t>e drejta p</w:t>
      </w:r>
      <w:r w:rsidR="00444A66">
        <w:rPr>
          <w:lang w:val="sq-AL"/>
        </w:rPr>
        <w:t>ë</w:t>
      </w:r>
      <w:r w:rsidR="006D0EC1">
        <w:rPr>
          <w:lang w:val="sq-AL"/>
        </w:rPr>
        <w:t>r informacion dhe akses n</w:t>
      </w:r>
      <w:r w:rsidR="00444A66">
        <w:rPr>
          <w:lang w:val="sq-AL"/>
        </w:rPr>
        <w:t>ë</w:t>
      </w:r>
      <w:r w:rsidR="006D0EC1">
        <w:rPr>
          <w:lang w:val="sq-AL"/>
        </w:rPr>
        <w:t xml:space="preserve"> dokumentet publike </w:t>
      </w:r>
      <w:r w:rsidR="00947CF5" w:rsidRPr="008B4E0B">
        <w:rPr>
          <w:lang w:val="sq-AL"/>
        </w:rPr>
        <w:t xml:space="preserve"> </w:t>
      </w:r>
    </w:p>
    <w:p w14:paraId="31F6A03E" w14:textId="60AF140C" w:rsidR="002971DF" w:rsidRPr="008B4E0B" w:rsidRDefault="004D66CD" w:rsidP="002971DF">
      <w:pPr>
        <w:pStyle w:val="BodyTextWeBER"/>
        <w:ind w:left="720"/>
        <w:rPr>
          <w:lang w:val="sq-AL"/>
        </w:rPr>
      </w:pPr>
      <w:r>
        <w:rPr>
          <w:lang w:val="sq-AL"/>
        </w:rPr>
        <w:t>Prioriteti</w:t>
      </w:r>
      <w:r w:rsidRPr="008B4E0B">
        <w:rPr>
          <w:lang w:val="sq-AL"/>
        </w:rPr>
        <w:t xml:space="preserve"> </w:t>
      </w:r>
      <w:r w:rsidR="002971DF" w:rsidRPr="008B4E0B">
        <w:rPr>
          <w:lang w:val="sq-AL"/>
        </w:rPr>
        <w:t xml:space="preserve">2 – </w:t>
      </w:r>
      <w:r w:rsidR="006D0EC1">
        <w:rPr>
          <w:lang w:val="sq-AL"/>
        </w:rPr>
        <w:t>Transparenc</w:t>
      </w:r>
      <w:r w:rsidR="008B00E5">
        <w:rPr>
          <w:lang w:val="sq-AL"/>
        </w:rPr>
        <w:t>a</w:t>
      </w:r>
      <w:r w:rsidR="00170965">
        <w:rPr>
          <w:lang w:val="sq-AL"/>
        </w:rPr>
        <w:t xml:space="preserve"> e</w:t>
      </w:r>
      <w:r w:rsidR="006D0EC1">
        <w:rPr>
          <w:lang w:val="sq-AL"/>
        </w:rPr>
        <w:t xml:space="preserve"> menaxhimi</w:t>
      </w:r>
      <w:r w:rsidR="00170965">
        <w:rPr>
          <w:lang w:val="sq-AL"/>
        </w:rPr>
        <w:t>t</w:t>
      </w:r>
      <w:r w:rsidR="006D0EC1">
        <w:rPr>
          <w:lang w:val="sq-AL"/>
        </w:rPr>
        <w:t xml:space="preserve"> </w:t>
      </w:r>
      <w:r w:rsidR="00170965">
        <w:rPr>
          <w:lang w:val="sq-AL"/>
        </w:rPr>
        <w:t>të</w:t>
      </w:r>
      <w:r w:rsidR="006D0EC1">
        <w:rPr>
          <w:lang w:val="sq-AL"/>
        </w:rPr>
        <w:t xml:space="preserve"> financave publike </w:t>
      </w:r>
    </w:p>
    <w:p w14:paraId="43575E39" w14:textId="2F0CEE0B" w:rsidR="00406A82" w:rsidRDefault="004D66CD" w:rsidP="002971DF">
      <w:pPr>
        <w:pStyle w:val="BodyTextWeBER"/>
        <w:ind w:left="720"/>
        <w:rPr>
          <w:lang w:val="sq-AL"/>
        </w:rPr>
      </w:pPr>
      <w:r>
        <w:rPr>
          <w:lang w:val="sq-AL"/>
        </w:rPr>
        <w:t xml:space="preserve">Prioriteti </w:t>
      </w:r>
      <w:r w:rsidR="002971DF" w:rsidRPr="008B4E0B">
        <w:rPr>
          <w:lang w:val="sq-AL"/>
        </w:rPr>
        <w:t xml:space="preserve">3 – </w:t>
      </w:r>
      <w:r w:rsidR="00406A82">
        <w:rPr>
          <w:lang w:val="sq-AL"/>
        </w:rPr>
        <w:t>Transparenc</w:t>
      </w:r>
      <w:r w:rsidR="008B00E5">
        <w:rPr>
          <w:lang w:val="sq-AL"/>
        </w:rPr>
        <w:t>a</w:t>
      </w:r>
      <w:r w:rsidR="00406A82">
        <w:rPr>
          <w:lang w:val="sq-AL"/>
        </w:rPr>
        <w:t xml:space="preserve"> </w:t>
      </w:r>
      <w:r w:rsidR="00170965">
        <w:rPr>
          <w:lang w:val="sq-AL"/>
        </w:rPr>
        <w:t>e</w:t>
      </w:r>
      <w:r w:rsidR="00406A82">
        <w:rPr>
          <w:lang w:val="sq-AL"/>
        </w:rPr>
        <w:t xml:space="preserve"> </w:t>
      </w:r>
      <w:r w:rsidR="0077166E">
        <w:rPr>
          <w:lang w:val="sq-AL"/>
        </w:rPr>
        <w:t>organeve</w:t>
      </w:r>
      <w:r w:rsidR="00406A82">
        <w:rPr>
          <w:lang w:val="sq-AL"/>
        </w:rPr>
        <w:t xml:space="preserve"> qeveris</w:t>
      </w:r>
      <w:r w:rsidR="00444A66">
        <w:rPr>
          <w:lang w:val="sq-AL"/>
        </w:rPr>
        <w:t>ë</w:t>
      </w:r>
      <w:r w:rsidR="00406A82">
        <w:rPr>
          <w:lang w:val="sq-AL"/>
        </w:rPr>
        <w:t xml:space="preserve">se dhe </w:t>
      </w:r>
      <w:r w:rsidR="00453B94">
        <w:rPr>
          <w:lang w:val="sq-AL"/>
        </w:rPr>
        <w:t>vendore</w:t>
      </w:r>
      <w:r w:rsidR="00406A82">
        <w:rPr>
          <w:lang w:val="sq-AL"/>
        </w:rPr>
        <w:t xml:space="preserve"> (</w:t>
      </w:r>
      <w:r w:rsidR="00170965">
        <w:rPr>
          <w:lang w:val="sq-AL"/>
        </w:rPr>
        <w:t>komunat</w:t>
      </w:r>
      <w:r w:rsidR="00406A82">
        <w:rPr>
          <w:lang w:val="sq-AL"/>
        </w:rPr>
        <w:t>) t</w:t>
      </w:r>
      <w:r w:rsidR="00444A66">
        <w:rPr>
          <w:lang w:val="sq-AL"/>
        </w:rPr>
        <w:t>ë</w:t>
      </w:r>
      <w:r w:rsidR="00406A82">
        <w:rPr>
          <w:lang w:val="sq-AL"/>
        </w:rPr>
        <w:t xml:space="preserve"> Kosov</w:t>
      </w:r>
      <w:r w:rsidR="00444A66">
        <w:rPr>
          <w:lang w:val="sq-AL"/>
        </w:rPr>
        <w:t>ë</w:t>
      </w:r>
      <w:r w:rsidR="00406A82">
        <w:rPr>
          <w:lang w:val="sq-AL"/>
        </w:rPr>
        <w:t>s n</w:t>
      </w:r>
      <w:r w:rsidR="00444A66">
        <w:rPr>
          <w:lang w:val="sq-AL"/>
        </w:rPr>
        <w:t>ë</w:t>
      </w:r>
      <w:r w:rsidR="00406A82">
        <w:rPr>
          <w:lang w:val="sq-AL"/>
        </w:rPr>
        <w:t xml:space="preserve"> proceset vendimmarr</w:t>
      </w:r>
      <w:r w:rsidR="00444A66">
        <w:rPr>
          <w:lang w:val="sq-AL"/>
        </w:rPr>
        <w:t>ë</w:t>
      </w:r>
      <w:r w:rsidR="00406A82">
        <w:rPr>
          <w:lang w:val="sq-AL"/>
        </w:rPr>
        <w:t xml:space="preserve">se </w:t>
      </w:r>
    </w:p>
    <w:p w14:paraId="3E22F631" w14:textId="5AE26AA1" w:rsidR="002971DF" w:rsidRPr="008B4E0B" w:rsidRDefault="004D66CD" w:rsidP="002971DF">
      <w:pPr>
        <w:pStyle w:val="BodyTextWeBER"/>
        <w:ind w:left="720"/>
        <w:rPr>
          <w:lang w:val="sq-AL"/>
        </w:rPr>
      </w:pPr>
      <w:r>
        <w:rPr>
          <w:lang w:val="sq-AL"/>
        </w:rPr>
        <w:t>Prioriteti</w:t>
      </w:r>
      <w:r w:rsidRPr="008B4E0B">
        <w:rPr>
          <w:lang w:val="sq-AL"/>
        </w:rPr>
        <w:t xml:space="preserve"> </w:t>
      </w:r>
      <w:r w:rsidR="002971DF" w:rsidRPr="008B4E0B">
        <w:rPr>
          <w:lang w:val="sq-AL"/>
        </w:rPr>
        <w:t>4 –</w:t>
      </w:r>
      <w:r w:rsidR="00406A82">
        <w:rPr>
          <w:lang w:val="sq-AL"/>
        </w:rPr>
        <w:t xml:space="preserve"> Ofrimi i sh</w:t>
      </w:r>
      <w:r w:rsidR="00444A66">
        <w:rPr>
          <w:lang w:val="sq-AL"/>
        </w:rPr>
        <w:t>ë</w:t>
      </w:r>
      <w:r w:rsidR="00406A82">
        <w:rPr>
          <w:lang w:val="sq-AL"/>
        </w:rPr>
        <w:t>rbimeve</w:t>
      </w:r>
      <w:r w:rsidR="00947CF5" w:rsidRPr="008B4E0B">
        <w:rPr>
          <w:lang w:val="sq-AL"/>
        </w:rPr>
        <w:t xml:space="preserve"> – </w:t>
      </w:r>
      <w:r w:rsidR="00406A82">
        <w:rPr>
          <w:lang w:val="sq-AL"/>
        </w:rPr>
        <w:t>orientim</w:t>
      </w:r>
      <w:r w:rsidR="008B00E5">
        <w:rPr>
          <w:lang w:val="sq-AL"/>
        </w:rPr>
        <w:t>i</w:t>
      </w:r>
      <w:r w:rsidR="00406A82">
        <w:rPr>
          <w:lang w:val="sq-AL"/>
        </w:rPr>
        <w:t xml:space="preserve"> i administrat</w:t>
      </w:r>
      <w:r w:rsidR="00444A66">
        <w:rPr>
          <w:lang w:val="sq-AL"/>
        </w:rPr>
        <w:t>ë</w:t>
      </w:r>
      <w:r w:rsidR="00406A82">
        <w:rPr>
          <w:lang w:val="sq-AL"/>
        </w:rPr>
        <w:t>s drejt politikave dhe mekanizmave t</w:t>
      </w:r>
      <w:r w:rsidR="00444A66">
        <w:rPr>
          <w:lang w:val="sq-AL"/>
        </w:rPr>
        <w:t>ë</w:t>
      </w:r>
      <w:r w:rsidR="00406A82">
        <w:rPr>
          <w:lang w:val="sq-AL"/>
        </w:rPr>
        <w:t xml:space="preserve"> ofrimit t</w:t>
      </w:r>
      <w:r w:rsidR="00444A66">
        <w:rPr>
          <w:lang w:val="sq-AL"/>
        </w:rPr>
        <w:t>ë</w:t>
      </w:r>
      <w:r w:rsidR="00406A82">
        <w:rPr>
          <w:lang w:val="sq-AL"/>
        </w:rPr>
        <w:t xml:space="preserve"> sh</w:t>
      </w:r>
      <w:r w:rsidR="00444A66">
        <w:rPr>
          <w:lang w:val="sq-AL"/>
        </w:rPr>
        <w:t>ë</w:t>
      </w:r>
      <w:r w:rsidR="00406A82">
        <w:rPr>
          <w:lang w:val="sq-AL"/>
        </w:rPr>
        <w:t>rbimeve ndaj qytetar</w:t>
      </w:r>
      <w:r w:rsidR="00444A66">
        <w:rPr>
          <w:lang w:val="sq-AL"/>
        </w:rPr>
        <w:t>ë</w:t>
      </w:r>
      <w:r w:rsidR="00406A82">
        <w:rPr>
          <w:lang w:val="sq-AL"/>
        </w:rPr>
        <w:t>ve</w:t>
      </w:r>
      <w:r w:rsidR="00947CF5" w:rsidRPr="008B4E0B">
        <w:rPr>
          <w:lang w:val="sq-AL"/>
        </w:rPr>
        <w:t xml:space="preserve"> </w:t>
      </w:r>
    </w:p>
    <w:p w14:paraId="2F90D6A8" w14:textId="7CF3EC60" w:rsidR="005528AE" w:rsidRPr="008B4E0B" w:rsidRDefault="006D0EC1" w:rsidP="005528AE">
      <w:pPr>
        <w:pStyle w:val="BodyTextWeBER"/>
        <w:numPr>
          <w:ilvl w:val="0"/>
          <w:numId w:val="14"/>
        </w:numPr>
        <w:rPr>
          <w:b/>
          <w:bCs/>
          <w:lang w:val="sq-AL"/>
        </w:rPr>
      </w:pPr>
      <w:r w:rsidRPr="004D66CD">
        <w:rPr>
          <w:rFonts w:cstheme="minorBidi"/>
          <w:b/>
          <w:lang w:val="sq-AL"/>
        </w:rPr>
        <w:t>Prioritetet p</w:t>
      </w:r>
      <w:r w:rsidR="00444A66">
        <w:rPr>
          <w:rFonts w:cstheme="minorBidi"/>
          <w:b/>
          <w:lang w:val="sq-AL"/>
        </w:rPr>
        <w:t>ë</w:t>
      </w:r>
      <w:r w:rsidRPr="004D66CD">
        <w:rPr>
          <w:rFonts w:cstheme="minorBidi"/>
          <w:b/>
          <w:lang w:val="sq-AL"/>
        </w:rPr>
        <w:t>r aplikant</w:t>
      </w:r>
      <w:r w:rsidR="00444A66">
        <w:rPr>
          <w:rFonts w:cstheme="minorBidi"/>
          <w:b/>
          <w:lang w:val="sq-AL"/>
        </w:rPr>
        <w:t>ë</w:t>
      </w:r>
      <w:r w:rsidRPr="004D66CD">
        <w:rPr>
          <w:rFonts w:cstheme="minorBidi"/>
          <w:b/>
          <w:lang w:val="sq-AL"/>
        </w:rPr>
        <w:t>t nga</w:t>
      </w:r>
      <w:r>
        <w:rPr>
          <w:rFonts w:cstheme="minorBidi"/>
          <w:b/>
          <w:lang w:val="sq-AL"/>
        </w:rPr>
        <w:t xml:space="preserve"> </w:t>
      </w:r>
      <w:r>
        <w:rPr>
          <w:b/>
          <w:bCs/>
          <w:lang w:val="sq-AL"/>
        </w:rPr>
        <w:t>Mali i Zi</w:t>
      </w:r>
      <w:r w:rsidR="005528AE" w:rsidRPr="008B4E0B">
        <w:rPr>
          <w:b/>
          <w:bCs/>
          <w:lang w:val="sq-AL"/>
        </w:rPr>
        <w:t xml:space="preserve">: </w:t>
      </w:r>
    </w:p>
    <w:p w14:paraId="11B5CB8C" w14:textId="2353597F" w:rsidR="00A2663D" w:rsidRPr="008B4E0B" w:rsidRDefault="004D66CD" w:rsidP="004D66CD">
      <w:pPr>
        <w:pStyle w:val="BodyTextWeBER"/>
        <w:ind w:left="720"/>
        <w:rPr>
          <w:lang w:val="sq-AL"/>
        </w:rPr>
      </w:pPr>
      <w:r>
        <w:rPr>
          <w:lang w:val="sq-AL"/>
        </w:rPr>
        <w:t>Prioriteti</w:t>
      </w:r>
      <w:r w:rsidRPr="008B4E0B">
        <w:rPr>
          <w:lang w:val="sq-AL"/>
        </w:rPr>
        <w:t xml:space="preserve"> </w:t>
      </w:r>
      <w:r w:rsidR="00A2663D" w:rsidRPr="008B4E0B">
        <w:rPr>
          <w:lang w:val="sq-AL"/>
        </w:rPr>
        <w:t xml:space="preserve">1 </w:t>
      </w:r>
      <w:r w:rsidR="00406A82">
        <w:rPr>
          <w:lang w:val="sq-AL"/>
        </w:rPr>
        <w:t>–</w:t>
      </w:r>
      <w:r w:rsidR="00A2663D" w:rsidRPr="008B4E0B">
        <w:rPr>
          <w:lang w:val="sq-AL"/>
        </w:rPr>
        <w:t xml:space="preserve"> </w:t>
      </w:r>
      <w:r w:rsidR="00406A82">
        <w:rPr>
          <w:lang w:val="sq-AL"/>
        </w:rPr>
        <w:t>Optimizimi i burimeve njer</w:t>
      </w:r>
      <w:r w:rsidR="00444A66">
        <w:rPr>
          <w:lang w:val="sq-AL"/>
        </w:rPr>
        <w:t>ë</w:t>
      </w:r>
      <w:r w:rsidR="00406A82">
        <w:rPr>
          <w:lang w:val="sq-AL"/>
        </w:rPr>
        <w:t>zore n</w:t>
      </w:r>
      <w:r w:rsidR="00444A66">
        <w:rPr>
          <w:lang w:val="sq-AL"/>
        </w:rPr>
        <w:t>ë</w:t>
      </w:r>
      <w:r w:rsidR="00406A82">
        <w:rPr>
          <w:lang w:val="sq-AL"/>
        </w:rPr>
        <w:t xml:space="preserve"> qever</w:t>
      </w:r>
      <w:r w:rsidR="0077166E">
        <w:rPr>
          <w:lang w:val="sq-AL"/>
        </w:rPr>
        <w:t>isjen</w:t>
      </w:r>
      <w:r w:rsidR="00406A82">
        <w:rPr>
          <w:lang w:val="sq-AL"/>
        </w:rPr>
        <w:t xml:space="preserve"> e nivelit </w:t>
      </w:r>
      <w:r w:rsidR="008B00E5">
        <w:rPr>
          <w:lang w:val="sq-AL"/>
        </w:rPr>
        <w:t>vendor</w:t>
      </w:r>
    </w:p>
    <w:p w14:paraId="61F482BF" w14:textId="059490F9" w:rsidR="00F764F5" w:rsidRDefault="004D66CD" w:rsidP="004D66CD">
      <w:pPr>
        <w:pStyle w:val="BodyTextWeBER"/>
        <w:ind w:left="720"/>
        <w:rPr>
          <w:lang w:val="sq-AL"/>
        </w:rPr>
      </w:pPr>
      <w:r>
        <w:rPr>
          <w:lang w:val="sq-AL"/>
        </w:rPr>
        <w:t>Priori</w:t>
      </w:r>
      <w:r w:rsidRPr="004D66CD">
        <w:rPr>
          <w:lang w:val="sq-AL"/>
        </w:rPr>
        <w:t>t</w:t>
      </w:r>
      <w:r>
        <w:rPr>
          <w:lang w:val="sq-AL"/>
        </w:rPr>
        <w:t>eti</w:t>
      </w:r>
      <w:r w:rsidRPr="008B4E0B">
        <w:rPr>
          <w:lang w:val="sq-AL"/>
        </w:rPr>
        <w:t xml:space="preserve"> </w:t>
      </w:r>
      <w:r w:rsidR="00A2663D" w:rsidRPr="008B4E0B">
        <w:rPr>
          <w:lang w:val="sq-AL"/>
        </w:rPr>
        <w:t xml:space="preserve">2 </w:t>
      </w:r>
      <w:r w:rsidR="00F764F5">
        <w:rPr>
          <w:lang w:val="sq-AL"/>
        </w:rPr>
        <w:t>–</w:t>
      </w:r>
      <w:r w:rsidR="00A2663D" w:rsidRPr="008B4E0B">
        <w:rPr>
          <w:lang w:val="sq-AL"/>
        </w:rPr>
        <w:t xml:space="preserve"> </w:t>
      </w:r>
      <w:r w:rsidR="00F764F5">
        <w:rPr>
          <w:lang w:val="sq-AL"/>
        </w:rPr>
        <w:t xml:space="preserve">Transparenca e masave </w:t>
      </w:r>
      <w:r w:rsidR="00500B9A">
        <w:rPr>
          <w:lang w:val="sq-AL"/>
        </w:rPr>
        <w:t xml:space="preserve">të </w:t>
      </w:r>
      <w:r w:rsidR="00F764F5">
        <w:rPr>
          <w:lang w:val="sq-AL"/>
        </w:rPr>
        <w:t>ndihm</w:t>
      </w:r>
      <w:r w:rsidR="00500B9A">
        <w:rPr>
          <w:lang w:val="sq-AL"/>
        </w:rPr>
        <w:t>ës</w:t>
      </w:r>
      <w:r w:rsidR="00F764F5">
        <w:rPr>
          <w:lang w:val="sq-AL"/>
        </w:rPr>
        <w:t xml:space="preserve"> </w:t>
      </w:r>
      <w:r w:rsidR="00500B9A">
        <w:rPr>
          <w:lang w:val="sq-AL"/>
        </w:rPr>
        <w:t>s</w:t>
      </w:r>
      <w:r w:rsidR="00444A66">
        <w:rPr>
          <w:lang w:val="sq-AL"/>
        </w:rPr>
        <w:t>ë</w:t>
      </w:r>
      <w:r w:rsidR="00F764F5">
        <w:rPr>
          <w:lang w:val="sq-AL"/>
        </w:rPr>
        <w:t xml:space="preserve"> qeveris</w:t>
      </w:r>
      <w:r w:rsidR="00500B9A">
        <w:rPr>
          <w:lang w:val="sq-AL"/>
        </w:rPr>
        <w:t>jes</w:t>
      </w:r>
      <w:r w:rsidR="00F764F5">
        <w:rPr>
          <w:lang w:val="sq-AL"/>
        </w:rPr>
        <w:t xml:space="preserve"> </w:t>
      </w:r>
      <w:r w:rsidR="008B00E5">
        <w:rPr>
          <w:lang w:val="sq-AL"/>
        </w:rPr>
        <w:t>vendore</w:t>
      </w:r>
      <w:r w:rsidR="00F764F5">
        <w:rPr>
          <w:lang w:val="sq-AL"/>
        </w:rPr>
        <w:t xml:space="preserve"> </w:t>
      </w:r>
      <w:r w:rsidR="00500B9A">
        <w:rPr>
          <w:lang w:val="sq-AL"/>
        </w:rPr>
        <w:t xml:space="preserve">në </w:t>
      </w:r>
      <w:r w:rsidR="00F764F5">
        <w:rPr>
          <w:lang w:val="sq-AL"/>
        </w:rPr>
        <w:t>lidh</w:t>
      </w:r>
      <w:r w:rsidR="00500B9A">
        <w:rPr>
          <w:lang w:val="sq-AL"/>
        </w:rPr>
        <w:t xml:space="preserve">je </w:t>
      </w:r>
      <w:r w:rsidR="00F764F5">
        <w:rPr>
          <w:lang w:val="sq-AL"/>
        </w:rPr>
        <w:t>me kriz</w:t>
      </w:r>
      <w:r w:rsidR="00444A66">
        <w:rPr>
          <w:lang w:val="sq-AL"/>
        </w:rPr>
        <w:t>ë</w:t>
      </w:r>
      <w:r w:rsidR="00F764F5">
        <w:rPr>
          <w:lang w:val="sq-AL"/>
        </w:rPr>
        <w:t>n e COVID</w:t>
      </w:r>
      <w:r w:rsidR="00500B9A">
        <w:rPr>
          <w:lang w:val="sq-AL"/>
        </w:rPr>
        <w:t>-</w:t>
      </w:r>
      <w:r w:rsidR="00F764F5">
        <w:rPr>
          <w:lang w:val="sq-AL"/>
        </w:rPr>
        <w:t>19</w:t>
      </w:r>
    </w:p>
    <w:p w14:paraId="0CEFE973" w14:textId="13A79AFF" w:rsidR="00A2663D" w:rsidRPr="008B4E0B" w:rsidRDefault="004D66CD" w:rsidP="004D66CD">
      <w:pPr>
        <w:pStyle w:val="BodyTextWeBER"/>
        <w:ind w:left="720"/>
        <w:rPr>
          <w:lang w:val="sq-AL"/>
        </w:rPr>
      </w:pPr>
      <w:r>
        <w:rPr>
          <w:lang w:val="sq-AL"/>
        </w:rPr>
        <w:t>Prioriteti</w:t>
      </w:r>
      <w:r w:rsidRPr="008B4E0B">
        <w:rPr>
          <w:lang w:val="sq-AL"/>
        </w:rPr>
        <w:t xml:space="preserve"> </w:t>
      </w:r>
      <w:r w:rsidR="00A2663D" w:rsidRPr="008B4E0B">
        <w:rPr>
          <w:lang w:val="sq-AL"/>
        </w:rPr>
        <w:t xml:space="preserve">3 </w:t>
      </w:r>
      <w:r w:rsidR="00F764F5">
        <w:rPr>
          <w:lang w:val="sq-AL"/>
        </w:rPr>
        <w:t>–</w:t>
      </w:r>
      <w:r w:rsidR="00A2663D" w:rsidRPr="008B4E0B">
        <w:rPr>
          <w:lang w:val="sq-AL"/>
        </w:rPr>
        <w:t xml:space="preserve"> </w:t>
      </w:r>
      <w:r w:rsidR="00F764F5">
        <w:rPr>
          <w:lang w:val="sq-AL"/>
        </w:rPr>
        <w:t>Zhvillimi i sh</w:t>
      </w:r>
      <w:r w:rsidR="00444A66">
        <w:rPr>
          <w:lang w:val="sq-AL"/>
        </w:rPr>
        <w:t>ë</w:t>
      </w:r>
      <w:r w:rsidR="00F764F5">
        <w:rPr>
          <w:lang w:val="sq-AL"/>
        </w:rPr>
        <w:t>rbimeve elektronike n</w:t>
      </w:r>
      <w:r w:rsidR="00444A66">
        <w:rPr>
          <w:lang w:val="sq-AL"/>
        </w:rPr>
        <w:t>ë</w:t>
      </w:r>
      <w:r w:rsidR="00F764F5">
        <w:rPr>
          <w:lang w:val="sq-AL"/>
        </w:rPr>
        <w:t xml:space="preserve"> nivelin </w:t>
      </w:r>
      <w:r w:rsidR="008B00E5">
        <w:rPr>
          <w:lang w:val="sq-AL"/>
        </w:rPr>
        <w:t>vendor</w:t>
      </w:r>
      <w:r w:rsidR="00F764F5">
        <w:rPr>
          <w:lang w:val="sq-AL"/>
        </w:rPr>
        <w:t xml:space="preserve"> </w:t>
      </w:r>
    </w:p>
    <w:p w14:paraId="7DB12762" w14:textId="1DBB4905" w:rsidR="00A2663D" w:rsidRPr="008B4E0B" w:rsidRDefault="004D66CD" w:rsidP="004D66CD">
      <w:pPr>
        <w:pStyle w:val="BodyTextWeBER"/>
        <w:ind w:left="720"/>
        <w:rPr>
          <w:lang w:val="sq-AL"/>
        </w:rPr>
      </w:pPr>
      <w:r>
        <w:rPr>
          <w:lang w:val="sq-AL"/>
        </w:rPr>
        <w:t>Prioriteti</w:t>
      </w:r>
      <w:r w:rsidRPr="008B4E0B">
        <w:rPr>
          <w:lang w:val="sq-AL"/>
        </w:rPr>
        <w:t xml:space="preserve"> </w:t>
      </w:r>
      <w:r w:rsidR="00A2663D" w:rsidRPr="008B4E0B">
        <w:rPr>
          <w:lang w:val="sq-AL"/>
        </w:rPr>
        <w:t xml:space="preserve">4 </w:t>
      </w:r>
      <w:r w:rsidR="00F764F5">
        <w:rPr>
          <w:lang w:val="sq-AL"/>
        </w:rPr>
        <w:t>–</w:t>
      </w:r>
      <w:r w:rsidR="00A2663D" w:rsidRPr="008B4E0B">
        <w:rPr>
          <w:lang w:val="sq-AL"/>
        </w:rPr>
        <w:t xml:space="preserve"> </w:t>
      </w:r>
      <w:r w:rsidR="00F764F5">
        <w:rPr>
          <w:lang w:val="sq-AL"/>
        </w:rPr>
        <w:t>Pjes</w:t>
      </w:r>
      <w:r w:rsidR="00444A66">
        <w:rPr>
          <w:lang w:val="sq-AL"/>
        </w:rPr>
        <w:t>ë</w:t>
      </w:r>
      <w:r w:rsidR="00F764F5">
        <w:rPr>
          <w:lang w:val="sq-AL"/>
        </w:rPr>
        <w:t>marrja e publikut n</w:t>
      </w:r>
      <w:r w:rsidR="00444A66">
        <w:rPr>
          <w:lang w:val="sq-AL"/>
        </w:rPr>
        <w:t>ë</w:t>
      </w:r>
      <w:r w:rsidR="00F764F5">
        <w:rPr>
          <w:lang w:val="sq-AL"/>
        </w:rPr>
        <w:t xml:space="preserve"> proceset vendimmarr</w:t>
      </w:r>
      <w:r w:rsidR="00444A66">
        <w:rPr>
          <w:lang w:val="sq-AL"/>
        </w:rPr>
        <w:t>ë</w:t>
      </w:r>
      <w:r w:rsidR="00F764F5">
        <w:rPr>
          <w:lang w:val="sq-AL"/>
        </w:rPr>
        <w:t>se n</w:t>
      </w:r>
      <w:r w:rsidR="00444A66">
        <w:rPr>
          <w:lang w:val="sq-AL"/>
        </w:rPr>
        <w:t>ë</w:t>
      </w:r>
      <w:r w:rsidR="00F764F5">
        <w:rPr>
          <w:lang w:val="sq-AL"/>
        </w:rPr>
        <w:t xml:space="preserve"> nivel </w:t>
      </w:r>
      <w:r w:rsidR="008B00E5">
        <w:rPr>
          <w:lang w:val="sq-AL"/>
        </w:rPr>
        <w:t>vendor</w:t>
      </w:r>
      <w:r w:rsidR="00F764F5">
        <w:rPr>
          <w:lang w:val="sq-AL"/>
        </w:rPr>
        <w:t xml:space="preserve"> </w:t>
      </w:r>
    </w:p>
    <w:p w14:paraId="3D351B3E" w14:textId="10AB0F3F" w:rsidR="005528AE" w:rsidRPr="008B4E0B" w:rsidRDefault="006D0EC1" w:rsidP="005528AE">
      <w:pPr>
        <w:pStyle w:val="BodyTextWeBER"/>
        <w:numPr>
          <w:ilvl w:val="0"/>
          <w:numId w:val="14"/>
        </w:numPr>
        <w:rPr>
          <w:b/>
          <w:bCs/>
          <w:lang w:val="sq-AL"/>
        </w:rPr>
      </w:pPr>
      <w:r w:rsidRPr="004D66CD">
        <w:rPr>
          <w:rFonts w:cstheme="minorBidi"/>
          <w:b/>
          <w:lang w:val="sq-AL"/>
        </w:rPr>
        <w:t>Prioritetet p</w:t>
      </w:r>
      <w:r w:rsidR="00444A66">
        <w:rPr>
          <w:rFonts w:cstheme="minorBidi"/>
          <w:b/>
          <w:lang w:val="sq-AL"/>
        </w:rPr>
        <w:t>ë</w:t>
      </w:r>
      <w:r w:rsidRPr="004D66CD">
        <w:rPr>
          <w:rFonts w:cstheme="minorBidi"/>
          <w:b/>
          <w:lang w:val="sq-AL"/>
        </w:rPr>
        <w:t>r aplikant</w:t>
      </w:r>
      <w:r w:rsidR="00444A66">
        <w:rPr>
          <w:rFonts w:cstheme="minorBidi"/>
          <w:b/>
          <w:lang w:val="sq-AL"/>
        </w:rPr>
        <w:t>ë</w:t>
      </w:r>
      <w:r w:rsidRPr="004D66CD">
        <w:rPr>
          <w:rFonts w:cstheme="minorBidi"/>
          <w:b/>
          <w:lang w:val="sq-AL"/>
        </w:rPr>
        <w:t>t nga</w:t>
      </w:r>
      <w:r w:rsidR="005528AE" w:rsidRPr="008B4E0B">
        <w:rPr>
          <w:b/>
          <w:bCs/>
          <w:lang w:val="sq-AL"/>
        </w:rPr>
        <w:t xml:space="preserve"> </w:t>
      </w:r>
      <w:r>
        <w:rPr>
          <w:b/>
          <w:bCs/>
          <w:lang w:val="sq-AL"/>
        </w:rPr>
        <w:t>Maqedonia e Veriut</w:t>
      </w:r>
      <w:r w:rsidR="005528AE" w:rsidRPr="008B4E0B">
        <w:rPr>
          <w:b/>
          <w:bCs/>
          <w:lang w:val="sq-AL"/>
        </w:rPr>
        <w:t xml:space="preserve">: </w:t>
      </w:r>
    </w:p>
    <w:p w14:paraId="47AB457F" w14:textId="66EB5EB4" w:rsidR="009F117A" w:rsidRPr="008B4E0B" w:rsidRDefault="004D66CD" w:rsidP="004D66CD">
      <w:pPr>
        <w:pStyle w:val="BodyTextWeBER"/>
        <w:ind w:left="720"/>
        <w:rPr>
          <w:lang w:val="sq-AL"/>
        </w:rPr>
      </w:pPr>
      <w:r>
        <w:rPr>
          <w:lang w:val="sq-AL"/>
        </w:rPr>
        <w:t>Prioriteti</w:t>
      </w:r>
      <w:r w:rsidRPr="008B4E0B">
        <w:rPr>
          <w:lang w:val="sq-AL"/>
        </w:rPr>
        <w:t xml:space="preserve"> </w:t>
      </w:r>
      <w:r w:rsidR="009F117A" w:rsidRPr="008B4E0B">
        <w:rPr>
          <w:lang w:val="sq-AL"/>
        </w:rPr>
        <w:t xml:space="preserve">1 – </w:t>
      </w:r>
      <w:r w:rsidR="008B4856">
        <w:rPr>
          <w:lang w:val="sq-AL"/>
        </w:rPr>
        <w:t>Di</w:t>
      </w:r>
      <w:r w:rsidR="00500B9A">
        <w:rPr>
          <w:lang w:val="sq-AL"/>
        </w:rPr>
        <w:t>gj</w:t>
      </w:r>
      <w:r w:rsidR="008B4856">
        <w:rPr>
          <w:lang w:val="sq-AL"/>
        </w:rPr>
        <w:t>italizim</w:t>
      </w:r>
      <w:r w:rsidR="008B00E5">
        <w:rPr>
          <w:lang w:val="sq-AL"/>
        </w:rPr>
        <w:t>i</w:t>
      </w:r>
      <w:r w:rsidR="008B4856">
        <w:rPr>
          <w:lang w:val="sq-AL"/>
        </w:rPr>
        <w:t xml:space="preserve"> dhe p</w:t>
      </w:r>
      <w:r w:rsidR="00444A66">
        <w:rPr>
          <w:lang w:val="sq-AL"/>
        </w:rPr>
        <w:t>ë</w:t>
      </w:r>
      <w:r w:rsidR="008B4856">
        <w:rPr>
          <w:lang w:val="sq-AL"/>
        </w:rPr>
        <w:t>rmir</w:t>
      </w:r>
      <w:r w:rsidR="00444A66">
        <w:rPr>
          <w:lang w:val="sq-AL"/>
        </w:rPr>
        <w:t>ë</w:t>
      </w:r>
      <w:r w:rsidR="008B4856">
        <w:rPr>
          <w:lang w:val="sq-AL"/>
        </w:rPr>
        <w:t>sim</w:t>
      </w:r>
      <w:r w:rsidR="008B00E5">
        <w:rPr>
          <w:lang w:val="sq-AL"/>
        </w:rPr>
        <w:t>i</w:t>
      </w:r>
      <w:r w:rsidR="008B4856">
        <w:rPr>
          <w:lang w:val="sq-AL"/>
        </w:rPr>
        <w:t xml:space="preserve"> i ofrimit t</w:t>
      </w:r>
      <w:r w:rsidR="00444A66">
        <w:rPr>
          <w:lang w:val="sq-AL"/>
        </w:rPr>
        <w:t>ë</w:t>
      </w:r>
      <w:r w:rsidR="008B4856">
        <w:rPr>
          <w:lang w:val="sq-AL"/>
        </w:rPr>
        <w:t xml:space="preserve"> sh</w:t>
      </w:r>
      <w:r w:rsidR="00444A66">
        <w:rPr>
          <w:lang w:val="sq-AL"/>
        </w:rPr>
        <w:t>ë</w:t>
      </w:r>
      <w:r w:rsidR="008B4856">
        <w:rPr>
          <w:lang w:val="sq-AL"/>
        </w:rPr>
        <w:t xml:space="preserve">rbimeve </w:t>
      </w:r>
      <w:r w:rsidR="009F117A" w:rsidRPr="008B4E0B">
        <w:rPr>
          <w:lang w:val="sq-AL"/>
        </w:rPr>
        <w:t xml:space="preserve"> </w:t>
      </w:r>
    </w:p>
    <w:p w14:paraId="45B660E0" w14:textId="27F4ED4C" w:rsidR="009F117A" w:rsidRPr="008B4E0B" w:rsidRDefault="004D66CD" w:rsidP="004D66CD">
      <w:pPr>
        <w:pStyle w:val="BodyTextWeBER"/>
        <w:ind w:left="720"/>
        <w:rPr>
          <w:lang w:val="sq-AL"/>
        </w:rPr>
      </w:pPr>
      <w:r>
        <w:rPr>
          <w:lang w:val="sq-AL"/>
        </w:rPr>
        <w:t>Prioriteti</w:t>
      </w:r>
      <w:r w:rsidRPr="008B4E0B">
        <w:rPr>
          <w:lang w:val="sq-AL"/>
        </w:rPr>
        <w:t xml:space="preserve"> </w:t>
      </w:r>
      <w:r w:rsidR="009F117A" w:rsidRPr="008B4E0B">
        <w:rPr>
          <w:lang w:val="sq-AL"/>
        </w:rPr>
        <w:t xml:space="preserve">2 – </w:t>
      </w:r>
      <w:r w:rsidR="008B4856">
        <w:rPr>
          <w:lang w:val="sq-AL"/>
        </w:rPr>
        <w:t xml:space="preserve">Menaxhimi i financave publike </w:t>
      </w:r>
    </w:p>
    <w:p w14:paraId="2231D505" w14:textId="5B027C86" w:rsidR="009F117A" w:rsidRDefault="004D66CD" w:rsidP="004D66CD">
      <w:pPr>
        <w:pStyle w:val="BodyTextWeBER"/>
        <w:ind w:left="720"/>
        <w:rPr>
          <w:lang w:val="sq-AL"/>
        </w:rPr>
      </w:pPr>
      <w:r>
        <w:rPr>
          <w:lang w:val="sq-AL"/>
        </w:rPr>
        <w:t>Prioriteti</w:t>
      </w:r>
      <w:r w:rsidRPr="008B4E0B">
        <w:rPr>
          <w:lang w:val="sq-AL"/>
        </w:rPr>
        <w:t xml:space="preserve"> </w:t>
      </w:r>
      <w:r w:rsidR="009F117A" w:rsidRPr="008B4E0B">
        <w:rPr>
          <w:lang w:val="sq-AL"/>
        </w:rPr>
        <w:t xml:space="preserve">3 – </w:t>
      </w:r>
      <w:r w:rsidR="008B4856">
        <w:rPr>
          <w:lang w:val="sq-AL"/>
        </w:rPr>
        <w:t>Menaxhim</w:t>
      </w:r>
      <w:r w:rsidR="008B00E5">
        <w:rPr>
          <w:lang w:val="sq-AL"/>
        </w:rPr>
        <w:t>i</w:t>
      </w:r>
      <w:r w:rsidR="008B4856">
        <w:rPr>
          <w:lang w:val="sq-AL"/>
        </w:rPr>
        <w:t xml:space="preserve"> i p</w:t>
      </w:r>
      <w:r w:rsidR="00444A66">
        <w:rPr>
          <w:lang w:val="sq-AL"/>
        </w:rPr>
        <w:t>ë</w:t>
      </w:r>
      <w:r w:rsidR="008B4856">
        <w:rPr>
          <w:lang w:val="sq-AL"/>
        </w:rPr>
        <w:t>rmir</w:t>
      </w:r>
      <w:r w:rsidR="00444A66">
        <w:rPr>
          <w:lang w:val="sq-AL"/>
        </w:rPr>
        <w:t>ë</w:t>
      </w:r>
      <w:r w:rsidR="008B4856">
        <w:rPr>
          <w:lang w:val="sq-AL"/>
        </w:rPr>
        <w:t>suar i burimeve njer</w:t>
      </w:r>
      <w:r w:rsidR="00444A66">
        <w:rPr>
          <w:lang w:val="sq-AL"/>
        </w:rPr>
        <w:t>ë</w:t>
      </w:r>
      <w:r w:rsidR="008B4856">
        <w:rPr>
          <w:lang w:val="sq-AL"/>
        </w:rPr>
        <w:t xml:space="preserve">zore </w:t>
      </w:r>
      <w:r w:rsidR="009F117A" w:rsidRPr="008B4E0B">
        <w:rPr>
          <w:lang w:val="sq-AL"/>
        </w:rPr>
        <w:t xml:space="preserve"> </w:t>
      </w:r>
    </w:p>
    <w:p w14:paraId="096FF906" w14:textId="361FC676" w:rsidR="00A51D8B" w:rsidRDefault="00A51D8B" w:rsidP="00A51D8B">
      <w:pPr>
        <w:pStyle w:val="BodyTextWeBER"/>
        <w:ind w:left="720"/>
        <w:rPr>
          <w:lang w:val="sq-AL"/>
        </w:rPr>
      </w:pPr>
      <w:r w:rsidRPr="001340E2">
        <w:rPr>
          <w:lang w:val="sq-AL"/>
        </w:rPr>
        <w:t>Prioriteti 4</w:t>
      </w:r>
      <w:r>
        <w:rPr>
          <w:lang w:val="sq-AL"/>
        </w:rPr>
        <w:t xml:space="preserve"> – K</w:t>
      </w:r>
      <w:r w:rsidRPr="001340E2">
        <w:rPr>
          <w:lang w:val="sq-AL"/>
        </w:rPr>
        <w:t>oordinimi dhe zhvillimi i politikave</w:t>
      </w:r>
    </w:p>
    <w:p w14:paraId="7C0D66AB" w14:textId="77777777" w:rsidR="00EE57EC" w:rsidRPr="008B4E0B" w:rsidRDefault="00EE57EC" w:rsidP="00A51D8B">
      <w:pPr>
        <w:pStyle w:val="BodyTextWeBER"/>
        <w:ind w:left="720"/>
        <w:rPr>
          <w:lang w:val="sq-AL"/>
        </w:rPr>
      </w:pPr>
    </w:p>
    <w:p w14:paraId="2D4C1FF3" w14:textId="728CC079" w:rsidR="009B23E2" w:rsidRPr="008B4E0B" w:rsidRDefault="006D0EC1" w:rsidP="005528AE">
      <w:pPr>
        <w:pStyle w:val="BodyTextWeBER"/>
        <w:numPr>
          <w:ilvl w:val="0"/>
          <w:numId w:val="14"/>
        </w:numPr>
        <w:rPr>
          <w:b/>
          <w:bCs/>
          <w:lang w:val="sq-AL"/>
        </w:rPr>
      </w:pPr>
      <w:r w:rsidRPr="004D66CD">
        <w:rPr>
          <w:rFonts w:cstheme="minorBidi"/>
          <w:b/>
          <w:lang w:val="sq-AL"/>
        </w:rPr>
        <w:lastRenderedPageBreak/>
        <w:t>Prioritetet p</w:t>
      </w:r>
      <w:r w:rsidR="00444A66">
        <w:rPr>
          <w:rFonts w:cstheme="minorBidi"/>
          <w:b/>
          <w:lang w:val="sq-AL"/>
        </w:rPr>
        <w:t>ë</w:t>
      </w:r>
      <w:r w:rsidRPr="004D66CD">
        <w:rPr>
          <w:rFonts w:cstheme="minorBidi"/>
          <w:b/>
          <w:lang w:val="sq-AL"/>
        </w:rPr>
        <w:t>r aplikant</w:t>
      </w:r>
      <w:r w:rsidR="00444A66">
        <w:rPr>
          <w:rFonts w:cstheme="minorBidi"/>
          <w:b/>
          <w:lang w:val="sq-AL"/>
        </w:rPr>
        <w:t>ë</w:t>
      </w:r>
      <w:r w:rsidRPr="004D66CD">
        <w:rPr>
          <w:rFonts w:cstheme="minorBidi"/>
          <w:b/>
          <w:lang w:val="sq-AL"/>
        </w:rPr>
        <w:t>t nga</w:t>
      </w:r>
      <w:r>
        <w:rPr>
          <w:rFonts w:cstheme="minorBidi"/>
          <w:b/>
          <w:lang w:val="sq-AL"/>
        </w:rPr>
        <w:t xml:space="preserve"> </w:t>
      </w:r>
      <w:r w:rsidR="009B23E2" w:rsidRPr="008B4E0B">
        <w:rPr>
          <w:b/>
          <w:bCs/>
          <w:lang w:val="sq-AL"/>
        </w:rPr>
        <w:t>Serbia:</w:t>
      </w:r>
    </w:p>
    <w:p w14:paraId="0E6A9F01" w14:textId="6E9D1074" w:rsidR="009B23E2" w:rsidRPr="008B4E0B" w:rsidRDefault="004D66CD" w:rsidP="009F117A">
      <w:pPr>
        <w:pStyle w:val="BodyTextWeBER"/>
        <w:ind w:left="709"/>
        <w:rPr>
          <w:lang w:val="sq-AL"/>
        </w:rPr>
      </w:pPr>
      <w:r>
        <w:rPr>
          <w:lang w:val="sq-AL"/>
        </w:rPr>
        <w:t>Prioriteti</w:t>
      </w:r>
      <w:r w:rsidRPr="008B4E0B">
        <w:rPr>
          <w:lang w:val="sq-AL"/>
        </w:rPr>
        <w:t xml:space="preserve"> </w:t>
      </w:r>
      <w:r w:rsidR="009B23E2" w:rsidRPr="008B4E0B">
        <w:rPr>
          <w:lang w:val="sq-AL"/>
        </w:rPr>
        <w:t xml:space="preserve">1 – </w:t>
      </w:r>
      <w:r w:rsidR="008B4856">
        <w:rPr>
          <w:lang w:val="sq-AL"/>
        </w:rPr>
        <w:t>Pjes</w:t>
      </w:r>
      <w:r w:rsidR="00444A66">
        <w:rPr>
          <w:lang w:val="sq-AL"/>
        </w:rPr>
        <w:t>ë</w:t>
      </w:r>
      <w:r w:rsidR="008B4856">
        <w:rPr>
          <w:lang w:val="sq-AL"/>
        </w:rPr>
        <w:t>marrj</w:t>
      </w:r>
      <w:r w:rsidR="00500B9A">
        <w:rPr>
          <w:lang w:val="sq-AL"/>
        </w:rPr>
        <w:t>a</w:t>
      </w:r>
      <w:r w:rsidR="008B4856">
        <w:rPr>
          <w:lang w:val="sq-AL"/>
        </w:rPr>
        <w:t xml:space="preserve"> dhe konsultime</w:t>
      </w:r>
      <w:r w:rsidR="00500B9A">
        <w:rPr>
          <w:lang w:val="sq-AL"/>
        </w:rPr>
        <w:t>t</w:t>
      </w:r>
      <w:r w:rsidR="008B4856">
        <w:rPr>
          <w:lang w:val="sq-AL"/>
        </w:rPr>
        <w:t xml:space="preserve"> n</w:t>
      </w:r>
      <w:r w:rsidR="00444A66">
        <w:rPr>
          <w:lang w:val="sq-AL"/>
        </w:rPr>
        <w:t>ë</w:t>
      </w:r>
      <w:r w:rsidR="008B4856">
        <w:rPr>
          <w:lang w:val="sq-AL"/>
        </w:rPr>
        <w:t xml:space="preserve"> sistemin e planifikimit </w:t>
      </w:r>
    </w:p>
    <w:p w14:paraId="2A6FF00D" w14:textId="01AEA05F" w:rsidR="009B23E2" w:rsidRPr="008B4E0B" w:rsidRDefault="004D66CD" w:rsidP="009F117A">
      <w:pPr>
        <w:pStyle w:val="BodyTextWeBER"/>
        <w:ind w:left="709"/>
        <w:rPr>
          <w:lang w:val="sq-AL"/>
        </w:rPr>
      </w:pPr>
      <w:r>
        <w:rPr>
          <w:lang w:val="sq-AL"/>
        </w:rPr>
        <w:t>Prioriteti</w:t>
      </w:r>
      <w:r w:rsidRPr="008B4E0B">
        <w:rPr>
          <w:lang w:val="sq-AL"/>
        </w:rPr>
        <w:t xml:space="preserve"> </w:t>
      </w:r>
      <w:r w:rsidR="009B23E2" w:rsidRPr="008B4E0B">
        <w:rPr>
          <w:lang w:val="sq-AL"/>
        </w:rPr>
        <w:t xml:space="preserve">2 – </w:t>
      </w:r>
      <w:r w:rsidR="008B4856">
        <w:rPr>
          <w:lang w:val="sq-AL"/>
        </w:rPr>
        <w:t>Transparenc</w:t>
      </w:r>
      <w:r w:rsidR="008B00E5">
        <w:rPr>
          <w:lang w:val="sq-AL"/>
        </w:rPr>
        <w:t>a</w:t>
      </w:r>
      <w:r w:rsidR="008B4856">
        <w:rPr>
          <w:lang w:val="sq-AL"/>
        </w:rPr>
        <w:t xml:space="preserve"> fiskale dhe llogaridhëni</w:t>
      </w:r>
      <w:r w:rsidR="008B00E5">
        <w:rPr>
          <w:lang w:val="sq-AL"/>
        </w:rPr>
        <w:t>a</w:t>
      </w:r>
      <w:r w:rsidR="008B4856">
        <w:rPr>
          <w:lang w:val="sq-AL"/>
        </w:rPr>
        <w:t xml:space="preserve"> </w:t>
      </w:r>
    </w:p>
    <w:p w14:paraId="794E65C1" w14:textId="6D21E146" w:rsidR="009B23E2" w:rsidRPr="008B4E0B" w:rsidRDefault="004D66CD" w:rsidP="009F117A">
      <w:pPr>
        <w:pStyle w:val="BodyTextWeBER"/>
        <w:ind w:left="709"/>
        <w:rPr>
          <w:lang w:val="sq-AL"/>
        </w:rPr>
      </w:pPr>
      <w:r>
        <w:rPr>
          <w:lang w:val="sq-AL"/>
        </w:rPr>
        <w:t>Prioriteti</w:t>
      </w:r>
      <w:r w:rsidRPr="008B4E0B">
        <w:rPr>
          <w:lang w:val="sq-AL"/>
        </w:rPr>
        <w:t xml:space="preserve"> </w:t>
      </w:r>
      <w:r w:rsidR="009B23E2" w:rsidRPr="008B4E0B">
        <w:rPr>
          <w:lang w:val="sq-AL"/>
        </w:rPr>
        <w:t xml:space="preserve">3 – </w:t>
      </w:r>
      <w:r w:rsidR="008B4856">
        <w:rPr>
          <w:lang w:val="sq-AL"/>
        </w:rPr>
        <w:t>Sh</w:t>
      </w:r>
      <w:r w:rsidR="00444A66">
        <w:rPr>
          <w:lang w:val="sq-AL"/>
        </w:rPr>
        <w:t>ë</w:t>
      </w:r>
      <w:r w:rsidR="008B4856">
        <w:rPr>
          <w:lang w:val="sq-AL"/>
        </w:rPr>
        <w:t>rbime</w:t>
      </w:r>
      <w:r w:rsidR="006E52B0">
        <w:rPr>
          <w:lang w:val="sq-AL"/>
        </w:rPr>
        <w:t>t</w:t>
      </w:r>
      <w:r w:rsidR="008B4856">
        <w:rPr>
          <w:lang w:val="sq-AL"/>
        </w:rPr>
        <w:t xml:space="preserve"> publike n</w:t>
      </w:r>
      <w:r w:rsidR="00444A66">
        <w:rPr>
          <w:lang w:val="sq-AL"/>
        </w:rPr>
        <w:t>ë</w:t>
      </w:r>
      <w:r w:rsidR="008B4856">
        <w:rPr>
          <w:lang w:val="sq-AL"/>
        </w:rPr>
        <w:t xml:space="preserve"> nivelin </w:t>
      </w:r>
      <w:r w:rsidR="00453B94">
        <w:rPr>
          <w:lang w:val="sq-AL"/>
        </w:rPr>
        <w:t>vendor</w:t>
      </w:r>
      <w:r w:rsidR="008B4856">
        <w:rPr>
          <w:lang w:val="sq-AL"/>
        </w:rPr>
        <w:t xml:space="preserve"> me fokus grupet </w:t>
      </w:r>
      <w:r w:rsidR="00453B94">
        <w:rPr>
          <w:lang w:val="sq-AL"/>
        </w:rPr>
        <w:t>vulnerabël</w:t>
      </w:r>
      <w:r w:rsidR="008B4856">
        <w:rPr>
          <w:lang w:val="sq-AL"/>
        </w:rPr>
        <w:t xml:space="preserve"> </w:t>
      </w:r>
    </w:p>
    <w:p w14:paraId="0A23BD2A" w14:textId="4FFE509C" w:rsidR="008B4856" w:rsidRDefault="004D66CD" w:rsidP="008B4856">
      <w:pPr>
        <w:pStyle w:val="BodyTextWeBER"/>
        <w:ind w:left="709"/>
        <w:rPr>
          <w:lang w:val="sq-AL"/>
        </w:rPr>
      </w:pPr>
      <w:r>
        <w:rPr>
          <w:lang w:val="sq-AL"/>
        </w:rPr>
        <w:t>Prioriteti</w:t>
      </w:r>
      <w:r w:rsidRPr="008B4E0B">
        <w:rPr>
          <w:lang w:val="sq-AL"/>
        </w:rPr>
        <w:t xml:space="preserve"> </w:t>
      </w:r>
      <w:r w:rsidR="009B23E2" w:rsidRPr="008B4E0B">
        <w:rPr>
          <w:lang w:val="sq-AL"/>
        </w:rPr>
        <w:t xml:space="preserve">4 – </w:t>
      </w:r>
      <w:r w:rsidR="008B4856">
        <w:rPr>
          <w:lang w:val="sq-AL"/>
        </w:rPr>
        <w:t>Transparenc</w:t>
      </w:r>
      <w:r w:rsidR="00453B94">
        <w:rPr>
          <w:lang w:val="sq-AL"/>
        </w:rPr>
        <w:t>a</w:t>
      </w:r>
      <w:r w:rsidR="008B4856">
        <w:rPr>
          <w:lang w:val="sq-AL"/>
        </w:rPr>
        <w:t xml:space="preserve"> </w:t>
      </w:r>
      <w:r w:rsidR="0091548D">
        <w:rPr>
          <w:lang w:val="sq-AL"/>
        </w:rPr>
        <w:t>e</w:t>
      </w:r>
      <w:r w:rsidR="008B4856">
        <w:rPr>
          <w:lang w:val="sq-AL"/>
        </w:rPr>
        <w:t xml:space="preserve"> vendimmarrje</w:t>
      </w:r>
      <w:r w:rsidR="0091548D">
        <w:rPr>
          <w:lang w:val="sq-AL"/>
        </w:rPr>
        <w:t>s</w:t>
      </w:r>
      <w:r w:rsidR="008B4856">
        <w:rPr>
          <w:lang w:val="sq-AL"/>
        </w:rPr>
        <w:t xml:space="preserve"> </w:t>
      </w:r>
      <w:r w:rsidR="0091548D">
        <w:rPr>
          <w:lang w:val="sq-AL"/>
        </w:rPr>
        <w:t>së</w:t>
      </w:r>
      <w:r w:rsidR="008B4856">
        <w:rPr>
          <w:lang w:val="sq-AL"/>
        </w:rPr>
        <w:t xml:space="preserve"> Qeveris</w:t>
      </w:r>
      <w:r w:rsidR="00444A66">
        <w:rPr>
          <w:lang w:val="sq-AL"/>
        </w:rPr>
        <w:t>ë</w:t>
      </w:r>
      <w:r w:rsidR="008B4856">
        <w:rPr>
          <w:lang w:val="sq-AL"/>
        </w:rPr>
        <w:t xml:space="preserve"> s</w:t>
      </w:r>
      <w:r w:rsidR="00444A66">
        <w:rPr>
          <w:lang w:val="sq-AL"/>
        </w:rPr>
        <w:t>ë</w:t>
      </w:r>
      <w:r w:rsidR="008B4856">
        <w:rPr>
          <w:lang w:val="sq-AL"/>
        </w:rPr>
        <w:t xml:space="preserve"> Republik</w:t>
      </w:r>
      <w:r w:rsidR="00444A66">
        <w:rPr>
          <w:lang w:val="sq-AL"/>
        </w:rPr>
        <w:t>ë</w:t>
      </w:r>
      <w:r w:rsidR="008B4856">
        <w:rPr>
          <w:lang w:val="sq-AL"/>
        </w:rPr>
        <w:t>s s</w:t>
      </w:r>
      <w:r w:rsidR="00444A66">
        <w:rPr>
          <w:lang w:val="sq-AL"/>
        </w:rPr>
        <w:t>ë</w:t>
      </w:r>
      <w:r w:rsidR="008B4856">
        <w:rPr>
          <w:lang w:val="sq-AL"/>
        </w:rPr>
        <w:t xml:space="preserve"> Serbis</w:t>
      </w:r>
      <w:r w:rsidR="00444A66">
        <w:rPr>
          <w:lang w:val="sq-AL"/>
        </w:rPr>
        <w:t>ë</w:t>
      </w:r>
      <w:r w:rsidR="008B4856">
        <w:rPr>
          <w:lang w:val="sq-AL"/>
        </w:rPr>
        <w:t xml:space="preserve"> dhe autoriteteve </w:t>
      </w:r>
      <w:r w:rsidR="00453B94">
        <w:rPr>
          <w:lang w:val="sq-AL"/>
        </w:rPr>
        <w:t>vendore</w:t>
      </w:r>
      <w:r w:rsidR="00617251">
        <w:rPr>
          <w:lang w:val="sq-AL"/>
        </w:rPr>
        <w:t>.</w:t>
      </w:r>
      <w:r w:rsidR="008B4856">
        <w:rPr>
          <w:lang w:val="sq-AL"/>
        </w:rPr>
        <w:t xml:space="preserve"> </w:t>
      </w:r>
    </w:p>
    <w:p w14:paraId="60FF8A9C" w14:textId="5512F29D" w:rsidR="00E0249D" w:rsidRDefault="00E0249D" w:rsidP="008B4856">
      <w:pPr>
        <w:pStyle w:val="BodyTextWeBER"/>
        <w:rPr>
          <w:b/>
          <w:bCs/>
          <w:u w:val="single"/>
          <w:lang w:val="sq-AL"/>
        </w:rPr>
      </w:pPr>
      <w:r>
        <w:rPr>
          <w:b/>
          <w:bCs/>
          <w:u w:val="single"/>
          <w:lang w:val="sq-AL"/>
        </w:rPr>
        <w:t>Secili propozim i paraqitur p</w:t>
      </w:r>
      <w:r w:rsidR="00444A66">
        <w:rPr>
          <w:b/>
          <w:bCs/>
          <w:u w:val="single"/>
          <w:lang w:val="sq-AL"/>
        </w:rPr>
        <w:t>ë</w:t>
      </w:r>
      <w:r>
        <w:rPr>
          <w:b/>
          <w:bCs/>
          <w:u w:val="single"/>
          <w:lang w:val="sq-AL"/>
        </w:rPr>
        <w:t xml:space="preserve">rmes </w:t>
      </w:r>
      <w:r w:rsidR="0091548D">
        <w:rPr>
          <w:b/>
          <w:bCs/>
          <w:u w:val="single"/>
          <w:lang w:val="sq-AL"/>
        </w:rPr>
        <w:t>Th</w:t>
      </w:r>
      <w:r>
        <w:rPr>
          <w:b/>
          <w:bCs/>
          <w:u w:val="single"/>
          <w:lang w:val="sq-AL"/>
        </w:rPr>
        <w:t>p</w:t>
      </w:r>
      <w:r w:rsidR="0091548D">
        <w:rPr>
          <w:b/>
          <w:bCs/>
          <w:u w:val="single"/>
          <w:lang w:val="sq-AL"/>
        </w:rPr>
        <w:t>P</w:t>
      </w:r>
      <w:r>
        <w:rPr>
          <w:b/>
          <w:bCs/>
          <w:u w:val="single"/>
          <w:lang w:val="sq-AL"/>
        </w:rPr>
        <w:t xml:space="preserve"> duhet t</w:t>
      </w:r>
      <w:r w:rsidR="0091548D">
        <w:rPr>
          <w:b/>
          <w:bCs/>
          <w:u w:val="single"/>
          <w:lang w:val="sq-AL"/>
        </w:rPr>
        <w:t>’i</w:t>
      </w:r>
      <w:r>
        <w:rPr>
          <w:b/>
          <w:bCs/>
          <w:u w:val="single"/>
          <w:lang w:val="sq-AL"/>
        </w:rPr>
        <w:t xml:space="preserve"> refero</w:t>
      </w:r>
      <w:r w:rsidR="0091548D">
        <w:rPr>
          <w:b/>
          <w:bCs/>
          <w:u w:val="single"/>
          <w:lang w:val="sq-AL"/>
        </w:rPr>
        <w:t>het</w:t>
      </w:r>
      <w:r>
        <w:rPr>
          <w:b/>
          <w:bCs/>
          <w:u w:val="single"/>
          <w:lang w:val="sq-AL"/>
        </w:rPr>
        <w:t xml:space="preserve"> monitorimi</w:t>
      </w:r>
      <w:r w:rsidR="0091548D">
        <w:rPr>
          <w:b/>
          <w:bCs/>
          <w:u w:val="single"/>
          <w:lang w:val="sq-AL"/>
        </w:rPr>
        <w:t>t</w:t>
      </w:r>
      <w:r>
        <w:rPr>
          <w:b/>
          <w:bCs/>
          <w:u w:val="single"/>
          <w:lang w:val="sq-AL"/>
        </w:rPr>
        <w:t xml:space="preserve"> </w:t>
      </w:r>
      <w:r w:rsidR="0091548D">
        <w:rPr>
          <w:b/>
          <w:bCs/>
          <w:u w:val="single"/>
          <w:lang w:val="sq-AL"/>
        </w:rPr>
        <w:t>të</w:t>
      </w:r>
      <w:r>
        <w:rPr>
          <w:b/>
          <w:bCs/>
          <w:u w:val="single"/>
          <w:lang w:val="sq-AL"/>
        </w:rPr>
        <w:t xml:space="preserve"> nj</w:t>
      </w:r>
      <w:r w:rsidR="00444A66">
        <w:rPr>
          <w:b/>
          <w:bCs/>
          <w:u w:val="single"/>
          <w:lang w:val="sq-AL"/>
        </w:rPr>
        <w:t>ë</w:t>
      </w:r>
      <w:r>
        <w:rPr>
          <w:b/>
          <w:bCs/>
          <w:u w:val="single"/>
          <w:lang w:val="sq-AL"/>
        </w:rPr>
        <w:t xml:space="preserve"> ose m</w:t>
      </w:r>
      <w:r w:rsidR="00444A66">
        <w:rPr>
          <w:b/>
          <w:bCs/>
          <w:u w:val="single"/>
          <w:lang w:val="sq-AL"/>
        </w:rPr>
        <w:t>ë</w:t>
      </w:r>
      <w:r>
        <w:rPr>
          <w:b/>
          <w:bCs/>
          <w:u w:val="single"/>
          <w:lang w:val="sq-AL"/>
        </w:rPr>
        <w:t xml:space="preserve"> shum</w:t>
      </w:r>
      <w:r w:rsidR="00444A66">
        <w:rPr>
          <w:b/>
          <w:bCs/>
          <w:u w:val="single"/>
          <w:lang w:val="sq-AL"/>
        </w:rPr>
        <w:t>ë</w:t>
      </w:r>
      <w:r>
        <w:rPr>
          <w:b/>
          <w:bCs/>
          <w:u w:val="single"/>
          <w:lang w:val="sq-AL"/>
        </w:rPr>
        <w:t xml:space="preserve"> </w:t>
      </w:r>
      <w:r w:rsidR="00453B94">
        <w:rPr>
          <w:b/>
          <w:bCs/>
          <w:u w:val="single"/>
          <w:lang w:val="sq-AL"/>
        </w:rPr>
        <w:t>Parimeve</w:t>
      </w:r>
      <w:r>
        <w:rPr>
          <w:b/>
          <w:bCs/>
          <w:u w:val="single"/>
          <w:lang w:val="sq-AL"/>
        </w:rPr>
        <w:t xml:space="preserve"> t</w:t>
      </w:r>
      <w:r w:rsidR="00444A66">
        <w:rPr>
          <w:b/>
          <w:bCs/>
          <w:u w:val="single"/>
          <w:lang w:val="sq-AL"/>
        </w:rPr>
        <w:t>ë</w:t>
      </w:r>
      <w:r>
        <w:rPr>
          <w:b/>
          <w:bCs/>
          <w:u w:val="single"/>
          <w:lang w:val="sq-AL"/>
        </w:rPr>
        <w:t xml:space="preserve"> Administrat</w:t>
      </w:r>
      <w:r w:rsidR="00444A66">
        <w:rPr>
          <w:b/>
          <w:bCs/>
          <w:u w:val="single"/>
          <w:lang w:val="sq-AL"/>
        </w:rPr>
        <w:t>ë</w:t>
      </w:r>
      <w:r>
        <w:rPr>
          <w:b/>
          <w:bCs/>
          <w:u w:val="single"/>
          <w:lang w:val="sq-AL"/>
        </w:rPr>
        <w:t>s Publike q</w:t>
      </w:r>
      <w:r w:rsidR="00444A66">
        <w:rPr>
          <w:b/>
          <w:bCs/>
          <w:u w:val="single"/>
          <w:lang w:val="sq-AL"/>
        </w:rPr>
        <w:t>ë</w:t>
      </w:r>
      <w:r>
        <w:rPr>
          <w:b/>
          <w:bCs/>
          <w:u w:val="single"/>
          <w:lang w:val="sq-AL"/>
        </w:rPr>
        <w:t xml:space="preserve"> </w:t>
      </w:r>
      <w:r w:rsidR="0091548D">
        <w:rPr>
          <w:b/>
          <w:bCs/>
          <w:u w:val="single"/>
          <w:lang w:val="sq-AL"/>
        </w:rPr>
        <w:t xml:space="preserve">i </w:t>
      </w:r>
      <w:r w:rsidR="000D6D1B">
        <w:rPr>
          <w:b/>
          <w:bCs/>
          <w:u w:val="single"/>
          <w:lang w:val="sq-AL"/>
        </w:rPr>
        <w:t>korrespondojnë</w:t>
      </w:r>
      <w:r>
        <w:rPr>
          <w:b/>
          <w:bCs/>
          <w:u w:val="single"/>
          <w:lang w:val="sq-AL"/>
        </w:rPr>
        <w:t xml:space="preserve"> tematik</w:t>
      </w:r>
      <w:r w:rsidR="00444A66">
        <w:rPr>
          <w:b/>
          <w:bCs/>
          <w:u w:val="single"/>
          <w:lang w:val="sq-AL"/>
        </w:rPr>
        <w:t>ë</w:t>
      </w:r>
      <w:r w:rsidR="0091548D">
        <w:rPr>
          <w:b/>
          <w:bCs/>
          <w:u w:val="single"/>
          <w:lang w:val="sq-AL"/>
        </w:rPr>
        <w:t>s</w:t>
      </w:r>
      <w:r>
        <w:rPr>
          <w:b/>
          <w:bCs/>
          <w:u w:val="single"/>
          <w:lang w:val="sq-AL"/>
        </w:rPr>
        <w:t xml:space="preserve"> prioritare t</w:t>
      </w:r>
      <w:r w:rsidR="00444A66">
        <w:rPr>
          <w:b/>
          <w:bCs/>
          <w:u w:val="single"/>
          <w:lang w:val="sq-AL"/>
        </w:rPr>
        <w:t>ë</w:t>
      </w:r>
      <w:r>
        <w:rPr>
          <w:b/>
          <w:bCs/>
          <w:u w:val="single"/>
          <w:lang w:val="sq-AL"/>
        </w:rPr>
        <w:t xml:space="preserve"> zgjedhur. </w:t>
      </w:r>
    </w:p>
    <w:p w14:paraId="76835276" w14:textId="56C1FF02" w:rsidR="00DF37C6" w:rsidRPr="000D6D1B" w:rsidRDefault="00E0249D" w:rsidP="00EB7AC9">
      <w:pPr>
        <w:pStyle w:val="BodyTextWeBER"/>
        <w:rPr>
          <w:bCs/>
          <w:lang w:val="sq-AL"/>
        </w:rPr>
      </w:pPr>
      <w:r>
        <w:rPr>
          <w:bCs/>
          <w:lang w:val="sq-AL"/>
        </w:rPr>
        <w:t>Parimet e Administrat</w:t>
      </w:r>
      <w:r w:rsidR="00444A66">
        <w:rPr>
          <w:bCs/>
          <w:lang w:val="sq-AL"/>
        </w:rPr>
        <w:t>ë</w:t>
      </w:r>
      <w:r>
        <w:rPr>
          <w:bCs/>
          <w:lang w:val="sq-AL"/>
        </w:rPr>
        <w:t>s Publike jan</w:t>
      </w:r>
      <w:r w:rsidR="00444A66">
        <w:rPr>
          <w:bCs/>
          <w:lang w:val="sq-AL"/>
        </w:rPr>
        <w:t>ë</w:t>
      </w:r>
      <w:r>
        <w:rPr>
          <w:bCs/>
          <w:lang w:val="sq-AL"/>
        </w:rPr>
        <w:t xml:space="preserve"> zhvilluar nga SIGMA/OECD n</w:t>
      </w:r>
      <w:r w:rsidR="00444A66">
        <w:rPr>
          <w:bCs/>
          <w:lang w:val="sq-AL"/>
        </w:rPr>
        <w:t>ë</w:t>
      </w:r>
      <w:r>
        <w:rPr>
          <w:bCs/>
          <w:lang w:val="sq-AL"/>
        </w:rPr>
        <w:t xml:space="preserve"> bashk</w:t>
      </w:r>
      <w:r w:rsidR="00444A66">
        <w:rPr>
          <w:bCs/>
          <w:lang w:val="sq-AL"/>
        </w:rPr>
        <w:t>ë</w:t>
      </w:r>
      <w:r>
        <w:rPr>
          <w:bCs/>
          <w:lang w:val="sq-AL"/>
        </w:rPr>
        <w:t>punim t</w:t>
      </w:r>
      <w:r w:rsidR="00444A66">
        <w:rPr>
          <w:bCs/>
          <w:lang w:val="sq-AL"/>
        </w:rPr>
        <w:t>ë</w:t>
      </w:r>
      <w:r>
        <w:rPr>
          <w:bCs/>
          <w:lang w:val="sq-AL"/>
        </w:rPr>
        <w:t xml:space="preserve"> ngusht</w:t>
      </w:r>
      <w:r w:rsidR="00444A66">
        <w:rPr>
          <w:bCs/>
          <w:lang w:val="sq-AL"/>
        </w:rPr>
        <w:t>ë</w:t>
      </w:r>
      <w:r>
        <w:rPr>
          <w:bCs/>
          <w:lang w:val="sq-AL"/>
        </w:rPr>
        <w:t xml:space="preserve"> me Komisionin E</w:t>
      </w:r>
      <w:r w:rsidR="000D6D1B">
        <w:rPr>
          <w:bCs/>
          <w:lang w:val="sq-AL"/>
        </w:rPr>
        <w:t>v</w:t>
      </w:r>
      <w:r>
        <w:rPr>
          <w:bCs/>
          <w:lang w:val="sq-AL"/>
        </w:rPr>
        <w:t>ropian</w:t>
      </w:r>
      <w:r w:rsidR="00453B94">
        <w:rPr>
          <w:bCs/>
          <w:lang w:val="sq-AL"/>
        </w:rPr>
        <w:t>,</w:t>
      </w:r>
      <w:r>
        <w:rPr>
          <w:bCs/>
          <w:lang w:val="sq-AL"/>
        </w:rPr>
        <w:t xml:space="preserve"> p</w:t>
      </w:r>
      <w:r w:rsidR="00444A66">
        <w:rPr>
          <w:bCs/>
          <w:lang w:val="sq-AL"/>
        </w:rPr>
        <w:t>ë</w:t>
      </w:r>
      <w:r>
        <w:rPr>
          <w:bCs/>
          <w:lang w:val="sq-AL"/>
        </w:rPr>
        <w:t>r t</w:t>
      </w:r>
      <w:r w:rsidR="00444A66">
        <w:rPr>
          <w:bCs/>
          <w:lang w:val="sq-AL"/>
        </w:rPr>
        <w:t>ë</w:t>
      </w:r>
      <w:r>
        <w:rPr>
          <w:bCs/>
          <w:lang w:val="sq-AL"/>
        </w:rPr>
        <w:t xml:space="preserve"> </w:t>
      </w:r>
      <w:r w:rsidR="00AB25E3">
        <w:rPr>
          <w:bCs/>
          <w:lang w:val="sq-AL"/>
        </w:rPr>
        <w:t>p</w:t>
      </w:r>
      <w:r w:rsidR="00444A66">
        <w:rPr>
          <w:bCs/>
          <w:lang w:val="sq-AL"/>
        </w:rPr>
        <w:t>ë</w:t>
      </w:r>
      <w:r w:rsidR="00AB25E3">
        <w:rPr>
          <w:bCs/>
          <w:lang w:val="sq-AL"/>
        </w:rPr>
        <w:t>rcaktuar k</w:t>
      </w:r>
      <w:r w:rsidR="0091548D">
        <w:rPr>
          <w:bCs/>
          <w:lang w:val="sq-AL"/>
        </w:rPr>
        <w:t>ritere</w:t>
      </w:r>
      <w:r w:rsidR="00AB25E3">
        <w:rPr>
          <w:bCs/>
          <w:lang w:val="sq-AL"/>
        </w:rPr>
        <w:t xml:space="preserve"> t</w:t>
      </w:r>
      <w:r w:rsidR="00444A66">
        <w:rPr>
          <w:bCs/>
          <w:lang w:val="sq-AL"/>
        </w:rPr>
        <w:t>ë</w:t>
      </w:r>
      <w:r w:rsidR="00AB25E3">
        <w:rPr>
          <w:bCs/>
          <w:lang w:val="sq-AL"/>
        </w:rPr>
        <w:t xml:space="preserve"> detajuara </w:t>
      </w:r>
      <w:r w:rsidR="00BC701E">
        <w:rPr>
          <w:bCs/>
          <w:lang w:val="sq-AL"/>
        </w:rPr>
        <w:t>për</w:t>
      </w:r>
      <w:r w:rsidR="00AB25E3">
        <w:rPr>
          <w:bCs/>
          <w:lang w:val="sq-AL"/>
        </w:rPr>
        <w:t xml:space="preserve"> nj</w:t>
      </w:r>
      <w:r w:rsidR="00444A66">
        <w:rPr>
          <w:bCs/>
          <w:lang w:val="sq-AL"/>
        </w:rPr>
        <w:t>ë</w:t>
      </w:r>
      <w:r w:rsidR="00AB25E3">
        <w:rPr>
          <w:bCs/>
          <w:lang w:val="sq-AL"/>
        </w:rPr>
        <w:t xml:space="preserve"> administrat</w:t>
      </w:r>
      <w:r w:rsidR="00444A66">
        <w:rPr>
          <w:bCs/>
          <w:lang w:val="sq-AL"/>
        </w:rPr>
        <w:t>ë</w:t>
      </w:r>
      <w:r w:rsidR="00AB25E3">
        <w:rPr>
          <w:bCs/>
          <w:lang w:val="sq-AL"/>
        </w:rPr>
        <w:t xml:space="preserve"> q</w:t>
      </w:r>
      <w:r w:rsidR="00444A66">
        <w:rPr>
          <w:bCs/>
          <w:lang w:val="sq-AL"/>
        </w:rPr>
        <w:t>ë</w:t>
      </w:r>
      <w:r w:rsidR="00AB25E3">
        <w:rPr>
          <w:bCs/>
          <w:lang w:val="sq-AL"/>
        </w:rPr>
        <w:t xml:space="preserve"> funksionon mir</w:t>
      </w:r>
      <w:r w:rsidR="00444A66">
        <w:rPr>
          <w:bCs/>
          <w:lang w:val="sq-AL"/>
        </w:rPr>
        <w:t>ë</w:t>
      </w:r>
      <w:r w:rsidR="00AB25E3">
        <w:rPr>
          <w:bCs/>
          <w:lang w:val="sq-AL"/>
        </w:rPr>
        <w:t xml:space="preserve"> n</w:t>
      </w:r>
      <w:r w:rsidR="00444A66">
        <w:rPr>
          <w:bCs/>
          <w:lang w:val="sq-AL"/>
        </w:rPr>
        <w:t>ë</w:t>
      </w:r>
      <w:r w:rsidR="00AB25E3">
        <w:rPr>
          <w:bCs/>
          <w:lang w:val="sq-AL"/>
        </w:rPr>
        <w:t xml:space="preserve"> gjasht</w:t>
      </w:r>
      <w:r w:rsidR="00444A66">
        <w:rPr>
          <w:bCs/>
          <w:lang w:val="sq-AL"/>
        </w:rPr>
        <w:t>ë</w:t>
      </w:r>
      <w:r w:rsidR="00AB25E3">
        <w:rPr>
          <w:bCs/>
          <w:lang w:val="sq-AL"/>
        </w:rPr>
        <w:t xml:space="preserve"> fusha kryesore:</w:t>
      </w:r>
      <w:r w:rsidR="000D6D1B">
        <w:rPr>
          <w:bCs/>
          <w:lang w:val="sq-AL"/>
        </w:rPr>
        <w:t xml:space="preserve"> </w:t>
      </w:r>
      <w:r w:rsidR="0091548D">
        <w:rPr>
          <w:lang w:val="sq-AL"/>
        </w:rPr>
        <w:t>k</w:t>
      </w:r>
      <w:r w:rsidR="00444A66">
        <w:rPr>
          <w:lang w:val="sq-AL"/>
        </w:rPr>
        <w:t>uadri strategjik për RAP</w:t>
      </w:r>
      <w:r w:rsidR="00BC701E">
        <w:rPr>
          <w:lang w:val="sq-AL"/>
        </w:rPr>
        <w:t>-in</w:t>
      </w:r>
      <w:r w:rsidR="00DF37C6" w:rsidRPr="008B4E0B">
        <w:rPr>
          <w:lang w:val="sq-AL"/>
        </w:rPr>
        <w:t xml:space="preserve">, </w:t>
      </w:r>
      <w:r w:rsidR="00444A66">
        <w:rPr>
          <w:lang w:val="sq-AL"/>
        </w:rPr>
        <w:t>hartimi dhe bashkërendimi i politikave</w:t>
      </w:r>
      <w:r w:rsidR="00DF37C6" w:rsidRPr="008B4E0B">
        <w:rPr>
          <w:lang w:val="sq-AL"/>
        </w:rPr>
        <w:t xml:space="preserve">, </w:t>
      </w:r>
      <w:r w:rsidR="00444A66">
        <w:rPr>
          <w:lang w:val="sq-AL"/>
        </w:rPr>
        <w:t>menaxhimi i shërbimeve publike dhe burimeve njerëzore, llogaridhënia</w:t>
      </w:r>
      <w:r w:rsidR="00DF37C6" w:rsidRPr="008B4E0B">
        <w:rPr>
          <w:lang w:val="sq-AL"/>
        </w:rPr>
        <w:t xml:space="preserve">, </w:t>
      </w:r>
      <w:r w:rsidR="00444A66">
        <w:rPr>
          <w:lang w:val="sq-AL"/>
        </w:rPr>
        <w:t>ofrimi i shërbimeve dhe menaxhimi i financave publike.</w:t>
      </w:r>
    </w:p>
    <w:p w14:paraId="200EAF53" w14:textId="6B60C9A3" w:rsidR="00386235" w:rsidRPr="008B4E0B" w:rsidRDefault="00444A66" w:rsidP="00EB7AC9">
      <w:pPr>
        <w:pStyle w:val="BodyTextWeBER"/>
        <w:rPr>
          <w:lang w:val="sq-AL"/>
        </w:rPr>
      </w:pPr>
      <w:r>
        <w:rPr>
          <w:lang w:val="sq-AL"/>
        </w:rPr>
        <w:t>Për të mësuar më tepër mbi Parimet e Administratës Publike, mund të konsulto</w:t>
      </w:r>
      <w:r w:rsidR="00617251">
        <w:rPr>
          <w:lang w:val="sq-AL"/>
        </w:rPr>
        <w:t>ni</w:t>
      </w:r>
      <w:r>
        <w:rPr>
          <w:lang w:val="sq-AL"/>
        </w:rPr>
        <w:t xml:space="preserve"> burimet e mëposhtme</w:t>
      </w:r>
      <w:r w:rsidR="00386235" w:rsidRPr="008B4E0B">
        <w:rPr>
          <w:lang w:val="sq-AL"/>
        </w:rPr>
        <w:t>:</w:t>
      </w:r>
    </w:p>
    <w:p w14:paraId="72D5CFB8" w14:textId="119B5D71" w:rsidR="005528AE" w:rsidRPr="008B4E0B" w:rsidRDefault="00573FF9" w:rsidP="005528AE">
      <w:pPr>
        <w:pStyle w:val="Bullet1WeBER"/>
        <w:rPr>
          <w:lang w:val="sq-AL"/>
        </w:rPr>
      </w:pPr>
      <w:hyperlink r:id="rId8" w:history="1">
        <w:r w:rsidR="005528AE" w:rsidRPr="008B4E0B">
          <w:rPr>
            <w:rStyle w:val="Hyperlink"/>
            <w:lang w:val="sq-AL"/>
          </w:rPr>
          <w:t>https://www.par-monitor.org/par-monitor-methodology/</w:t>
        </w:r>
      </w:hyperlink>
    </w:p>
    <w:p w14:paraId="322FE30C" w14:textId="2E233CCA" w:rsidR="00E671D0" w:rsidRPr="008B4E0B" w:rsidRDefault="00573FF9" w:rsidP="00E671D0">
      <w:pPr>
        <w:pStyle w:val="Bullet1WeBER"/>
        <w:rPr>
          <w:color w:val="0563C1"/>
          <w:u w:val="single"/>
          <w:lang w:val="sq-AL"/>
        </w:rPr>
      </w:pPr>
      <w:hyperlink r:id="rId9" w:history="1">
        <w:r w:rsidR="005528AE" w:rsidRPr="008B4E0B">
          <w:rPr>
            <w:rStyle w:val="Hyperlink"/>
            <w:lang w:val="sq-AL"/>
          </w:rPr>
          <w:t>http://www.sigmaweb.org/publications/principles-public-administration-eu-candidate-countries-and-potential-candidates.htm</w:t>
        </w:r>
      </w:hyperlink>
    </w:p>
    <w:p w14:paraId="45B93C22" w14:textId="296B2457" w:rsidR="004A7DA9" w:rsidRPr="008B4E0B" w:rsidRDefault="000D6D1B" w:rsidP="004A7DA9">
      <w:pPr>
        <w:pStyle w:val="H1WeBER"/>
        <w:numPr>
          <w:ilvl w:val="0"/>
          <w:numId w:val="7"/>
        </w:numPr>
        <w:rPr>
          <w:lang w:val="sq-AL"/>
        </w:rPr>
      </w:pPr>
      <w:r>
        <w:rPr>
          <w:lang w:val="sq-AL"/>
        </w:rPr>
        <w:t xml:space="preserve">Aktivitetet e </w:t>
      </w:r>
      <w:r w:rsidRPr="00024E42">
        <w:rPr>
          <w:lang w:val="sq-AL"/>
        </w:rPr>
        <w:t>pranueshme</w:t>
      </w:r>
      <w:r w:rsidR="00BC701E">
        <w:rPr>
          <w:lang w:val="sq-AL"/>
        </w:rPr>
        <w:t xml:space="preserve"> për </w:t>
      </w:r>
      <w:r w:rsidR="00617251">
        <w:rPr>
          <w:lang w:val="sq-AL"/>
        </w:rPr>
        <w:t>aplikim</w:t>
      </w:r>
    </w:p>
    <w:p w14:paraId="664AFBAD" w14:textId="643A4493" w:rsidR="00556BE5" w:rsidRPr="007A4638" w:rsidRDefault="00617251" w:rsidP="00CA3561">
      <w:pPr>
        <w:pStyle w:val="BodyTextWeBER"/>
        <w:rPr>
          <w:lang w:val="sq-AL"/>
        </w:rPr>
      </w:pPr>
      <w:r>
        <w:rPr>
          <w:lang w:val="sq-AL"/>
        </w:rPr>
        <w:t>G</w:t>
      </w:r>
      <w:r w:rsidRPr="007A4638">
        <w:rPr>
          <w:lang w:val="sq-AL"/>
        </w:rPr>
        <w:t>jat</w:t>
      </w:r>
      <w:r>
        <w:rPr>
          <w:lang w:val="sq-AL"/>
        </w:rPr>
        <w:t>ë</w:t>
      </w:r>
      <w:r w:rsidRPr="007A4638">
        <w:rPr>
          <w:lang w:val="sq-AL"/>
        </w:rPr>
        <w:t xml:space="preserve"> p</w:t>
      </w:r>
      <w:r>
        <w:rPr>
          <w:lang w:val="sq-AL"/>
        </w:rPr>
        <w:t>ë</w:t>
      </w:r>
      <w:r w:rsidRPr="007A4638">
        <w:rPr>
          <w:lang w:val="sq-AL"/>
        </w:rPr>
        <w:t>rgatitjes s</w:t>
      </w:r>
      <w:r>
        <w:rPr>
          <w:lang w:val="sq-AL"/>
        </w:rPr>
        <w:t>ë</w:t>
      </w:r>
      <w:r w:rsidRPr="007A4638">
        <w:rPr>
          <w:lang w:val="sq-AL"/>
        </w:rPr>
        <w:t xml:space="preserve"> projekt-propozimeve t</w:t>
      </w:r>
      <w:r>
        <w:rPr>
          <w:lang w:val="sq-AL"/>
        </w:rPr>
        <w:t>ë</w:t>
      </w:r>
      <w:r w:rsidRPr="007A4638">
        <w:rPr>
          <w:lang w:val="sq-AL"/>
        </w:rPr>
        <w:t xml:space="preserve"> tyre</w:t>
      </w:r>
      <w:r>
        <w:rPr>
          <w:lang w:val="sq-AL"/>
        </w:rPr>
        <w:t>,</w:t>
      </w:r>
      <w:r w:rsidRPr="007A4638">
        <w:rPr>
          <w:lang w:val="sq-AL"/>
        </w:rPr>
        <w:t xml:space="preserve"> </w:t>
      </w:r>
      <w:r>
        <w:rPr>
          <w:lang w:val="sq-AL"/>
        </w:rPr>
        <w:t>a</w:t>
      </w:r>
      <w:r w:rsidR="000D6D1B" w:rsidRPr="007A4638">
        <w:rPr>
          <w:lang w:val="sq-AL"/>
        </w:rPr>
        <w:t>plik</w:t>
      </w:r>
      <w:r w:rsidR="004239E2">
        <w:rPr>
          <w:lang w:val="sq-AL"/>
        </w:rPr>
        <w:t>antë</w:t>
      </w:r>
      <w:r w:rsidR="0071299D">
        <w:rPr>
          <w:lang w:val="sq-AL"/>
        </w:rPr>
        <w:t>t</w:t>
      </w:r>
      <w:r w:rsidR="000D6D1B" w:rsidRPr="007A4638">
        <w:rPr>
          <w:lang w:val="sq-AL"/>
        </w:rPr>
        <w:t xml:space="preserve"> potencial</w:t>
      </w:r>
      <w:r w:rsidR="001B1CF4">
        <w:rPr>
          <w:lang w:val="sq-AL"/>
        </w:rPr>
        <w:t>ë</w:t>
      </w:r>
      <w:r w:rsidR="000D6D1B" w:rsidRPr="007A4638">
        <w:rPr>
          <w:lang w:val="sq-AL"/>
        </w:rPr>
        <w:t xml:space="preserve"> k</w:t>
      </w:r>
      <w:r w:rsidR="001B1CF4">
        <w:rPr>
          <w:lang w:val="sq-AL"/>
        </w:rPr>
        <w:t>ë</w:t>
      </w:r>
      <w:r w:rsidR="000D6D1B" w:rsidRPr="007A4638">
        <w:rPr>
          <w:lang w:val="sq-AL"/>
        </w:rPr>
        <w:t>shillohen t</w:t>
      </w:r>
      <w:r w:rsidR="001B1CF4">
        <w:rPr>
          <w:lang w:val="sq-AL"/>
        </w:rPr>
        <w:t>ë</w:t>
      </w:r>
      <w:r w:rsidR="000D6D1B" w:rsidRPr="007A4638">
        <w:rPr>
          <w:lang w:val="sq-AL"/>
        </w:rPr>
        <w:t xml:space="preserve"> </w:t>
      </w:r>
      <w:r>
        <w:rPr>
          <w:lang w:val="sq-AL"/>
        </w:rPr>
        <w:t>mbajnë në konsideratë</w:t>
      </w:r>
      <w:r w:rsidR="000D6D1B" w:rsidRPr="007A4638">
        <w:rPr>
          <w:lang w:val="sq-AL"/>
        </w:rPr>
        <w:t xml:space="preserve"> aktivitetet e listuara m</w:t>
      </w:r>
      <w:r w:rsidR="001B1CF4">
        <w:rPr>
          <w:lang w:val="sq-AL"/>
        </w:rPr>
        <w:t>ë</w:t>
      </w:r>
      <w:r w:rsidR="000D6D1B" w:rsidRPr="007A4638">
        <w:rPr>
          <w:lang w:val="sq-AL"/>
        </w:rPr>
        <w:t xml:space="preserve"> posht</w:t>
      </w:r>
      <w:r w:rsidR="001B1CF4">
        <w:rPr>
          <w:lang w:val="sq-AL"/>
        </w:rPr>
        <w:t>ë</w:t>
      </w:r>
      <w:r w:rsidR="000D6D1B" w:rsidRPr="007A4638">
        <w:rPr>
          <w:lang w:val="sq-AL"/>
        </w:rPr>
        <w:t xml:space="preserve"> (lista p</w:t>
      </w:r>
      <w:r w:rsidR="001B1CF4">
        <w:rPr>
          <w:lang w:val="sq-AL"/>
        </w:rPr>
        <w:t>ë</w:t>
      </w:r>
      <w:r w:rsidR="000D6D1B" w:rsidRPr="007A4638">
        <w:rPr>
          <w:lang w:val="sq-AL"/>
        </w:rPr>
        <w:t>rmban vet</w:t>
      </w:r>
      <w:r w:rsidR="001B1CF4">
        <w:rPr>
          <w:lang w:val="sq-AL"/>
        </w:rPr>
        <w:t>ë</w:t>
      </w:r>
      <w:r w:rsidR="000D6D1B" w:rsidRPr="007A4638">
        <w:rPr>
          <w:lang w:val="sq-AL"/>
        </w:rPr>
        <w:t>m nj</w:t>
      </w:r>
      <w:r w:rsidR="001B1CF4">
        <w:rPr>
          <w:lang w:val="sq-AL"/>
        </w:rPr>
        <w:t>ë</w:t>
      </w:r>
      <w:r w:rsidR="000D6D1B" w:rsidRPr="007A4638">
        <w:rPr>
          <w:lang w:val="sq-AL"/>
        </w:rPr>
        <w:t xml:space="preserve"> pjes</w:t>
      </w:r>
      <w:r w:rsidR="001B1CF4">
        <w:rPr>
          <w:lang w:val="sq-AL"/>
        </w:rPr>
        <w:t>ë</w:t>
      </w:r>
      <w:r w:rsidR="000D6D1B" w:rsidRPr="007A4638">
        <w:rPr>
          <w:lang w:val="sq-AL"/>
        </w:rPr>
        <w:t xml:space="preserve"> t</w:t>
      </w:r>
      <w:r w:rsidR="001B1CF4">
        <w:rPr>
          <w:lang w:val="sq-AL"/>
        </w:rPr>
        <w:t>ë</w:t>
      </w:r>
      <w:r w:rsidR="000D6D1B" w:rsidRPr="007A4638">
        <w:rPr>
          <w:lang w:val="sq-AL"/>
        </w:rPr>
        <w:t xml:space="preserve"> aktiviteteve)</w:t>
      </w:r>
      <w:r w:rsidR="00CA3561" w:rsidRPr="007A4638">
        <w:rPr>
          <w:lang w:val="sq-AL"/>
        </w:rPr>
        <w:t xml:space="preserve">: </w:t>
      </w:r>
      <w:r w:rsidR="00040BB8" w:rsidRPr="007A4638">
        <w:rPr>
          <w:lang w:val="sq-AL"/>
        </w:rPr>
        <w:t xml:space="preserve"> </w:t>
      </w:r>
    </w:p>
    <w:p w14:paraId="61EBA2E5" w14:textId="7C181AFA" w:rsidR="00556BE5" w:rsidRPr="007A4638" w:rsidRDefault="00372C2B" w:rsidP="00556BE5">
      <w:pPr>
        <w:pStyle w:val="Bullet2WeBER"/>
        <w:rPr>
          <w:lang w:val="sq-AL"/>
        </w:rPr>
      </w:pPr>
      <w:r>
        <w:rPr>
          <w:lang w:val="sq-AL"/>
        </w:rPr>
        <w:t>a</w:t>
      </w:r>
      <w:r w:rsidR="000D6D1B" w:rsidRPr="007A4638">
        <w:rPr>
          <w:lang w:val="sq-AL"/>
        </w:rPr>
        <w:t>ktivitete hulumt</w:t>
      </w:r>
      <w:r>
        <w:rPr>
          <w:lang w:val="sq-AL"/>
        </w:rPr>
        <w:t xml:space="preserve">imi </w:t>
      </w:r>
      <w:r w:rsidR="000D6D1B" w:rsidRPr="007A4638">
        <w:rPr>
          <w:lang w:val="sq-AL"/>
        </w:rPr>
        <w:t>dhe analiz</w:t>
      </w:r>
      <w:r>
        <w:rPr>
          <w:lang w:val="sq-AL"/>
        </w:rPr>
        <w:t>e</w:t>
      </w:r>
      <w:r w:rsidR="000D6D1B" w:rsidRPr="007A4638">
        <w:rPr>
          <w:lang w:val="sq-AL"/>
        </w:rPr>
        <w:t xml:space="preserve"> </w:t>
      </w:r>
    </w:p>
    <w:p w14:paraId="6E81AAA2" w14:textId="43CFDC49" w:rsidR="00556BE5" w:rsidRPr="007A4638" w:rsidRDefault="00372C2B" w:rsidP="00556BE5">
      <w:pPr>
        <w:pStyle w:val="Bullet2WeBER"/>
        <w:rPr>
          <w:lang w:val="sq-AL"/>
        </w:rPr>
      </w:pPr>
      <w:r>
        <w:rPr>
          <w:lang w:val="sq-AL"/>
        </w:rPr>
        <w:t>ndë</w:t>
      </w:r>
      <w:r w:rsidR="009A7DAA">
        <w:rPr>
          <w:lang w:val="sq-AL"/>
        </w:rPr>
        <w:t>rmarrje</w:t>
      </w:r>
      <w:r>
        <w:rPr>
          <w:lang w:val="sq-AL"/>
        </w:rPr>
        <w:t xml:space="preserve"> e </w:t>
      </w:r>
      <w:r w:rsidR="000D6D1B" w:rsidRPr="007A4638">
        <w:rPr>
          <w:lang w:val="sq-AL"/>
        </w:rPr>
        <w:t xml:space="preserve">raporteve monitoruese </w:t>
      </w:r>
    </w:p>
    <w:p w14:paraId="27C085B4" w14:textId="2CD4A024" w:rsidR="00556BE5" w:rsidRPr="007A4638" w:rsidRDefault="00B44634" w:rsidP="00556BE5">
      <w:pPr>
        <w:pStyle w:val="Bullet2WeBER"/>
        <w:rPr>
          <w:b/>
          <w:bCs/>
          <w:u w:val="single"/>
          <w:lang w:val="sq-AL"/>
        </w:rPr>
      </w:pPr>
      <w:r>
        <w:rPr>
          <w:b/>
          <w:bCs/>
          <w:u w:val="single"/>
          <w:lang w:val="sq-AL"/>
        </w:rPr>
        <w:t>aktivitete</w:t>
      </w:r>
      <w:r w:rsidR="000D6D1B" w:rsidRPr="007A4638">
        <w:rPr>
          <w:b/>
          <w:bCs/>
          <w:u w:val="single"/>
          <w:lang w:val="sq-AL"/>
        </w:rPr>
        <w:t xml:space="preserve"> konsult</w:t>
      </w:r>
      <w:r>
        <w:rPr>
          <w:b/>
          <w:bCs/>
          <w:u w:val="single"/>
          <w:lang w:val="sq-AL"/>
        </w:rPr>
        <w:t>imi</w:t>
      </w:r>
      <w:r w:rsidR="000D6D1B" w:rsidRPr="007A4638">
        <w:rPr>
          <w:b/>
          <w:bCs/>
          <w:u w:val="single"/>
          <w:lang w:val="sq-AL"/>
        </w:rPr>
        <w:t xml:space="preserve"> me publikun n</w:t>
      </w:r>
      <w:r w:rsidR="001B1CF4">
        <w:rPr>
          <w:b/>
          <w:bCs/>
          <w:u w:val="single"/>
          <w:lang w:val="sq-AL"/>
        </w:rPr>
        <w:t>ë</w:t>
      </w:r>
      <w:r w:rsidR="000D6D1B" w:rsidRPr="007A4638">
        <w:rPr>
          <w:b/>
          <w:bCs/>
          <w:u w:val="single"/>
          <w:lang w:val="sq-AL"/>
        </w:rPr>
        <w:t xml:space="preserve"> nivel </w:t>
      </w:r>
      <w:r w:rsidR="00453B94">
        <w:rPr>
          <w:b/>
          <w:bCs/>
          <w:u w:val="single"/>
          <w:lang w:val="sq-AL"/>
        </w:rPr>
        <w:t>vendor</w:t>
      </w:r>
      <w:r w:rsidR="000D6D1B" w:rsidRPr="007A4638">
        <w:rPr>
          <w:b/>
          <w:bCs/>
          <w:u w:val="single"/>
          <w:lang w:val="sq-AL"/>
        </w:rPr>
        <w:t xml:space="preserve"> </w:t>
      </w:r>
      <w:r w:rsidR="00040BB8" w:rsidRPr="007A4638">
        <w:rPr>
          <w:b/>
          <w:bCs/>
          <w:u w:val="single"/>
          <w:lang w:val="sq-AL"/>
        </w:rPr>
        <w:t>(</w:t>
      </w:r>
      <w:r w:rsidR="000D6D1B" w:rsidRPr="007A4638">
        <w:rPr>
          <w:b/>
          <w:bCs/>
          <w:u w:val="single"/>
          <w:lang w:val="sq-AL"/>
        </w:rPr>
        <w:t>e detyrueshme</w:t>
      </w:r>
      <w:r w:rsidR="00040BB8" w:rsidRPr="007A4638">
        <w:rPr>
          <w:b/>
          <w:bCs/>
          <w:u w:val="single"/>
          <w:lang w:val="sq-AL"/>
        </w:rPr>
        <w:t>)</w:t>
      </w:r>
    </w:p>
    <w:p w14:paraId="27D43F1B" w14:textId="2E95EFFF" w:rsidR="00556BE5" w:rsidRPr="007A4638" w:rsidRDefault="00B44634" w:rsidP="00556BE5">
      <w:pPr>
        <w:pStyle w:val="Bullet2WeBER"/>
        <w:rPr>
          <w:lang w:val="sq-AL"/>
        </w:rPr>
      </w:pPr>
      <w:r>
        <w:rPr>
          <w:lang w:val="sq-AL"/>
        </w:rPr>
        <w:t>a</w:t>
      </w:r>
      <w:r w:rsidR="007A4638" w:rsidRPr="007A4638">
        <w:rPr>
          <w:lang w:val="sq-AL"/>
        </w:rPr>
        <w:t>ngazhim/</w:t>
      </w:r>
      <w:r>
        <w:rPr>
          <w:lang w:val="sq-AL"/>
        </w:rPr>
        <w:t xml:space="preserve">rigjallërim </w:t>
      </w:r>
      <w:r w:rsidR="007A4638" w:rsidRPr="007A4638">
        <w:rPr>
          <w:lang w:val="sq-AL"/>
        </w:rPr>
        <w:t>i qytetar</w:t>
      </w:r>
      <w:r w:rsidR="001B1CF4">
        <w:rPr>
          <w:lang w:val="sq-AL"/>
        </w:rPr>
        <w:t>ë</w:t>
      </w:r>
      <w:r w:rsidR="007A4638" w:rsidRPr="007A4638">
        <w:rPr>
          <w:lang w:val="sq-AL"/>
        </w:rPr>
        <w:t xml:space="preserve">ve </w:t>
      </w:r>
      <w:r>
        <w:rPr>
          <w:lang w:val="sq-AL"/>
        </w:rPr>
        <w:t>për</w:t>
      </w:r>
      <w:r w:rsidR="007A4638" w:rsidRPr="007A4638">
        <w:rPr>
          <w:lang w:val="sq-AL"/>
        </w:rPr>
        <w:t xml:space="preserve"> RAP</w:t>
      </w:r>
      <w:r w:rsidR="009A7DAA">
        <w:rPr>
          <w:lang w:val="sq-AL"/>
        </w:rPr>
        <w:t>-in</w:t>
      </w:r>
      <w:r w:rsidR="00556BE5" w:rsidRPr="007A4638">
        <w:rPr>
          <w:lang w:val="sq-AL"/>
        </w:rPr>
        <w:t>:</w:t>
      </w:r>
      <w:r w:rsidR="00040BB8" w:rsidRPr="007A4638">
        <w:rPr>
          <w:lang w:val="sq-AL"/>
        </w:rPr>
        <w:t xml:space="preserve"> </w:t>
      </w:r>
    </w:p>
    <w:p w14:paraId="6C814014" w14:textId="2822F5AB" w:rsidR="007A4638" w:rsidRPr="007A4638" w:rsidRDefault="009A7DAA" w:rsidP="00556BE5">
      <w:pPr>
        <w:pStyle w:val="Bullet2WeBER"/>
        <w:numPr>
          <w:ilvl w:val="1"/>
          <w:numId w:val="6"/>
        </w:numPr>
        <w:rPr>
          <w:b/>
          <w:bCs/>
          <w:u w:val="single"/>
          <w:lang w:val="sq-AL"/>
        </w:rPr>
      </w:pPr>
      <w:r>
        <w:rPr>
          <w:b/>
          <w:bCs/>
          <w:u w:val="single"/>
          <w:lang w:val="sq-AL"/>
        </w:rPr>
        <w:t>ri</w:t>
      </w:r>
      <w:r w:rsidR="00B44634" w:rsidRPr="00024E42">
        <w:rPr>
          <w:b/>
          <w:bCs/>
          <w:u w:val="single"/>
          <w:lang w:val="sq-AL"/>
        </w:rPr>
        <w:t>gjal</w:t>
      </w:r>
      <w:r w:rsidR="007C75A9">
        <w:rPr>
          <w:b/>
          <w:bCs/>
          <w:u w:val="single"/>
          <w:lang w:val="sq-AL"/>
        </w:rPr>
        <w:t>l</w:t>
      </w:r>
      <w:r w:rsidR="00B44634" w:rsidRPr="00024E42">
        <w:rPr>
          <w:b/>
          <w:bCs/>
          <w:u w:val="single"/>
          <w:lang w:val="sq-AL"/>
        </w:rPr>
        <w:t>ë</w:t>
      </w:r>
      <w:r>
        <w:rPr>
          <w:b/>
          <w:bCs/>
          <w:u w:val="single"/>
          <w:lang w:val="sq-AL"/>
        </w:rPr>
        <w:t>rimi</w:t>
      </w:r>
      <w:r w:rsidR="00B44634" w:rsidRPr="00024E42">
        <w:rPr>
          <w:b/>
          <w:bCs/>
          <w:u w:val="single"/>
          <w:lang w:val="sq-AL"/>
        </w:rPr>
        <w:t xml:space="preserve"> </w:t>
      </w:r>
      <w:r>
        <w:rPr>
          <w:b/>
          <w:bCs/>
          <w:u w:val="single"/>
          <w:lang w:val="sq-AL"/>
        </w:rPr>
        <w:t>i</w:t>
      </w:r>
      <w:r w:rsidR="007A4638" w:rsidRPr="007A4638">
        <w:rPr>
          <w:b/>
          <w:bCs/>
          <w:u w:val="single"/>
          <w:lang w:val="sq-AL"/>
        </w:rPr>
        <w:t xml:space="preserve"> qytetar</w:t>
      </w:r>
      <w:r w:rsidR="001B1CF4">
        <w:rPr>
          <w:b/>
          <w:bCs/>
          <w:u w:val="single"/>
          <w:lang w:val="sq-AL"/>
        </w:rPr>
        <w:t>ë</w:t>
      </w:r>
      <w:r w:rsidR="007A4638" w:rsidRPr="007A4638">
        <w:rPr>
          <w:b/>
          <w:bCs/>
          <w:u w:val="single"/>
          <w:lang w:val="sq-AL"/>
        </w:rPr>
        <w:t>ve p</w:t>
      </w:r>
      <w:r w:rsidR="001B1CF4">
        <w:rPr>
          <w:b/>
          <w:bCs/>
          <w:u w:val="single"/>
          <w:lang w:val="sq-AL"/>
        </w:rPr>
        <w:t>ë</w:t>
      </w:r>
      <w:r w:rsidR="007A4638" w:rsidRPr="007A4638">
        <w:rPr>
          <w:b/>
          <w:bCs/>
          <w:u w:val="single"/>
          <w:lang w:val="sq-AL"/>
        </w:rPr>
        <w:t>r t</w:t>
      </w:r>
      <w:r w:rsidR="001B1CF4">
        <w:rPr>
          <w:b/>
          <w:bCs/>
          <w:u w:val="single"/>
          <w:lang w:val="sq-AL"/>
        </w:rPr>
        <w:t>ë</w:t>
      </w:r>
      <w:r w:rsidR="007A4638" w:rsidRPr="007A4638">
        <w:rPr>
          <w:b/>
          <w:bCs/>
          <w:u w:val="single"/>
          <w:lang w:val="sq-AL"/>
        </w:rPr>
        <w:t xml:space="preserve"> marr</w:t>
      </w:r>
      <w:r w:rsidR="001B1CF4">
        <w:rPr>
          <w:b/>
          <w:bCs/>
          <w:u w:val="single"/>
          <w:lang w:val="sq-AL"/>
        </w:rPr>
        <w:t>ë</w:t>
      </w:r>
      <w:r w:rsidR="007A4638" w:rsidRPr="007A4638">
        <w:rPr>
          <w:b/>
          <w:bCs/>
          <w:u w:val="single"/>
          <w:lang w:val="sq-AL"/>
        </w:rPr>
        <w:t xml:space="preserve"> pjes</w:t>
      </w:r>
      <w:r w:rsidR="001B1CF4">
        <w:rPr>
          <w:b/>
          <w:bCs/>
          <w:u w:val="single"/>
          <w:lang w:val="sq-AL"/>
        </w:rPr>
        <w:t>ë</w:t>
      </w:r>
      <w:r w:rsidR="007A4638" w:rsidRPr="007A4638">
        <w:rPr>
          <w:b/>
          <w:bCs/>
          <w:u w:val="single"/>
          <w:lang w:val="sq-AL"/>
        </w:rPr>
        <w:t xml:space="preserve"> n</w:t>
      </w:r>
      <w:r w:rsidR="001B1CF4">
        <w:rPr>
          <w:b/>
          <w:bCs/>
          <w:u w:val="single"/>
          <w:lang w:val="sq-AL"/>
        </w:rPr>
        <w:t>ë</w:t>
      </w:r>
      <w:r w:rsidR="007A4638" w:rsidRPr="007A4638">
        <w:rPr>
          <w:b/>
          <w:bCs/>
          <w:u w:val="single"/>
          <w:lang w:val="sq-AL"/>
        </w:rPr>
        <w:t xml:space="preserve"> fushat</w:t>
      </w:r>
      <w:r w:rsidR="001B1CF4">
        <w:rPr>
          <w:b/>
          <w:bCs/>
          <w:u w:val="single"/>
          <w:lang w:val="sq-AL"/>
        </w:rPr>
        <w:t>ë</w:t>
      </w:r>
      <w:r w:rsidR="007A4638" w:rsidRPr="007A4638">
        <w:rPr>
          <w:b/>
          <w:bCs/>
          <w:u w:val="single"/>
          <w:lang w:val="sq-AL"/>
        </w:rPr>
        <w:t xml:space="preserve">n </w:t>
      </w:r>
      <w:r w:rsidR="007C75A9" w:rsidRPr="007A4638">
        <w:rPr>
          <w:b/>
          <w:bCs/>
          <w:u w:val="single"/>
          <w:lang w:val="sq-AL"/>
        </w:rPr>
        <w:t xml:space="preserve">rajonale </w:t>
      </w:r>
      <w:r w:rsidR="007A4638" w:rsidRPr="007A4638">
        <w:rPr>
          <w:b/>
          <w:bCs/>
          <w:u w:val="single"/>
          <w:lang w:val="sq-AL"/>
        </w:rPr>
        <w:t xml:space="preserve">qytetare online (e detyrueshme, duhet implementuar </w:t>
      </w:r>
      <w:r w:rsidR="007C75A9">
        <w:rPr>
          <w:b/>
          <w:bCs/>
          <w:u w:val="single"/>
          <w:lang w:val="sq-AL"/>
        </w:rPr>
        <w:t>sipas</w:t>
      </w:r>
      <w:r w:rsidR="007A4638" w:rsidRPr="007A4638">
        <w:rPr>
          <w:b/>
          <w:bCs/>
          <w:u w:val="single"/>
          <w:lang w:val="sq-AL"/>
        </w:rPr>
        <w:t xml:space="preserve"> udh</w:t>
      </w:r>
      <w:r w:rsidR="001B1CF4">
        <w:rPr>
          <w:b/>
          <w:bCs/>
          <w:u w:val="single"/>
          <w:lang w:val="sq-AL"/>
        </w:rPr>
        <w:t>ë</w:t>
      </w:r>
      <w:r w:rsidR="007A4638" w:rsidRPr="007A4638">
        <w:rPr>
          <w:b/>
          <w:bCs/>
          <w:u w:val="single"/>
          <w:lang w:val="sq-AL"/>
        </w:rPr>
        <w:t>zime</w:t>
      </w:r>
      <w:r w:rsidR="007C75A9">
        <w:rPr>
          <w:b/>
          <w:bCs/>
          <w:u w:val="single"/>
          <w:lang w:val="sq-AL"/>
        </w:rPr>
        <w:t>ve</w:t>
      </w:r>
      <w:r w:rsidR="007A4638" w:rsidRPr="007A4638">
        <w:rPr>
          <w:b/>
          <w:bCs/>
          <w:u w:val="single"/>
          <w:lang w:val="sq-AL"/>
        </w:rPr>
        <w:t xml:space="preserve"> </w:t>
      </w:r>
      <w:r w:rsidR="007C75A9">
        <w:rPr>
          <w:b/>
          <w:bCs/>
          <w:u w:val="single"/>
          <w:lang w:val="sq-AL"/>
        </w:rPr>
        <w:t>të</w:t>
      </w:r>
      <w:r w:rsidR="007A4638" w:rsidRPr="007A4638">
        <w:rPr>
          <w:b/>
          <w:bCs/>
          <w:u w:val="single"/>
          <w:lang w:val="sq-AL"/>
        </w:rPr>
        <w:t xml:space="preserve"> marra nga Grant</w:t>
      </w:r>
      <w:r w:rsidR="007C75A9">
        <w:rPr>
          <w:b/>
          <w:bCs/>
          <w:u w:val="single"/>
          <w:lang w:val="sq-AL"/>
        </w:rPr>
        <w:t>dhënësi</w:t>
      </w:r>
      <w:r w:rsidR="007A4638" w:rsidRPr="007A4638">
        <w:rPr>
          <w:b/>
          <w:bCs/>
          <w:u w:val="single"/>
          <w:lang w:val="sq-AL"/>
        </w:rPr>
        <w:t xml:space="preserve"> n</w:t>
      </w:r>
      <w:r w:rsidR="001B1CF4">
        <w:rPr>
          <w:b/>
          <w:bCs/>
          <w:u w:val="single"/>
          <w:lang w:val="sq-AL"/>
        </w:rPr>
        <w:t>ë</w:t>
      </w:r>
      <w:r w:rsidR="007A4638" w:rsidRPr="007A4638">
        <w:rPr>
          <w:b/>
          <w:bCs/>
          <w:u w:val="single"/>
          <w:lang w:val="sq-AL"/>
        </w:rPr>
        <w:t xml:space="preserve"> fillim t</w:t>
      </w:r>
      <w:r w:rsidR="001B1CF4">
        <w:rPr>
          <w:b/>
          <w:bCs/>
          <w:u w:val="single"/>
          <w:lang w:val="sq-AL"/>
        </w:rPr>
        <w:t>ë</w:t>
      </w:r>
      <w:r w:rsidR="007A4638" w:rsidRPr="007A4638">
        <w:rPr>
          <w:b/>
          <w:bCs/>
          <w:u w:val="single"/>
          <w:lang w:val="sq-AL"/>
        </w:rPr>
        <w:t xml:space="preserve"> implementimit t</w:t>
      </w:r>
      <w:r w:rsidR="001B1CF4">
        <w:rPr>
          <w:b/>
          <w:bCs/>
          <w:u w:val="single"/>
          <w:lang w:val="sq-AL"/>
        </w:rPr>
        <w:t>ë</w:t>
      </w:r>
      <w:r w:rsidR="007A4638" w:rsidRPr="007A4638">
        <w:rPr>
          <w:b/>
          <w:bCs/>
          <w:u w:val="single"/>
          <w:lang w:val="sq-AL"/>
        </w:rPr>
        <w:t xml:space="preserve"> grantit t</w:t>
      </w:r>
      <w:r w:rsidR="001B1CF4">
        <w:rPr>
          <w:b/>
          <w:bCs/>
          <w:u w:val="single"/>
          <w:lang w:val="sq-AL"/>
        </w:rPr>
        <w:t>ë</w:t>
      </w:r>
      <w:r w:rsidR="007A4638" w:rsidRPr="007A4638">
        <w:rPr>
          <w:b/>
          <w:bCs/>
          <w:u w:val="single"/>
          <w:lang w:val="sq-AL"/>
        </w:rPr>
        <w:t xml:space="preserve"> dh</w:t>
      </w:r>
      <w:r w:rsidR="007C75A9">
        <w:rPr>
          <w:b/>
          <w:bCs/>
          <w:u w:val="single"/>
          <w:lang w:val="sq-AL"/>
        </w:rPr>
        <w:t>ënë</w:t>
      </w:r>
      <w:r w:rsidR="007A4638" w:rsidRPr="007A4638">
        <w:rPr>
          <w:b/>
          <w:bCs/>
          <w:u w:val="single"/>
          <w:lang w:val="sq-AL"/>
        </w:rPr>
        <w:t>)</w:t>
      </w:r>
      <w:r w:rsidR="007C75A9">
        <w:rPr>
          <w:b/>
          <w:bCs/>
          <w:u w:val="single"/>
          <w:lang w:val="sq-AL"/>
        </w:rPr>
        <w:t>.</w:t>
      </w:r>
    </w:p>
    <w:p w14:paraId="29957FE4" w14:textId="350A5CEB" w:rsidR="00556BE5" w:rsidRPr="007A4638" w:rsidRDefault="003007B1" w:rsidP="001B1CF4">
      <w:pPr>
        <w:pStyle w:val="Bullet2WeBER"/>
        <w:numPr>
          <w:ilvl w:val="1"/>
          <w:numId w:val="6"/>
        </w:numPr>
        <w:rPr>
          <w:b/>
          <w:bCs/>
          <w:u w:val="single"/>
          <w:lang w:val="sq-AL"/>
        </w:rPr>
      </w:pPr>
      <w:r>
        <w:rPr>
          <w:b/>
          <w:bCs/>
          <w:u w:val="single"/>
          <w:lang w:val="sq-AL"/>
        </w:rPr>
        <w:t>f</w:t>
      </w:r>
      <w:r w:rsidR="007A4638" w:rsidRPr="007A4638">
        <w:rPr>
          <w:b/>
          <w:bCs/>
          <w:u w:val="single"/>
          <w:lang w:val="sq-AL"/>
        </w:rPr>
        <w:t>ilmim</w:t>
      </w:r>
      <w:r w:rsidR="009A7DAA">
        <w:rPr>
          <w:b/>
          <w:bCs/>
          <w:u w:val="single"/>
          <w:lang w:val="sq-AL"/>
        </w:rPr>
        <w:t>i</w:t>
      </w:r>
      <w:r w:rsidR="007A4638" w:rsidRPr="007A4638">
        <w:rPr>
          <w:b/>
          <w:bCs/>
          <w:u w:val="single"/>
          <w:lang w:val="sq-AL"/>
        </w:rPr>
        <w:t xml:space="preserve"> i historive personale me RAP</w:t>
      </w:r>
      <w:r>
        <w:rPr>
          <w:b/>
          <w:bCs/>
          <w:u w:val="single"/>
          <w:lang w:val="sq-AL"/>
        </w:rPr>
        <w:t>-in</w:t>
      </w:r>
      <w:r w:rsidR="007A4638" w:rsidRPr="007A4638">
        <w:rPr>
          <w:b/>
          <w:bCs/>
          <w:u w:val="single"/>
          <w:lang w:val="sq-AL"/>
        </w:rPr>
        <w:t xml:space="preserve"> </w:t>
      </w:r>
      <w:r w:rsidR="009A7DAA">
        <w:rPr>
          <w:b/>
          <w:bCs/>
          <w:u w:val="single"/>
          <w:lang w:val="sq-AL"/>
        </w:rPr>
        <w:t>në</w:t>
      </w:r>
      <w:r w:rsidR="007A4638" w:rsidRPr="007A4638">
        <w:rPr>
          <w:b/>
          <w:bCs/>
          <w:u w:val="single"/>
          <w:lang w:val="sq-AL"/>
        </w:rPr>
        <w:t xml:space="preserve"> material </w:t>
      </w:r>
      <w:r w:rsidR="009A7DAA">
        <w:rPr>
          <w:b/>
          <w:bCs/>
          <w:u w:val="single"/>
          <w:lang w:val="sq-AL"/>
        </w:rPr>
        <w:t>të</w:t>
      </w:r>
      <w:r w:rsidR="007A4638" w:rsidRPr="007A4638">
        <w:rPr>
          <w:b/>
          <w:bCs/>
          <w:u w:val="single"/>
          <w:lang w:val="sq-AL"/>
        </w:rPr>
        <w:t xml:space="preserve"> pap</w:t>
      </w:r>
      <w:r w:rsidR="001B1CF4">
        <w:rPr>
          <w:b/>
          <w:bCs/>
          <w:u w:val="single"/>
          <w:lang w:val="sq-AL"/>
        </w:rPr>
        <w:t>ë</w:t>
      </w:r>
      <w:r w:rsidR="007A4638" w:rsidRPr="007A4638">
        <w:rPr>
          <w:b/>
          <w:bCs/>
          <w:u w:val="single"/>
          <w:lang w:val="sq-AL"/>
        </w:rPr>
        <w:t>rpunuar</w:t>
      </w:r>
      <w:r>
        <w:rPr>
          <w:b/>
          <w:bCs/>
          <w:u w:val="single"/>
          <w:lang w:val="sq-AL"/>
        </w:rPr>
        <w:t>,</w:t>
      </w:r>
      <w:r w:rsidR="007A4638" w:rsidRPr="007A4638">
        <w:rPr>
          <w:b/>
          <w:bCs/>
          <w:u w:val="single"/>
          <w:lang w:val="sq-AL"/>
        </w:rPr>
        <w:t xml:space="preserve"> </w:t>
      </w:r>
      <w:r w:rsidR="00453B94">
        <w:rPr>
          <w:b/>
          <w:bCs/>
          <w:u w:val="single"/>
          <w:lang w:val="sq-AL"/>
        </w:rPr>
        <w:t>me qëllim</w:t>
      </w:r>
      <w:r w:rsidR="007A4638" w:rsidRPr="007A4638">
        <w:rPr>
          <w:b/>
          <w:bCs/>
          <w:u w:val="single"/>
          <w:lang w:val="sq-AL"/>
        </w:rPr>
        <w:t xml:space="preserve"> prodhimin e videove (e detyrueshme, duhet implementuar </w:t>
      </w:r>
      <w:r>
        <w:rPr>
          <w:b/>
          <w:bCs/>
          <w:u w:val="single"/>
          <w:lang w:val="sq-AL"/>
        </w:rPr>
        <w:t>sipas</w:t>
      </w:r>
      <w:r w:rsidR="007A4638" w:rsidRPr="007A4638">
        <w:rPr>
          <w:b/>
          <w:bCs/>
          <w:u w:val="single"/>
          <w:lang w:val="sq-AL"/>
        </w:rPr>
        <w:t xml:space="preserve"> udh</w:t>
      </w:r>
      <w:r w:rsidR="001B1CF4">
        <w:rPr>
          <w:b/>
          <w:bCs/>
          <w:u w:val="single"/>
          <w:lang w:val="sq-AL"/>
        </w:rPr>
        <w:t>ë</w:t>
      </w:r>
      <w:r w:rsidR="007A4638" w:rsidRPr="007A4638">
        <w:rPr>
          <w:b/>
          <w:bCs/>
          <w:u w:val="single"/>
          <w:lang w:val="sq-AL"/>
        </w:rPr>
        <w:t>zime</w:t>
      </w:r>
      <w:r>
        <w:rPr>
          <w:b/>
          <w:bCs/>
          <w:u w:val="single"/>
          <w:lang w:val="sq-AL"/>
        </w:rPr>
        <w:t>ve</w:t>
      </w:r>
      <w:r w:rsidR="007A4638" w:rsidRPr="007A4638">
        <w:rPr>
          <w:b/>
          <w:bCs/>
          <w:u w:val="single"/>
          <w:lang w:val="sq-AL"/>
        </w:rPr>
        <w:t xml:space="preserve"> </w:t>
      </w:r>
      <w:r>
        <w:rPr>
          <w:b/>
          <w:bCs/>
          <w:u w:val="single"/>
          <w:lang w:val="sq-AL"/>
        </w:rPr>
        <w:t>të</w:t>
      </w:r>
      <w:r w:rsidR="007A4638" w:rsidRPr="007A4638">
        <w:rPr>
          <w:b/>
          <w:bCs/>
          <w:u w:val="single"/>
          <w:lang w:val="sq-AL"/>
        </w:rPr>
        <w:t xml:space="preserve"> marra nga Grant</w:t>
      </w:r>
      <w:r>
        <w:rPr>
          <w:b/>
          <w:bCs/>
          <w:u w:val="single"/>
          <w:lang w:val="sq-AL"/>
        </w:rPr>
        <w:t>dhënësi,</w:t>
      </w:r>
      <w:r w:rsidR="007A4638" w:rsidRPr="007A4638">
        <w:rPr>
          <w:b/>
          <w:bCs/>
          <w:u w:val="single"/>
          <w:lang w:val="sq-AL"/>
        </w:rPr>
        <w:t xml:space="preserve"> n</w:t>
      </w:r>
      <w:r w:rsidR="001B1CF4">
        <w:rPr>
          <w:b/>
          <w:bCs/>
          <w:u w:val="single"/>
          <w:lang w:val="sq-AL"/>
        </w:rPr>
        <w:t>ë</w:t>
      </w:r>
      <w:r w:rsidR="007A4638" w:rsidRPr="007A4638">
        <w:rPr>
          <w:b/>
          <w:bCs/>
          <w:u w:val="single"/>
          <w:lang w:val="sq-AL"/>
        </w:rPr>
        <w:t xml:space="preserve"> fillim t</w:t>
      </w:r>
      <w:r w:rsidR="001B1CF4">
        <w:rPr>
          <w:b/>
          <w:bCs/>
          <w:u w:val="single"/>
          <w:lang w:val="sq-AL"/>
        </w:rPr>
        <w:t>ë</w:t>
      </w:r>
      <w:r w:rsidR="007A4638" w:rsidRPr="007A4638">
        <w:rPr>
          <w:b/>
          <w:bCs/>
          <w:u w:val="single"/>
          <w:lang w:val="sq-AL"/>
        </w:rPr>
        <w:t xml:space="preserve"> implementimit t</w:t>
      </w:r>
      <w:r w:rsidR="001B1CF4">
        <w:rPr>
          <w:b/>
          <w:bCs/>
          <w:u w:val="single"/>
          <w:lang w:val="sq-AL"/>
        </w:rPr>
        <w:t>ë</w:t>
      </w:r>
      <w:r w:rsidR="007A4638" w:rsidRPr="007A4638">
        <w:rPr>
          <w:b/>
          <w:bCs/>
          <w:u w:val="single"/>
          <w:lang w:val="sq-AL"/>
        </w:rPr>
        <w:t xml:space="preserve"> grantit t</w:t>
      </w:r>
      <w:r w:rsidR="001B1CF4">
        <w:rPr>
          <w:b/>
          <w:bCs/>
          <w:u w:val="single"/>
          <w:lang w:val="sq-AL"/>
        </w:rPr>
        <w:t>ë</w:t>
      </w:r>
      <w:r w:rsidR="007A4638" w:rsidRPr="007A4638">
        <w:rPr>
          <w:b/>
          <w:bCs/>
          <w:u w:val="single"/>
          <w:lang w:val="sq-AL"/>
        </w:rPr>
        <w:t xml:space="preserve"> dh</w:t>
      </w:r>
      <w:r>
        <w:rPr>
          <w:b/>
          <w:bCs/>
          <w:u w:val="single"/>
          <w:lang w:val="sq-AL"/>
        </w:rPr>
        <w:t>ënë</w:t>
      </w:r>
      <w:r w:rsidR="007A4638" w:rsidRPr="007A4638">
        <w:rPr>
          <w:b/>
          <w:bCs/>
          <w:u w:val="single"/>
          <w:lang w:val="sq-AL"/>
        </w:rPr>
        <w:t>)</w:t>
      </w:r>
      <w:r>
        <w:rPr>
          <w:b/>
          <w:bCs/>
          <w:u w:val="single"/>
          <w:lang w:val="sq-AL"/>
        </w:rPr>
        <w:t>.</w:t>
      </w:r>
    </w:p>
    <w:p w14:paraId="5AF23399" w14:textId="65982C5B" w:rsidR="00040BB8" w:rsidRPr="007A4638" w:rsidRDefault="003007B1" w:rsidP="00556BE5">
      <w:pPr>
        <w:pStyle w:val="Bullet2WeBER"/>
        <w:rPr>
          <w:lang w:val="sq-AL"/>
        </w:rPr>
      </w:pPr>
      <w:r>
        <w:rPr>
          <w:lang w:val="sq-AL"/>
        </w:rPr>
        <w:t>a</w:t>
      </w:r>
      <w:r w:rsidR="007A4638" w:rsidRPr="007A4638">
        <w:rPr>
          <w:lang w:val="sq-AL"/>
        </w:rPr>
        <w:t>ktivitete komunikimi</w:t>
      </w:r>
      <w:r w:rsidR="00040BB8" w:rsidRPr="007A4638">
        <w:rPr>
          <w:lang w:val="sq-AL"/>
        </w:rPr>
        <w:t xml:space="preserve">, </w:t>
      </w:r>
      <w:r>
        <w:rPr>
          <w:lang w:val="sq-AL"/>
        </w:rPr>
        <w:t xml:space="preserve">duke </w:t>
      </w:r>
      <w:r w:rsidR="007A4638" w:rsidRPr="007A4638">
        <w:rPr>
          <w:lang w:val="sq-AL"/>
        </w:rPr>
        <w:t>p</w:t>
      </w:r>
      <w:r w:rsidR="001B1CF4">
        <w:rPr>
          <w:lang w:val="sq-AL"/>
        </w:rPr>
        <w:t>ë</w:t>
      </w:r>
      <w:r w:rsidR="007A4638" w:rsidRPr="007A4638">
        <w:rPr>
          <w:lang w:val="sq-AL"/>
        </w:rPr>
        <w:t>rfshir</w:t>
      </w:r>
      <w:r w:rsidR="001B1CF4">
        <w:rPr>
          <w:lang w:val="sq-AL"/>
        </w:rPr>
        <w:t>ë</w:t>
      </w:r>
      <w:r w:rsidR="007A4638" w:rsidRPr="007A4638">
        <w:rPr>
          <w:lang w:val="sq-AL"/>
        </w:rPr>
        <w:t xml:space="preserve"> bashk</w:t>
      </w:r>
      <w:r w:rsidR="001B1CF4">
        <w:rPr>
          <w:lang w:val="sq-AL"/>
        </w:rPr>
        <w:t>ë</w:t>
      </w:r>
      <w:r w:rsidR="007A4638" w:rsidRPr="007A4638">
        <w:rPr>
          <w:lang w:val="sq-AL"/>
        </w:rPr>
        <w:t>punime me median lokale</w:t>
      </w:r>
      <w:r w:rsidR="009A7DAA">
        <w:rPr>
          <w:lang w:val="sq-AL"/>
        </w:rPr>
        <w:t>.</w:t>
      </w:r>
      <w:r w:rsidR="007A4638" w:rsidRPr="007A4638">
        <w:rPr>
          <w:lang w:val="sq-AL"/>
        </w:rPr>
        <w:t xml:space="preserve"> </w:t>
      </w:r>
    </w:p>
    <w:p w14:paraId="28EE227C" w14:textId="637ED9AE" w:rsidR="007A4638" w:rsidRPr="007A4638" w:rsidRDefault="007A4638" w:rsidP="00525691">
      <w:pPr>
        <w:pStyle w:val="BodyTextWeBERv02"/>
        <w:spacing w:before="240"/>
        <w:rPr>
          <w:lang w:val="sq-AL"/>
        </w:rPr>
      </w:pPr>
      <w:r w:rsidRPr="007A4638">
        <w:rPr>
          <w:lang w:val="sq-AL"/>
        </w:rPr>
        <w:t xml:space="preserve">Projekti </w:t>
      </w:r>
      <w:r w:rsidR="001B1CF4">
        <w:rPr>
          <w:lang w:val="sq-AL"/>
        </w:rPr>
        <w:t>W</w:t>
      </w:r>
      <w:r w:rsidRPr="007A4638">
        <w:rPr>
          <w:lang w:val="sq-AL"/>
        </w:rPr>
        <w:t xml:space="preserve">eBER 2.0 </w:t>
      </w:r>
      <w:r w:rsidRPr="00024E42">
        <w:rPr>
          <w:b/>
          <w:u w:val="single"/>
          <w:lang w:val="sq-AL"/>
        </w:rPr>
        <w:t>inkurajon</w:t>
      </w:r>
      <w:r w:rsidRPr="007A4638">
        <w:rPr>
          <w:b/>
          <w:lang w:val="sq-AL"/>
        </w:rPr>
        <w:t xml:space="preserve"> </w:t>
      </w:r>
      <w:r w:rsidRPr="007A4638">
        <w:rPr>
          <w:lang w:val="sq-AL"/>
        </w:rPr>
        <w:t>analiza t</w:t>
      </w:r>
      <w:r w:rsidR="001B1CF4">
        <w:rPr>
          <w:lang w:val="sq-AL"/>
        </w:rPr>
        <w:t>ë</w:t>
      </w:r>
      <w:r w:rsidRPr="007A4638">
        <w:rPr>
          <w:lang w:val="sq-AL"/>
        </w:rPr>
        <w:t xml:space="preserve"> bazuara n</w:t>
      </w:r>
      <w:r w:rsidR="001B1CF4">
        <w:rPr>
          <w:lang w:val="sq-AL"/>
        </w:rPr>
        <w:t>ë</w:t>
      </w:r>
      <w:r w:rsidRPr="007A4638">
        <w:rPr>
          <w:lang w:val="sq-AL"/>
        </w:rPr>
        <w:t xml:space="preserve"> </w:t>
      </w:r>
      <w:r w:rsidR="00D413FA">
        <w:rPr>
          <w:lang w:val="sq-AL"/>
        </w:rPr>
        <w:t>dëshmi</w:t>
      </w:r>
      <w:r w:rsidRPr="007A4638">
        <w:rPr>
          <w:lang w:val="sq-AL"/>
        </w:rPr>
        <w:t xml:space="preserve"> dhe t</w:t>
      </w:r>
      <w:r w:rsidR="001B1CF4">
        <w:rPr>
          <w:lang w:val="sq-AL"/>
        </w:rPr>
        <w:t>ë</w:t>
      </w:r>
      <w:r w:rsidRPr="007A4638">
        <w:rPr>
          <w:lang w:val="sq-AL"/>
        </w:rPr>
        <w:t xml:space="preserve"> dh</w:t>
      </w:r>
      <w:r w:rsidR="001B1CF4">
        <w:rPr>
          <w:lang w:val="sq-AL"/>
        </w:rPr>
        <w:t>ë</w:t>
      </w:r>
      <w:r w:rsidRPr="007A4638">
        <w:rPr>
          <w:lang w:val="sq-AL"/>
        </w:rPr>
        <w:t>na t</w:t>
      </w:r>
      <w:r w:rsidR="001B1CF4">
        <w:rPr>
          <w:lang w:val="sq-AL"/>
        </w:rPr>
        <w:t>ë</w:t>
      </w:r>
      <w:r w:rsidRPr="007A4638">
        <w:rPr>
          <w:lang w:val="sq-AL"/>
        </w:rPr>
        <w:t xml:space="preserve"> p</w:t>
      </w:r>
      <w:r w:rsidR="001B1CF4">
        <w:rPr>
          <w:lang w:val="sq-AL"/>
        </w:rPr>
        <w:t>ë</w:t>
      </w:r>
      <w:r w:rsidRPr="007A4638">
        <w:rPr>
          <w:lang w:val="sq-AL"/>
        </w:rPr>
        <w:t xml:space="preserve">rftuara nga terreni; </w:t>
      </w:r>
      <w:r w:rsidRPr="00024E42">
        <w:rPr>
          <w:lang w:val="sq-AL"/>
        </w:rPr>
        <w:t>studime rast</w:t>
      </w:r>
      <w:r w:rsidR="00D413FA" w:rsidRPr="001A0AC9">
        <w:rPr>
          <w:lang w:val="sq-AL"/>
        </w:rPr>
        <w:t>esh</w:t>
      </w:r>
      <w:r w:rsidRPr="007A4638">
        <w:rPr>
          <w:lang w:val="sq-AL"/>
        </w:rPr>
        <w:t>; intervista me aktor</w:t>
      </w:r>
      <w:r w:rsidR="001B1CF4">
        <w:rPr>
          <w:lang w:val="sq-AL"/>
        </w:rPr>
        <w:t>ë</w:t>
      </w:r>
      <w:r w:rsidRPr="007A4638">
        <w:rPr>
          <w:lang w:val="sq-AL"/>
        </w:rPr>
        <w:t>t p</w:t>
      </w:r>
      <w:r w:rsidR="001B1CF4">
        <w:rPr>
          <w:lang w:val="sq-AL"/>
        </w:rPr>
        <w:t>ë</w:t>
      </w:r>
      <w:r w:rsidRPr="007A4638">
        <w:rPr>
          <w:lang w:val="sq-AL"/>
        </w:rPr>
        <w:t>rkat</w:t>
      </w:r>
      <w:r w:rsidR="001B1CF4">
        <w:rPr>
          <w:lang w:val="sq-AL"/>
        </w:rPr>
        <w:t>ë</w:t>
      </w:r>
      <w:r w:rsidRPr="007A4638">
        <w:rPr>
          <w:lang w:val="sq-AL"/>
        </w:rPr>
        <w:t>s (institucione, p</w:t>
      </w:r>
      <w:r w:rsidR="001B1CF4">
        <w:rPr>
          <w:lang w:val="sq-AL"/>
        </w:rPr>
        <w:t>ë</w:t>
      </w:r>
      <w:r w:rsidRPr="007A4638">
        <w:rPr>
          <w:lang w:val="sq-AL"/>
        </w:rPr>
        <w:t>rfaq</w:t>
      </w:r>
      <w:r w:rsidR="001B1CF4">
        <w:rPr>
          <w:lang w:val="sq-AL"/>
        </w:rPr>
        <w:t>ë</w:t>
      </w:r>
      <w:r w:rsidRPr="007A4638">
        <w:rPr>
          <w:lang w:val="sq-AL"/>
        </w:rPr>
        <w:t>sues t</w:t>
      </w:r>
      <w:r w:rsidR="001B1CF4">
        <w:rPr>
          <w:lang w:val="sq-AL"/>
        </w:rPr>
        <w:t>ë</w:t>
      </w:r>
      <w:r w:rsidRPr="007A4638">
        <w:rPr>
          <w:lang w:val="sq-AL"/>
        </w:rPr>
        <w:t xml:space="preserve"> OSHC-ve </w:t>
      </w:r>
      <w:r w:rsidR="00453B94">
        <w:rPr>
          <w:lang w:val="sq-AL"/>
        </w:rPr>
        <w:t>vendore</w:t>
      </w:r>
      <w:r w:rsidRPr="007A4638">
        <w:rPr>
          <w:lang w:val="sq-AL"/>
        </w:rPr>
        <w:t>), f</w:t>
      </w:r>
      <w:r w:rsidR="001B1CF4">
        <w:rPr>
          <w:lang w:val="sq-AL"/>
        </w:rPr>
        <w:t>okus grupe dhe anketa me qytetarë dhe OSHC</w:t>
      </w:r>
      <w:r w:rsidR="00D413FA">
        <w:rPr>
          <w:lang w:val="sq-AL"/>
        </w:rPr>
        <w:t xml:space="preserve"> dhe</w:t>
      </w:r>
      <w:r w:rsidR="001B1CF4">
        <w:rPr>
          <w:lang w:val="sq-AL"/>
        </w:rPr>
        <w:t xml:space="preserve"> ma</w:t>
      </w:r>
      <w:r w:rsidR="00453B94">
        <w:rPr>
          <w:lang w:val="sq-AL"/>
        </w:rPr>
        <w:t>t</w:t>
      </w:r>
      <w:r w:rsidR="00D413FA">
        <w:rPr>
          <w:lang w:val="sq-AL"/>
        </w:rPr>
        <w:t>je të</w:t>
      </w:r>
      <w:r w:rsidR="001B1CF4">
        <w:rPr>
          <w:lang w:val="sq-AL"/>
        </w:rPr>
        <w:t xml:space="preserve"> perceptime</w:t>
      </w:r>
      <w:r w:rsidR="00D413FA">
        <w:rPr>
          <w:lang w:val="sq-AL"/>
        </w:rPr>
        <w:t>ve</w:t>
      </w:r>
      <w:r w:rsidR="001B1CF4">
        <w:rPr>
          <w:lang w:val="sq-AL"/>
        </w:rPr>
        <w:t xml:space="preserve"> dhe qëndrime</w:t>
      </w:r>
      <w:r w:rsidR="00D413FA">
        <w:rPr>
          <w:lang w:val="sq-AL"/>
        </w:rPr>
        <w:t>ve të</w:t>
      </w:r>
      <w:r w:rsidR="001B1CF4">
        <w:rPr>
          <w:lang w:val="sq-AL"/>
        </w:rPr>
        <w:t xml:space="preserve"> tyre. Veç kësaj, </w:t>
      </w:r>
      <w:r w:rsidR="00D413FA">
        <w:rPr>
          <w:lang w:val="sq-AL"/>
        </w:rPr>
        <w:t>pro</w:t>
      </w:r>
      <w:r w:rsidR="001B1CF4">
        <w:rPr>
          <w:lang w:val="sq-AL"/>
        </w:rPr>
        <w:t>pozimet mund të përfshijnë monitorimin e performancës dhe rezultate</w:t>
      </w:r>
      <w:r w:rsidR="00453B94">
        <w:rPr>
          <w:lang w:val="sq-AL"/>
        </w:rPr>
        <w:t>ve</w:t>
      </w:r>
      <w:r w:rsidR="001B1CF4">
        <w:rPr>
          <w:lang w:val="sq-AL"/>
        </w:rPr>
        <w:t xml:space="preserve"> </w:t>
      </w:r>
      <w:r w:rsidR="00946D7E">
        <w:rPr>
          <w:lang w:val="sq-AL"/>
        </w:rPr>
        <w:t>t</w:t>
      </w:r>
      <w:r w:rsidR="00453B94">
        <w:rPr>
          <w:lang w:val="sq-AL"/>
        </w:rPr>
        <w:t>ë</w:t>
      </w:r>
      <w:r w:rsidR="001B1CF4">
        <w:rPr>
          <w:lang w:val="sq-AL"/>
        </w:rPr>
        <w:t xml:space="preserve"> </w:t>
      </w:r>
      <w:r w:rsidR="00453B94">
        <w:rPr>
          <w:lang w:val="sq-AL"/>
        </w:rPr>
        <w:t>organeve</w:t>
      </w:r>
      <w:r w:rsidR="001B1CF4">
        <w:rPr>
          <w:lang w:val="sq-AL"/>
        </w:rPr>
        <w:t xml:space="preserve"> administrative </w:t>
      </w:r>
      <w:r w:rsidR="006D6F20">
        <w:rPr>
          <w:lang w:val="sq-AL"/>
        </w:rPr>
        <w:t>bashkiake</w:t>
      </w:r>
      <w:r w:rsidR="001B1CF4">
        <w:rPr>
          <w:lang w:val="sq-AL"/>
        </w:rPr>
        <w:t xml:space="preserve"> ose </w:t>
      </w:r>
      <w:r w:rsidR="0030606B">
        <w:rPr>
          <w:lang w:val="sq-AL"/>
        </w:rPr>
        <w:t xml:space="preserve">të </w:t>
      </w:r>
      <w:r w:rsidR="001B1CF4">
        <w:rPr>
          <w:lang w:val="sq-AL"/>
        </w:rPr>
        <w:t>qyteteve</w:t>
      </w:r>
      <w:r w:rsidR="00453B94">
        <w:rPr>
          <w:lang w:val="sq-AL"/>
        </w:rPr>
        <w:t>,</w:t>
      </w:r>
      <w:r w:rsidR="001B1CF4">
        <w:rPr>
          <w:lang w:val="sq-AL"/>
        </w:rPr>
        <w:t xml:space="preserve"> dhe/ose përpunimin dhe analizimin e të dhënave me qëllim viz</w:t>
      </w:r>
      <w:r w:rsidR="0030606B">
        <w:rPr>
          <w:lang w:val="sq-AL"/>
        </w:rPr>
        <w:t>ibilitetin</w:t>
      </w:r>
      <w:r w:rsidR="001B1CF4">
        <w:rPr>
          <w:lang w:val="sq-AL"/>
        </w:rPr>
        <w:t xml:space="preserve"> e të dhënave në një </w:t>
      </w:r>
      <w:r w:rsidR="00453B94">
        <w:rPr>
          <w:lang w:val="sq-AL"/>
        </w:rPr>
        <w:t>formë</w:t>
      </w:r>
      <w:r w:rsidR="001B1CF4">
        <w:rPr>
          <w:lang w:val="sq-AL"/>
        </w:rPr>
        <w:t xml:space="preserve"> më të </w:t>
      </w:r>
      <w:r w:rsidR="00453B94">
        <w:rPr>
          <w:lang w:val="sq-AL"/>
        </w:rPr>
        <w:t>kuptueshme</w:t>
      </w:r>
      <w:r w:rsidR="001B1CF4">
        <w:rPr>
          <w:lang w:val="sq-AL"/>
        </w:rPr>
        <w:t xml:space="preserve"> </w:t>
      </w:r>
      <w:r w:rsidR="00453B94">
        <w:rPr>
          <w:lang w:val="sq-AL"/>
        </w:rPr>
        <w:t>nga</w:t>
      </w:r>
      <w:r w:rsidR="001B1CF4">
        <w:rPr>
          <w:lang w:val="sq-AL"/>
        </w:rPr>
        <w:t xml:space="preserve"> qytetarët. </w:t>
      </w:r>
      <w:r w:rsidR="00946D7E">
        <w:rPr>
          <w:lang w:val="sq-AL"/>
        </w:rPr>
        <w:t>Përfituesit</w:t>
      </w:r>
      <w:r w:rsidR="001B1CF4">
        <w:rPr>
          <w:lang w:val="sq-AL"/>
        </w:rPr>
        <w:t xml:space="preserve"> e grant</w:t>
      </w:r>
      <w:r w:rsidR="00946D7E">
        <w:rPr>
          <w:lang w:val="sq-AL"/>
        </w:rPr>
        <w:t>eve</w:t>
      </w:r>
      <w:r w:rsidR="001B1CF4">
        <w:rPr>
          <w:lang w:val="sq-AL"/>
        </w:rPr>
        <w:t xml:space="preserve"> do të mbështeten nga hulumtuesit e projektit. </w:t>
      </w:r>
    </w:p>
    <w:p w14:paraId="4FA2CD20" w14:textId="4B1E5765" w:rsidR="001B1CF4" w:rsidRDefault="001B1CF4" w:rsidP="00525691">
      <w:pPr>
        <w:pStyle w:val="BodyTextWeBERv02"/>
        <w:rPr>
          <w:b/>
          <w:bCs/>
          <w:lang w:val="sq-AL"/>
        </w:rPr>
      </w:pPr>
      <w:r>
        <w:rPr>
          <w:b/>
          <w:bCs/>
          <w:lang w:val="sq-AL"/>
        </w:rPr>
        <w:lastRenderedPageBreak/>
        <w:t>N</w:t>
      </w:r>
      <w:r w:rsidR="00C31879">
        <w:rPr>
          <w:b/>
          <w:bCs/>
          <w:lang w:val="sq-AL"/>
        </w:rPr>
        <w:t>ë</w:t>
      </w:r>
      <w:r>
        <w:rPr>
          <w:b/>
          <w:bCs/>
          <w:lang w:val="sq-AL"/>
        </w:rPr>
        <w:t xml:space="preserve"> </w:t>
      </w:r>
      <w:r w:rsidR="0028549E">
        <w:rPr>
          <w:b/>
          <w:bCs/>
          <w:lang w:val="sq-AL"/>
        </w:rPr>
        <w:t>përputhje</w:t>
      </w:r>
      <w:r>
        <w:rPr>
          <w:b/>
          <w:bCs/>
          <w:lang w:val="sq-AL"/>
        </w:rPr>
        <w:t xml:space="preserve"> me objektivin e Instrumentit t</w:t>
      </w:r>
      <w:r w:rsidR="00C31879">
        <w:rPr>
          <w:b/>
          <w:bCs/>
          <w:lang w:val="sq-AL"/>
        </w:rPr>
        <w:t>ë</w:t>
      </w:r>
      <w:r w:rsidR="006D7B6A">
        <w:rPr>
          <w:b/>
          <w:bCs/>
          <w:lang w:val="sq-AL"/>
        </w:rPr>
        <w:t xml:space="preserve"> Granteve</w:t>
      </w:r>
      <w:r>
        <w:rPr>
          <w:b/>
          <w:bCs/>
          <w:lang w:val="sq-AL"/>
        </w:rPr>
        <w:t xml:space="preserve"> t</w:t>
      </w:r>
      <w:r w:rsidR="00C31879">
        <w:rPr>
          <w:b/>
          <w:bCs/>
          <w:lang w:val="sq-AL"/>
        </w:rPr>
        <w:t>ë</w:t>
      </w:r>
      <w:r>
        <w:rPr>
          <w:b/>
          <w:bCs/>
          <w:lang w:val="sq-AL"/>
        </w:rPr>
        <w:t xml:space="preserve"> Vogl</w:t>
      </w:r>
      <w:r w:rsidR="006D7B6A">
        <w:rPr>
          <w:b/>
          <w:bCs/>
          <w:lang w:val="sq-AL"/>
        </w:rPr>
        <w:t>a</w:t>
      </w:r>
      <w:r w:rsidR="00062D12">
        <w:rPr>
          <w:b/>
          <w:bCs/>
          <w:lang w:val="sq-AL"/>
        </w:rPr>
        <w:t xml:space="preserve">: </w:t>
      </w:r>
      <w:r w:rsidR="00896A17">
        <w:rPr>
          <w:b/>
          <w:bCs/>
          <w:lang w:val="sq-AL"/>
        </w:rPr>
        <w:t>“</w:t>
      </w:r>
      <w:r w:rsidR="00774EF4">
        <w:rPr>
          <w:b/>
          <w:bCs/>
          <w:lang w:val="sq-AL"/>
        </w:rPr>
        <w:t xml:space="preserve">organizatat e terrenit dhe OSHC-të e tjera lokale </w:t>
      </w:r>
      <w:r w:rsidR="00C72519">
        <w:rPr>
          <w:b/>
          <w:bCs/>
          <w:lang w:val="sq-AL"/>
        </w:rPr>
        <w:t>mbështet</w:t>
      </w:r>
      <w:r w:rsidR="00896A17">
        <w:rPr>
          <w:b/>
          <w:bCs/>
          <w:lang w:val="sq-AL"/>
        </w:rPr>
        <w:t>en të</w:t>
      </w:r>
      <w:r w:rsidR="00C72519">
        <w:rPr>
          <w:b/>
          <w:bCs/>
          <w:lang w:val="sq-AL"/>
        </w:rPr>
        <w:t xml:space="preserve"> angazh</w:t>
      </w:r>
      <w:r w:rsidR="00896A17">
        <w:rPr>
          <w:b/>
          <w:bCs/>
          <w:lang w:val="sq-AL"/>
        </w:rPr>
        <w:t>ohen në RAP-in e nivelit vendor</w:t>
      </w:r>
      <w:r w:rsidR="00C72519">
        <w:rPr>
          <w:b/>
          <w:bCs/>
          <w:lang w:val="sq-AL"/>
        </w:rPr>
        <w:t xml:space="preserve"> </w:t>
      </w:r>
      <w:r w:rsidR="006F1B1E">
        <w:rPr>
          <w:b/>
          <w:bCs/>
          <w:lang w:val="sq-AL"/>
        </w:rPr>
        <w:t xml:space="preserve">dhe </w:t>
      </w:r>
      <w:r w:rsidR="00896A17">
        <w:rPr>
          <w:b/>
          <w:bCs/>
          <w:lang w:val="sq-AL"/>
        </w:rPr>
        <w:t xml:space="preserve">të </w:t>
      </w:r>
      <w:r w:rsidR="006F1B1E">
        <w:rPr>
          <w:b/>
          <w:bCs/>
          <w:lang w:val="sq-AL"/>
        </w:rPr>
        <w:t>përfshi</w:t>
      </w:r>
      <w:r w:rsidR="00896A17">
        <w:rPr>
          <w:b/>
          <w:bCs/>
          <w:lang w:val="sq-AL"/>
        </w:rPr>
        <w:t>jnë</w:t>
      </w:r>
      <w:r w:rsidR="00C72519">
        <w:rPr>
          <w:b/>
          <w:bCs/>
          <w:lang w:val="sq-AL"/>
        </w:rPr>
        <w:t xml:space="preserve"> </w:t>
      </w:r>
      <w:r w:rsidR="006F1B1E">
        <w:rPr>
          <w:b/>
          <w:bCs/>
          <w:lang w:val="sq-AL"/>
        </w:rPr>
        <w:t>qytetarë</w:t>
      </w:r>
      <w:r w:rsidR="00896A17">
        <w:rPr>
          <w:b/>
          <w:bCs/>
          <w:lang w:val="sq-AL"/>
        </w:rPr>
        <w:t>t në të”</w:t>
      </w:r>
      <w:r w:rsidR="00062D12" w:rsidRPr="007A4638">
        <w:rPr>
          <w:b/>
          <w:bCs/>
          <w:lang w:val="sq-AL"/>
        </w:rPr>
        <w:t>,</w:t>
      </w:r>
      <w:r w:rsidR="00062D12">
        <w:rPr>
          <w:b/>
          <w:bCs/>
          <w:lang w:val="sq-AL"/>
        </w:rPr>
        <w:t xml:space="preserve"> </w:t>
      </w:r>
      <w:r w:rsidR="00062D12" w:rsidRPr="00024E42">
        <w:rPr>
          <w:b/>
          <w:bCs/>
          <w:u w:val="single"/>
          <w:lang w:val="sq-AL"/>
        </w:rPr>
        <w:t>v</w:t>
      </w:r>
      <w:r w:rsidR="00C31879" w:rsidRPr="00024E42">
        <w:rPr>
          <w:b/>
          <w:bCs/>
          <w:u w:val="single"/>
          <w:lang w:val="sq-AL"/>
        </w:rPr>
        <w:t>ë</w:t>
      </w:r>
      <w:r w:rsidR="00062D12" w:rsidRPr="00024E42">
        <w:rPr>
          <w:b/>
          <w:bCs/>
          <w:u w:val="single"/>
          <w:lang w:val="sq-AL"/>
        </w:rPr>
        <w:t>mendje e veçant</w:t>
      </w:r>
      <w:r w:rsidR="00C31879" w:rsidRPr="00024E42">
        <w:rPr>
          <w:b/>
          <w:bCs/>
          <w:u w:val="single"/>
          <w:lang w:val="sq-AL"/>
        </w:rPr>
        <w:t>ë</w:t>
      </w:r>
      <w:r w:rsidR="00062D12" w:rsidRPr="00024E42">
        <w:rPr>
          <w:b/>
          <w:bCs/>
          <w:u w:val="single"/>
          <w:lang w:val="sq-AL"/>
        </w:rPr>
        <w:t xml:space="preserve"> duhet t’i jepet </w:t>
      </w:r>
      <w:r w:rsidR="00896A17" w:rsidRPr="00024E42">
        <w:rPr>
          <w:b/>
          <w:bCs/>
          <w:u w:val="single"/>
          <w:lang w:val="sq-AL"/>
        </w:rPr>
        <w:t>përfshirjes s</w:t>
      </w:r>
      <w:r w:rsidR="00C31879" w:rsidRPr="00024E42">
        <w:rPr>
          <w:b/>
          <w:bCs/>
          <w:u w:val="single"/>
          <w:lang w:val="sq-AL"/>
        </w:rPr>
        <w:t>ë</w:t>
      </w:r>
      <w:r w:rsidR="00062D12" w:rsidRPr="00024E42">
        <w:rPr>
          <w:b/>
          <w:bCs/>
          <w:u w:val="single"/>
          <w:lang w:val="sq-AL"/>
        </w:rPr>
        <w:t xml:space="preserve"> qytetar</w:t>
      </w:r>
      <w:r w:rsidR="00C31879" w:rsidRPr="00024E42">
        <w:rPr>
          <w:b/>
          <w:bCs/>
          <w:u w:val="single"/>
          <w:lang w:val="sq-AL"/>
        </w:rPr>
        <w:t>ë</w:t>
      </w:r>
      <w:r w:rsidR="00062D12" w:rsidRPr="00024E42">
        <w:rPr>
          <w:b/>
          <w:bCs/>
          <w:u w:val="single"/>
          <w:lang w:val="sq-AL"/>
        </w:rPr>
        <w:t xml:space="preserve">ve </w:t>
      </w:r>
      <w:r w:rsidR="00453B94" w:rsidRPr="00024E42">
        <w:rPr>
          <w:b/>
          <w:bCs/>
          <w:u w:val="single"/>
          <w:lang w:val="sq-AL"/>
        </w:rPr>
        <w:t>lokalë</w:t>
      </w:r>
      <w:r w:rsidR="00062D12" w:rsidRPr="00024E42">
        <w:rPr>
          <w:b/>
          <w:bCs/>
          <w:u w:val="single"/>
          <w:lang w:val="sq-AL"/>
        </w:rPr>
        <w:t xml:space="preserve"> </w:t>
      </w:r>
      <w:r w:rsidR="00896A17" w:rsidRPr="00024E42">
        <w:rPr>
          <w:b/>
          <w:bCs/>
          <w:u w:val="single"/>
          <w:lang w:val="sq-AL"/>
        </w:rPr>
        <w:t>në</w:t>
      </w:r>
      <w:r w:rsidR="00062D12" w:rsidRPr="00024E42">
        <w:rPr>
          <w:b/>
          <w:bCs/>
          <w:u w:val="single"/>
          <w:lang w:val="sq-AL"/>
        </w:rPr>
        <w:t xml:space="preserve"> RAP</w:t>
      </w:r>
      <w:r w:rsidR="00896A17" w:rsidRPr="00024E42">
        <w:rPr>
          <w:b/>
          <w:bCs/>
          <w:u w:val="single"/>
          <w:lang w:val="sq-AL"/>
        </w:rPr>
        <w:t>,</w:t>
      </w:r>
      <w:r w:rsidR="00062D12" w:rsidRPr="00024E42">
        <w:rPr>
          <w:b/>
          <w:bCs/>
          <w:u w:val="single"/>
          <w:lang w:val="sq-AL"/>
        </w:rPr>
        <w:t xml:space="preserve"> p</w:t>
      </w:r>
      <w:r w:rsidR="00C31879" w:rsidRPr="00024E42">
        <w:rPr>
          <w:b/>
          <w:bCs/>
          <w:u w:val="single"/>
          <w:lang w:val="sq-AL"/>
        </w:rPr>
        <w:t>ë</w:t>
      </w:r>
      <w:r w:rsidR="00062D12" w:rsidRPr="00024E42">
        <w:rPr>
          <w:b/>
          <w:bCs/>
          <w:u w:val="single"/>
          <w:lang w:val="sq-AL"/>
        </w:rPr>
        <w:t>rmes implementimit t</w:t>
      </w:r>
      <w:r w:rsidR="00C31879" w:rsidRPr="00024E42">
        <w:rPr>
          <w:b/>
          <w:bCs/>
          <w:u w:val="single"/>
          <w:lang w:val="sq-AL"/>
        </w:rPr>
        <w:t>ë</w:t>
      </w:r>
      <w:r w:rsidR="00062D12" w:rsidRPr="00024E42">
        <w:rPr>
          <w:b/>
          <w:bCs/>
          <w:u w:val="single"/>
          <w:lang w:val="sq-AL"/>
        </w:rPr>
        <w:t xml:space="preserve"> </w:t>
      </w:r>
      <w:r w:rsidR="00453B94" w:rsidRPr="00024E42">
        <w:rPr>
          <w:b/>
          <w:bCs/>
          <w:u w:val="single"/>
          <w:lang w:val="sq-AL"/>
        </w:rPr>
        <w:t>aktiviteteve</w:t>
      </w:r>
      <w:r w:rsidR="00062D12" w:rsidRPr="00024E42">
        <w:rPr>
          <w:b/>
          <w:bCs/>
          <w:u w:val="single"/>
          <w:lang w:val="sq-AL"/>
        </w:rPr>
        <w:t xml:space="preserve"> </w:t>
      </w:r>
      <w:r w:rsidR="00896A17" w:rsidRPr="00024E42">
        <w:rPr>
          <w:b/>
          <w:bCs/>
          <w:u w:val="single"/>
          <w:lang w:val="sq-AL"/>
        </w:rPr>
        <w:t xml:space="preserve">të </w:t>
      </w:r>
      <w:r w:rsidR="00062D12" w:rsidRPr="00024E42">
        <w:rPr>
          <w:b/>
          <w:bCs/>
          <w:u w:val="single"/>
          <w:lang w:val="sq-AL"/>
        </w:rPr>
        <w:t>konsult</w:t>
      </w:r>
      <w:r w:rsidR="00896A17" w:rsidRPr="00024E42">
        <w:rPr>
          <w:b/>
          <w:bCs/>
          <w:u w:val="single"/>
          <w:lang w:val="sq-AL"/>
        </w:rPr>
        <w:t xml:space="preserve">imit </w:t>
      </w:r>
      <w:r w:rsidR="00062D12" w:rsidRPr="00024E42">
        <w:rPr>
          <w:b/>
          <w:bCs/>
          <w:u w:val="single"/>
          <w:lang w:val="sq-AL"/>
        </w:rPr>
        <w:t>me qytetar</w:t>
      </w:r>
      <w:r w:rsidR="00C31879" w:rsidRPr="00024E42">
        <w:rPr>
          <w:b/>
          <w:bCs/>
          <w:u w:val="single"/>
          <w:lang w:val="sq-AL"/>
        </w:rPr>
        <w:t>ë</w:t>
      </w:r>
      <w:r w:rsidR="00062D12" w:rsidRPr="00024E42">
        <w:rPr>
          <w:b/>
          <w:bCs/>
          <w:u w:val="single"/>
          <w:lang w:val="sq-AL"/>
        </w:rPr>
        <w:t>t</w:t>
      </w:r>
      <w:r w:rsidR="00896A17" w:rsidRPr="00024E42">
        <w:rPr>
          <w:b/>
          <w:bCs/>
          <w:u w:val="single"/>
          <w:lang w:val="sq-AL"/>
        </w:rPr>
        <w:t>,</w:t>
      </w:r>
      <w:r w:rsidR="00062D12" w:rsidRPr="00024E42">
        <w:rPr>
          <w:b/>
          <w:bCs/>
          <w:u w:val="single"/>
          <w:lang w:val="sq-AL"/>
        </w:rPr>
        <w:t xml:space="preserve"> n</w:t>
      </w:r>
      <w:r w:rsidR="00C31879" w:rsidRPr="00024E42">
        <w:rPr>
          <w:b/>
          <w:bCs/>
          <w:u w:val="single"/>
          <w:lang w:val="sq-AL"/>
        </w:rPr>
        <w:t>ë</w:t>
      </w:r>
      <w:r w:rsidR="00062D12" w:rsidRPr="00024E42">
        <w:rPr>
          <w:b/>
          <w:bCs/>
          <w:u w:val="single"/>
          <w:lang w:val="sq-AL"/>
        </w:rPr>
        <w:t xml:space="preserve"> nivel </w:t>
      </w:r>
      <w:r w:rsidR="00453B94" w:rsidRPr="00024E42">
        <w:rPr>
          <w:b/>
          <w:bCs/>
          <w:u w:val="single"/>
          <w:lang w:val="sq-AL"/>
        </w:rPr>
        <w:t>vendor</w:t>
      </w:r>
      <w:r w:rsidR="00062D12" w:rsidRPr="00024E42">
        <w:rPr>
          <w:b/>
          <w:bCs/>
          <w:u w:val="single"/>
          <w:lang w:val="sq-AL"/>
        </w:rPr>
        <w:t>.</w:t>
      </w:r>
      <w:r w:rsidR="00062D12">
        <w:rPr>
          <w:b/>
          <w:bCs/>
          <w:lang w:val="sq-AL"/>
        </w:rPr>
        <w:t xml:space="preserve"> </w:t>
      </w:r>
    </w:p>
    <w:p w14:paraId="69A35930" w14:textId="40CB387C" w:rsidR="00462755" w:rsidRPr="008B4E0B" w:rsidRDefault="00896A17" w:rsidP="00B10258">
      <w:pPr>
        <w:pStyle w:val="BodyTextWeBER"/>
        <w:rPr>
          <w:lang w:val="sq-AL"/>
        </w:rPr>
      </w:pPr>
      <w:r>
        <w:rPr>
          <w:b/>
          <w:bCs/>
          <w:lang w:val="sq-AL"/>
        </w:rPr>
        <w:t>L</w:t>
      </w:r>
      <w:r w:rsidR="00062D12">
        <w:rPr>
          <w:b/>
          <w:bCs/>
          <w:lang w:val="sq-AL"/>
        </w:rPr>
        <w:t>ute</w:t>
      </w:r>
      <w:r>
        <w:rPr>
          <w:b/>
          <w:bCs/>
          <w:lang w:val="sq-AL"/>
        </w:rPr>
        <w:t>n</w:t>
      </w:r>
      <w:r w:rsidR="00062D12">
        <w:rPr>
          <w:b/>
          <w:bCs/>
          <w:lang w:val="sq-AL"/>
        </w:rPr>
        <w:t>i t</w:t>
      </w:r>
      <w:r w:rsidR="00C31879">
        <w:rPr>
          <w:b/>
          <w:bCs/>
          <w:lang w:val="sq-AL"/>
        </w:rPr>
        <w:t>ë</w:t>
      </w:r>
      <w:r w:rsidR="00062D12">
        <w:rPr>
          <w:b/>
          <w:bCs/>
          <w:lang w:val="sq-AL"/>
        </w:rPr>
        <w:t xml:space="preserve"> konsulto</w:t>
      </w:r>
      <w:r>
        <w:rPr>
          <w:b/>
          <w:bCs/>
          <w:lang w:val="sq-AL"/>
        </w:rPr>
        <w:t>ni</w:t>
      </w:r>
      <w:r w:rsidR="00062D12">
        <w:rPr>
          <w:b/>
          <w:bCs/>
          <w:lang w:val="sq-AL"/>
        </w:rPr>
        <w:t xml:space="preserve"> burimet e m</w:t>
      </w:r>
      <w:r w:rsidR="00C31879">
        <w:rPr>
          <w:b/>
          <w:bCs/>
          <w:lang w:val="sq-AL"/>
        </w:rPr>
        <w:t>ë</w:t>
      </w:r>
      <w:r w:rsidR="00062D12">
        <w:rPr>
          <w:b/>
          <w:bCs/>
          <w:lang w:val="sq-AL"/>
        </w:rPr>
        <w:t xml:space="preserve">poshtme </w:t>
      </w:r>
      <w:r>
        <w:rPr>
          <w:b/>
          <w:bCs/>
          <w:lang w:val="sq-AL"/>
        </w:rPr>
        <w:t xml:space="preserve">sa i takon </w:t>
      </w:r>
      <w:r w:rsidR="00062D12">
        <w:rPr>
          <w:b/>
          <w:bCs/>
          <w:lang w:val="sq-AL"/>
        </w:rPr>
        <w:t>konsultime</w:t>
      </w:r>
      <w:r>
        <w:rPr>
          <w:b/>
          <w:bCs/>
          <w:lang w:val="sq-AL"/>
        </w:rPr>
        <w:t>ve</w:t>
      </w:r>
      <w:r w:rsidR="00062D12">
        <w:rPr>
          <w:b/>
          <w:bCs/>
          <w:lang w:val="sq-AL"/>
        </w:rPr>
        <w:t xml:space="preserve"> me qytetar</w:t>
      </w:r>
      <w:r w:rsidR="00C31879">
        <w:rPr>
          <w:b/>
          <w:bCs/>
          <w:lang w:val="sq-AL"/>
        </w:rPr>
        <w:t>ë</w:t>
      </w:r>
      <w:r w:rsidR="00062D12">
        <w:rPr>
          <w:b/>
          <w:bCs/>
          <w:lang w:val="sq-AL"/>
        </w:rPr>
        <w:t>t</w:t>
      </w:r>
      <w:r w:rsidR="00462755" w:rsidRPr="008B4E0B">
        <w:rPr>
          <w:lang w:val="sq-AL"/>
        </w:rPr>
        <w:t xml:space="preserve">: </w:t>
      </w:r>
    </w:p>
    <w:p w14:paraId="40B3EF78" w14:textId="1F7005CC" w:rsidR="00B10258" w:rsidRPr="008B4E0B" w:rsidRDefault="00573FF9" w:rsidP="00B10258">
      <w:pPr>
        <w:pStyle w:val="Bullet1WeBER"/>
        <w:rPr>
          <w:b/>
          <w:bCs/>
          <w:lang w:val="sq-AL"/>
        </w:rPr>
      </w:pPr>
      <w:hyperlink r:id="rId10" w:history="1">
        <w:r w:rsidR="00B10258" w:rsidRPr="008B4E0B">
          <w:rPr>
            <w:rStyle w:val="Hyperlink"/>
            <w:b/>
            <w:bCs/>
            <w:lang w:val="sq-AL"/>
          </w:rPr>
          <w:t>https://www.par-monitor.org/workshop-on-citizen-engagement-through-consultations/</w:t>
        </w:r>
      </w:hyperlink>
    </w:p>
    <w:p w14:paraId="517642ED" w14:textId="77777777" w:rsidR="00462755" w:rsidRPr="008B4E0B" w:rsidRDefault="00573FF9" w:rsidP="00462755">
      <w:pPr>
        <w:pStyle w:val="Bullet1WeBER"/>
        <w:rPr>
          <w:b/>
          <w:bCs/>
          <w:lang w:val="sq-AL"/>
        </w:rPr>
      </w:pPr>
      <w:hyperlink r:id="rId11" w:history="1">
        <w:r w:rsidR="00462755" w:rsidRPr="008B4E0B">
          <w:rPr>
            <w:rStyle w:val="Hyperlink"/>
            <w:b/>
            <w:bCs/>
            <w:lang w:val="sq-AL"/>
          </w:rPr>
          <w:t>https://www.epc.eu/en/Publications/The-European-Citizens-Consult~267d84</w:t>
        </w:r>
      </w:hyperlink>
      <w:r w:rsidR="00462755" w:rsidRPr="008B4E0B">
        <w:rPr>
          <w:b/>
          <w:bCs/>
          <w:lang w:val="sq-AL"/>
        </w:rPr>
        <w:t>.</w:t>
      </w:r>
    </w:p>
    <w:p w14:paraId="208DF329" w14:textId="6D96E904" w:rsidR="00462755" w:rsidRPr="008B4E0B" w:rsidRDefault="00462755" w:rsidP="00462755">
      <w:pPr>
        <w:pStyle w:val="Bullet1WeBER"/>
        <w:numPr>
          <w:ilvl w:val="0"/>
          <w:numId w:val="0"/>
        </w:numPr>
        <w:ind w:left="360"/>
        <w:rPr>
          <w:lang w:val="sq-AL"/>
        </w:rPr>
      </w:pPr>
      <w:r w:rsidRPr="008B4E0B">
        <w:rPr>
          <w:lang w:val="sq-AL"/>
        </w:rPr>
        <w:t xml:space="preserve"> </w:t>
      </w:r>
    </w:p>
    <w:p w14:paraId="6716AF5A" w14:textId="2222213F" w:rsidR="00525691" w:rsidRPr="0071299D" w:rsidRDefault="001C79C8" w:rsidP="00024E42">
      <w:pPr>
        <w:pStyle w:val="BodyTextWeBER"/>
        <w:spacing w:line="276" w:lineRule="auto"/>
        <w:rPr>
          <w:u w:val="single"/>
          <w:lang w:val="sq-AL"/>
        </w:rPr>
      </w:pPr>
      <w:r w:rsidRPr="00024E42">
        <w:rPr>
          <w:lang w:val="sq-AL"/>
        </w:rPr>
        <w:t>Në formularin e aplikimit</w:t>
      </w:r>
      <w:r w:rsidR="00B421CB" w:rsidRPr="00024E42">
        <w:rPr>
          <w:lang w:val="sq-AL"/>
        </w:rPr>
        <w:t>,</w:t>
      </w:r>
      <w:r w:rsidRPr="00024E42">
        <w:rPr>
          <w:lang w:val="sq-AL"/>
        </w:rPr>
        <w:t xml:space="preserve"> </w:t>
      </w:r>
      <w:r w:rsidR="00B421CB" w:rsidRPr="00024E42">
        <w:rPr>
          <w:lang w:val="sq-AL"/>
        </w:rPr>
        <w:t>a</w:t>
      </w:r>
      <w:r w:rsidRPr="00024E42">
        <w:rPr>
          <w:lang w:val="sq-AL"/>
        </w:rPr>
        <w:t>plik</w:t>
      </w:r>
      <w:r w:rsidR="00024E42">
        <w:rPr>
          <w:lang w:val="sq-AL"/>
        </w:rPr>
        <w:t>antë</w:t>
      </w:r>
      <w:r w:rsidR="0071299D">
        <w:rPr>
          <w:lang w:val="sq-AL"/>
        </w:rPr>
        <w:t>t</w:t>
      </w:r>
      <w:r w:rsidRPr="00024E42">
        <w:rPr>
          <w:lang w:val="sq-AL"/>
        </w:rPr>
        <w:t xml:space="preserve"> duhet të theksojn</w:t>
      </w:r>
      <w:r w:rsidR="00024E42">
        <w:rPr>
          <w:lang w:val="sq-AL"/>
        </w:rPr>
        <w:t>ë qartë llojin e aktiviteteve pë</w:t>
      </w:r>
      <w:r w:rsidRPr="00024E42">
        <w:rPr>
          <w:lang w:val="sq-AL"/>
        </w:rPr>
        <w:t>r të cilat aplikojnë</w:t>
      </w:r>
      <w:r w:rsidR="00B421CB" w:rsidRPr="00024E42">
        <w:rPr>
          <w:lang w:val="sq-AL"/>
        </w:rPr>
        <w:t>,</w:t>
      </w:r>
      <w:r w:rsidRPr="00024E42">
        <w:rPr>
          <w:lang w:val="sq-AL"/>
        </w:rPr>
        <w:t xml:space="preserve"> me qëllim arsyetimi</w:t>
      </w:r>
      <w:r w:rsidR="00B421CB" w:rsidRPr="00024E42">
        <w:rPr>
          <w:lang w:val="sq-AL"/>
        </w:rPr>
        <w:t>n e</w:t>
      </w:r>
      <w:r w:rsidRPr="00024E42">
        <w:rPr>
          <w:lang w:val="sq-AL"/>
        </w:rPr>
        <w:t xml:space="preserve"> buxhetit të propozuar (Shtojca 2). </w:t>
      </w:r>
      <w:r w:rsidR="00B421CB" w:rsidRPr="00024E42">
        <w:rPr>
          <w:u w:val="single"/>
          <w:lang w:val="sq-AL"/>
        </w:rPr>
        <w:t>L</w:t>
      </w:r>
      <w:r w:rsidRPr="00024E42">
        <w:rPr>
          <w:u w:val="single"/>
          <w:lang w:val="sq-AL"/>
        </w:rPr>
        <w:t>u</w:t>
      </w:r>
      <w:r w:rsidR="00B421CB" w:rsidRPr="00024E42">
        <w:rPr>
          <w:u w:val="single"/>
          <w:lang w:val="sq-AL"/>
        </w:rPr>
        <w:t>teni</w:t>
      </w:r>
      <w:r w:rsidRPr="00024E42">
        <w:rPr>
          <w:u w:val="single"/>
          <w:lang w:val="sq-AL"/>
        </w:rPr>
        <w:t xml:space="preserve"> të keni parasysh se </w:t>
      </w:r>
      <w:r w:rsidR="00B421CB" w:rsidRPr="00024E42">
        <w:rPr>
          <w:u w:val="single"/>
          <w:lang w:val="sq-AL"/>
        </w:rPr>
        <w:t xml:space="preserve">implementimi i konsultimeve lokale me qytetarët </w:t>
      </w:r>
      <w:r w:rsidRPr="00024E42">
        <w:rPr>
          <w:u w:val="single"/>
          <w:lang w:val="sq-AL"/>
        </w:rPr>
        <w:t>është një domosdoshmëri, dhe se projekt-propozimet duhet të elaboroj</w:t>
      </w:r>
      <w:r w:rsidR="00B421CB" w:rsidRPr="00024E42">
        <w:rPr>
          <w:u w:val="single"/>
          <w:lang w:val="sq-AL"/>
        </w:rPr>
        <w:t>n</w:t>
      </w:r>
      <w:r w:rsidRPr="00024E42">
        <w:rPr>
          <w:u w:val="single"/>
          <w:lang w:val="sq-AL"/>
        </w:rPr>
        <w:t xml:space="preserve">ë se si </w:t>
      </w:r>
      <w:r w:rsidR="00B421CB" w:rsidRPr="00024E42">
        <w:rPr>
          <w:u w:val="single"/>
          <w:lang w:val="sq-AL"/>
        </w:rPr>
        <w:t xml:space="preserve">do të implementohen konsultimet gjatë periudhës së zbatimit të projektit. </w:t>
      </w:r>
    </w:p>
    <w:p w14:paraId="73DC794A" w14:textId="6EB01D23" w:rsidR="00B421CB" w:rsidRPr="00024E42" w:rsidRDefault="00B421CB" w:rsidP="00024E42">
      <w:pPr>
        <w:pStyle w:val="BodyTextWeBER"/>
        <w:spacing w:line="276" w:lineRule="auto"/>
        <w:rPr>
          <w:b/>
          <w:u w:val="single"/>
          <w:lang w:val="sq-AL"/>
        </w:rPr>
      </w:pPr>
      <w:r w:rsidRPr="00024E42">
        <w:rPr>
          <w:b/>
          <w:u w:val="single"/>
          <w:lang w:val="sq-AL"/>
        </w:rPr>
        <w:t xml:space="preserve">Lokacioni: </w:t>
      </w:r>
      <w:r w:rsidRPr="00024E42">
        <w:rPr>
          <w:u w:val="single"/>
          <w:lang w:val="sq-AL"/>
        </w:rPr>
        <w:t>Projektet duhet të zhvillohen në nivel lokal, duke mbuluar</w:t>
      </w:r>
      <w:r w:rsidR="00B36D32">
        <w:rPr>
          <w:u w:val="single"/>
          <w:lang w:val="sq-AL"/>
        </w:rPr>
        <w:t xml:space="preserve"> një ose më shumë bashki</w:t>
      </w:r>
      <w:r w:rsidRPr="00024E42">
        <w:rPr>
          <w:u w:val="single"/>
          <w:lang w:val="sq-AL"/>
        </w:rPr>
        <w:t xml:space="preserve"> për vend. </w:t>
      </w:r>
    </w:p>
    <w:p w14:paraId="3E48F1F5" w14:textId="6ACB5A4D" w:rsidR="00525691" w:rsidRDefault="00B421CB" w:rsidP="001A0AC9">
      <w:pPr>
        <w:pStyle w:val="BodyTextWeBERv02"/>
        <w:rPr>
          <w:lang w:val="sq-AL"/>
        </w:rPr>
      </w:pPr>
      <w:r w:rsidRPr="00024E42">
        <w:rPr>
          <w:rFonts w:eastAsia="DejaVu Sans" w:cs="DejaVu Sans"/>
          <w:szCs w:val="18"/>
          <w:lang w:val="sq-AL"/>
        </w:rPr>
        <w:t xml:space="preserve">Rezultatet </w:t>
      </w:r>
      <w:r w:rsidR="00AE694B" w:rsidRPr="001A0AC9">
        <w:rPr>
          <w:lang w:val="sq-AL"/>
        </w:rPr>
        <w:t>p</w:t>
      </w:r>
      <w:r w:rsidR="00AE694B">
        <w:rPr>
          <w:lang w:val="sq-AL"/>
        </w:rPr>
        <w:t>ë</w:t>
      </w:r>
      <w:r w:rsidR="00AE694B" w:rsidRPr="001A0AC9">
        <w:rPr>
          <w:lang w:val="sq-AL"/>
        </w:rPr>
        <w:t>rfundimtare t</w:t>
      </w:r>
      <w:r w:rsidR="00AE694B">
        <w:rPr>
          <w:lang w:val="sq-AL"/>
        </w:rPr>
        <w:t>ë</w:t>
      </w:r>
      <w:r w:rsidRPr="00024E42">
        <w:rPr>
          <w:rFonts w:eastAsia="DejaVu Sans" w:cs="DejaVu Sans"/>
          <w:szCs w:val="18"/>
          <w:lang w:val="sq-AL"/>
        </w:rPr>
        <w:t xml:space="preserve"> I</w:t>
      </w:r>
      <w:r w:rsidR="00AE694B" w:rsidRPr="001A0AC9">
        <w:rPr>
          <w:lang w:val="sq-AL"/>
        </w:rPr>
        <w:t>nstrumentit t</w:t>
      </w:r>
      <w:r w:rsidR="00AE694B">
        <w:rPr>
          <w:lang w:val="sq-AL"/>
        </w:rPr>
        <w:t>ë</w:t>
      </w:r>
      <w:r w:rsidRPr="00024E42">
        <w:rPr>
          <w:rFonts w:eastAsia="DejaVu Sans" w:cs="DejaVu Sans"/>
          <w:szCs w:val="18"/>
          <w:lang w:val="sq-AL"/>
        </w:rPr>
        <w:t xml:space="preserve"> G</w:t>
      </w:r>
      <w:r w:rsidR="00B36D32">
        <w:rPr>
          <w:lang w:val="sq-AL"/>
        </w:rPr>
        <w:t>ranteve</w:t>
      </w:r>
      <w:r w:rsidR="00AE694B" w:rsidRPr="001A0AC9">
        <w:rPr>
          <w:lang w:val="sq-AL"/>
        </w:rPr>
        <w:t xml:space="preserve"> t</w:t>
      </w:r>
      <w:r w:rsidR="00AE694B">
        <w:rPr>
          <w:lang w:val="sq-AL"/>
        </w:rPr>
        <w:t>ë</w:t>
      </w:r>
      <w:r w:rsidRPr="00024E42">
        <w:rPr>
          <w:rFonts w:eastAsia="DejaVu Sans" w:cs="DejaVu Sans"/>
          <w:szCs w:val="18"/>
          <w:lang w:val="sq-AL"/>
        </w:rPr>
        <w:t xml:space="preserve"> V</w:t>
      </w:r>
      <w:r w:rsidR="00AE694B" w:rsidRPr="001A0AC9">
        <w:rPr>
          <w:lang w:val="sq-AL"/>
        </w:rPr>
        <w:t>ogl</w:t>
      </w:r>
      <w:r w:rsidR="00B36D32">
        <w:rPr>
          <w:lang w:val="sq-AL"/>
        </w:rPr>
        <w:t>a</w:t>
      </w:r>
      <w:r w:rsidR="00AE694B" w:rsidRPr="001A0AC9">
        <w:rPr>
          <w:lang w:val="sq-AL"/>
        </w:rPr>
        <w:t xml:space="preserve"> do t</w:t>
      </w:r>
      <w:r w:rsidR="00AE694B">
        <w:rPr>
          <w:lang w:val="sq-AL"/>
        </w:rPr>
        <w:t>ë</w:t>
      </w:r>
      <w:r w:rsidR="00AE694B" w:rsidRPr="001A0AC9">
        <w:rPr>
          <w:lang w:val="sq-AL"/>
        </w:rPr>
        <w:t xml:space="preserve"> prezantohen n</w:t>
      </w:r>
      <w:r w:rsidR="00AE694B">
        <w:rPr>
          <w:lang w:val="sq-AL"/>
        </w:rPr>
        <w:t>ë</w:t>
      </w:r>
      <w:r w:rsidRPr="00024E42">
        <w:rPr>
          <w:rFonts w:eastAsia="DejaVu Sans" w:cs="DejaVu Sans"/>
          <w:szCs w:val="18"/>
          <w:lang w:val="sq-AL"/>
        </w:rPr>
        <w:t xml:space="preserve"> </w:t>
      </w:r>
      <w:r w:rsidR="00AE694B" w:rsidRPr="001A0AC9">
        <w:rPr>
          <w:lang w:val="sq-AL"/>
        </w:rPr>
        <w:t>konferenc</w:t>
      </w:r>
      <w:r w:rsidR="00AE694B">
        <w:rPr>
          <w:lang w:val="sq-AL"/>
        </w:rPr>
        <w:t>ë</w:t>
      </w:r>
      <w:r w:rsidRPr="00024E42">
        <w:rPr>
          <w:rFonts w:eastAsia="DejaVu Sans" w:cs="DejaVu Sans"/>
          <w:szCs w:val="18"/>
          <w:lang w:val="sq-AL"/>
        </w:rPr>
        <w:t>n</w:t>
      </w:r>
      <w:r w:rsidR="00AE694B" w:rsidRPr="001A0AC9">
        <w:rPr>
          <w:lang w:val="sq-AL"/>
        </w:rPr>
        <w:t xml:space="preserve"> e tret</w:t>
      </w:r>
      <w:r w:rsidR="00AE694B">
        <w:rPr>
          <w:lang w:val="sq-AL"/>
        </w:rPr>
        <w:t>ë</w:t>
      </w:r>
      <w:r w:rsidRPr="00024E42">
        <w:rPr>
          <w:rFonts w:eastAsia="DejaVu Sans" w:cs="DejaVu Sans"/>
          <w:szCs w:val="18"/>
          <w:lang w:val="sq-AL"/>
        </w:rPr>
        <w:t xml:space="preserve"> rajonale “Q</w:t>
      </w:r>
      <w:r w:rsidR="00AE694B" w:rsidRPr="001A0AC9">
        <w:rPr>
          <w:lang w:val="sq-AL"/>
        </w:rPr>
        <w:t>ytetar</w:t>
      </w:r>
      <w:r w:rsidR="00AE694B">
        <w:rPr>
          <w:lang w:val="sq-AL"/>
        </w:rPr>
        <w:t>ë</w:t>
      </w:r>
      <w:r w:rsidR="00AE694B" w:rsidRPr="001A0AC9">
        <w:rPr>
          <w:lang w:val="sq-AL"/>
        </w:rPr>
        <w:t>t t</w:t>
      </w:r>
      <w:r w:rsidR="00AE694B">
        <w:rPr>
          <w:lang w:val="sq-AL"/>
        </w:rPr>
        <w:t>ë</w:t>
      </w:r>
      <w:r w:rsidR="00AE694B" w:rsidRPr="001A0AC9">
        <w:rPr>
          <w:lang w:val="sq-AL"/>
        </w:rPr>
        <w:t xml:space="preserve"> par</w:t>
      </w:r>
      <w:r w:rsidR="00AE694B">
        <w:rPr>
          <w:lang w:val="sq-AL"/>
        </w:rPr>
        <w:t>ë</w:t>
      </w:r>
      <w:r w:rsidRPr="00024E42">
        <w:rPr>
          <w:rFonts w:eastAsia="DejaVu Sans" w:cs="DejaVu Sans"/>
          <w:szCs w:val="18"/>
          <w:lang w:val="sq-AL"/>
        </w:rPr>
        <w:t>t”</w:t>
      </w:r>
      <w:r w:rsidR="00AE694B" w:rsidRPr="001A0AC9">
        <w:rPr>
          <w:lang w:val="sq-AL"/>
        </w:rPr>
        <w:t xml:space="preserve"> n</w:t>
      </w:r>
      <w:r w:rsidR="00AE694B">
        <w:rPr>
          <w:lang w:val="sq-AL"/>
        </w:rPr>
        <w:t>ë</w:t>
      </w:r>
      <w:r w:rsidRPr="00024E42">
        <w:rPr>
          <w:rFonts w:eastAsia="DejaVu Sans" w:cs="DejaVu Sans"/>
          <w:szCs w:val="18"/>
          <w:lang w:val="sq-AL"/>
        </w:rPr>
        <w:t xml:space="preserve"> Beograd </w:t>
      </w:r>
      <w:r w:rsidR="00AE694B" w:rsidRPr="001A0AC9">
        <w:rPr>
          <w:lang w:val="sq-AL"/>
        </w:rPr>
        <w:t>dhe do t</w:t>
      </w:r>
      <w:r w:rsidR="00AE694B">
        <w:rPr>
          <w:lang w:val="sq-AL"/>
        </w:rPr>
        <w:t>ë</w:t>
      </w:r>
      <w:r w:rsidR="00AE694B" w:rsidRPr="001A0AC9">
        <w:rPr>
          <w:lang w:val="sq-AL"/>
        </w:rPr>
        <w:t xml:space="preserve"> publikohen n</w:t>
      </w:r>
      <w:r w:rsidR="00AE694B">
        <w:rPr>
          <w:lang w:val="sq-AL"/>
        </w:rPr>
        <w:t>ë</w:t>
      </w:r>
      <w:r w:rsidRPr="00024E42">
        <w:rPr>
          <w:rFonts w:eastAsia="DejaVu Sans" w:cs="DejaVu Sans"/>
          <w:szCs w:val="18"/>
          <w:lang w:val="sq-AL"/>
        </w:rPr>
        <w:t xml:space="preserve"> </w:t>
      </w:r>
      <w:r w:rsidR="00525691" w:rsidRPr="00B421CB">
        <w:rPr>
          <w:lang w:val="sq-AL"/>
        </w:rPr>
        <w:t xml:space="preserve"> </w:t>
      </w:r>
      <w:hyperlink r:id="rId12" w:history="1">
        <w:r w:rsidR="00C0209E" w:rsidRPr="00B421CB">
          <w:rPr>
            <w:rStyle w:val="Hyperlink"/>
            <w:lang w:val="sq-AL"/>
          </w:rPr>
          <w:t>www.par-monitor.org</w:t>
        </w:r>
      </w:hyperlink>
      <w:r w:rsidR="00C0209E" w:rsidRPr="001A0AC9">
        <w:rPr>
          <w:lang w:val="sq-AL"/>
        </w:rPr>
        <w:t>.</w:t>
      </w:r>
    </w:p>
    <w:p w14:paraId="39E9224C" w14:textId="1CD18BEF" w:rsidR="00DE0C93" w:rsidRPr="00C26AE9" w:rsidRDefault="00DE0C93" w:rsidP="00C26AE9">
      <w:pPr>
        <w:pStyle w:val="BodyTextWeBER"/>
        <w:rPr>
          <w:lang w:val="sq-AL"/>
        </w:rPr>
      </w:pPr>
      <w:r w:rsidRPr="00C26AE9">
        <w:rPr>
          <w:lang w:val="sq-AL"/>
        </w:rPr>
        <w:t xml:space="preserve">Llojet e projekteve të listuara në vijim </w:t>
      </w:r>
      <w:r w:rsidRPr="00C26AE9">
        <w:rPr>
          <w:b/>
          <w:u w:val="single"/>
          <w:lang w:val="sq-AL"/>
        </w:rPr>
        <w:t>nuk janë të pranueshme</w:t>
      </w:r>
      <w:r w:rsidRPr="00C26AE9">
        <w:rPr>
          <w:lang w:val="sq-AL"/>
        </w:rPr>
        <w:t xml:space="preserve"> për përkrahje financiare:</w:t>
      </w:r>
    </w:p>
    <w:p w14:paraId="3FD584DE" w14:textId="2DF20374" w:rsidR="00DE0C93" w:rsidRPr="00C26AE9" w:rsidRDefault="00DE0C93" w:rsidP="00C26AE9">
      <w:pPr>
        <w:pStyle w:val="Bullet2WeBER"/>
        <w:rPr>
          <w:lang w:val="sq-AL"/>
        </w:rPr>
      </w:pPr>
      <w:r w:rsidRPr="00C26AE9">
        <w:rPr>
          <w:lang w:val="sq-AL"/>
        </w:rPr>
        <w:t xml:space="preserve">projektete që kanë të bëjnë vetëm ose kryesisht me sponzorim individual për pjesëmarrje në punëtori, konferenca dhe kongrese; </w:t>
      </w:r>
    </w:p>
    <w:p w14:paraId="7D570885" w14:textId="77777777" w:rsidR="00DE0C93" w:rsidRPr="00C26AE9" w:rsidRDefault="00DE0C93" w:rsidP="00C26AE9">
      <w:pPr>
        <w:pStyle w:val="Bullet2WeBER"/>
        <w:rPr>
          <w:lang w:val="sq-AL"/>
        </w:rPr>
      </w:pPr>
      <w:r w:rsidRPr="00C26AE9">
        <w:rPr>
          <w:lang w:val="sq-AL"/>
        </w:rPr>
        <w:t xml:space="preserve">projektet që kanë të bëjnë  vetëm ose kryesisht me bursa individuale për kurse të trajnimit; </w:t>
      </w:r>
    </w:p>
    <w:p w14:paraId="0EEEC849" w14:textId="77777777" w:rsidR="00DE0C93" w:rsidRPr="00C26AE9" w:rsidRDefault="00DE0C93" w:rsidP="00C26AE9">
      <w:pPr>
        <w:pStyle w:val="Bullet2WeBER"/>
        <w:rPr>
          <w:lang w:val="sq-AL"/>
        </w:rPr>
      </w:pPr>
      <w:r w:rsidRPr="00C26AE9">
        <w:rPr>
          <w:lang w:val="sq-AL"/>
        </w:rPr>
        <w:t xml:space="preserve">projektet që kanë të bëjnë vetëm ose kryesisht me konferenca që mbahen vetëm një herë ose ngjarje të ngjashme; </w:t>
      </w:r>
    </w:p>
    <w:p w14:paraId="798656A2" w14:textId="77777777" w:rsidR="00DE0C93" w:rsidRPr="00C26AE9" w:rsidRDefault="00DE0C93" w:rsidP="00C26AE9">
      <w:pPr>
        <w:pStyle w:val="Bullet2WeBER"/>
        <w:rPr>
          <w:lang w:val="sq-AL"/>
        </w:rPr>
      </w:pPr>
      <w:r w:rsidRPr="00C26AE9">
        <w:rPr>
          <w:lang w:val="sq-AL"/>
        </w:rPr>
        <w:t xml:space="preserve">projektet që kanë të bëjnë vetëm ose kryesisht me hulumtim akademik dhe /ose me studime fizibiliteti; </w:t>
      </w:r>
    </w:p>
    <w:p w14:paraId="31B674F2" w14:textId="77777777" w:rsidR="00DE0C93" w:rsidRPr="00C26AE9" w:rsidRDefault="00DE0C93" w:rsidP="00C26AE9">
      <w:pPr>
        <w:pStyle w:val="Bullet2WeBER"/>
        <w:rPr>
          <w:lang w:val="sq-AL"/>
        </w:rPr>
      </w:pPr>
      <w:r w:rsidRPr="00C26AE9">
        <w:rPr>
          <w:lang w:val="sq-AL"/>
        </w:rPr>
        <w:t xml:space="preserve">projektet që kanë të bëjnë vetëm ose kryesisht me investime në infrastrukturë dhe/ose me prokurim të pajisjeve; </w:t>
      </w:r>
    </w:p>
    <w:p w14:paraId="3FB13790" w14:textId="77777777" w:rsidR="00DE0C93" w:rsidRPr="00C26AE9" w:rsidRDefault="00DE0C93" w:rsidP="00C26AE9">
      <w:pPr>
        <w:pStyle w:val="Bullet2WeBER"/>
        <w:rPr>
          <w:lang w:val="sq-AL"/>
        </w:rPr>
      </w:pPr>
      <w:r w:rsidRPr="00C26AE9">
        <w:rPr>
          <w:lang w:val="sq-AL"/>
        </w:rPr>
        <w:t>projektet e ndërlidhura me parti politike ose ato të natyrës politike/ partiake;</w:t>
      </w:r>
    </w:p>
    <w:p w14:paraId="0CAD6C60" w14:textId="77777777" w:rsidR="00DE0C93" w:rsidRPr="00C26AE9" w:rsidRDefault="00DE0C93" w:rsidP="00C26AE9">
      <w:pPr>
        <w:pStyle w:val="Bullet2WeBER"/>
        <w:rPr>
          <w:lang w:val="sq-AL"/>
        </w:rPr>
      </w:pPr>
      <w:r w:rsidRPr="00C26AE9">
        <w:rPr>
          <w:lang w:val="sq-AL"/>
        </w:rPr>
        <w:t xml:space="preserve">projektet që hyjnë në kategorinë e aktiviteteve të përgjithshme të institucioneve kompetente shtetërore ose shërbimeve të administratës shtetërore, përfshirë qeverisjen </w:t>
      </w:r>
      <w:r w:rsidRPr="0061544F">
        <w:rPr>
          <w:lang w:val="sq-AL"/>
        </w:rPr>
        <w:t>lokale</w:t>
      </w:r>
      <w:r w:rsidRPr="00C26AE9">
        <w:rPr>
          <w:lang w:val="sq-AL"/>
        </w:rPr>
        <w:t xml:space="preserve">; </w:t>
      </w:r>
    </w:p>
    <w:p w14:paraId="74236947" w14:textId="77777777" w:rsidR="00DE0C93" w:rsidRPr="00C26AE9" w:rsidRDefault="00DE0C93" w:rsidP="00C26AE9">
      <w:pPr>
        <w:pStyle w:val="Bullet2WeBER"/>
        <w:rPr>
          <w:lang w:val="sq-AL"/>
        </w:rPr>
      </w:pPr>
      <w:r w:rsidRPr="00C26AE9">
        <w:rPr>
          <w:lang w:val="sq-AL"/>
        </w:rPr>
        <w:t xml:space="preserve">I atribuohen palës së tretë; </w:t>
      </w:r>
    </w:p>
    <w:p w14:paraId="0D8AB0CC" w14:textId="77777777" w:rsidR="00DE0C93" w:rsidRPr="00C26AE9" w:rsidRDefault="00DE0C93" w:rsidP="00C26AE9">
      <w:pPr>
        <w:pStyle w:val="Bullet2WeBER"/>
        <w:rPr>
          <w:lang w:val="sq-AL"/>
        </w:rPr>
      </w:pPr>
      <w:r w:rsidRPr="00C26AE9">
        <w:rPr>
          <w:lang w:val="sq-AL"/>
        </w:rPr>
        <w:t xml:space="preserve">borxhet dhe tarifat e shërbimit për borxhe (interesi); </w:t>
      </w:r>
    </w:p>
    <w:p w14:paraId="1CAD3A15" w14:textId="77777777" w:rsidR="00DE0C93" w:rsidRPr="00C26AE9" w:rsidRDefault="00DE0C93" w:rsidP="00C26AE9">
      <w:pPr>
        <w:pStyle w:val="Bullet2WeBER"/>
        <w:rPr>
          <w:lang w:val="sq-AL"/>
        </w:rPr>
      </w:pPr>
      <w:r w:rsidRPr="00C26AE9">
        <w:rPr>
          <w:lang w:val="sq-AL"/>
        </w:rPr>
        <w:t>provizionet për humbje ose detyrime të mundshme të ardhshme</w:t>
      </w:r>
      <w:r>
        <w:rPr>
          <w:lang w:val="sq-AL"/>
        </w:rPr>
        <w:t>;</w:t>
      </w:r>
      <w:r w:rsidRPr="00C26AE9">
        <w:rPr>
          <w:lang w:val="sq-AL"/>
        </w:rPr>
        <w:t xml:space="preserve"> </w:t>
      </w:r>
    </w:p>
    <w:p w14:paraId="3C9A0568" w14:textId="387B3263" w:rsidR="00DE0C93" w:rsidRPr="00C26AE9" w:rsidRDefault="00DE0C93" w:rsidP="00C26AE9">
      <w:pPr>
        <w:pStyle w:val="Bullet2WeBER"/>
        <w:rPr>
          <w:lang w:val="sq-AL"/>
        </w:rPr>
      </w:pPr>
      <w:r w:rsidRPr="00C26AE9">
        <w:rPr>
          <w:lang w:val="sq-AL"/>
        </w:rPr>
        <w:t>aktivitete të financuara nga ndonjë kornizë tjetër</w:t>
      </w:r>
      <w:r>
        <w:rPr>
          <w:lang w:val="sq-AL"/>
        </w:rPr>
        <w:t>.</w:t>
      </w:r>
      <w:r w:rsidRPr="00C26AE9">
        <w:rPr>
          <w:lang w:val="sq-AL"/>
        </w:rPr>
        <w:t xml:space="preserve"> </w:t>
      </w:r>
    </w:p>
    <w:p w14:paraId="7BCE2F15" w14:textId="6948D11C" w:rsidR="00DE0C93" w:rsidRPr="00C26AE9" w:rsidRDefault="00DE0C93" w:rsidP="00DE0C93">
      <w:pPr>
        <w:pStyle w:val="H1WeBER"/>
        <w:numPr>
          <w:ilvl w:val="0"/>
          <w:numId w:val="7"/>
        </w:numPr>
        <w:rPr>
          <w:lang w:val="sq-AL"/>
        </w:rPr>
      </w:pPr>
      <w:r w:rsidRPr="00C26AE9">
        <w:rPr>
          <w:lang w:val="sq-AL"/>
        </w:rPr>
        <w:t>Dorëzimi i aplik</w:t>
      </w:r>
      <w:r>
        <w:rPr>
          <w:lang w:val="sq-AL"/>
        </w:rPr>
        <w:t>imit</w:t>
      </w:r>
    </w:p>
    <w:p w14:paraId="2FF143B2" w14:textId="544E6B13" w:rsidR="00DE0C93" w:rsidRPr="00C26AE9" w:rsidRDefault="00DE0C93" w:rsidP="00C26AE9">
      <w:pPr>
        <w:pStyle w:val="BodyTextWeBER"/>
        <w:rPr>
          <w:lang w:val="sq-AL"/>
        </w:rPr>
      </w:pPr>
      <w:r w:rsidRPr="00C26AE9">
        <w:rPr>
          <w:lang w:val="sq-AL"/>
        </w:rPr>
        <w:t xml:space="preserve">Projekti do të pranojë propozimet në gjuhën e vendit të </w:t>
      </w:r>
      <w:r w:rsidR="003F43AD" w:rsidRPr="00C26AE9">
        <w:rPr>
          <w:lang w:val="sq-AL"/>
        </w:rPr>
        <w:t>origjinës</w:t>
      </w:r>
      <w:r w:rsidRPr="00C26AE9">
        <w:rPr>
          <w:lang w:val="sq-AL"/>
        </w:rPr>
        <w:t xml:space="preserve"> (p.sh aplik</w:t>
      </w:r>
      <w:r>
        <w:rPr>
          <w:lang w:val="sq-AL"/>
        </w:rPr>
        <w:t>imet</w:t>
      </w:r>
      <w:r w:rsidRPr="00C26AE9">
        <w:rPr>
          <w:lang w:val="sq-AL"/>
        </w:rPr>
        <w:t xml:space="preserve"> nga Serbia në gjuhën serbe, aplik</w:t>
      </w:r>
      <w:r>
        <w:rPr>
          <w:lang w:val="sq-AL"/>
        </w:rPr>
        <w:t>imet</w:t>
      </w:r>
      <w:r w:rsidRPr="00C26AE9">
        <w:rPr>
          <w:lang w:val="sq-AL"/>
        </w:rPr>
        <w:t xml:space="preserve"> nga Maqedonia </w:t>
      </w:r>
      <w:r>
        <w:rPr>
          <w:lang w:val="sq-AL"/>
        </w:rPr>
        <w:t xml:space="preserve">e </w:t>
      </w:r>
      <w:r w:rsidRPr="00C26AE9">
        <w:rPr>
          <w:lang w:val="sq-AL"/>
        </w:rPr>
        <w:t>Veri</w:t>
      </w:r>
      <w:r>
        <w:rPr>
          <w:lang w:val="sq-AL"/>
        </w:rPr>
        <w:t>ut</w:t>
      </w:r>
      <w:r w:rsidRPr="00C26AE9">
        <w:rPr>
          <w:lang w:val="sq-AL"/>
        </w:rPr>
        <w:t xml:space="preserve"> në maqedonisht dhe shqip, aplik</w:t>
      </w:r>
      <w:r>
        <w:rPr>
          <w:lang w:val="sq-AL"/>
        </w:rPr>
        <w:t>imet</w:t>
      </w:r>
      <w:r w:rsidRPr="00C26AE9">
        <w:rPr>
          <w:lang w:val="sq-AL"/>
        </w:rPr>
        <w:t xml:space="preserve"> prej Kosovës në shqip dhe gjuh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>n angleze). Për shkak të p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>rb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>rjes nd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>rkomb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>tare t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 xml:space="preserve"> Komisionit t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 xml:space="preserve"> Vler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>simit, vet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>m Shtojca 3 mbi p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>rmbledhjen e projekt propozimit duhet t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 xml:space="preserve"> plot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>sohet n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 xml:space="preserve"> gjuh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 xml:space="preserve">n angleze. </w:t>
      </w:r>
    </w:p>
    <w:p w14:paraId="55BEE24C" w14:textId="424F9BEF" w:rsidR="00DE0C93" w:rsidRPr="00C26AE9" w:rsidRDefault="00DE0C93" w:rsidP="00C26AE9">
      <w:pPr>
        <w:pStyle w:val="BodyTextWeBER"/>
        <w:rPr>
          <w:lang w:val="sq-AL"/>
        </w:rPr>
      </w:pPr>
      <w:r w:rsidRPr="00C26AE9">
        <w:rPr>
          <w:lang w:val="sq-AL"/>
        </w:rPr>
        <w:t xml:space="preserve">Aplikantët duhet të dorëzojnë dokumentacionin e mëposhtëm: </w:t>
      </w:r>
    </w:p>
    <w:p w14:paraId="16FC6743" w14:textId="5F6E8FA4" w:rsidR="00DE0C93" w:rsidRPr="00C26AE9" w:rsidRDefault="00DE0C93" w:rsidP="00C26AE9">
      <w:pPr>
        <w:pStyle w:val="Bullet2WeBER"/>
        <w:rPr>
          <w:lang w:val="sq-AL"/>
        </w:rPr>
      </w:pPr>
      <w:r>
        <w:rPr>
          <w:lang w:val="sq-AL"/>
        </w:rPr>
        <w:t>f</w:t>
      </w:r>
      <w:r w:rsidRPr="00C26AE9">
        <w:rPr>
          <w:lang w:val="sq-AL"/>
        </w:rPr>
        <w:t>ormularin e plotësuar të aplikimit (Shtojca 1);</w:t>
      </w:r>
    </w:p>
    <w:p w14:paraId="6C122D29" w14:textId="2F897B51" w:rsidR="00DE0C93" w:rsidRPr="00C26AE9" w:rsidRDefault="00DE0C93" w:rsidP="00C26AE9">
      <w:pPr>
        <w:pStyle w:val="Bullet2WeBER"/>
        <w:rPr>
          <w:lang w:val="sq-AL"/>
        </w:rPr>
      </w:pPr>
      <w:r>
        <w:rPr>
          <w:lang w:val="sq-AL"/>
        </w:rPr>
        <w:lastRenderedPageBreak/>
        <w:t>b</w:t>
      </w:r>
      <w:r w:rsidRPr="00C26AE9">
        <w:rPr>
          <w:lang w:val="sq-AL"/>
        </w:rPr>
        <w:t>uxhetin e propozuar të kompletuar në excel (Shtojca 2);</w:t>
      </w:r>
    </w:p>
    <w:p w14:paraId="105B641A" w14:textId="484CAC1D" w:rsidR="00DE0C93" w:rsidRPr="00C26AE9" w:rsidRDefault="00DE0C93" w:rsidP="00C26AE9">
      <w:pPr>
        <w:pStyle w:val="Bullet2WeBER"/>
        <w:rPr>
          <w:lang w:val="sq-AL"/>
        </w:rPr>
      </w:pPr>
      <w:r>
        <w:rPr>
          <w:lang w:val="sq-AL"/>
        </w:rPr>
        <w:t>p</w:t>
      </w:r>
      <w:r w:rsidRPr="00C26AE9">
        <w:rPr>
          <w:lang w:val="sq-AL"/>
        </w:rPr>
        <w:t xml:space="preserve">ërmbledhje të projektit në gjuhën angleze ( Shtojca 3) </w:t>
      </w:r>
    </w:p>
    <w:p w14:paraId="1D1BE3A2" w14:textId="4073BEA2" w:rsidR="00DE0C93" w:rsidRPr="00C26AE9" w:rsidRDefault="00DE0C93" w:rsidP="00C26AE9">
      <w:pPr>
        <w:pStyle w:val="Bullet2WeBER"/>
        <w:rPr>
          <w:lang w:val="sq-AL"/>
        </w:rPr>
      </w:pPr>
      <w:r>
        <w:rPr>
          <w:lang w:val="sq-AL"/>
        </w:rPr>
        <w:t>d</w:t>
      </w:r>
      <w:r w:rsidRPr="00C26AE9">
        <w:rPr>
          <w:lang w:val="sq-AL"/>
        </w:rPr>
        <w:t>ëshmi të regjistrimit nga organi kompetent shtetëror;</w:t>
      </w:r>
    </w:p>
    <w:p w14:paraId="51F87B71" w14:textId="5EF38A3B" w:rsidR="00DE0C93" w:rsidRPr="00C26AE9" w:rsidRDefault="00DE0C93" w:rsidP="00C26AE9">
      <w:pPr>
        <w:pStyle w:val="Bullet2WeBER"/>
        <w:rPr>
          <w:lang w:val="sq-AL"/>
        </w:rPr>
      </w:pPr>
      <w:r w:rsidRPr="00C26AE9">
        <w:rPr>
          <w:lang w:val="sq-AL"/>
        </w:rPr>
        <w:t xml:space="preserve">CV </w:t>
      </w:r>
      <w:r>
        <w:rPr>
          <w:lang w:val="sq-AL"/>
        </w:rPr>
        <w:t>të</w:t>
      </w:r>
      <w:r w:rsidRPr="00C26AE9">
        <w:rPr>
          <w:lang w:val="sq-AL"/>
        </w:rPr>
        <w:t xml:space="preserve"> tre an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>tar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>ve ky</w:t>
      </w:r>
      <w:r w:rsidRPr="00C26AE9">
        <w:rPr>
          <w:rFonts w:ascii="Segoe UI Light" w:hAnsi="Segoe UI Light" w:cs="Segoe UI Light"/>
          <w:lang w:val="sq-AL"/>
        </w:rPr>
        <w:t>ç</w:t>
      </w:r>
      <w:r w:rsidRPr="00C26AE9">
        <w:rPr>
          <w:lang w:val="sq-AL"/>
        </w:rPr>
        <w:t xml:space="preserve"> t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 xml:space="preserve"> propozuar n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 xml:space="preserve"> ekipin implementues t</w:t>
      </w:r>
      <w:r w:rsidRPr="00C26AE9">
        <w:rPr>
          <w:rFonts w:ascii="Segoe UI Light" w:hAnsi="Segoe UI Light" w:cs="Segoe UI Light"/>
          <w:lang w:val="sq-AL"/>
        </w:rPr>
        <w:t>ë</w:t>
      </w:r>
      <w:r w:rsidR="00EA6DA9">
        <w:rPr>
          <w:lang w:val="sq-AL"/>
        </w:rPr>
        <w:t xml:space="preserve"> projektit OSE 3 referencat</w:t>
      </w:r>
      <w:r w:rsidRPr="00C26AE9">
        <w:rPr>
          <w:lang w:val="sq-AL"/>
        </w:rPr>
        <w:t xml:space="preserve"> </w:t>
      </w:r>
      <w:r w:rsidR="007511C6">
        <w:rPr>
          <w:lang w:val="sq-AL"/>
        </w:rPr>
        <w:t xml:space="preserve">organizacionale </w:t>
      </w:r>
      <w:r w:rsidRPr="00C26AE9">
        <w:rPr>
          <w:lang w:val="sq-AL"/>
        </w:rPr>
        <w:t>m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 xml:space="preserve"> relevante p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>r aplikimin</w:t>
      </w:r>
      <w:r>
        <w:rPr>
          <w:lang w:val="sq-AL"/>
        </w:rPr>
        <w:t>.</w:t>
      </w:r>
      <w:r w:rsidRPr="00C26AE9">
        <w:rPr>
          <w:lang w:val="sq-AL"/>
        </w:rPr>
        <w:t xml:space="preserve"> </w:t>
      </w:r>
    </w:p>
    <w:p w14:paraId="44A483BA" w14:textId="77777777" w:rsidR="00DE0C93" w:rsidRPr="00C26AE9" w:rsidRDefault="00DE0C93" w:rsidP="00C26AE9">
      <w:pPr>
        <w:pStyle w:val="BodyTextWeBER"/>
        <w:rPr>
          <w:lang w:val="sq-AL"/>
        </w:rPr>
      </w:pPr>
    </w:p>
    <w:p w14:paraId="765E6310" w14:textId="3792D4E5" w:rsidR="00DE0C93" w:rsidRPr="00C26AE9" w:rsidRDefault="00DE0C93" w:rsidP="00C26AE9">
      <w:pPr>
        <w:pStyle w:val="BodyTextWeBER"/>
        <w:rPr>
          <w:lang w:val="sq-AL"/>
        </w:rPr>
      </w:pPr>
      <w:r w:rsidRPr="00C26AE9">
        <w:rPr>
          <w:lang w:val="sq-AL"/>
        </w:rPr>
        <w:t>Projekti do të mbajë të gjitha materialet dhe dokumentet e dorëzuara nga aplik</w:t>
      </w:r>
      <w:r w:rsidR="006D6F20">
        <w:rPr>
          <w:lang w:val="sq-AL"/>
        </w:rPr>
        <w:t>antë</w:t>
      </w:r>
      <w:r w:rsidR="0071299D">
        <w:rPr>
          <w:lang w:val="sq-AL"/>
        </w:rPr>
        <w:t>t</w:t>
      </w:r>
      <w:r w:rsidRPr="00C26AE9">
        <w:rPr>
          <w:lang w:val="sq-AL"/>
        </w:rPr>
        <w:t>. Këto informata nuk do të përdoren për qëllime tjera përveç për shqyrtimin e propozimit dhe nuk do të këmbehen me persona ose institucione tjera, përvec nëse kërkohet me ligj ose nga Komisioni Evropian.</w:t>
      </w:r>
    </w:p>
    <w:p w14:paraId="1E0B5D9E" w14:textId="77777777" w:rsidR="00DE0C93" w:rsidRPr="00C26AE9" w:rsidRDefault="00DE0C93" w:rsidP="00C26AE9">
      <w:pPr>
        <w:pStyle w:val="BodyTextWeBER"/>
        <w:rPr>
          <w:b/>
          <w:bCs/>
          <w:u w:val="single"/>
          <w:lang w:val="sq-AL"/>
        </w:rPr>
      </w:pPr>
    </w:p>
    <w:p w14:paraId="3513332B" w14:textId="77777777" w:rsidR="00DE0C93" w:rsidRPr="00C26AE9" w:rsidRDefault="00DE0C93" w:rsidP="00C26AE9">
      <w:pPr>
        <w:pStyle w:val="BodyTextWeBER"/>
        <w:rPr>
          <w:b/>
          <w:bCs/>
          <w:u w:val="single"/>
          <w:lang w:val="sq-AL"/>
        </w:rPr>
      </w:pPr>
      <w:r w:rsidRPr="00C26AE9">
        <w:rPr>
          <w:b/>
          <w:bCs/>
          <w:u w:val="single"/>
          <w:lang w:val="sq-AL"/>
        </w:rPr>
        <w:t>INFORMATAT KONTAKTUESE</w:t>
      </w:r>
    </w:p>
    <w:p w14:paraId="3C9EB803" w14:textId="0BEDE5B0" w:rsidR="00DE0C93" w:rsidRPr="00C26AE9" w:rsidRDefault="00DE0C93" w:rsidP="00C26AE9">
      <w:pPr>
        <w:pStyle w:val="BodyTextWeBER"/>
        <w:rPr>
          <w:lang w:val="sq-AL"/>
        </w:rPr>
      </w:pPr>
      <w:r w:rsidRPr="00C26AE9">
        <w:rPr>
          <w:lang w:val="sq-AL"/>
        </w:rPr>
        <w:t>Propozimet: aplikantët duhet të dorëzojnë propozimet e tyre dhe dokumentet e nevojs</w:t>
      </w:r>
      <w:r w:rsidR="001B3AE7">
        <w:rPr>
          <w:lang w:val="sq-AL"/>
        </w:rPr>
        <w:t>hme përmes postës elekronike në</w:t>
      </w:r>
      <w:r w:rsidRPr="00C26AE9">
        <w:rPr>
          <w:lang w:val="sq-AL"/>
        </w:rPr>
        <w:t xml:space="preserve">: </w:t>
      </w:r>
      <w:hyperlink r:id="rId13" w:history="1">
        <w:r w:rsidR="00E539E5" w:rsidRPr="007320E0">
          <w:rPr>
            <w:rStyle w:val="Hyperlink"/>
          </w:rPr>
          <w:t>weber.grants@thinkforeurope.org</w:t>
        </w:r>
      </w:hyperlink>
      <w:r w:rsidR="00E539E5">
        <w:t xml:space="preserve"> </w:t>
      </w:r>
      <w:r w:rsidRPr="00C26AE9">
        <w:rPr>
          <w:lang w:val="sq-AL"/>
        </w:rPr>
        <w:t xml:space="preserve">CC: </w:t>
      </w:r>
      <w:hyperlink r:id="rId14" w:history="1">
        <w:r w:rsidRPr="00E539E5">
          <w:rPr>
            <w:rStyle w:val="Hyperlink"/>
          </w:rPr>
          <w:t>jovana.knezevic@cep.org.rs</w:t>
        </w:r>
      </w:hyperlink>
      <w:r w:rsidRPr="00E539E5">
        <w:rPr>
          <w:rStyle w:val="Hyperlink"/>
        </w:rPr>
        <w:t xml:space="preserve"> </w:t>
      </w:r>
      <w:r w:rsidRPr="00C26AE9">
        <w:rPr>
          <w:lang w:val="sq-AL"/>
        </w:rPr>
        <w:t>(Menaxhere e Projektit dhe Grantit)</w:t>
      </w:r>
    </w:p>
    <w:p w14:paraId="30061831" w14:textId="77777777" w:rsidR="00DE0C93" w:rsidRPr="00C26AE9" w:rsidRDefault="00DE0C93" w:rsidP="00C26AE9">
      <w:pPr>
        <w:pStyle w:val="BodyTextWeBER"/>
        <w:rPr>
          <w:lang w:val="sq-AL"/>
        </w:rPr>
      </w:pPr>
      <w:r w:rsidRPr="00C26AE9">
        <w:rPr>
          <w:lang w:val="sq-AL"/>
        </w:rPr>
        <w:t>Subjekti apo titulli i emailit duhet t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 xml:space="preserve"> p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>rmbaj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 xml:space="preserve">: </w:t>
      </w:r>
      <w:r w:rsidRPr="00C26AE9">
        <w:rPr>
          <w:b/>
          <w:bCs/>
          <w:u w:val="single"/>
          <w:lang w:val="sq-AL"/>
        </w:rPr>
        <w:t>“CfP #Weber-G-02: (shteti)_ Application”</w:t>
      </w:r>
      <w:r w:rsidRPr="00C26AE9">
        <w:rPr>
          <w:lang w:val="sq-AL"/>
        </w:rPr>
        <w:t xml:space="preserve"> (p.sh. “CfP #Weber-G-02: Albania_ Application”). </w:t>
      </w:r>
    </w:p>
    <w:p w14:paraId="74DAE61E" w14:textId="080FC5B7" w:rsidR="00DE0C93" w:rsidRPr="00C26AE9" w:rsidRDefault="00DE0C93" w:rsidP="00C26AE9">
      <w:pPr>
        <w:pStyle w:val="BodyTextWeBER"/>
        <w:rPr>
          <w:lang w:val="sq-AL"/>
        </w:rPr>
      </w:pPr>
      <w:r w:rsidRPr="00C26AE9">
        <w:rPr>
          <w:b/>
          <w:lang w:val="sq-AL"/>
        </w:rPr>
        <w:t>Form</w:t>
      </w:r>
      <w:r>
        <w:rPr>
          <w:b/>
          <w:lang w:val="sq-AL"/>
        </w:rPr>
        <w:t>ulari</w:t>
      </w:r>
      <w:r w:rsidRPr="00C26AE9">
        <w:rPr>
          <w:b/>
          <w:lang w:val="sq-AL"/>
        </w:rPr>
        <w:t xml:space="preserve"> </w:t>
      </w:r>
      <w:r>
        <w:rPr>
          <w:b/>
          <w:lang w:val="sq-AL"/>
        </w:rPr>
        <w:t>i</w:t>
      </w:r>
      <w:r w:rsidRPr="00C26AE9">
        <w:rPr>
          <w:b/>
          <w:lang w:val="sq-AL"/>
        </w:rPr>
        <w:t xml:space="preserve"> aplik</w:t>
      </w:r>
      <w:r>
        <w:rPr>
          <w:b/>
          <w:lang w:val="sq-AL"/>
        </w:rPr>
        <w:t>imit</w:t>
      </w:r>
      <w:r w:rsidRPr="00C26AE9">
        <w:rPr>
          <w:b/>
          <w:lang w:val="sq-AL"/>
        </w:rPr>
        <w:t xml:space="preserve">: </w:t>
      </w:r>
      <w:r w:rsidRPr="00C26AE9">
        <w:rPr>
          <w:lang w:val="sq-AL"/>
        </w:rPr>
        <w:t>P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>r t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 xml:space="preserve"> shkarkuar form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>n e aplik</w:t>
      </w:r>
      <w:r>
        <w:rPr>
          <w:lang w:val="sq-AL"/>
        </w:rPr>
        <w:t>imit</w:t>
      </w:r>
      <w:r w:rsidRPr="00C26AE9">
        <w:rPr>
          <w:lang w:val="sq-AL"/>
        </w:rPr>
        <w:t xml:space="preserve">, shikoni njoftimin e </w:t>
      </w:r>
      <w:r>
        <w:rPr>
          <w:lang w:val="sq-AL"/>
        </w:rPr>
        <w:t>thirrjes për propozime në</w:t>
      </w:r>
      <w:r w:rsidRPr="00C26AE9">
        <w:rPr>
          <w:lang w:val="sq-AL"/>
        </w:rPr>
        <w:t xml:space="preserve">:  </w:t>
      </w:r>
      <w:hyperlink r:id="rId15" w:history="1">
        <w:r w:rsidRPr="00E539E5">
          <w:rPr>
            <w:rStyle w:val="Hyperlink"/>
          </w:rPr>
          <w:t>www.par-monitor.org</w:t>
        </w:r>
      </w:hyperlink>
      <w:r w:rsidRPr="00C26AE9">
        <w:rPr>
          <w:lang w:val="sq-AL"/>
        </w:rPr>
        <w:t>. Ose lute</w:t>
      </w:r>
      <w:r>
        <w:rPr>
          <w:lang w:val="sq-AL"/>
        </w:rPr>
        <w:t>ni të</w:t>
      </w:r>
      <w:r w:rsidRPr="00C26AE9">
        <w:rPr>
          <w:lang w:val="sq-AL"/>
        </w:rPr>
        <w:t xml:space="preserve"> kontaktoni Menaxheren e Projektit dhe Grantit</w:t>
      </w:r>
      <w:r>
        <w:rPr>
          <w:lang w:val="sq-AL"/>
        </w:rPr>
        <w:t xml:space="preserve"> </w:t>
      </w:r>
      <w:r w:rsidRPr="00C26AE9">
        <w:rPr>
          <w:lang w:val="sq-AL"/>
        </w:rPr>
        <w:t>–</w:t>
      </w:r>
      <w:r>
        <w:rPr>
          <w:lang w:val="sq-AL"/>
        </w:rPr>
        <w:t xml:space="preserve"> </w:t>
      </w:r>
      <w:r w:rsidRPr="00C26AE9">
        <w:rPr>
          <w:lang w:val="sq-AL"/>
        </w:rPr>
        <w:t>Jovana Knezevic, n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 xml:space="preserve"> </w:t>
      </w:r>
      <w:hyperlink r:id="rId16" w:history="1">
        <w:r w:rsidRPr="00E539E5">
          <w:rPr>
            <w:rStyle w:val="Hyperlink"/>
          </w:rPr>
          <w:t>jovana.knezevic@cep.org.rs</w:t>
        </w:r>
      </w:hyperlink>
      <w:r w:rsidRPr="00E539E5">
        <w:rPr>
          <w:rStyle w:val="Hyperlink"/>
        </w:rPr>
        <w:t xml:space="preserve"> </w:t>
      </w:r>
      <w:r w:rsidRPr="00C26AE9">
        <w:rPr>
          <w:lang w:val="sq-AL"/>
        </w:rPr>
        <w:t>p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>r form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>n e aplik</w:t>
      </w:r>
      <w:r>
        <w:rPr>
          <w:lang w:val="sq-AL"/>
        </w:rPr>
        <w:t>imit</w:t>
      </w:r>
      <w:r w:rsidRPr="00C26AE9">
        <w:rPr>
          <w:lang w:val="sq-AL"/>
        </w:rPr>
        <w:t>.</w:t>
      </w:r>
    </w:p>
    <w:p w14:paraId="0CBAF055" w14:textId="326178E3" w:rsidR="00DE0C93" w:rsidRPr="00C26AE9" w:rsidRDefault="00DE0C93" w:rsidP="00C26AE9">
      <w:pPr>
        <w:pStyle w:val="BodyTextWeBER"/>
        <w:rPr>
          <w:lang w:val="sq-AL"/>
        </w:rPr>
      </w:pPr>
      <w:r w:rsidRPr="00C26AE9">
        <w:rPr>
          <w:lang w:val="sq-AL"/>
        </w:rPr>
        <w:t>Afati p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>r dor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>zimin e aplik</w:t>
      </w:r>
      <w:r>
        <w:rPr>
          <w:lang w:val="sq-AL"/>
        </w:rPr>
        <w:t>imeve</w:t>
      </w:r>
      <w:r w:rsidRPr="00C26AE9">
        <w:rPr>
          <w:lang w:val="sq-AL"/>
        </w:rPr>
        <w:t xml:space="preserve"> 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>sht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 xml:space="preserve">: </w:t>
      </w:r>
      <w:r w:rsidRPr="00C26AE9">
        <w:rPr>
          <w:b/>
          <w:bCs/>
          <w:lang w:val="sq-AL"/>
        </w:rPr>
        <w:t>1 n</w:t>
      </w:r>
      <w:r w:rsidRPr="00C26AE9">
        <w:rPr>
          <w:rFonts w:ascii="Segoe UI Light" w:hAnsi="Segoe UI Light" w:cs="Segoe UI Light"/>
          <w:b/>
          <w:bCs/>
          <w:lang w:val="sq-AL"/>
        </w:rPr>
        <w:t>ë</w:t>
      </w:r>
      <w:r w:rsidRPr="00C26AE9">
        <w:rPr>
          <w:b/>
          <w:bCs/>
          <w:lang w:val="sq-AL"/>
        </w:rPr>
        <w:t>ntor 2020.</w:t>
      </w:r>
      <w:r w:rsidRPr="00C26AE9">
        <w:rPr>
          <w:lang w:val="sq-AL"/>
        </w:rPr>
        <w:t xml:space="preserve"> </w:t>
      </w:r>
      <w:r>
        <w:rPr>
          <w:lang w:val="sq-AL"/>
        </w:rPr>
        <w:t xml:space="preserve">Pas pranimit të aplikimit do t’ju </w:t>
      </w:r>
      <w:r w:rsidRPr="00C26AE9">
        <w:rPr>
          <w:lang w:val="sq-AL"/>
        </w:rPr>
        <w:t>dërgo</w:t>
      </w:r>
      <w:r>
        <w:rPr>
          <w:lang w:val="sq-AL"/>
        </w:rPr>
        <w:t>het</w:t>
      </w:r>
      <w:r w:rsidRPr="00C26AE9">
        <w:rPr>
          <w:lang w:val="sq-AL"/>
        </w:rPr>
        <w:t xml:space="preserve"> një email konfirmues.</w:t>
      </w:r>
    </w:p>
    <w:p w14:paraId="7AA2A1DA" w14:textId="14CCA4AD" w:rsidR="00DE0C93" w:rsidRPr="00C26AE9" w:rsidRDefault="00DE0C93" w:rsidP="00C26AE9">
      <w:pPr>
        <w:pStyle w:val="BodyTextWeBER"/>
        <w:rPr>
          <w:b/>
          <w:bCs/>
          <w:u w:val="single"/>
          <w:lang w:val="sq-AL"/>
        </w:rPr>
      </w:pPr>
      <w:r w:rsidRPr="00C26AE9">
        <w:rPr>
          <w:lang w:val="sq-AL"/>
        </w:rPr>
        <w:t xml:space="preserve">Pyetjet sqaruese mund të dërgohen përmes postës elektronike jo më vonë se </w:t>
      </w:r>
      <w:r w:rsidR="006D6F20">
        <w:rPr>
          <w:lang w:val="sq-AL"/>
        </w:rPr>
        <w:t xml:space="preserve">data </w:t>
      </w:r>
      <w:r w:rsidRPr="00C26AE9">
        <w:rPr>
          <w:b/>
          <w:lang w:val="sq-AL"/>
        </w:rPr>
        <w:t>1 tetor 2020</w:t>
      </w:r>
      <w:r w:rsidRPr="00C26AE9">
        <w:rPr>
          <w:lang w:val="sq-AL"/>
        </w:rPr>
        <w:t xml:space="preserve"> në adresën: </w:t>
      </w:r>
      <w:hyperlink r:id="rId17" w:history="1">
        <w:r w:rsidR="00E539E5" w:rsidRPr="007320E0">
          <w:rPr>
            <w:rStyle w:val="Hyperlink"/>
          </w:rPr>
          <w:t>weber.grants@thinkforeurope.org</w:t>
        </w:r>
      </w:hyperlink>
      <w:r w:rsidR="00E539E5">
        <w:t>.</w:t>
      </w:r>
      <w:r w:rsidRPr="00C26AE9">
        <w:rPr>
          <w:lang w:val="sq-AL"/>
        </w:rPr>
        <w:t xml:space="preserve"> Subjekti apo titulli i email-it duhet t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 xml:space="preserve"> jet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 xml:space="preserve">: </w:t>
      </w:r>
      <w:r w:rsidRPr="00C26AE9">
        <w:rPr>
          <w:b/>
          <w:bCs/>
          <w:u w:val="single"/>
          <w:lang w:val="sq-AL"/>
        </w:rPr>
        <w:t xml:space="preserve">“CfP #Weber-G-02: (shteti)_pyetje sqaruese (Clarification questions)”. </w:t>
      </w:r>
    </w:p>
    <w:p w14:paraId="4C281225" w14:textId="07A938A7" w:rsidR="00DE0C93" w:rsidRPr="00C26AE9" w:rsidRDefault="00DE0C93" w:rsidP="00C26AE9">
      <w:pPr>
        <w:pStyle w:val="BodyTextWeBER"/>
        <w:rPr>
          <w:lang w:val="sq-AL"/>
        </w:rPr>
      </w:pPr>
      <w:r w:rsidRPr="00C26AE9">
        <w:rPr>
          <w:lang w:val="sq-AL"/>
        </w:rPr>
        <w:t>Menaxher</w:t>
      </w:r>
      <w:r>
        <w:rPr>
          <w:lang w:val="sq-AL"/>
        </w:rPr>
        <w:t xml:space="preserve">i i </w:t>
      </w:r>
      <w:r w:rsidRPr="00C26AE9">
        <w:rPr>
          <w:lang w:val="sq-AL"/>
        </w:rPr>
        <w:t xml:space="preserve"> </w:t>
      </w:r>
      <w:r>
        <w:rPr>
          <w:lang w:val="sq-AL"/>
        </w:rPr>
        <w:t>Projektit dhe G</w:t>
      </w:r>
      <w:r w:rsidRPr="00C26AE9">
        <w:rPr>
          <w:lang w:val="sq-AL"/>
        </w:rPr>
        <w:t xml:space="preserve">rantit nuk është </w:t>
      </w:r>
      <w:r>
        <w:rPr>
          <w:lang w:val="sq-AL"/>
        </w:rPr>
        <w:t>i</w:t>
      </w:r>
      <w:r w:rsidR="006D6F20">
        <w:rPr>
          <w:lang w:val="sq-AL"/>
        </w:rPr>
        <w:t xml:space="preserve"> detyruar</w:t>
      </w:r>
      <w:r w:rsidRPr="00C26AE9">
        <w:rPr>
          <w:lang w:val="sq-AL"/>
        </w:rPr>
        <w:t xml:space="preserve"> të ofrojë sqarime për pyetjet e pranuara pas kësaj date. Sqarimet do të publikohen në </w:t>
      </w:r>
      <w:hyperlink r:id="rId18" w:history="1">
        <w:r w:rsidRPr="00C26AE9">
          <w:rPr>
            <w:rStyle w:val="Hyperlink"/>
            <w:lang w:val="sq-AL"/>
          </w:rPr>
          <w:t>www.par-monitor.org</w:t>
        </w:r>
      </w:hyperlink>
      <w:r w:rsidRPr="00C26AE9">
        <w:rPr>
          <w:lang w:val="sq-AL"/>
        </w:rPr>
        <w:t xml:space="preserve"> jo më vonë se </w:t>
      </w:r>
      <w:r w:rsidR="006D6F20">
        <w:rPr>
          <w:lang w:val="sq-AL"/>
        </w:rPr>
        <w:t xml:space="preserve">data </w:t>
      </w:r>
      <w:r w:rsidRPr="00C26AE9">
        <w:rPr>
          <w:lang w:val="sq-AL"/>
        </w:rPr>
        <w:t>15 tetor 2020.</w:t>
      </w:r>
    </w:p>
    <w:p w14:paraId="384CE949" w14:textId="77777777" w:rsidR="00DE0C93" w:rsidRPr="00C26AE9" w:rsidRDefault="00DE0C93" w:rsidP="00DE0C93">
      <w:pPr>
        <w:pStyle w:val="H1WeBER"/>
        <w:numPr>
          <w:ilvl w:val="0"/>
          <w:numId w:val="7"/>
        </w:numPr>
        <w:rPr>
          <w:lang w:val="sq-AL"/>
        </w:rPr>
      </w:pPr>
      <w:r w:rsidRPr="00C26AE9">
        <w:rPr>
          <w:lang w:val="sq-AL"/>
        </w:rPr>
        <w:t>Kriteret p</w:t>
      </w:r>
      <w:r w:rsidRPr="00C26AE9">
        <w:rPr>
          <w:rFonts w:ascii="Segoe UI" w:hAnsi="Segoe UI" w:cs="Segoe UI"/>
          <w:lang w:val="sq-AL"/>
        </w:rPr>
        <w:t>ë</w:t>
      </w:r>
      <w:r w:rsidRPr="00C26AE9">
        <w:rPr>
          <w:lang w:val="sq-AL"/>
        </w:rPr>
        <w:t>r vler</w:t>
      </w:r>
      <w:r w:rsidRPr="00C26AE9">
        <w:rPr>
          <w:rFonts w:ascii="Segoe UI" w:hAnsi="Segoe UI" w:cs="Segoe UI"/>
          <w:lang w:val="sq-AL"/>
        </w:rPr>
        <w:t>ë</w:t>
      </w:r>
      <w:r w:rsidRPr="00C26AE9">
        <w:rPr>
          <w:lang w:val="sq-AL"/>
        </w:rPr>
        <w:t>sim</w:t>
      </w:r>
    </w:p>
    <w:p w14:paraId="799E792C" w14:textId="7CF2F757" w:rsidR="00DE0C93" w:rsidRPr="00C26AE9" w:rsidRDefault="00DE0C93" w:rsidP="00C26AE9">
      <w:pPr>
        <w:pStyle w:val="BodyTextWeBER"/>
        <w:rPr>
          <w:lang w:val="sq-AL"/>
        </w:rPr>
      </w:pPr>
      <w:r w:rsidRPr="00C26AE9">
        <w:rPr>
          <w:lang w:val="sq-AL"/>
        </w:rPr>
        <w:t>Metodologjia e vlerësimit të aplik</w:t>
      </w:r>
      <w:r>
        <w:rPr>
          <w:lang w:val="sq-AL"/>
        </w:rPr>
        <w:t>imeve</w:t>
      </w:r>
      <w:r w:rsidRPr="00C26AE9">
        <w:rPr>
          <w:lang w:val="sq-AL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1134"/>
        <w:gridCol w:w="941"/>
      </w:tblGrid>
      <w:tr w:rsidR="00DE0C93" w:rsidRPr="00C26AE9" w14:paraId="358FDC0A" w14:textId="77777777" w:rsidTr="00322A9B">
        <w:tc>
          <w:tcPr>
            <w:tcW w:w="6941" w:type="dxa"/>
          </w:tcPr>
          <w:p w14:paraId="4F9B7D27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</w:p>
        </w:tc>
        <w:tc>
          <w:tcPr>
            <w:tcW w:w="1134" w:type="dxa"/>
          </w:tcPr>
          <w:p w14:paraId="1B1D17DD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  <w:r w:rsidRPr="00C26AE9">
              <w:rPr>
                <w:lang w:val="sq-AL"/>
              </w:rPr>
              <w:t>Po</w:t>
            </w:r>
          </w:p>
        </w:tc>
        <w:tc>
          <w:tcPr>
            <w:tcW w:w="941" w:type="dxa"/>
          </w:tcPr>
          <w:p w14:paraId="462932D4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  <w:r w:rsidRPr="00C26AE9">
              <w:rPr>
                <w:lang w:val="sq-AL"/>
              </w:rPr>
              <w:t>Jo</w:t>
            </w:r>
          </w:p>
        </w:tc>
      </w:tr>
      <w:tr w:rsidR="00DE0C93" w:rsidRPr="00C26AE9" w14:paraId="6641A4E6" w14:textId="77777777" w:rsidTr="00322A9B">
        <w:tc>
          <w:tcPr>
            <w:tcW w:w="6941" w:type="dxa"/>
          </w:tcPr>
          <w:p w14:paraId="6AF92A1F" w14:textId="77777777" w:rsidR="00DE0C93" w:rsidRPr="00C26AE9" w:rsidRDefault="00DE0C93" w:rsidP="00322A9B">
            <w:pPr>
              <w:pStyle w:val="BodyTextWeBER"/>
              <w:rPr>
                <w:b/>
                <w:lang w:val="sq-AL"/>
              </w:rPr>
            </w:pPr>
            <w:r w:rsidRPr="00C26AE9">
              <w:rPr>
                <w:b/>
                <w:lang w:val="sq-AL"/>
              </w:rPr>
              <w:t>Verifikimi administrativ (faza e parë)</w:t>
            </w:r>
          </w:p>
        </w:tc>
        <w:tc>
          <w:tcPr>
            <w:tcW w:w="1134" w:type="dxa"/>
          </w:tcPr>
          <w:p w14:paraId="73D1D3D4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</w:p>
        </w:tc>
        <w:tc>
          <w:tcPr>
            <w:tcW w:w="941" w:type="dxa"/>
          </w:tcPr>
          <w:p w14:paraId="53B873DC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</w:p>
        </w:tc>
      </w:tr>
      <w:tr w:rsidR="00DE0C93" w:rsidRPr="00C26AE9" w14:paraId="7403A48B" w14:textId="77777777" w:rsidTr="00322A9B">
        <w:tc>
          <w:tcPr>
            <w:tcW w:w="6941" w:type="dxa"/>
          </w:tcPr>
          <w:p w14:paraId="7F5FED8F" w14:textId="0521C043" w:rsidR="00DE0C93" w:rsidRPr="00C26AE9" w:rsidRDefault="00DE0C93" w:rsidP="00D10115">
            <w:pPr>
              <w:pStyle w:val="BodyTextWeBER"/>
              <w:rPr>
                <w:lang w:val="sq-AL"/>
              </w:rPr>
            </w:pPr>
            <w:r w:rsidRPr="00C26AE9">
              <w:rPr>
                <w:lang w:val="sq-AL"/>
              </w:rPr>
              <w:t>Aplik</w:t>
            </w:r>
            <w:r w:rsidR="00D10115">
              <w:rPr>
                <w:lang w:val="sq-AL"/>
              </w:rPr>
              <w:t>imi</w:t>
            </w:r>
            <w:r w:rsidRPr="00C26AE9">
              <w:rPr>
                <w:lang w:val="sq-AL"/>
              </w:rPr>
              <w:t xml:space="preserve"> është dërguar sipas afateve kohore të caktuara</w:t>
            </w:r>
          </w:p>
        </w:tc>
        <w:tc>
          <w:tcPr>
            <w:tcW w:w="1134" w:type="dxa"/>
          </w:tcPr>
          <w:p w14:paraId="1E297745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</w:p>
        </w:tc>
        <w:tc>
          <w:tcPr>
            <w:tcW w:w="941" w:type="dxa"/>
          </w:tcPr>
          <w:p w14:paraId="37D15055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</w:p>
        </w:tc>
      </w:tr>
      <w:tr w:rsidR="00DE0C93" w:rsidRPr="00C26AE9" w14:paraId="7071771B" w14:textId="77777777" w:rsidTr="00322A9B">
        <w:tc>
          <w:tcPr>
            <w:tcW w:w="6941" w:type="dxa"/>
          </w:tcPr>
          <w:p w14:paraId="4ACC5644" w14:textId="428E3CE4" w:rsidR="00DE0C93" w:rsidRPr="00C26AE9" w:rsidRDefault="00DE0C93" w:rsidP="00D10115">
            <w:pPr>
              <w:pStyle w:val="BodyTextWeBER"/>
              <w:rPr>
                <w:highlight w:val="yellow"/>
                <w:lang w:val="sq-AL"/>
              </w:rPr>
            </w:pPr>
            <w:r w:rsidRPr="00C26AE9">
              <w:rPr>
                <w:lang w:val="sq-AL"/>
              </w:rPr>
              <w:t>Aplik</w:t>
            </w:r>
            <w:r w:rsidR="00D10115">
              <w:rPr>
                <w:lang w:val="sq-AL"/>
              </w:rPr>
              <w:t>imi</w:t>
            </w:r>
            <w:r w:rsidRPr="00C26AE9">
              <w:rPr>
                <w:lang w:val="sq-AL"/>
              </w:rPr>
              <w:t xml:space="preserve"> është i plotë dhe përmban të gjitha shtojcat e publikuara në ftesë (</w:t>
            </w:r>
            <w:r>
              <w:rPr>
                <w:lang w:val="sq-AL"/>
              </w:rPr>
              <w:t>S</w:t>
            </w:r>
            <w:r w:rsidRPr="00C26AE9">
              <w:rPr>
                <w:lang w:val="sq-AL"/>
              </w:rPr>
              <w:t xml:space="preserve">htojca 1- forma për aplikim, Shtojca 2 – </w:t>
            </w:r>
            <w:r>
              <w:rPr>
                <w:lang w:val="sq-AL"/>
              </w:rPr>
              <w:t>b</w:t>
            </w:r>
            <w:r w:rsidRPr="00C26AE9">
              <w:rPr>
                <w:lang w:val="sq-AL"/>
              </w:rPr>
              <w:t xml:space="preserve">uxheti, </w:t>
            </w:r>
            <w:r>
              <w:rPr>
                <w:lang w:val="sq-AL"/>
              </w:rPr>
              <w:t>Shtojca 3 – përmbledhja e propozimit në anglisht, D</w:t>
            </w:r>
            <w:r w:rsidRPr="00C26AE9">
              <w:rPr>
                <w:lang w:val="sq-AL"/>
              </w:rPr>
              <w:t xml:space="preserve">ëshmia e regjistrimit nga organi kompetent nacional, CV e tre anëtarëve kyç të propozuar në ekipin implementues të projektit OSE 3 </w:t>
            </w:r>
            <w:r w:rsidRPr="007511C6">
              <w:rPr>
                <w:lang w:val="sq-AL"/>
              </w:rPr>
              <w:t>referencat organizacionale më relevante për aplikimin</w:t>
            </w:r>
            <w:r w:rsidRPr="00C26AE9">
              <w:rPr>
                <w:lang w:val="sq-AL"/>
              </w:rPr>
              <w:t>)</w:t>
            </w:r>
          </w:p>
        </w:tc>
        <w:tc>
          <w:tcPr>
            <w:tcW w:w="1134" w:type="dxa"/>
          </w:tcPr>
          <w:p w14:paraId="1C164C97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</w:p>
        </w:tc>
        <w:tc>
          <w:tcPr>
            <w:tcW w:w="941" w:type="dxa"/>
          </w:tcPr>
          <w:p w14:paraId="1E850730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</w:p>
        </w:tc>
      </w:tr>
      <w:tr w:rsidR="00DE0C93" w:rsidRPr="00C26AE9" w14:paraId="4C1569F1" w14:textId="77777777" w:rsidTr="00322A9B">
        <w:tc>
          <w:tcPr>
            <w:tcW w:w="6941" w:type="dxa"/>
          </w:tcPr>
          <w:p w14:paraId="4BF32944" w14:textId="7FB78BAD" w:rsidR="00DE0C93" w:rsidRPr="00C26AE9" w:rsidRDefault="00DE0C93" w:rsidP="0061544F">
            <w:pPr>
              <w:pStyle w:val="BodyTextWeBER"/>
              <w:rPr>
                <w:lang w:val="sq-AL"/>
              </w:rPr>
            </w:pPr>
            <w:r w:rsidRPr="00C26AE9">
              <w:rPr>
                <w:lang w:val="sq-AL"/>
              </w:rPr>
              <w:lastRenderedPageBreak/>
              <w:t xml:space="preserve">Organizata plotëson kërkesat formale për pjesëmarrje në </w:t>
            </w:r>
            <w:r>
              <w:rPr>
                <w:lang w:val="sq-AL"/>
              </w:rPr>
              <w:t>thirrje</w:t>
            </w:r>
            <w:r w:rsidRPr="00C26AE9">
              <w:rPr>
                <w:lang w:val="sq-AL"/>
              </w:rPr>
              <w:t xml:space="preserve"> (është e themeluar në njërin nga vendet </w:t>
            </w:r>
            <w:r>
              <w:rPr>
                <w:lang w:val="sq-AL"/>
              </w:rPr>
              <w:t xml:space="preserve">e </w:t>
            </w:r>
            <w:r w:rsidRPr="00C26AE9">
              <w:rPr>
                <w:lang w:val="sq-AL"/>
              </w:rPr>
              <w:t>projekt</w:t>
            </w:r>
            <w:r>
              <w:rPr>
                <w:lang w:val="sq-AL"/>
              </w:rPr>
              <w:t>it,</w:t>
            </w:r>
            <w:r w:rsidRPr="00C26AE9">
              <w:rPr>
                <w:lang w:val="sq-AL"/>
              </w:rPr>
              <w:t xml:space="preserve"> së paku 6 muaj para dat</w:t>
            </w:r>
            <w:r w:rsidRPr="00C26AE9">
              <w:rPr>
                <w:rFonts w:ascii="Segoe UI Light" w:hAnsi="Segoe UI Light" w:cs="Segoe UI Light"/>
                <w:lang w:val="sq-AL"/>
              </w:rPr>
              <w:t>ë</w:t>
            </w:r>
            <w:r w:rsidRPr="00C26AE9">
              <w:rPr>
                <w:lang w:val="sq-AL"/>
              </w:rPr>
              <w:t xml:space="preserve">s së shpalljes së kësaj </w:t>
            </w:r>
            <w:r>
              <w:rPr>
                <w:lang w:val="sq-AL"/>
              </w:rPr>
              <w:t>thirrjeje</w:t>
            </w:r>
            <w:r w:rsidRPr="00C26AE9">
              <w:rPr>
                <w:lang w:val="sq-AL"/>
              </w:rPr>
              <w:t>)</w:t>
            </w:r>
          </w:p>
        </w:tc>
        <w:tc>
          <w:tcPr>
            <w:tcW w:w="1134" w:type="dxa"/>
          </w:tcPr>
          <w:p w14:paraId="4A82E341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</w:p>
        </w:tc>
        <w:tc>
          <w:tcPr>
            <w:tcW w:w="941" w:type="dxa"/>
          </w:tcPr>
          <w:p w14:paraId="1A550E61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</w:p>
        </w:tc>
      </w:tr>
      <w:tr w:rsidR="00DE0C93" w:rsidRPr="00C26AE9" w14:paraId="332C235C" w14:textId="77777777" w:rsidTr="00322A9B">
        <w:tc>
          <w:tcPr>
            <w:tcW w:w="6941" w:type="dxa"/>
          </w:tcPr>
          <w:p w14:paraId="6C8E200F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  <w:r w:rsidRPr="00C26AE9">
              <w:rPr>
                <w:lang w:val="sq-AL"/>
              </w:rPr>
              <w:t>Nëse të gjitha përgjigjet e mëparshme janë PO:</w:t>
            </w:r>
          </w:p>
        </w:tc>
        <w:tc>
          <w:tcPr>
            <w:tcW w:w="1134" w:type="dxa"/>
          </w:tcPr>
          <w:p w14:paraId="2370D3AA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</w:p>
        </w:tc>
        <w:tc>
          <w:tcPr>
            <w:tcW w:w="941" w:type="dxa"/>
          </w:tcPr>
          <w:p w14:paraId="3A74F01C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</w:p>
        </w:tc>
      </w:tr>
      <w:tr w:rsidR="00DE0C93" w:rsidRPr="00C26AE9" w14:paraId="78C1B9BF" w14:textId="77777777" w:rsidTr="00322A9B">
        <w:tc>
          <w:tcPr>
            <w:tcW w:w="6941" w:type="dxa"/>
          </w:tcPr>
          <w:p w14:paraId="3F555B4F" w14:textId="3F765D70" w:rsidR="00DE0C93" w:rsidRPr="00C26AE9" w:rsidRDefault="00DE0C93" w:rsidP="00322A9B">
            <w:pPr>
              <w:pStyle w:val="BodyTextWeBER"/>
              <w:rPr>
                <w:lang w:val="sq-AL"/>
              </w:rPr>
            </w:pPr>
            <w:r w:rsidRPr="00C26AE9">
              <w:rPr>
                <w:lang w:val="sq-AL"/>
              </w:rPr>
              <w:t>VENDIMI: Aplik</w:t>
            </w:r>
            <w:r>
              <w:rPr>
                <w:lang w:val="sq-AL"/>
              </w:rPr>
              <w:t>im</w:t>
            </w:r>
            <w:r w:rsidRPr="00C26AE9">
              <w:rPr>
                <w:lang w:val="sq-AL"/>
              </w:rPr>
              <w:t>i dërgohet për vlerësim</w:t>
            </w:r>
          </w:p>
        </w:tc>
        <w:tc>
          <w:tcPr>
            <w:tcW w:w="1134" w:type="dxa"/>
          </w:tcPr>
          <w:p w14:paraId="489CCC33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</w:p>
        </w:tc>
        <w:tc>
          <w:tcPr>
            <w:tcW w:w="941" w:type="dxa"/>
          </w:tcPr>
          <w:p w14:paraId="4252ACF3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</w:p>
        </w:tc>
      </w:tr>
      <w:tr w:rsidR="00DE0C93" w:rsidRPr="00C26AE9" w14:paraId="486D20B7" w14:textId="77777777" w:rsidTr="00322A9B">
        <w:tc>
          <w:tcPr>
            <w:tcW w:w="6941" w:type="dxa"/>
          </w:tcPr>
          <w:p w14:paraId="3AFFBB90" w14:textId="76A55366" w:rsidR="00DE0C93" w:rsidRPr="00C26AE9" w:rsidRDefault="00DE0C93" w:rsidP="0061544F">
            <w:pPr>
              <w:pStyle w:val="BodyTextWeBER"/>
              <w:rPr>
                <w:b/>
                <w:lang w:val="sq-AL"/>
              </w:rPr>
            </w:pPr>
            <w:r>
              <w:rPr>
                <w:b/>
                <w:lang w:val="sq-AL"/>
              </w:rPr>
              <w:t>VLERËSIMI I APLIKIMIT TË KOMPLETUAR (TË PLOTË)</w:t>
            </w:r>
            <w:r w:rsidRPr="00C26AE9">
              <w:rPr>
                <w:b/>
                <w:lang w:val="sq-AL"/>
              </w:rPr>
              <w:t xml:space="preserve"> (</w:t>
            </w:r>
            <w:r>
              <w:rPr>
                <w:b/>
                <w:lang w:val="sq-AL"/>
              </w:rPr>
              <w:t>faza e dytë</w:t>
            </w:r>
            <w:r w:rsidRPr="00C26AE9">
              <w:rPr>
                <w:b/>
                <w:lang w:val="sq-AL"/>
              </w:rPr>
              <w:t>)</w:t>
            </w:r>
          </w:p>
        </w:tc>
        <w:tc>
          <w:tcPr>
            <w:tcW w:w="1134" w:type="dxa"/>
          </w:tcPr>
          <w:p w14:paraId="7FCB61CB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  <w:r w:rsidRPr="00C26AE9">
              <w:rPr>
                <w:lang w:val="sq-AL"/>
              </w:rPr>
              <w:t>Totali</w:t>
            </w:r>
          </w:p>
        </w:tc>
        <w:tc>
          <w:tcPr>
            <w:tcW w:w="941" w:type="dxa"/>
          </w:tcPr>
          <w:p w14:paraId="3873AAD3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  <w:r w:rsidRPr="00C26AE9">
              <w:rPr>
                <w:lang w:val="sq-AL"/>
              </w:rPr>
              <w:t>Pikët e dhëna</w:t>
            </w:r>
          </w:p>
        </w:tc>
      </w:tr>
      <w:tr w:rsidR="00DE0C93" w:rsidRPr="00C26AE9" w14:paraId="2AA85AA2" w14:textId="77777777" w:rsidTr="00322A9B">
        <w:tc>
          <w:tcPr>
            <w:tcW w:w="6941" w:type="dxa"/>
          </w:tcPr>
          <w:p w14:paraId="1D8CF1F0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  <w:r w:rsidRPr="00C26AE9">
              <w:rPr>
                <w:rStyle w:val="tlid-translation"/>
                <w:lang w:val="sq-AL"/>
              </w:rPr>
              <w:t>Projekti i propozuar siguron qëndrueshmëri të ndërsjellë. Marrëdhënia midis objektivit, rezultateve dhe aktiviteteve të propozuara është e dukshme dhe e qartë.</w:t>
            </w:r>
          </w:p>
        </w:tc>
        <w:tc>
          <w:tcPr>
            <w:tcW w:w="1134" w:type="dxa"/>
          </w:tcPr>
          <w:p w14:paraId="432A356A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  <w:r w:rsidRPr="00C26AE9">
              <w:rPr>
                <w:lang w:val="sq-AL"/>
              </w:rPr>
              <w:t>15 pik</w:t>
            </w:r>
            <w:r w:rsidRPr="00C26AE9">
              <w:rPr>
                <w:rFonts w:ascii="Segoe UI Light" w:hAnsi="Segoe UI Light" w:cs="Segoe UI Light"/>
                <w:lang w:val="sq-AL"/>
              </w:rPr>
              <w:t>ë</w:t>
            </w:r>
          </w:p>
        </w:tc>
        <w:tc>
          <w:tcPr>
            <w:tcW w:w="941" w:type="dxa"/>
          </w:tcPr>
          <w:p w14:paraId="45500A4F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</w:p>
        </w:tc>
      </w:tr>
      <w:tr w:rsidR="00DE0C93" w:rsidRPr="00C26AE9" w14:paraId="7F101336" w14:textId="77777777" w:rsidTr="00322A9B">
        <w:tc>
          <w:tcPr>
            <w:tcW w:w="6941" w:type="dxa"/>
          </w:tcPr>
          <w:p w14:paraId="17A9BBD7" w14:textId="3F7D6851" w:rsidR="00DE0C93" w:rsidRPr="00C26AE9" w:rsidRDefault="00DE0C93" w:rsidP="0061544F">
            <w:pPr>
              <w:pStyle w:val="BodyTextWeBER"/>
              <w:rPr>
                <w:lang w:val="sq-AL"/>
              </w:rPr>
            </w:pPr>
            <w:r w:rsidRPr="00C26AE9">
              <w:rPr>
                <w:rStyle w:val="tlid-translation"/>
                <w:lang w:val="sq-AL"/>
              </w:rPr>
              <w:t>Problemi që adreson projekt</w:t>
            </w:r>
            <w:r>
              <w:rPr>
                <w:rStyle w:val="tlid-translation"/>
                <w:lang w:val="sq-AL"/>
              </w:rPr>
              <w:t xml:space="preserve"> </w:t>
            </w:r>
            <w:r w:rsidRPr="00C26AE9">
              <w:rPr>
                <w:rStyle w:val="tlid-translation"/>
                <w:lang w:val="sq-AL"/>
              </w:rPr>
              <w:t>propozimi përshkruhet qartë dhe saktë. Qëllimi i projektit është përcaktuar qartë dhe plotëson objektivin specifik të projektit WeBER 2.0 (SO4).</w:t>
            </w:r>
          </w:p>
        </w:tc>
        <w:tc>
          <w:tcPr>
            <w:tcW w:w="1134" w:type="dxa"/>
          </w:tcPr>
          <w:p w14:paraId="6597E96A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  <w:r w:rsidRPr="00C26AE9">
              <w:rPr>
                <w:lang w:val="sq-AL"/>
              </w:rPr>
              <w:t>15 pik</w:t>
            </w:r>
            <w:r w:rsidRPr="00C26AE9">
              <w:rPr>
                <w:rFonts w:ascii="Segoe UI Light" w:hAnsi="Segoe UI Light" w:cs="Segoe UI Light"/>
                <w:lang w:val="sq-AL"/>
              </w:rPr>
              <w:t>ë</w:t>
            </w:r>
          </w:p>
        </w:tc>
        <w:tc>
          <w:tcPr>
            <w:tcW w:w="941" w:type="dxa"/>
          </w:tcPr>
          <w:p w14:paraId="0FE27E33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</w:p>
        </w:tc>
      </w:tr>
      <w:tr w:rsidR="00DE0C93" w:rsidRPr="00C26AE9" w14:paraId="5342E329" w14:textId="77777777" w:rsidTr="00322A9B">
        <w:tc>
          <w:tcPr>
            <w:tcW w:w="6941" w:type="dxa"/>
          </w:tcPr>
          <w:p w14:paraId="26BDF0A9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  <w:r w:rsidRPr="00C26AE9">
              <w:rPr>
                <w:rStyle w:val="tlid-translation"/>
                <w:lang w:val="sq-AL"/>
              </w:rPr>
              <w:t>Projekti i propozuar përshkruan qartë aktivitetin e propozuar të konsultimeve lokale me qytetarët.</w:t>
            </w:r>
          </w:p>
        </w:tc>
        <w:tc>
          <w:tcPr>
            <w:tcW w:w="1134" w:type="dxa"/>
          </w:tcPr>
          <w:p w14:paraId="5FC6488D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  <w:r w:rsidRPr="00C26AE9">
              <w:rPr>
                <w:lang w:val="sq-AL"/>
              </w:rPr>
              <w:t>15 pik</w:t>
            </w:r>
            <w:r w:rsidRPr="00C26AE9">
              <w:rPr>
                <w:rFonts w:ascii="Segoe UI Light" w:hAnsi="Segoe UI Light" w:cs="Segoe UI Light"/>
                <w:lang w:val="sq-AL"/>
              </w:rPr>
              <w:t>ë</w:t>
            </w:r>
          </w:p>
        </w:tc>
        <w:tc>
          <w:tcPr>
            <w:tcW w:w="941" w:type="dxa"/>
          </w:tcPr>
          <w:p w14:paraId="54DA3C29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</w:p>
        </w:tc>
      </w:tr>
      <w:tr w:rsidR="00DE0C93" w:rsidRPr="00C26AE9" w14:paraId="3FBFB87A" w14:textId="77777777" w:rsidTr="00322A9B">
        <w:tc>
          <w:tcPr>
            <w:tcW w:w="6941" w:type="dxa"/>
          </w:tcPr>
          <w:p w14:paraId="481175CF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  <w:r w:rsidRPr="00C26AE9">
              <w:rPr>
                <w:rStyle w:val="tlid-translation"/>
                <w:lang w:val="sq-AL"/>
              </w:rPr>
              <w:t>Aktivitetet janë vendosur në mënyrë të saktë dhe të suksesshme dhe përputhen me kornizën kohore (minimum</w:t>
            </w:r>
            <w:r>
              <w:rPr>
                <w:rStyle w:val="tlid-translation"/>
                <w:lang w:val="sq-AL"/>
              </w:rPr>
              <w:t>i</w:t>
            </w:r>
            <w:r w:rsidRPr="00C26AE9">
              <w:rPr>
                <w:rStyle w:val="tlid-translation"/>
                <w:lang w:val="sq-AL"/>
              </w:rPr>
              <w:t xml:space="preserve"> 6 muaj deri në 12 muaj).</w:t>
            </w:r>
          </w:p>
        </w:tc>
        <w:tc>
          <w:tcPr>
            <w:tcW w:w="1134" w:type="dxa"/>
          </w:tcPr>
          <w:p w14:paraId="60E15ED6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  <w:r w:rsidRPr="00C26AE9">
              <w:rPr>
                <w:lang w:val="sq-AL"/>
              </w:rPr>
              <w:t>10 pik</w:t>
            </w:r>
            <w:r w:rsidRPr="00C26AE9">
              <w:rPr>
                <w:rFonts w:ascii="Segoe UI Light" w:hAnsi="Segoe UI Light" w:cs="Segoe UI Light"/>
                <w:lang w:val="sq-AL"/>
              </w:rPr>
              <w:t>ë</w:t>
            </w:r>
          </w:p>
        </w:tc>
        <w:tc>
          <w:tcPr>
            <w:tcW w:w="941" w:type="dxa"/>
          </w:tcPr>
          <w:p w14:paraId="41003360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</w:p>
        </w:tc>
      </w:tr>
      <w:tr w:rsidR="00DE0C93" w:rsidRPr="00C26AE9" w14:paraId="6BC386E6" w14:textId="77777777" w:rsidTr="00322A9B">
        <w:tc>
          <w:tcPr>
            <w:tcW w:w="6941" w:type="dxa"/>
          </w:tcPr>
          <w:p w14:paraId="3914E88D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  <w:r w:rsidRPr="00C26AE9">
              <w:rPr>
                <w:lang w:val="sq-AL"/>
              </w:rPr>
              <w:t>Buxheti përputhet me aktivitetet e propozuara. Kostot e propozuara janë reale dhe respektohen parimet e një menaxhimi të arsyeshëm financiar.</w:t>
            </w:r>
          </w:p>
        </w:tc>
        <w:tc>
          <w:tcPr>
            <w:tcW w:w="1134" w:type="dxa"/>
          </w:tcPr>
          <w:p w14:paraId="722A46F5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  <w:r w:rsidRPr="00C26AE9">
              <w:rPr>
                <w:lang w:val="sq-AL"/>
              </w:rPr>
              <w:t>10 pik</w:t>
            </w:r>
            <w:r w:rsidRPr="00C26AE9">
              <w:rPr>
                <w:rFonts w:ascii="Segoe UI Light" w:hAnsi="Segoe UI Light" w:cs="Segoe UI Light"/>
                <w:lang w:val="sq-AL"/>
              </w:rPr>
              <w:t>ë</w:t>
            </w:r>
          </w:p>
        </w:tc>
        <w:tc>
          <w:tcPr>
            <w:tcW w:w="941" w:type="dxa"/>
          </w:tcPr>
          <w:p w14:paraId="5AF107C2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</w:p>
        </w:tc>
      </w:tr>
      <w:tr w:rsidR="00DE0C93" w:rsidRPr="00C26AE9" w14:paraId="29C61F83" w14:textId="77777777" w:rsidTr="00322A9B">
        <w:tc>
          <w:tcPr>
            <w:tcW w:w="6941" w:type="dxa"/>
          </w:tcPr>
          <w:p w14:paraId="471B1533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  <w:r w:rsidRPr="00C26AE9">
              <w:rPr>
                <w:rStyle w:val="tlid-translation"/>
                <w:lang w:val="sq-AL"/>
              </w:rPr>
              <w:t>Fizibiliteti dhe qëndrueshmëria (perspektivat për ruajtjen dhe / ose ngritjen e rezultateve të projektit).</w:t>
            </w:r>
          </w:p>
        </w:tc>
        <w:tc>
          <w:tcPr>
            <w:tcW w:w="1134" w:type="dxa"/>
          </w:tcPr>
          <w:p w14:paraId="750911E0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  <w:r w:rsidRPr="00C26AE9">
              <w:rPr>
                <w:lang w:val="sq-AL"/>
              </w:rPr>
              <w:t>5 pik</w:t>
            </w:r>
            <w:r w:rsidRPr="00C26AE9">
              <w:rPr>
                <w:rFonts w:ascii="Segoe UI Light" w:hAnsi="Segoe UI Light" w:cs="Segoe UI Light"/>
                <w:lang w:val="sq-AL"/>
              </w:rPr>
              <w:t>ë</w:t>
            </w:r>
          </w:p>
        </w:tc>
        <w:tc>
          <w:tcPr>
            <w:tcW w:w="941" w:type="dxa"/>
          </w:tcPr>
          <w:p w14:paraId="77FFC219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</w:p>
        </w:tc>
      </w:tr>
      <w:tr w:rsidR="00DE0C93" w:rsidRPr="00C26AE9" w14:paraId="3D005BA4" w14:textId="77777777" w:rsidTr="00322A9B">
        <w:tc>
          <w:tcPr>
            <w:tcW w:w="6941" w:type="dxa"/>
          </w:tcPr>
          <w:p w14:paraId="30B3A3C1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  <w:r w:rsidRPr="00C26AE9">
              <w:rPr>
                <w:rStyle w:val="tlid-translation"/>
                <w:lang w:val="sq-AL"/>
              </w:rPr>
              <w:t>Organizata ka një historik të suksesit në zbatimin e projekteve në fushat e reformës së administratës publike (OSE provë e përvojës personale dhe / ose kualifikimit të të paktën një anëtari të propozuar të ekipit të zbatimit të projektit).</w:t>
            </w:r>
          </w:p>
        </w:tc>
        <w:tc>
          <w:tcPr>
            <w:tcW w:w="1134" w:type="dxa"/>
          </w:tcPr>
          <w:p w14:paraId="769E01AB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  <w:r w:rsidRPr="00C26AE9">
              <w:rPr>
                <w:lang w:val="sq-AL"/>
              </w:rPr>
              <w:t>5 pik</w:t>
            </w:r>
            <w:r w:rsidRPr="00C26AE9">
              <w:rPr>
                <w:rFonts w:ascii="Segoe UI Light" w:hAnsi="Segoe UI Light" w:cs="Segoe UI Light"/>
                <w:lang w:val="sq-AL"/>
              </w:rPr>
              <w:t>ë</w:t>
            </w:r>
          </w:p>
        </w:tc>
        <w:tc>
          <w:tcPr>
            <w:tcW w:w="941" w:type="dxa"/>
          </w:tcPr>
          <w:p w14:paraId="26B3062B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</w:p>
        </w:tc>
      </w:tr>
      <w:tr w:rsidR="00DE0C93" w:rsidRPr="00C26AE9" w14:paraId="4A471D2C" w14:textId="77777777" w:rsidTr="00322A9B">
        <w:tc>
          <w:tcPr>
            <w:tcW w:w="6941" w:type="dxa"/>
          </w:tcPr>
          <w:p w14:paraId="51C86903" w14:textId="77777777" w:rsidR="00DE0C93" w:rsidRPr="00C26AE9" w:rsidRDefault="00DE0C93" w:rsidP="00322A9B">
            <w:pPr>
              <w:pStyle w:val="BodyTextWeBER"/>
              <w:rPr>
                <w:b/>
                <w:lang w:val="sq-AL"/>
              </w:rPr>
            </w:pPr>
            <w:r w:rsidRPr="00C26AE9">
              <w:rPr>
                <w:rStyle w:val="tlid-translation"/>
                <w:lang w:val="sq-AL"/>
              </w:rPr>
              <w:t>Vlerësimi i form</w:t>
            </w:r>
            <w:r w:rsidRPr="00C26AE9">
              <w:rPr>
                <w:rStyle w:val="tlid-translation"/>
                <w:rFonts w:ascii="Segoe UI Light" w:hAnsi="Segoe UI Light" w:cs="Segoe UI Light"/>
                <w:lang w:val="sq-AL"/>
              </w:rPr>
              <w:t>ë</w:t>
            </w:r>
            <w:r w:rsidRPr="00C26AE9">
              <w:rPr>
                <w:rStyle w:val="tlid-translation"/>
                <w:lang w:val="sq-AL"/>
              </w:rPr>
              <w:t>s së aplikimit</w:t>
            </w:r>
          </w:p>
        </w:tc>
        <w:tc>
          <w:tcPr>
            <w:tcW w:w="1134" w:type="dxa"/>
          </w:tcPr>
          <w:p w14:paraId="1071680B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  <w:r w:rsidRPr="00C26AE9">
              <w:rPr>
                <w:lang w:val="sq-AL"/>
              </w:rPr>
              <w:t>75 pik</w:t>
            </w:r>
            <w:r w:rsidRPr="00C26AE9">
              <w:rPr>
                <w:rFonts w:ascii="Segoe UI Light" w:hAnsi="Segoe UI Light" w:cs="Segoe UI Light"/>
                <w:lang w:val="sq-AL"/>
              </w:rPr>
              <w:t>ë</w:t>
            </w:r>
          </w:p>
        </w:tc>
        <w:tc>
          <w:tcPr>
            <w:tcW w:w="941" w:type="dxa"/>
          </w:tcPr>
          <w:p w14:paraId="69B11A34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</w:p>
        </w:tc>
      </w:tr>
      <w:tr w:rsidR="00DE0C93" w:rsidRPr="00C26AE9" w14:paraId="556B7419" w14:textId="77777777" w:rsidTr="00322A9B">
        <w:tc>
          <w:tcPr>
            <w:tcW w:w="6941" w:type="dxa"/>
          </w:tcPr>
          <w:p w14:paraId="25370A7C" w14:textId="77777777" w:rsidR="00DE0C93" w:rsidRPr="00C26AE9" w:rsidRDefault="00DE0C93" w:rsidP="00322A9B">
            <w:pPr>
              <w:pStyle w:val="BodyTextWeBER"/>
              <w:rPr>
                <w:b/>
                <w:lang w:val="sq-AL"/>
              </w:rPr>
            </w:pPr>
            <w:r w:rsidRPr="00C26AE9">
              <w:rPr>
                <w:b/>
                <w:lang w:val="sq-AL"/>
              </w:rPr>
              <w:t>VENDIMI PËR DHËNIE TË GRANTIT (faza e tretë)</w:t>
            </w:r>
          </w:p>
        </w:tc>
        <w:tc>
          <w:tcPr>
            <w:tcW w:w="1134" w:type="dxa"/>
          </w:tcPr>
          <w:p w14:paraId="4B9A074B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  <w:r w:rsidRPr="00C26AE9">
              <w:rPr>
                <w:lang w:val="sq-AL"/>
              </w:rPr>
              <w:t>Po</w:t>
            </w:r>
          </w:p>
        </w:tc>
        <w:tc>
          <w:tcPr>
            <w:tcW w:w="941" w:type="dxa"/>
          </w:tcPr>
          <w:p w14:paraId="6F16B6B0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  <w:r w:rsidRPr="00C26AE9">
              <w:rPr>
                <w:lang w:val="sq-AL"/>
              </w:rPr>
              <w:t>Jo</w:t>
            </w:r>
          </w:p>
        </w:tc>
      </w:tr>
      <w:tr w:rsidR="00DE0C93" w:rsidRPr="00C26AE9" w14:paraId="5E725AD8" w14:textId="77777777" w:rsidTr="00322A9B">
        <w:tc>
          <w:tcPr>
            <w:tcW w:w="6941" w:type="dxa"/>
          </w:tcPr>
          <w:p w14:paraId="1651CE28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  <w:r w:rsidRPr="00C26AE9">
              <w:rPr>
                <w:lang w:val="sq-AL"/>
              </w:rPr>
              <w:t>Komisioni përzgjedhës kërkon dorëzimin e informatave shtesë nga OSHC-të.</w:t>
            </w:r>
          </w:p>
        </w:tc>
        <w:tc>
          <w:tcPr>
            <w:tcW w:w="1134" w:type="dxa"/>
          </w:tcPr>
          <w:p w14:paraId="5B5E9DA9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</w:p>
        </w:tc>
        <w:tc>
          <w:tcPr>
            <w:tcW w:w="941" w:type="dxa"/>
          </w:tcPr>
          <w:p w14:paraId="57D34106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</w:p>
        </w:tc>
      </w:tr>
      <w:tr w:rsidR="00DE0C93" w:rsidRPr="00C26AE9" w14:paraId="1A06DD28" w14:textId="77777777" w:rsidTr="00322A9B">
        <w:tc>
          <w:tcPr>
            <w:tcW w:w="6941" w:type="dxa"/>
          </w:tcPr>
          <w:p w14:paraId="6413FE3D" w14:textId="4917B36F" w:rsidR="00DE0C93" w:rsidRPr="00C26AE9" w:rsidRDefault="00DE0C93" w:rsidP="00322A9B">
            <w:pPr>
              <w:pStyle w:val="BodyTextWeBER"/>
              <w:rPr>
                <w:lang w:val="sq-AL"/>
              </w:rPr>
            </w:pPr>
            <w:r w:rsidRPr="00C26AE9">
              <w:rPr>
                <w:lang w:val="sq-AL"/>
              </w:rPr>
              <w:t xml:space="preserve">Pas vlerësimit, Komisioni </w:t>
            </w:r>
            <w:r>
              <w:rPr>
                <w:lang w:val="sq-AL"/>
              </w:rPr>
              <w:t>P</w:t>
            </w:r>
            <w:r w:rsidRPr="00C26AE9">
              <w:rPr>
                <w:lang w:val="sq-AL"/>
              </w:rPr>
              <w:t>ërzgjedhës vendos për dhënien e grantit dhe propozon konkludimin e një marrëveshjeje.</w:t>
            </w:r>
          </w:p>
        </w:tc>
        <w:tc>
          <w:tcPr>
            <w:tcW w:w="1134" w:type="dxa"/>
          </w:tcPr>
          <w:p w14:paraId="6E0D47F8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</w:p>
        </w:tc>
        <w:tc>
          <w:tcPr>
            <w:tcW w:w="941" w:type="dxa"/>
          </w:tcPr>
          <w:p w14:paraId="0E8EDED2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</w:p>
        </w:tc>
      </w:tr>
    </w:tbl>
    <w:p w14:paraId="145F0A38" w14:textId="3D4CA4FB" w:rsidR="00DE0C93" w:rsidRDefault="00DE0C93" w:rsidP="00C26AE9">
      <w:pPr>
        <w:pStyle w:val="BodyTextWeBER"/>
        <w:rPr>
          <w:lang w:val="sq-AL"/>
        </w:rPr>
      </w:pPr>
      <w:r w:rsidRPr="00C26AE9">
        <w:rPr>
          <w:lang w:val="sq-AL"/>
        </w:rPr>
        <w:t xml:space="preserve">Përzgjedhja për çdo shtet do të bëhet nga Komisioni </w:t>
      </w:r>
      <w:r>
        <w:rPr>
          <w:lang w:val="sq-AL"/>
        </w:rPr>
        <w:t>P</w:t>
      </w:r>
      <w:r w:rsidRPr="00C26AE9">
        <w:rPr>
          <w:lang w:val="sq-AL"/>
        </w:rPr>
        <w:t xml:space="preserve">ërzgjedhës i përbërë nga </w:t>
      </w:r>
      <w:r>
        <w:rPr>
          <w:lang w:val="sq-AL"/>
        </w:rPr>
        <w:t>M</w:t>
      </w:r>
      <w:r w:rsidRPr="00C26AE9">
        <w:rPr>
          <w:lang w:val="sq-AL"/>
        </w:rPr>
        <w:t xml:space="preserve">enaxheri i </w:t>
      </w:r>
      <w:r>
        <w:rPr>
          <w:lang w:val="sq-AL"/>
        </w:rPr>
        <w:t>P</w:t>
      </w:r>
      <w:r w:rsidRPr="00C26AE9">
        <w:rPr>
          <w:lang w:val="sq-AL"/>
        </w:rPr>
        <w:t xml:space="preserve">rojektit dhe </w:t>
      </w:r>
      <w:r>
        <w:rPr>
          <w:lang w:val="sq-AL"/>
        </w:rPr>
        <w:t>G</w:t>
      </w:r>
      <w:r w:rsidRPr="00C26AE9">
        <w:rPr>
          <w:lang w:val="sq-AL"/>
        </w:rPr>
        <w:t xml:space="preserve">rantit dhe dy përfaqësues nga organizatat implementuese të shtetit përkatës. </w:t>
      </w:r>
      <w:r w:rsidRPr="00C26AE9">
        <w:rPr>
          <w:lang w:val="sq-AL"/>
        </w:rPr>
        <w:lastRenderedPageBreak/>
        <w:t xml:space="preserve">Komisioni përzgjedhës do të hartojë një listë të projekteve të renditura (klasifikuara) dhe listën rezervë. Vetëm përftuesit e përzgjedhur të grantit do të ftohen që të diskutojnë aplikimin e projektit. Lista përfundimtare do të publikohet në </w:t>
      </w:r>
      <w:hyperlink r:id="rId19" w:history="1">
        <w:r w:rsidRPr="00C26AE9">
          <w:rPr>
            <w:rStyle w:val="Hyperlink"/>
            <w:rFonts w:asciiTheme="minorHAnsi" w:hAnsiTheme="minorHAnsi" w:cstheme="minorHAnsi"/>
            <w:sz w:val="24"/>
            <w:szCs w:val="24"/>
            <w:lang w:val="sq-AL"/>
          </w:rPr>
          <w:t>www.par-monitor.org</w:t>
        </w:r>
      </w:hyperlink>
      <w:r w:rsidRPr="00C26AE9">
        <w:rPr>
          <w:lang w:val="sq-AL"/>
        </w:rPr>
        <w:t>.</w:t>
      </w:r>
    </w:p>
    <w:p w14:paraId="40621849" w14:textId="77777777" w:rsidR="00D547F4" w:rsidRPr="00C26AE9" w:rsidRDefault="00D547F4" w:rsidP="00C26AE9">
      <w:pPr>
        <w:pStyle w:val="BodyTextWeBER"/>
        <w:rPr>
          <w:lang w:val="sq-AL"/>
        </w:rPr>
      </w:pPr>
    </w:p>
    <w:p w14:paraId="1D17D326" w14:textId="77777777" w:rsidR="00DE0C93" w:rsidRPr="00C26AE9" w:rsidRDefault="00DE0C93" w:rsidP="00DE0C93">
      <w:pPr>
        <w:pStyle w:val="H1WeBER"/>
        <w:numPr>
          <w:ilvl w:val="0"/>
          <w:numId w:val="7"/>
        </w:numPr>
        <w:rPr>
          <w:lang w:val="sq-AL"/>
        </w:rPr>
      </w:pPr>
      <w:r w:rsidRPr="00C26AE9">
        <w:rPr>
          <w:lang w:val="sq-AL"/>
        </w:rPr>
        <w:t>Implementimi i granteve</w:t>
      </w:r>
    </w:p>
    <w:p w14:paraId="360C1340" w14:textId="77777777" w:rsidR="00DE0C93" w:rsidRPr="00C26AE9" w:rsidRDefault="00DE0C93" w:rsidP="00C26AE9">
      <w:pPr>
        <w:pStyle w:val="BodyTextWeBER"/>
        <w:rPr>
          <w:rStyle w:val="tlid-translation"/>
          <w:lang w:val="sq-AL"/>
        </w:rPr>
      </w:pPr>
      <w:r w:rsidRPr="00C26AE9">
        <w:rPr>
          <w:rStyle w:val="tlid-translation"/>
          <w:lang w:val="sq-AL"/>
        </w:rPr>
        <w:t>Shuma e saktë e secilit grant individual do të përcaktohet bazuar në buxhetin e propozuar dhe duke marrë parasysh parimet e ekonomisë, efikasitetit dhe efektivitetit. Në përputhje me këtë, Komisioni Përzgjedhës mund të propozojë ulje dhe modifikime të buxhetit (si rezultat i të cilave buxheti i përgjithshëm i projektit të propozuar nuk mund të rritet). Shuma maksimale e grantit për një projekt të mbështetur do të jetë 8000 EUR.</w:t>
      </w:r>
    </w:p>
    <w:p w14:paraId="084B4BCE" w14:textId="77777777" w:rsidR="00DE0C93" w:rsidRPr="00C26AE9" w:rsidRDefault="00DE0C93" w:rsidP="00C26AE9">
      <w:pPr>
        <w:pStyle w:val="BodyTextWeBER"/>
        <w:rPr>
          <w:lang w:val="sq-AL"/>
        </w:rPr>
      </w:pPr>
      <w:r w:rsidRPr="00C26AE9">
        <w:rPr>
          <w:lang w:val="sq-AL"/>
        </w:rPr>
        <w:t xml:space="preserve">Në </w:t>
      </w:r>
      <w:r w:rsidRPr="00C26AE9">
        <w:rPr>
          <w:b/>
          <w:lang w:val="sq-AL"/>
        </w:rPr>
        <w:t>punëtorinë fillestare për ndërtimin e kapaciteteve</w:t>
      </w:r>
      <w:r w:rsidRPr="00C26AE9">
        <w:rPr>
          <w:lang w:val="sq-AL"/>
        </w:rPr>
        <w:t xml:space="preserve"> përfituesit e granteve do të marrin udhëzime për zbatimin e grantit, duke mbuluar: </w:t>
      </w:r>
    </w:p>
    <w:p w14:paraId="4BA7D13D" w14:textId="5E75E720" w:rsidR="00DE0C93" w:rsidRPr="00C26AE9" w:rsidRDefault="00DE0C93" w:rsidP="00C26AE9">
      <w:pPr>
        <w:pStyle w:val="Bullet1WeBER"/>
        <w:rPr>
          <w:lang w:val="sq-AL"/>
        </w:rPr>
      </w:pPr>
      <w:r>
        <w:rPr>
          <w:lang w:val="sq-AL"/>
        </w:rPr>
        <w:t>m</w:t>
      </w:r>
      <w:r w:rsidRPr="00C26AE9">
        <w:rPr>
          <w:lang w:val="sq-AL"/>
        </w:rPr>
        <w:t>enaxhimi</w:t>
      </w:r>
      <w:r>
        <w:rPr>
          <w:lang w:val="sq-AL"/>
        </w:rPr>
        <w:t>n</w:t>
      </w:r>
      <w:r w:rsidRPr="00C26AE9">
        <w:rPr>
          <w:lang w:val="sq-AL"/>
        </w:rPr>
        <w:t xml:space="preserve"> </w:t>
      </w:r>
      <w:r>
        <w:rPr>
          <w:lang w:val="sq-AL"/>
        </w:rPr>
        <w:t>e</w:t>
      </w:r>
      <w:r w:rsidRPr="00C26AE9">
        <w:rPr>
          <w:lang w:val="sq-AL"/>
        </w:rPr>
        <w:t xml:space="preserve"> projektit, p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>rfshir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 xml:space="preserve"> aspektet </w:t>
      </w:r>
      <w:r w:rsidR="003F43AD" w:rsidRPr="00C26AE9">
        <w:rPr>
          <w:lang w:val="sq-AL"/>
        </w:rPr>
        <w:t>financiare</w:t>
      </w:r>
      <w:r w:rsidRPr="00C26AE9">
        <w:rPr>
          <w:lang w:val="sq-AL"/>
        </w:rPr>
        <w:t xml:space="preserve"> dhe operacionale;</w:t>
      </w:r>
    </w:p>
    <w:p w14:paraId="0012DBDE" w14:textId="1EB5904F" w:rsidR="00DE0C93" w:rsidRPr="00C26AE9" w:rsidRDefault="00DE0C93" w:rsidP="00C26AE9">
      <w:pPr>
        <w:pStyle w:val="Bullet1WeBER"/>
        <w:rPr>
          <w:lang w:val="sq-AL"/>
        </w:rPr>
      </w:pPr>
      <w:r>
        <w:rPr>
          <w:lang w:val="sq-AL"/>
        </w:rPr>
        <w:t>v</w:t>
      </w:r>
      <w:r w:rsidRPr="00C26AE9">
        <w:rPr>
          <w:lang w:val="sq-AL"/>
        </w:rPr>
        <w:t>izibiliteti</w:t>
      </w:r>
      <w:r>
        <w:rPr>
          <w:lang w:val="sq-AL"/>
        </w:rPr>
        <w:t>n</w:t>
      </w:r>
      <w:r w:rsidRPr="00C26AE9">
        <w:rPr>
          <w:lang w:val="sq-AL"/>
        </w:rPr>
        <w:t xml:space="preserve"> </w:t>
      </w:r>
      <w:r>
        <w:rPr>
          <w:lang w:val="sq-AL"/>
        </w:rPr>
        <w:t>e</w:t>
      </w:r>
      <w:r w:rsidRPr="00C26AE9">
        <w:rPr>
          <w:lang w:val="sq-AL"/>
        </w:rPr>
        <w:t xml:space="preserve"> veprimeve t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 xml:space="preserve"> financuara nga BE</w:t>
      </w:r>
      <w:r>
        <w:rPr>
          <w:lang w:val="sq-AL"/>
        </w:rPr>
        <w:t>;</w:t>
      </w:r>
      <w:r w:rsidRPr="00C26AE9">
        <w:rPr>
          <w:lang w:val="sq-AL"/>
        </w:rPr>
        <w:t xml:space="preserve"> </w:t>
      </w:r>
    </w:p>
    <w:p w14:paraId="6E898ACB" w14:textId="366DEDCF" w:rsidR="00DE0C93" w:rsidRPr="00C26AE9" w:rsidRDefault="00DE0C93" w:rsidP="00C26AE9">
      <w:pPr>
        <w:pStyle w:val="Bullet1WeBER"/>
        <w:rPr>
          <w:lang w:val="sq-AL"/>
        </w:rPr>
      </w:pPr>
      <w:r>
        <w:rPr>
          <w:rStyle w:val="tlid-translation"/>
          <w:lang w:val="sq-AL"/>
        </w:rPr>
        <w:t>p</w:t>
      </w:r>
      <w:r w:rsidRPr="00C26AE9">
        <w:rPr>
          <w:rStyle w:val="tlid-translation"/>
          <w:lang w:val="sq-AL"/>
        </w:rPr>
        <w:t>rogrami</w:t>
      </w:r>
      <w:r>
        <w:rPr>
          <w:rStyle w:val="tlid-translation"/>
          <w:lang w:val="sq-AL"/>
        </w:rPr>
        <w:t>n</w:t>
      </w:r>
      <w:r w:rsidRPr="00C26AE9">
        <w:rPr>
          <w:rStyle w:val="tlid-translation"/>
          <w:lang w:val="sq-AL"/>
        </w:rPr>
        <w:t xml:space="preserve"> dhe planet e mentorimit</w:t>
      </w:r>
      <w:r>
        <w:rPr>
          <w:rStyle w:val="tlid-translation"/>
          <w:lang w:val="sq-AL"/>
        </w:rPr>
        <w:t>.</w:t>
      </w:r>
    </w:p>
    <w:p w14:paraId="2D9E81F6" w14:textId="30CB7290" w:rsidR="00DE0C93" w:rsidRPr="00C26AE9" w:rsidRDefault="00DE0C93" w:rsidP="00C26AE9">
      <w:pPr>
        <w:pStyle w:val="BodyTextWeBER"/>
        <w:rPr>
          <w:lang w:val="sq-AL"/>
        </w:rPr>
      </w:pPr>
      <w:r w:rsidRPr="00C26AE9">
        <w:rPr>
          <w:lang w:val="sq-AL"/>
        </w:rPr>
        <w:t>Organizata</w:t>
      </w:r>
      <w:r>
        <w:rPr>
          <w:lang w:val="sq-AL"/>
        </w:rPr>
        <w:t>ve</w:t>
      </w:r>
      <w:r w:rsidRPr="00C26AE9">
        <w:rPr>
          <w:lang w:val="sq-AL"/>
        </w:rPr>
        <w:t xml:space="preserve"> përfituese të grantit do t</w:t>
      </w:r>
      <w:r>
        <w:rPr>
          <w:lang w:val="sq-AL"/>
        </w:rPr>
        <w:t>’u</w:t>
      </w:r>
      <w:r w:rsidRPr="00C26AE9">
        <w:rPr>
          <w:lang w:val="sq-AL"/>
        </w:rPr>
        <w:t xml:space="preserve"> kërkohet të paraqesin raporte të ndërmjetme dhe përfundimtare narrative dhe financiare (raportet përfundimtare duhet të dorëzohen jo më vonë se 1 muaj pas përfundimit të projektit).</w:t>
      </w:r>
    </w:p>
    <w:p w14:paraId="34EC975B" w14:textId="07F6BB9C" w:rsidR="00DE0C93" w:rsidRPr="00C26AE9" w:rsidRDefault="00DE0C93" w:rsidP="00C26AE9">
      <w:pPr>
        <w:pStyle w:val="BodyTextWeBER"/>
        <w:rPr>
          <w:lang w:val="sq-AL"/>
        </w:rPr>
      </w:pPr>
      <w:r w:rsidRPr="00C26AE9">
        <w:rPr>
          <w:lang w:val="sq-AL"/>
        </w:rPr>
        <w:t>Organizatat implementuese do të nënshkruajnë një marrëveshje me përfituesit e përzgjedhur të granteve, në të cilën do të përcaktohen të drejtat dhe detyrimet reciproke, si dhe mënyr</w:t>
      </w:r>
      <w:r>
        <w:rPr>
          <w:lang w:val="sq-AL"/>
        </w:rPr>
        <w:t>a</w:t>
      </w:r>
      <w:r w:rsidRPr="00C26AE9">
        <w:rPr>
          <w:lang w:val="sq-AL"/>
        </w:rPr>
        <w:t xml:space="preserve"> e implementimit të granteve. Gjatë implementimit, përfituesit e granteve do të duhet të paraqesin raporte narrative dhe financiare. Modelet për përgatitjen e raportit narrativ dhe financiar do të sigurohen për përfituesit e granteve.</w:t>
      </w:r>
    </w:p>
    <w:p w14:paraId="7377417E" w14:textId="1F87F31E" w:rsidR="00DE0C93" w:rsidRPr="00C26AE9" w:rsidRDefault="00DE0C93" w:rsidP="00DE0C93">
      <w:pPr>
        <w:pStyle w:val="H1WeBER"/>
        <w:numPr>
          <w:ilvl w:val="0"/>
          <w:numId w:val="7"/>
        </w:numPr>
        <w:rPr>
          <w:lang w:val="sq-AL"/>
        </w:rPr>
      </w:pPr>
      <w:r w:rsidRPr="00C26AE9">
        <w:rPr>
          <w:lang w:val="sq-AL"/>
        </w:rPr>
        <w:t>Se</w:t>
      </w:r>
      <w:r>
        <w:rPr>
          <w:lang w:val="sq-AL"/>
        </w:rPr>
        <w:t>ancat</w:t>
      </w:r>
      <w:r w:rsidRPr="00C26AE9">
        <w:rPr>
          <w:lang w:val="sq-AL"/>
        </w:rPr>
        <w:t xml:space="preserve"> informuese</w:t>
      </w:r>
    </w:p>
    <w:p w14:paraId="41186AE5" w14:textId="54D1EFF3" w:rsidR="00DE0C93" w:rsidRPr="00C26AE9" w:rsidRDefault="00DE0C93" w:rsidP="00C26AE9">
      <w:pPr>
        <w:pStyle w:val="BodyTextWeBER"/>
        <w:rPr>
          <w:lang w:val="sq-AL"/>
        </w:rPr>
      </w:pPr>
      <w:r w:rsidRPr="00C26AE9">
        <w:rPr>
          <w:lang w:val="sq-AL"/>
        </w:rPr>
        <w:t>P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>r t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 xml:space="preserve"> gjith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 xml:space="preserve"> kandidat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>t e interesuar do t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 xml:space="preserve"> organizohen se</w:t>
      </w:r>
      <w:r>
        <w:rPr>
          <w:lang w:val="sq-AL"/>
        </w:rPr>
        <w:t>anca</w:t>
      </w:r>
      <w:r w:rsidRPr="00C26AE9">
        <w:rPr>
          <w:lang w:val="sq-AL"/>
        </w:rPr>
        <w:t xml:space="preserve"> informuese p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>r k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>t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 xml:space="preserve"> thirrje. </w:t>
      </w:r>
      <w:r w:rsidRPr="00C26AE9">
        <w:rPr>
          <w:rStyle w:val="tlid-translation"/>
          <w:lang w:val="sq-AL"/>
        </w:rPr>
        <w:t>Se</w:t>
      </w:r>
      <w:r>
        <w:rPr>
          <w:rStyle w:val="tlid-translation"/>
          <w:lang w:val="sq-AL"/>
        </w:rPr>
        <w:t xml:space="preserve">anca </w:t>
      </w:r>
      <w:r w:rsidRPr="00C26AE9">
        <w:rPr>
          <w:rStyle w:val="tlid-translation"/>
          <w:lang w:val="sq-AL"/>
        </w:rPr>
        <w:t>inform</w:t>
      </w:r>
      <w:r>
        <w:rPr>
          <w:rStyle w:val="tlid-translation"/>
          <w:lang w:val="sq-AL"/>
        </w:rPr>
        <w:t>uese</w:t>
      </w:r>
      <w:r w:rsidRPr="00C26AE9">
        <w:rPr>
          <w:rStyle w:val="tlid-translation"/>
          <w:lang w:val="sq-AL"/>
        </w:rPr>
        <w:t xml:space="preserve"> do të mbahet në javën nga 21 shtator deri më 25 shtator 2020.</w:t>
      </w:r>
    </w:p>
    <w:p w14:paraId="60C9B13A" w14:textId="77777777" w:rsidR="00DE0C93" w:rsidRPr="00C26AE9" w:rsidRDefault="00DE0C93" w:rsidP="00C26AE9">
      <w:pPr>
        <w:pStyle w:val="Bullet1WeBER"/>
        <w:ind w:left="357" w:hanging="357"/>
        <w:rPr>
          <w:lang w:val="sq-AL"/>
        </w:rPr>
      </w:pPr>
      <w:r w:rsidRPr="00C26AE9">
        <w:rPr>
          <w:lang w:val="sq-AL"/>
        </w:rPr>
        <w:t>Për Serbi</w:t>
      </w:r>
      <w:r>
        <w:rPr>
          <w:lang w:val="sq-AL"/>
        </w:rPr>
        <w:t>në</w:t>
      </w:r>
      <w:r w:rsidRPr="00C26AE9">
        <w:rPr>
          <w:lang w:val="sq-AL"/>
        </w:rPr>
        <w:t>: në objektet e Qendrës për Politika Evropiane - CEP (Beograd), ose p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>rmes  platform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>s online ZOOM</w:t>
      </w:r>
    </w:p>
    <w:p w14:paraId="34A0D656" w14:textId="62616098" w:rsidR="00DE0C93" w:rsidRPr="00C26AE9" w:rsidRDefault="00DE0C93" w:rsidP="00C26AE9">
      <w:pPr>
        <w:pStyle w:val="Bullet1WeBER"/>
        <w:ind w:left="357" w:hanging="357"/>
        <w:rPr>
          <w:lang w:val="sq-AL"/>
        </w:rPr>
      </w:pPr>
      <w:r w:rsidRPr="00C26AE9">
        <w:rPr>
          <w:lang w:val="sq-AL"/>
        </w:rPr>
        <w:t>Për Maqedoni</w:t>
      </w:r>
      <w:r>
        <w:rPr>
          <w:lang w:val="sq-AL"/>
        </w:rPr>
        <w:t>në e Veriut</w:t>
      </w:r>
      <w:r w:rsidRPr="00C26AE9">
        <w:rPr>
          <w:lang w:val="sq-AL"/>
        </w:rPr>
        <w:t>: në objekte</w:t>
      </w:r>
      <w:r>
        <w:rPr>
          <w:lang w:val="sq-AL"/>
        </w:rPr>
        <w:t>t</w:t>
      </w:r>
      <w:r w:rsidRPr="00C26AE9">
        <w:rPr>
          <w:lang w:val="sq-AL"/>
        </w:rPr>
        <w:t xml:space="preserve"> </w:t>
      </w:r>
      <w:r>
        <w:rPr>
          <w:lang w:val="sq-AL"/>
        </w:rPr>
        <w:t>e</w:t>
      </w:r>
      <w:r w:rsidRPr="00C26AE9">
        <w:rPr>
          <w:lang w:val="sq-AL"/>
        </w:rPr>
        <w:t xml:space="preserve"> Institutit </w:t>
      </w:r>
      <w:r w:rsidR="00DD2851" w:rsidRPr="00C26AE9">
        <w:rPr>
          <w:lang w:val="sq-AL"/>
        </w:rPr>
        <w:t xml:space="preserve">për </w:t>
      </w:r>
      <w:r w:rsidR="00DD2851">
        <w:rPr>
          <w:lang w:val="sq-AL"/>
        </w:rPr>
        <w:t>Politikë</w:t>
      </w:r>
      <w:r w:rsidR="00DD2851" w:rsidRPr="00C26AE9">
        <w:rPr>
          <w:lang w:val="sq-AL"/>
        </w:rPr>
        <w:t xml:space="preserve"> </w:t>
      </w:r>
      <w:r w:rsidRPr="00C26AE9">
        <w:rPr>
          <w:lang w:val="sq-AL"/>
        </w:rPr>
        <w:t>Evropian</w:t>
      </w:r>
      <w:r w:rsidR="00DD2851">
        <w:rPr>
          <w:lang w:val="sq-AL"/>
        </w:rPr>
        <w:t>e</w:t>
      </w:r>
      <w:r w:rsidRPr="00C26AE9">
        <w:rPr>
          <w:lang w:val="sq-AL"/>
        </w:rPr>
        <w:t xml:space="preserve"> (Shkup), ose p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>rmes  platform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>s online ZOOM</w:t>
      </w:r>
    </w:p>
    <w:p w14:paraId="194B7A09" w14:textId="4D6387A2" w:rsidR="00DE0C93" w:rsidRPr="00C26AE9" w:rsidRDefault="00DE0C93" w:rsidP="00C26AE9">
      <w:pPr>
        <w:pStyle w:val="Bullet1WeBER"/>
        <w:ind w:left="357" w:hanging="357"/>
        <w:rPr>
          <w:lang w:val="sq-AL"/>
        </w:rPr>
      </w:pPr>
      <w:r w:rsidRPr="00C26AE9">
        <w:rPr>
          <w:lang w:val="sq-AL"/>
        </w:rPr>
        <w:t>Për Mal</w:t>
      </w:r>
      <w:r>
        <w:rPr>
          <w:lang w:val="sq-AL"/>
        </w:rPr>
        <w:t>in</w:t>
      </w:r>
      <w:r w:rsidRPr="00C26AE9">
        <w:rPr>
          <w:lang w:val="sq-AL"/>
        </w:rPr>
        <w:t xml:space="preserve"> </w:t>
      </w:r>
      <w:r>
        <w:rPr>
          <w:lang w:val="sq-AL"/>
        </w:rPr>
        <w:t>e</w:t>
      </w:r>
      <w:r w:rsidRPr="00C26AE9">
        <w:rPr>
          <w:lang w:val="sq-AL"/>
        </w:rPr>
        <w:t xml:space="preserve"> ZI: në objektet e Institutit Alternativ</w:t>
      </w:r>
      <w:r w:rsidR="00D547F4">
        <w:rPr>
          <w:lang w:val="sq-AL"/>
        </w:rPr>
        <w:t>a</w:t>
      </w:r>
      <w:r w:rsidRPr="00C26AE9">
        <w:rPr>
          <w:lang w:val="sq-AL"/>
        </w:rPr>
        <w:t xml:space="preserve"> (Podgoric</w:t>
      </w:r>
      <w:r>
        <w:rPr>
          <w:lang w:val="sq-AL"/>
        </w:rPr>
        <w:t>ë</w:t>
      </w:r>
      <w:r w:rsidRPr="00C26AE9">
        <w:rPr>
          <w:lang w:val="sq-AL"/>
        </w:rPr>
        <w:t>), ose p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>rmes platform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>s online ZOOM</w:t>
      </w:r>
    </w:p>
    <w:p w14:paraId="7F95681C" w14:textId="2A0D401C" w:rsidR="00DE0C93" w:rsidRPr="00C26AE9" w:rsidRDefault="00DE0C93" w:rsidP="00C26AE9">
      <w:pPr>
        <w:pStyle w:val="Bullet1WeBER"/>
        <w:ind w:left="357" w:hanging="357"/>
        <w:rPr>
          <w:lang w:val="sq-AL"/>
        </w:rPr>
      </w:pPr>
      <w:r w:rsidRPr="00C26AE9">
        <w:rPr>
          <w:lang w:val="sq-AL"/>
        </w:rPr>
        <w:t>Për Shqipëri</w:t>
      </w:r>
      <w:r>
        <w:rPr>
          <w:lang w:val="sq-AL"/>
        </w:rPr>
        <w:t>në</w:t>
      </w:r>
      <w:r w:rsidRPr="00C26AE9">
        <w:rPr>
          <w:lang w:val="sq-AL"/>
        </w:rPr>
        <w:t>: në objektet e Institutit për Demokraci dhe Ndërmjetësim (Tiran</w:t>
      </w:r>
      <w:r>
        <w:rPr>
          <w:lang w:val="sq-AL"/>
        </w:rPr>
        <w:t>ë</w:t>
      </w:r>
      <w:r w:rsidRPr="00C26AE9">
        <w:rPr>
          <w:lang w:val="sq-AL"/>
        </w:rPr>
        <w:t>), ose p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>rmes  platform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>s online ZOOM</w:t>
      </w:r>
    </w:p>
    <w:p w14:paraId="21C7E6E5" w14:textId="02DF1596" w:rsidR="00DE0C93" w:rsidRPr="00C26AE9" w:rsidRDefault="00DE0C93" w:rsidP="00C26AE9">
      <w:pPr>
        <w:pStyle w:val="Bullet1WeBER"/>
        <w:ind w:left="357" w:hanging="357"/>
        <w:rPr>
          <w:lang w:val="sq-AL"/>
        </w:rPr>
      </w:pPr>
      <w:r w:rsidRPr="00C26AE9">
        <w:rPr>
          <w:lang w:val="sq-AL"/>
        </w:rPr>
        <w:t>Për Bosnj</w:t>
      </w:r>
      <w:r>
        <w:rPr>
          <w:lang w:val="sq-AL"/>
        </w:rPr>
        <w:t>e</w:t>
      </w:r>
      <w:r w:rsidRPr="00C26AE9">
        <w:rPr>
          <w:lang w:val="sq-AL"/>
        </w:rPr>
        <w:t xml:space="preserve"> dhe Hercegovinë</w:t>
      </w:r>
      <w:r>
        <w:rPr>
          <w:lang w:val="sq-AL"/>
        </w:rPr>
        <w:t>n</w:t>
      </w:r>
      <w:r w:rsidRPr="00C26AE9">
        <w:rPr>
          <w:lang w:val="sq-AL"/>
        </w:rPr>
        <w:t>: në objekte</w:t>
      </w:r>
      <w:r>
        <w:rPr>
          <w:lang w:val="sq-AL"/>
        </w:rPr>
        <w:t>t</w:t>
      </w:r>
      <w:r w:rsidRPr="00C26AE9">
        <w:rPr>
          <w:lang w:val="sq-AL"/>
        </w:rPr>
        <w:t xml:space="preserve"> </w:t>
      </w:r>
      <w:r>
        <w:rPr>
          <w:lang w:val="sq-AL"/>
        </w:rPr>
        <w:t>e</w:t>
      </w:r>
      <w:r w:rsidRPr="00C26AE9">
        <w:rPr>
          <w:lang w:val="sq-AL"/>
        </w:rPr>
        <w:t xml:space="preserve"> Iniciativës për </w:t>
      </w:r>
      <w:r w:rsidR="003F43AD" w:rsidRPr="00C26AE9">
        <w:rPr>
          <w:lang w:val="sq-AL"/>
        </w:rPr>
        <w:t>Politikë</w:t>
      </w:r>
      <w:r w:rsidRPr="00C26AE9">
        <w:rPr>
          <w:lang w:val="sq-AL"/>
        </w:rPr>
        <w:t xml:space="preserve"> të Jashtme</w:t>
      </w:r>
      <w:r>
        <w:rPr>
          <w:lang w:val="sq-AL"/>
        </w:rPr>
        <w:t xml:space="preserve"> BH</w:t>
      </w:r>
      <w:r w:rsidRPr="00C26AE9">
        <w:rPr>
          <w:lang w:val="sq-AL"/>
        </w:rPr>
        <w:t xml:space="preserve"> (Sarajevë), ose p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>rmes  platform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>s online ZOOM</w:t>
      </w:r>
    </w:p>
    <w:p w14:paraId="0CF1A840" w14:textId="77777777" w:rsidR="00DE0C93" w:rsidRPr="00C26AE9" w:rsidRDefault="00DE0C93" w:rsidP="00C26AE9">
      <w:pPr>
        <w:pStyle w:val="Bullet1WeBER"/>
        <w:ind w:left="357" w:hanging="357"/>
        <w:rPr>
          <w:lang w:val="sq-AL"/>
        </w:rPr>
      </w:pPr>
      <w:r w:rsidRPr="00C26AE9">
        <w:rPr>
          <w:lang w:val="sq-AL"/>
        </w:rPr>
        <w:t>Për Kosovë</w:t>
      </w:r>
      <w:r>
        <w:rPr>
          <w:lang w:val="sq-AL"/>
        </w:rPr>
        <w:t>n</w:t>
      </w:r>
      <w:r w:rsidRPr="00C26AE9">
        <w:rPr>
          <w:lang w:val="sq-AL"/>
        </w:rPr>
        <w:t>: në objektet e Grupit për Studime Juridike dhe Politike (Prishtinë), ose p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>rmes  platform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>s online ZOOM</w:t>
      </w:r>
    </w:p>
    <w:p w14:paraId="2DD0568C" w14:textId="103E4245" w:rsidR="00DE0C93" w:rsidRDefault="00DE0C93" w:rsidP="00C26AE9">
      <w:pPr>
        <w:pStyle w:val="Bullet1WeBER"/>
        <w:numPr>
          <w:ilvl w:val="0"/>
          <w:numId w:val="0"/>
        </w:numPr>
        <w:rPr>
          <w:lang w:val="sq-AL"/>
        </w:rPr>
      </w:pPr>
      <w:r w:rsidRPr="00C26AE9">
        <w:rPr>
          <w:lang w:val="sq-AL"/>
        </w:rPr>
        <w:t>Detajet p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>r koh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>n e sakt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 xml:space="preserve"> do t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 xml:space="preserve"> publikohen n</w:t>
      </w:r>
      <w:r w:rsidRPr="00C26AE9">
        <w:rPr>
          <w:rFonts w:ascii="Segoe UI Light" w:hAnsi="Segoe UI Light" w:cs="Segoe UI Light"/>
          <w:lang w:val="sq-AL"/>
        </w:rPr>
        <w:t>ë</w:t>
      </w:r>
      <w:r w:rsidRPr="00C26AE9">
        <w:rPr>
          <w:lang w:val="sq-AL"/>
        </w:rPr>
        <w:t xml:space="preserve"> web-faqen e WeBER 2.0 :  </w:t>
      </w:r>
      <w:hyperlink r:id="rId20" w:history="1">
        <w:r w:rsidRPr="00C26AE9">
          <w:rPr>
            <w:rStyle w:val="Hyperlink"/>
            <w:lang w:val="sq-AL"/>
          </w:rPr>
          <w:t>www.par-monitor.org</w:t>
        </w:r>
      </w:hyperlink>
      <w:r w:rsidRPr="00C26AE9">
        <w:rPr>
          <w:lang w:val="sq-AL"/>
        </w:rPr>
        <w:t xml:space="preserve">.   </w:t>
      </w:r>
    </w:p>
    <w:p w14:paraId="2C9514A6" w14:textId="35C3974D" w:rsidR="00DE0C93" w:rsidRPr="00C26AE9" w:rsidRDefault="003E7302" w:rsidP="003E7302">
      <w:pPr>
        <w:pStyle w:val="H1WeBER"/>
        <w:ind w:left="360"/>
        <w:rPr>
          <w:lang w:val="sq-AL"/>
        </w:rPr>
      </w:pPr>
      <w:r>
        <w:rPr>
          <w:lang w:val="sq-AL"/>
        </w:rPr>
        <w:lastRenderedPageBreak/>
        <w:t xml:space="preserve">9. </w:t>
      </w:r>
      <w:r w:rsidR="0071299D">
        <w:rPr>
          <w:lang w:val="sq-AL"/>
        </w:rPr>
        <w:t>Kalendari</w:t>
      </w:r>
      <w:r w:rsidR="00DE0C93" w:rsidRPr="00C26AE9">
        <w:rPr>
          <w:lang w:val="sq-AL"/>
        </w:rPr>
        <w:t xml:space="preserve"> indikativ i procesit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823"/>
        <w:gridCol w:w="3924"/>
      </w:tblGrid>
      <w:tr w:rsidR="00DE0C93" w:rsidRPr="00C26AE9" w14:paraId="4EFB9671" w14:textId="77777777" w:rsidTr="00322A9B">
        <w:trPr>
          <w:jc w:val="center"/>
        </w:trPr>
        <w:tc>
          <w:tcPr>
            <w:tcW w:w="3823" w:type="dxa"/>
          </w:tcPr>
          <w:p w14:paraId="6E45EB56" w14:textId="5D1136BE" w:rsidR="00DE0C93" w:rsidRPr="00C26AE9" w:rsidRDefault="00DE0C93">
            <w:pPr>
              <w:pStyle w:val="BodyTextWeBER"/>
              <w:rPr>
                <w:lang w:val="sq-AL"/>
              </w:rPr>
            </w:pPr>
            <w:r w:rsidRPr="00C26AE9">
              <w:rPr>
                <w:lang w:val="sq-AL"/>
              </w:rPr>
              <w:t xml:space="preserve">Data e </w:t>
            </w:r>
            <w:r w:rsidR="00FC7DDB">
              <w:rPr>
                <w:lang w:val="sq-AL"/>
              </w:rPr>
              <w:t>shpalljes s</w:t>
            </w:r>
            <w:r w:rsidRPr="00C26AE9">
              <w:rPr>
                <w:lang w:val="sq-AL"/>
              </w:rPr>
              <w:t xml:space="preserve">ë </w:t>
            </w:r>
            <w:r>
              <w:rPr>
                <w:lang w:val="sq-AL"/>
              </w:rPr>
              <w:t>thirrjes</w:t>
            </w:r>
            <w:r w:rsidRPr="00C26AE9">
              <w:rPr>
                <w:lang w:val="sq-AL"/>
              </w:rPr>
              <w:t xml:space="preserve"> </w:t>
            </w:r>
          </w:p>
        </w:tc>
        <w:tc>
          <w:tcPr>
            <w:tcW w:w="3924" w:type="dxa"/>
          </w:tcPr>
          <w:p w14:paraId="0B622394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  <w:r w:rsidRPr="00C26AE9">
              <w:rPr>
                <w:lang w:val="sq-AL"/>
              </w:rPr>
              <w:t>03.09.2020.</w:t>
            </w:r>
          </w:p>
        </w:tc>
      </w:tr>
      <w:tr w:rsidR="00DE0C93" w:rsidRPr="00C26AE9" w14:paraId="03FA1FF3" w14:textId="77777777" w:rsidTr="00322A9B">
        <w:trPr>
          <w:jc w:val="center"/>
        </w:trPr>
        <w:tc>
          <w:tcPr>
            <w:tcW w:w="3823" w:type="dxa"/>
          </w:tcPr>
          <w:p w14:paraId="24C7574D" w14:textId="786DEC24" w:rsidR="00DE0C93" w:rsidRPr="00C26AE9" w:rsidRDefault="00DE0C93" w:rsidP="00D10115">
            <w:pPr>
              <w:pStyle w:val="BodyTextWeBER"/>
              <w:rPr>
                <w:lang w:val="sq-AL"/>
              </w:rPr>
            </w:pPr>
            <w:r w:rsidRPr="00C26AE9">
              <w:rPr>
                <w:lang w:val="sq-AL"/>
              </w:rPr>
              <w:t>Se</w:t>
            </w:r>
            <w:r>
              <w:rPr>
                <w:lang w:val="sq-AL"/>
              </w:rPr>
              <w:t>anca</w:t>
            </w:r>
            <w:r w:rsidRPr="00C26AE9">
              <w:rPr>
                <w:lang w:val="sq-AL"/>
              </w:rPr>
              <w:t xml:space="preserve"> informuese p</w:t>
            </w:r>
            <w:r w:rsidRPr="00C26AE9">
              <w:rPr>
                <w:rFonts w:ascii="Segoe UI Light" w:hAnsi="Segoe UI Light" w:cs="Segoe UI Light"/>
                <w:lang w:val="sq-AL"/>
              </w:rPr>
              <w:t>ë</w:t>
            </w:r>
            <w:r w:rsidRPr="00C26AE9">
              <w:rPr>
                <w:lang w:val="sq-AL"/>
              </w:rPr>
              <w:t xml:space="preserve">r </w:t>
            </w:r>
            <w:r w:rsidR="00D10115">
              <w:rPr>
                <w:lang w:val="sq-AL"/>
              </w:rPr>
              <w:t xml:space="preserve">aplikantwt </w:t>
            </w:r>
            <w:r w:rsidRPr="00C26AE9">
              <w:rPr>
                <w:lang w:val="sq-AL"/>
              </w:rPr>
              <w:t xml:space="preserve">e interesuar </w:t>
            </w:r>
          </w:p>
        </w:tc>
        <w:tc>
          <w:tcPr>
            <w:tcW w:w="3924" w:type="dxa"/>
          </w:tcPr>
          <w:p w14:paraId="0E6CEE2E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  <w:r w:rsidRPr="00C26AE9">
              <w:rPr>
                <w:lang w:val="sq-AL"/>
              </w:rPr>
              <w:t xml:space="preserve">21 – 25.09.2020. </w:t>
            </w:r>
          </w:p>
        </w:tc>
      </w:tr>
      <w:tr w:rsidR="00DE0C93" w:rsidRPr="00C26AE9" w14:paraId="445B4298" w14:textId="77777777" w:rsidTr="00322A9B">
        <w:trPr>
          <w:jc w:val="center"/>
        </w:trPr>
        <w:tc>
          <w:tcPr>
            <w:tcW w:w="3823" w:type="dxa"/>
          </w:tcPr>
          <w:p w14:paraId="2DA85A76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  <w:r w:rsidRPr="00C26AE9">
              <w:rPr>
                <w:lang w:val="sq-AL"/>
              </w:rPr>
              <w:t xml:space="preserve">Afati i fundit për parashtrimin e sqarimeve </w:t>
            </w:r>
          </w:p>
        </w:tc>
        <w:tc>
          <w:tcPr>
            <w:tcW w:w="3924" w:type="dxa"/>
          </w:tcPr>
          <w:p w14:paraId="2EA328A6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  <w:r w:rsidRPr="00C26AE9">
              <w:rPr>
                <w:lang w:val="sq-AL"/>
              </w:rPr>
              <w:t>01.10.2020.</w:t>
            </w:r>
          </w:p>
        </w:tc>
      </w:tr>
      <w:tr w:rsidR="00DE0C93" w:rsidRPr="00C26AE9" w14:paraId="4BEB4F9D" w14:textId="77777777" w:rsidTr="00322A9B">
        <w:trPr>
          <w:jc w:val="center"/>
        </w:trPr>
        <w:tc>
          <w:tcPr>
            <w:tcW w:w="3823" w:type="dxa"/>
          </w:tcPr>
          <w:p w14:paraId="7C169655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  <w:r w:rsidRPr="00C26AE9">
              <w:rPr>
                <w:lang w:val="sq-AL"/>
              </w:rPr>
              <w:t xml:space="preserve">Afati i fundit për dorëzimin e sqarimeve </w:t>
            </w:r>
          </w:p>
        </w:tc>
        <w:tc>
          <w:tcPr>
            <w:tcW w:w="3924" w:type="dxa"/>
          </w:tcPr>
          <w:p w14:paraId="09924846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  <w:r w:rsidRPr="00C26AE9">
              <w:rPr>
                <w:lang w:val="sq-AL"/>
              </w:rPr>
              <w:t xml:space="preserve">15.10.2020. </w:t>
            </w:r>
          </w:p>
        </w:tc>
      </w:tr>
      <w:tr w:rsidR="00DE0C93" w:rsidRPr="00C26AE9" w14:paraId="3D7C5EFD" w14:textId="77777777" w:rsidTr="00322A9B">
        <w:trPr>
          <w:jc w:val="center"/>
        </w:trPr>
        <w:tc>
          <w:tcPr>
            <w:tcW w:w="3823" w:type="dxa"/>
          </w:tcPr>
          <w:p w14:paraId="1D5A1DFE" w14:textId="2C09081B" w:rsidR="00DE0C93" w:rsidRPr="00C26AE9" w:rsidRDefault="00DE0C93" w:rsidP="00322A9B">
            <w:pPr>
              <w:pStyle w:val="BodyTextWeBER"/>
              <w:rPr>
                <w:lang w:val="sq-AL"/>
              </w:rPr>
            </w:pPr>
            <w:r w:rsidRPr="00C26AE9">
              <w:rPr>
                <w:lang w:val="sq-AL"/>
              </w:rPr>
              <w:t xml:space="preserve">Afati i fundit për </w:t>
            </w:r>
            <w:r w:rsidRPr="0061544F">
              <w:rPr>
                <w:lang w:val="sq-AL"/>
              </w:rPr>
              <w:t>dorëzim</w:t>
            </w:r>
            <w:r w:rsidRPr="00C26AE9">
              <w:rPr>
                <w:lang w:val="sq-AL"/>
              </w:rPr>
              <w:t xml:space="preserve"> të aplik</w:t>
            </w:r>
            <w:r>
              <w:rPr>
                <w:lang w:val="sq-AL"/>
              </w:rPr>
              <w:t>imeve</w:t>
            </w:r>
          </w:p>
        </w:tc>
        <w:tc>
          <w:tcPr>
            <w:tcW w:w="3924" w:type="dxa"/>
          </w:tcPr>
          <w:p w14:paraId="253D5897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  <w:r w:rsidRPr="00C26AE9">
              <w:rPr>
                <w:lang w:val="sq-AL"/>
              </w:rPr>
              <w:t>01.11.2020.</w:t>
            </w:r>
          </w:p>
        </w:tc>
      </w:tr>
      <w:tr w:rsidR="00DE0C93" w:rsidRPr="00C26AE9" w14:paraId="408623C0" w14:textId="77777777" w:rsidTr="00322A9B">
        <w:trPr>
          <w:jc w:val="center"/>
        </w:trPr>
        <w:tc>
          <w:tcPr>
            <w:tcW w:w="3823" w:type="dxa"/>
          </w:tcPr>
          <w:p w14:paraId="6754EA59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  <w:r w:rsidRPr="00C26AE9">
              <w:rPr>
                <w:lang w:val="sq-AL"/>
              </w:rPr>
              <w:t>Shpallja e p</w:t>
            </w:r>
            <w:r w:rsidRPr="00C26AE9">
              <w:rPr>
                <w:rFonts w:ascii="Segoe UI Light" w:hAnsi="Segoe UI Light" w:cs="Segoe UI Light"/>
                <w:lang w:val="sq-AL"/>
              </w:rPr>
              <w:t>ë</w:t>
            </w:r>
            <w:r w:rsidRPr="00C26AE9">
              <w:rPr>
                <w:lang w:val="sq-AL"/>
              </w:rPr>
              <w:t>rfituesve</w:t>
            </w:r>
          </w:p>
        </w:tc>
        <w:tc>
          <w:tcPr>
            <w:tcW w:w="3924" w:type="dxa"/>
          </w:tcPr>
          <w:p w14:paraId="3FAF3B63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  <w:r w:rsidRPr="00C26AE9">
              <w:rPr>
                <w:lang w:val="sq-AL"/>
              </w:rPr>
              <w:t>11.12.2020.</w:t>
            </w:r>
          </w:p>
        </w:tc>
      </w:tr>
      <w:tr w:rsidR="00DE0C93" w:rsidRPr="00C26AE9" w14:paraId="46537315" w14:textId="77777777" w:rsidTr="00322A9B">
        <w:trPr>
          <w:jc w:val="center"/>
        </w:trPr>
        <w:tc>
          <w:tcPr>
            <w:tcW w:w="3823" w:type="dxa"/>
          </w:tcPr>
          <w:p w14:paraId="75164DF8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  <w:r w:rsidRPr="00C26AE9">
              <w:rPr>
                <w:lang w:val="sq-AL"/>
              </w:rPr>
              <w:t>Nënshkrimi i kontratës</w:t>
            </w:r>
          </w:p>
        </w:tc>
        <w:tc>
          <w:tcPr>
            <w:tcW w:w="3924" w:type="dxa"/>
          </w:tcPr>
          <w:p w14:paraId="73BA1F66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  <w:r w:rsidRPr="00C26AE9">
              <w:rPr>
                <w:lang w:val="sq-AL"/>
              </w:rPr>
              <w:t>11 – 18.01.2021.</w:t>
            </w:r>
          </w:p>
        </w:tc>
      </w:tr>
      <w:tr w:rsidR="00DE0C93" w:rsidRPr="00C26AE9" w14:paraId="47E5AEA6" w14:textId="77777777" w:rsidTr="00322A9B">
        <w:trPr>
          <w:jc w:val="center"/>
        </w:trPr>
        <w:tc>
          <w:tcPr>
            <w:tcW w:w="7747" w:type="dxa"/>
            <w:gridSpan w:val="2"/>
          </w:tcPr>
          <w:p w14:paraId="0A72BD2E" w14:textId="3CD047EB" w:rsidR="00DE0C93" w:rsidRPr="00C26AE9" w:rsidRDefault="00206D40" w:rsidP="00322A9B">
            <w:pPr>
              <w:pStyle w:val="BodyTextWeBER"/>
              <w:rPr>
                <w:lang w:val="sq-AL"/>
              </w:rPr>
            </w:pPr>
            <w:r>
              <w:rPr>
                <w:lang w:val="sq-AL"/>
              </w:rPr>
              <w:t>L</w:t>
            </w:r>
            <w:r w:rsidR="00DE0C93" w:rsidRPr="00C26AE9">
              <w:rPr>
                <w:lang w:val="sq-AL"/>
              </w:rPr>
              <w:t>ute</w:t>
            </w:r>
            <w:r>
              <w:rPr>
                <w:lang w:val="sq-AL"/>
              </w:rPr>
              <w:t>n</w:t>
            </w:r>
            <w:r w:rsidR="00DE0C93" w:rsidRPr="00C26AE9">
              <w:rPr>
                <w:lang w:val="sq-AL"/>
              </w:rPr>
              <w:t xml:space="preserve">i </w:t>
            </w:r>
            <w:r>
              <w:rPr>
                <w:lang w:val="sq-AL"/>
              </w:rPr>
              <w:t xml:space="preserve">të </w:t>
            </w:r>
            <w:r w:rsidR="0028549E">
              <w:rPr>
                <w:lang w:val="sq-AL"/>
              </w:rPr>
              <w:t>vini re</w:t>
            </w:r>
            <w:r w:rsidR="00DE0C93" w:rsidRPr="00C26AE9">
              <w:rPr>
                <w:lang w:val="sq-AL"/>
              </w:rPr>
              <w:t xml:space="preserve"> se datat e vlerësimit dhe dhënies së granteve mund të ndryshojnë. </w:t>
            </w:r>
          </w:p>
          <w:p w14:paraId="6ED04B4D" w14:textId="77777777" w:rsidR="00DE0C93" w:rsidRPr="00C26AE9" w:rsidRDefault="00DE0C93" w:rsidP="00322A9B">
            <w:pPr>
              <w:pStyle w:val="BodyTextWeBER"/>
              <w:rPr>
                <w:lang w:val="sq-AL"/>
              </w:rPr>
            </w:pPr>
          </w:p>
        </w:tc>
      </w:tr>
    </w:tbl>
    <w:p w14:paraId="516A02E0" w14:textId="77777777" w:rsidR="00DE0C93" w:rsidRDefault="00DE0C93"/>
    <w:p w14:paraId="44031E23" w14:textId="77777777" w:rsidR="00DE0C93" w:rsidRPr="00DE0C93" w:rsidRDefault="00DE0C93" w:rsidP="00DE0C93">
      <w:pPr>
        <w:pStyle w:val="BodyTextWeBER"/>
        <w:rPr>
          <w:lang w:val="sq-AL"/>
        </w:rPr>
      </w:pPr>
    </w:p>
    <w:sectPr w:rsidR="00DE0C93" w:rsidRPr="00DE0C93" w:rsidSect="00040BB8">
      <w:headerReference w:type="default" r:id="rId21"/>
      <w:footerReference w:type="default" r:id="rId22"/>
      <w:headerReference w:type="first" r:id="rId23"/>
      <w:footerReference w:type="first" r:id="rId24"/>
      <w:pgSz w:w="11906" w:h="16838"/>
      <w:pgMar w:top="1440" w:right="1440" w:bottom="1440" w:left="1440" w:header="851" w:footer="14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51DC49" w14:textId="77777777" w:rsidR="00573FF9" w:rsidRDefault="00573FF9" w:rsidP="007D3DC2">
      <w:pPr>
        <w:spacing w:after="0" w:line="240" w:lineRule="auto"/>
      </w:pPr>
      <w:r>
        <w:separator/>
      </w:r>
    </w:p>
  </w:endnote>
  <w:endnote w:type="continuationSeparator" w:id="0">
    <w:p w14:paraId="2EC60099" w14:textId="77777777" w:rsidR="00573FF9" w:rsidRDefault="00573FF9" w:rsidP="007D3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Cond">
    <w:altName w:val="Segoe UI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erif">
    <w:charset w:val="00"/>
    <w:family w:val="roman"/>
    <w:pitch w:val="variable"/>
    <w:sig w:usb0="00000001" w:usb1="5200F9FB" w:usb2="0A040020" w:usb3="00000000" w:csb0="0000009F" w:csb1="00000000"/>
  </w:font>
  <w:font w:name="DejaVu Sans">
    <w:altName w:val="Arial"/>
    <w:charset w:val="00"/>
    <w:family w:val="swiss"/>
    <w:pitch w:val="variable"/>
    <w:sig w:usb0="E7002EFF" w:usb1="D200FDFF" w:usb2="0A24602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020362" w14:textId="57B2F459" w:rsidR="00081E5A" w:rsidRPr="00C30EB6" w:rsidRDefault="00081E5A" w:rsidP="007A100F">
    <w:pPr>
      <w:pStyle w:val="Footer"/>
      <w:tabs>
        <w:tab w:val="clear" w:pos="9072"/>
      </w:tabs>
      <w:ind w:right="425"/>
      <w:jc w:val="right"/>
      <w:rPr>
        <w:rFonts w:ascii="Myriad Pro Light" w:hAnsi="Myriad Pro Light"/>
        <w:b/>
        <w:color w:val="FFFFFF"/>
      </w:rPr>
    </w:pPr>
    <w:r>
      <w:rPr>
        <w:noProof/>
        <w:lang w:val="en-US"/>
      </w:rPr>
      <w:drawing>
        <wp:anchor distT="0" distB="0" distL="114300" distR="114300" simplePos="0" relativeHeight="251658752" behindDoc="1" locked="0" layoutInCell="1" allowOverlap="1" wp14:anchorId="16BB79A2" wp14:editId="2796DDB9">
          <wp:simplePos x="0" y="0"/>
          <wp:positionH relativeFrom="column">
            <wp:posOffset>5738788</wp:posOffset>
          </wp:positionH>
          <wp:positionV relativeFrom="paragraph">
            <wp:posOffset>-179314</wp:posOffset>
          </wp:positionV>
          <wp:extent cx="488950" cy="765175"/>
          <wp:effectExtent l="0" t="0" r="0" b="0"/>
          <wp:wrapNone/>
          <wp:docPr id="1089" name="Picture 7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950" cy="76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5920" behindDoc="0" locked="0" layoutInCell="1" allowOverlap="1" wp14:anchorId="2121DA8A" wp14:editId="61C4D7EC">
              <wp:simplePos x="0" y="0"/>
              <wp:positionH relativeFrom="column">
                <wp:posOffset>6099175</wp:posOffset>
              </wp:positionH>
              <wp:positionV relativeFrom="paragraph">
                <wp:posOffset>-2059305</wp:posOffset>
              </wp:positionV>
              <wp:extent cx="593090" cy="871220"/>
              <wp:effectExtent l="3175" t="7620" r="3810" b="6985"/>
              <wp:wrapNone/>
              <wp:docPr id="1029" name="Group 10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090" cy="871220"/>
                        <a:chOff x="0" y="0"/>
                        <a:chExt cx="2978150" cy="4375151"/>
                      </a:xfrm>
                    </wpg:grpSpPr>
                    <wps:wsp>
                      <wps:cNvPr id="1030" name="Freeform 2"/>
                      <wps:cNvSpPr>
                        <a:spLocks/>
                      </wps:cNvSpPr>
                      <wps:spPr bwMode="auto">
                        <a:xfrm>
                          <a:off x="57150" y="0"/>
                          <a:ext cx="2921000" cy="596900"/>
                        </a:xfrm>
                        <a:custGeom>
                          <a:avLst/>
                          <a:gdLst>
                            <a:gd name="T0" fmla="*/ 0 w 779"/>
                            <a:gd name="T1" fmla="*/ 93852 h 159"/>
                            <a:gd name="T2" fmla="*/ 2921000 w 779"/>
                            <a:gd name="T3" fmla="*/ 596900 h 159"/>
                            <a:gd name="T4" fmla="*/ 2921000 w 779"/>
                            <a:gd name="T5" fmla="*/ 105114 h 159"/>
                            <a:gd name="T6" fmla="*/ 0 w 779"/>
                            <a:gd name="T7" fmla="*/ 93852 h 159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0 w 779"/>
                            <a:gd name="T13" fmla="*/ 0 h 159"/>
                            <a:gd name="T14" fmla="*/ 779 w 779"/>
                            <a:gd name="T15" fmla="*/ 159 h 159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779" h="159">
                              <a:moveTo>
                                <a:pt x="0" y="25"/>
                              </a:moveTo>
                              <a:cubicBezTo>
                                <a:pt x="262" y="50"/>
                                <a:pt x="523" y="94"/>
                                <a:pt x="779" y="159"/>
                              </a:cubicBezTo>
                              <a:cubicBezTo>
                                <a:pt x="779" y="28"/>
                                <a:pt x="779" y="28"/>
                                <a:pt x="779" y="28"/>
                              </a:cubicBezTo>
                              <a:cubicBezTo>
                                <a:pt x="519" y="2"/>
                                <a:pt x="258" y="0"/>
                                <a:pt x="0" y="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3B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9A777" w14:textId="77777777" w:rsidR="00081E5A" w:rsidRDefault="00081E5A" w:rsidP="000378D1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1" name="Freeform 3"/>
                      <wps:cNvSpPr>
                        <a:spLocks/>
                      </wps:cNvSpPr>
                      <wps:spPr bwMode="auto">
                        <a:xfrm>
                          <a:off x="0" y="3482976"/>
                          <a:ext cx="2978150" cy="892175"/>
                        </a:xfrm>
                        <a:custGeom>
                          <a:avLst/>
                          <a:gdLst>
                            <a:gd name="T0" fmla="*/ 0 w 794"/>
                            <a:gd name="T1" fmla="*/ 127454 h 238"/>
                            <a:gd name="T2" fmla="*/ 2978150 w 794"/>
                            <a:gd name="T3" fmla="*/ 892175 h 238"/>
                            <a:gd name="T4" fmla="*/ 2978150 w 794"/>
                            <a:gd name="T5" fmla="*/ 243661 h 238"/>
                            <a:gd name="T6" fmla="*/ 0 w 794"/>
                            <a:gd name="T7" fmla="*/ 127454 h 238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0 w 794"/>
                            <a:gd name="T13" fmla="*/ 0 h 238"/>
                            <a:gd name="T14" fmla="*/ 794 w 794"/>
                            <a:gd name="T15" fmla="*/ 238 h 238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794" h="238">
                              <a:moveTo>
                                <a:pt x="0" y="34"/>
                              </a:moveTo>
                              <a:cubicBezTo>
                                <a:pt x="273" y="65"/>
                                <a:pt x="539" y="134"/>
                                <a:pt x="794" y="238"/>
                              </a:cubicBezTo>
                              <a:cubicBezTo>
                                <a:pt x="794" y="65"/>
                                <a:pt x="794" y="65"/>
                                <a:pt x="794" y="65"/>
                              </a:cubicBezTo>
                              <a:cubicBezTo>
                                <a:pt x="530" y="12"/>
                                <a:pt x="263" y="0"/>
                                <a:pt x="0" y="3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27C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A5713" w14:textId="77777777" w:rsidR="00081E5A" w:rsidRDefault="00081E5A" w:rsidP="000378D1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2" name="Freeform 4"/>
                      <wps:cNvSpPr>
                        <a:spLocks/>
                      </wps:cNvSpPr>
                      <wps:spPr bwMode="auto">
                        <a:xfrm>
                          <a:off x="0" y="1739901"/>
                          <a:ext cx="2978150" cy="723900"/>
                        </a:xfrm>
                        <a:custGeom>
                          <a:avLst/>
                          <a:gdLst>
                            <a:gd name="T0" fmla="*/ 0 w 794"/>
                            <a:gd name="T1" fmla="*/ 108773 h 193"/>
                            <a:gd name="T2" fmla="*/ 2978150 w 794"/>
                            <a:gd name="T3" fmla="*/ 723900 h 193"/>
                            <a:gd name="T4" fmla="*/ 2978150 w 794"/>
                            <a:gd name="T5" fmla="*/ 165034 h 193"/>
                            <a:gd name="T6" fmla="*/ 0 w 794"/>
                            <a:gd name="T7" fmla="*/ 108773 h 193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0 w 794"/>
                            <a:gd name="T13" fmla="*/ 0 h 193"/>
                            <a:gd name="T14" fmla="*/ 794 w 794"/>
                            <a:gd name="T15" fmla="*/ 193 h 193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794" h="193">
                              <a:moveTo>
                                <a:pt x="0" y="29"/>
                              </a:moveTo>
                              <a:cubicBezTo>
                                <a:pt x="269" y="58"/>
                                <a:pt x="535" y="112"/>
                                <a:pt x="794" y="193"/>
                              </a:cubicBezTo>
                              <a:cubicBezTo>
                                <a:pt x="794" y="44"/>
                                <a:pt x="794" y="44"/>
                                <a:pt x="794" y="44"/>
                              </a:cubicBezTo>
                              <a:cubicBezTo>
                                <a:pt x="529" y="6"/>
                                <a:pt x="263" y="0"/>
                                <a:pt x="0" y="2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8A8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B3B63" w14:textId="77777777" w:rsidR="00081E5A" w:rsidRDefault="00081E5A" w:rsidP="000378D1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2121DA8A" id="Group 1029" o:spid="_x0000_s1026" style="position:absolute;left:0;text-align:left;margin-left:480.25pt;margin-top:-162.15pt;width:46.7pt;height:68.6pt;z-index:251665920" coordsize="29781,43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">
              <v:shape id="Freeform 2" o:spid="_x0000_s1027" style="position:absolute;left:571;width:29210;height:5969;visibility:visible;mso-wrap-style:square;v-text-anchor:top" coordsize="779,1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" adj="-11796480,,5400" path="m,25c262,50,523,94,779,159v,-131,,-131,,-131c519,2,258,,,25xe" fillcolor="#2a3b8f" stroked="f">
                <v:stroke joinstyle="round"/>
                <v:formulas/>
                <v:path arrowok="t" o:connecttype="custom" o:connectlocs="0,352328672;2147483646,2147483646;2147483646,394607211;0,352328672" o:connectangles="0,0,0,0" textboxrect="0,0,779,159"/>
                <v:textbox>
                  <w:txbxContent>
                    <w:p w14:paraId="2AC9A777" w14:textId="77777777" w:rsidR="00081E5A" w:rsidRDefault="00081E5A" w:rsidP="000378D1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  <v:shape id="Freeform 3" o:spid="_x0000_s1028" style="position:absolute;top:34829;width:29781;height:8922;visibility:visible;mso-wrap-style:square;v-text-anchor:top" coordsize="794,2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" adj="-11796480,,5400" path="m,34c273,65,539,134,794,238v,-173,,-173,,-173c530,12,263,,,34xe" fillcolor="#f27c21" stroked="f">
                <v:stroke joinstyle="round"/>
                <v:formulas/>
                <v:path arrowok="t" o:connecttype="custom" o:connectlocs="0,477778456;2147483646,2147483646;2147483646,913396020;0,477778456" o:connectangles="0,0,0,0" textboxrect="0,0,794,238"/>
                <v:textbox>
                  <w:txbxContent>
                    <w:p w14:paraId="152A5713" w14:textId="77777777" w:rsidR="00081E5A" w:rsidRDefault="00081E5A" w:rsidP="000378D1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  <v:shape id="Freeform 4" o:spid="_x0000_s1029" style="position:absolute;top:17399;width:29781;height:7239;visibility:visible;mso-wrap-style:square;v-text-anchor:top" coordsize="794,1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" adj="-11796480,,5400" path="m,29v269,29,535,83,794,164c794,44,794,44,794,44,529,6,263,,,29xe" fillcolor="#28a8e0" stroked="f">
                <v:stroke joinstyle="round"/>
                <v:formulas/>
                <v:path arrowok="t" o:connecttype="custom" o:connectlocs="0,407983289;2147483646,2147483646;2147483646,619005765;0,407983289" o:connectangles="0,0,0,0" textboxrect="0,0,794,193"/>
                <v:textbox>
                  <w:txbxContent>
                    <w:p w14:paraId="145B3B63" w14:textId="77777777" w:rsidR="00081E5A" w:rsidRDefault="00081E5A" w:rsidP="000378D1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Pr="00C30EB6">
      <w:rPr>
        <w:rFonts w:ascii="Myriad Pro Light" w:hAnsi="Myriad Pro Light"/>
        <w:b/>
        <w:color w:val="FFFFFF"/>
      </w:rPr>
      <w:fldChar w:fldCharType="begin"/>
    </w:r>
    <w:r w:rsidRPr="00C30EB6">
      <w:rPr>
        <w:rFonts w:ascii="Myriad Pro Light" w:hAnsi="Myriad Pro Light"/>
        <w:b/>
        <w:color w:val="FFFFFF"/>
      </w:rPr>
      <w:instrText xml:space="preserve"> PAGE   \* MERGEFORMAT </w:instrText>
    </w:r>
    <w:r w:rsidRPr="00C30EB6">
      <w:rPr>
        <w:rFonts w:ascii="Myriad Pro Light" w:hAnsi="Myriad Pro Light"/>
        <w:b/>
        <w:color w:val="FFFFFF"/>
      </w:rPr>
      <w:fldChar w:fldCharType="separate"/>
    </w:r>
    <w:r w:rsidR="00336A13">
      <w:rPr>
        <w:rFonts w:ascii="Myriad Pro Light" w:hAnsi="Myriad Pro Light"/>
        <w:b/>
        <w:noProof/>
        <w:color w:val="FFFFFF"/>
      </w:rPr>
      <w:t>10</w:t>
    </w:r>
    <w:r w:rsidRPr="00C30EB6">
      <w:rPr>
        <w:rFonts w:ascii="Myriad Pro Light" w:hAnsi="Myriad Pro Light"/>
        <w:b/>
        <w:noProof/>
        <w:color w:val="FFFFFF"/>
      </w:rPr>
      <w:fldChar w:fldCharType="end"/>
    </w:r>
  </w:p>
  <w:p w14:paraId="445782A6" w14:textId="44FEEA1D" w:rsidR="00081E5A" w:rsidRPr="00C30EB6" w:rsidRDefault="00081E5A" w:rsidP="007A100F">
    <w:pPr>
      <w:pStyle w:val="Footer"/>
      <w:tabs>
        <w:tab w:val="clear" w:pos="9072"/>
      </w:tabs>
      <w:ind w:right="284"/>
      <w:jc w:val="right"/>
      <w:rPr>
        <w:rFonts w:ascii="Myriad Pro Light" w:hAnsi="Myriad Pro Light"/>
        <w:b/>
        <w:color w:val="FFFFFF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0401A5" w14:textId="03B285AF" w:rsidR="00081E5A" w:rsidRPr="008F4C00" w:rsidRDefault="00081E5A" w:rsidP="008F4C00">
    <w:pPr>
      <w:tabs>
        <w:tab w:val="center" w:pos="4513"/>
        <w:tab w:val="right" w:pos="9072"/>
      </w:tabs>
      <w:spacing w:after="0" w:line="240" w:lineRule="auto"/>
      <w:ind w:left="-142"/>
      <w:jc w:val="right"/>
      <w:rPr>
        <w:rFonts w:ascii="Tw Cen MT" w:eastAsia="Tw Cen MT" w:hAnsi="Tw Cen MT"/>
        <w:lang w:val="en-GB"/>
      </w:rPr>
    </w:pPr>
    <w:r w:rsidRPr="007D559E">
      <w:rPr>
        <w:rFonts w:ascii="Tw Cen MT" w:eastAsia="Tw Cen MT" w:hAnsi="Tw Cen MT"/>
        <w:noProof/>
        <w:lang w:val="en-US"/>
      </w:rPr>
      <mc:AlternateContent>
        <mc:Choice Requires="wps">
          <w:drawing>
            <wp:anchor distT="45720" distB="45720" distL="114300" distR="114300" simplePos="0" relativeHeight="251678208" behindDoc="0" locked="0" layoutInCell="1" allowOverlap="1" wp14:anchorId="72BF4FF4" wp14:editId="3729844A">
              <wp:simplePos x="0" y="0"/>
              <wp:positionH relativeFrom="margin">
                <wp:posOffset>4365625</wp:posOffset>
              </wp:positionH>
              <wp:positionV relativeFrom="paragraph">
                <wp:posOffset>-898525</wp:posOffset>
              </wp:positionV>
              <wp:extent cx="2118360" cy="1404620"/>
              <wp:effectExtent l="0" t="0" r="0" b="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836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6C3957" w14:textId="0FA6B545" w:rsidR="00081E5A" w:rsidRPr="007D559E" w:rsidRDefault="00081E5A">
                          <w:pPr>
                            <w:rPr>
                              <w:color w:val="C45911" w:themeColor="accent2" w:themeShade="BF"/>
                            </w:rPr>
                          </w:pPr>
                          <w:r w:rsidRPr="007D559E">
                            <w:rPr>
                              <w:color w:val="C45911" w:themeColor="accent2" w:themeShade="BF"/>
                            </w:rPr>
                            <w:t>www.par-monitor.org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2BF4FF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left:0;text-align:left;margin-left:343.75pt;margin-top:-70.75pt;width:166.8pt;height:110.6pt;z-index:2516782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" filled="f" stroked="f">
              <v:textbox style="mso-fit-shape-to-text:t">
                <w:txbxContent>
                  <w:p w14:paraId="3F6C3957" w14:textId="0FA6B545" w:rsidR="00081E5A" w:rsidRPr="007D559E" w:rsidRDefault="00081E5A">
                    <w:pPr>
                      <w:rPr>
                        <w:color w:val="C45911" w:themeColor="accent2" w:themeShade="BF"/>
                      </w:rPr>
                    </w:pPr>
                    <w:r w:rsidRPr="007D559E">
                      <w:rPr>
                        <w:color w:val="C45911" w:themeColor="accent2" w:themeShade="BF"/>
                      </w:rPr>
                      <w:t>www.par-monitor.org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rFonts w:ascii="Tw Cen MT" w:eastAsia="Tw Cen MT" w:hAnsi="Tw Cen MT"/>
        <w:noProof/>
        <w:lang w:val="en-US"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4E3DD95A" wp14:editId="21C70B7E">
              <wp:simplePos x="0" y="0"/>
              <wp:positionH relativeFrom="column">
                <wp:posOffset>-575945</wp:posOffset>
              </wp:positionH>
              <wp:positionV relativeFrom="paragraph">
                <wp:posOffset>-606425</wp:posOffset>
              </wp:positionV>
              <wp:extent cx="6877050" cy="0"/>
              <wp:effectExtent l="0" t="0" r="0" b="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770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A1BE619" id="Straight Connector 7" o:spid="_x0000_s1026" style="position:absolute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5.35pt,-47.75pt" to="496.15pt,-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" strokecolor="#4472c4 [3204]" strokeweight=".5pt">
              <v:stroke joinstyle="miter"/>
            </v:line>
          </w:pict>
        </mc:Fallback>
      </mc:AlternateContent>
    </w:r>
    <w:r>
      <w:rPr>
        <w:rFonts w:ascii="Tw Cen MT" w:eastAsia="Tw Cen MT" w:hAnsi="Tw Cen MT"/>
        <w:noProof/>
        <w:lang w:val="en-US"/>
      </w:rPr>
      <mc:AlternateContent>
        <mc:Choice Requires="wpg">
          <w:drawing>
            <wp:anchor distT="0" distB="0" distL="114300" distR="114300" simplePos="0" relativeHeight="251675136" behindDoc="0" locked="0" layoutInCell="1" allowOverlap="1" wp14:anchorId="3EDA09CB" wp14:editId="16157DFD">
              <wp:simplePos x="0" y="0"/>
              <wp:positionH relativeFrom="page">
                <wp:align>center</wp:align>
              </wp:positionH>
              <wp:positionV relativeFrom="paragraph">
                <wp:posOffset>-513715</wp:posOffset>
              </wp:positionV>
              <wp:extent cx="6937426" cy="903742"/>
              <wp:effectExtent l="0" t="0" r="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426" cy="903742"/>
                        <a:chOff x="0" y="0"/>
                        <a:chExt cx="6937426" cy="903742"/>
                      </a:xfrm>
                    </wpg:grpSpPr>
                    <pic:pic xmlns:pic="http://schemas.openxmlformats.org/drawingml/2006/picture">
                      <pic:nvPicPr>
                        <pic:cNvPr id="1090" name="Picture 109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525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515762" y="543697"/>
                          <a:ext cx="90487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DE925" w14:textId="214B7011" w:rsidR="00081E5A" w:rsidRPr="00913325" w:rsidRDefault="00081E5A" w:rsidP="007A100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13325">
                              <w:rPr>
                                <w:sz w:val="16"/>
                                <w:szCs w:val="16"/>
                              </w:rPr>
                              <w:t>Project Coordinator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91" name="Picture 23" descr="A close up of a sign&#10;&#10;Description generated with very high confidenc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96994" y="222421"/>
                          <a:ext cx="5429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92" name="Picture 24" descr="A close up of a logo&#10;&#10;Description generated with high confidenc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4832" y="271848"/>
                          <a:ext cx="6953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93" name="Picture 2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0951" y="255373"/>
                          <a:ext cx="6953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94" name="Picture 26" descr="A close up of a logo&#10;&#10;Description generated with very high confidenc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55308" y="255373"/>
                          <a:ext cx="6953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95" name="Picture 27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88475" y="197708"/>
                          <a:ext cx="7905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96" name="Picture 28" descr="A close up of a logo&#10;&#10;Description generated with very high confidence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61686" y="271848"/>
                          <a:ext cx="7524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24" name="Picture 1024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76086" y="288324"/>
                          <a:ext cx="561340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025" name="Straight Connector 1025"/>
                      <wps:cNvCnPr/>
                      <wps:spPr>
                        <a:xfrm flipV="1">
                          <a:off x="6293708" y="148281"/>
                          <a:ext cx="0" cy="5435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3EDA09CB" id="Group 5" o:spid="_x0000_s1035" style="position:absolute;left:0;text-align:left;margin-left:0;margin-top:-40.45pt;width:546.25pt;height:71.15pt;z-index:251675136;mso-position-horizontal:center;mso-position-horizontal-relative:page" coordsize="69374,903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D5AAAAABSZ2h0bG9uZwAABnw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gfBJQ0NfUFJPRklMRQAJC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P/////////////////////////////////////////r&#10;0f/////////////////////////////////////////36f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zdf/&#10;/////////////////////////////////////92vlrf0////////////////////////////////&#10;/////8WMaKfn/////////////////////////////////////8yciaTn////////////////////&#10;//////////////////rOu8b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cxb31////////////////////////////////////&#10;/7+TeoXF////////////////////////////////////25BbPWWo9v//////////////////////&#10;///////////+vHU0AFSb6//////////////////////////////////TlH5JLE6a7P//////////&#10;/////////////////////9jUyrN+ZW2l+f////////////////////////////////////TFrq/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l4+Pk5ujt8fn//////////////////////////////bGUkpKVmZ2j&#10;qbK80O3//////////////////////////51TR0lNUVZgc4qv1vz/////////////////////////&#10;/7JWABo1UG2LrtL3/////////////////////////////81vPl97mbfX+f//////////////////&#10;/////////////+6fg6bC4f/////////////////////////////////////jzu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90" o:spid="_x0000_s1036" type="#_x0000_t75" style="position:absolute;width:14052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">
                <v:imagedata r:id="rId9" o:title=""/>
              </v:shape>
              <v:shape id="_x0000_s1037" type="#_x0000_t202" style="position:absolute;left:15157;top:5436;width:9049;height: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<v:textbox>
                  <w:txbxContent>
                    <w:p w14:paraId="4DADE925" w14:textId="214B7011" w:rsidR="00081E5A" w:rsidRPr="00913325" w:rsidRDefault="00081E5A" w:rsidP="007A100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913325">
                        <w:rPr>
                          <w:sz w:val="16"/>
                          <w:szCs w:val="16"/>
                        </w:rPr>
                        <w:t>Project Coordinator</w:t>
                      </w:r>
                    </w:p>
                  </w:txbxContent>
                </v:textbox>
              </v:shape>
              <v:shape id="Picture 23" o:spid="_x0000_s1038" type="#_x0000_t75" alt="A close up of a sign&#10;&#10;Description generated with very high confidence" style="position:absolute;left:16969;top:2224;width:5430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">
                <v:imagedata r:id="rId10" o:title="A close up of a sign&#10;&#10;Description generated with very high confidence"/>
              </v:shape>
              <v:shape id="Picture 24" o:spid="_x0000_s1039" type="#_x0000_t75" alt="A close up of a logo&#10;&#10;Description generated with high confidence" style="position:absolute;left:23148;top:2718;width:6953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">
                <v:imagedata r:id="rId11" o:title="A close up of a logo&#10;&#10;Description generated with high confidence"/>
              </v:shape>
              <v:shape id="Picture 25" o:spid="_x0000_s1040" type="#_x0000_t75" style="position:absolute;left:30809;top:2553;width:6953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">
                <v:imagedata r:id="rId12" o:title=""/>
              </v:shape>
              <v:shape id="Picture 26" o:spid="_x0000_s1041" type="#_x0000_t75" alt="A close up of a logo&#10;&#10;Description generated with very high confidence" style="position:absolute;left:38553;top:2553;width:6953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">
                <v:imagedata r:id="rId13" o:title="A close up of a logo&#10;&#10;Description generated with very high confidence"/>
              </v:shape>
              <v:shape id="Picture 27" o:spid="_x0000_s1042" type="#_x0000_t75" style="position:absolute;left:45884;top:1977;width:790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">
                <v:imagedata r:id="rId14" o:title=""/>
              </v:shape>
              <v:shape id="Picture 28" o:spid="_x0000_s1043" type="#_x0000_t75" alt="A close up of a logo&#10;&#10;Description generated with very high confidence" style="position:absolute;left:54616;top:2718;width:7525;height:2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">
                <v:imagedata r:id="rId15" o:title="A close up of a logo&#10;&#10;Description generated with very high confidence"/>
              </v:shape>
              <v:shape id="Picture 1024" o:spid="_x0000_s1044" type="#_x0000_t75" style="position:absolute;left:63760;top:2883;width:561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">
                <v:imagedata r:id="rId16" o:title=""/>
              </v:shape>
              <v:line id="Straight Connector 1025" o:spid="_x0000_s1045" style="position:absolute;flip:y;visibility:visible;mso-wrap-style:square" from="62937,1482" to="62937,6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" strokecolor="#ed7d31 [3205]" strokeweight=".5pt">
                <v:stroke joinstyle="miter"/>
              </v:line>
              <w10:wrap anchorx="page"/>
            </v:group>
          </w:pict>
        </mc:Fallback>
      </mc:AlternateContent>
    </w:r>
    <w:r w:rsidRPr="008F4C00">
      <w:rPr>
        <w:rFonts w:ascii="Tw Cen MT" w:eastAsia="Tw Cen MT" w:hAnsi="Tw Cen MT"/>
        <w:lang w:val="en-GB"/>
      </w:rPr>
      <w:t xml:space="preserve">          </w:t>
    </w:r>
  </w:p>
  <w:p w14:paraId="5DA3823D" w14:textId="19E8063D" w:rsidR="00081E5A" w:rsidRDefault="00081E5A">
    <w:pPr>
      <w:pStyle w:val="Footer"/>
    </w:pPr>
    <w:r w:rsidRPr="007A0039">
      <w:rPr>
        <w:noProof/>
        <w:lang w:val="en-US"/>
      </w:rPr>
      <mc:AlternateContent>
        <mc:Choice Requires="wpg">
          <w:drawing>
            <wp:anchor distT="0" distB="0" distL="114300" distR="114300" simplePos="0" relativeHeight="251654656" behindDoc="0" locked="0" layoutInCell="1" allowOverlap="1" wp14:anchorId="717B2191" wp14:editId="709FC79E">
              <wp:simplePos x="0" y="0"/>
              <wp:positionH relativeFrom="column">
                <wp:posOffset>6076950</wp:posOffset>
              </wp:positionH>
              <wp:positionV relativeFrom="paragraph">
                <wp:posOffset>-1971040</wp:posOffset>
              </wp:positionV>
              <wp:extent cx="593090" cy="871220"/>
              <wp:effectExtent l="4445" t="635" r="2540" b="4445"/>
              <wp:wrapNone/>
              <wp:docPr id="1" name="Group 17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090" cy="871220"/>
                        <a:chOff x="0" y="0"/>
                        <a:chExt cx="2978150" cy="4375151"/>
                      </a:xfrm>
                    </wpg:grpSpPr>
                    <wps:wsp>
                      <wps:cNvPr id="23" name="Freeform 2"/>
                      <wps:cNvSpPr>
                        <a:spLocks/>
                      </wps:cNvSpPr>
                      <wps:spPr bwMode="auto">
                        <a:xfrm>
                          <a:off x="57150" y="0"/>
                          <a:ext cx="2921000" cy="596900"/>
                        </a:xfrm>
                        <a:custGeom>
                          <a:avLst/>
                          <a:gdLst>
                            <a:gd name="T0" fmla="*/ 0 w 779"/>
                            <a:gd name="T1" fmla="*/ 93852 h 159"/>
                            <a:gd name="T2" fmla="*/ 2921000 w 779"/>
                            <a:gd name="T3" fmla="*/ 596900 h 159"/>
                            <a:gd name="T4" fmla="*/ 2921000 w 779"/>
                            <a:gd name="T5" fmla="*/ 105114 h 159"/>
                            <a:gd name="T6" fmla="*/ 0 w 779"/>
                            <a:gd name="T7" fmla="*/ 93852 h 159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0 w 779"/>
                            <a:gd name="T13" fmla="*/ 0 h 159"/>
                            <a:gd name="T14" fmla="*/ 779 w 779"/>
                            <a:gd name="T15" fmla="*/ 159 h 159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779" h="159">
                              <a:moveTo>
                                <a:pt x="0" y="25"/>
                              </a:moveTo>
                              <a:cubicBezTo>
                                <a:pt x="262" y="50"/>
                                <a:pt x="523" y="94"/>
                                <a:pt x="779" y="159"/>
                              </a:cubicBezTo>
                              <a:cubicBezTo>
                                <a:pt x="779" y="28"/>
                                <a:pt x="779" y="28"/>
                                <a:pt x="779" y="28"/>
                              </a:cubicBezTo>
                              <a:cubicBezTo>
                                <a:pt x="519" y="2"/>
                                <a:pt x="258" y="0"/>
                                <a:pt x="0" y="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3B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505375" w14:textId="77777777" w:rsidR="00081E5A" w:rsidRDefault="00081E5A" w:rsidP="007A003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3"/>
                      <wps:cNvSpPr>
                        <a:spLocks/>
                      </wps:cNvSpPr>
                      <wps:spPr bwMode="auto">
                        <a:xfrm>
                          <a:off x="0" y="3482976"/>
                          <a:ext cx="2978150" cy="892175"/>
                        </a:xfrm>
                        <a:custGeom>
                          <a:avLst/>
                          <a:gdLst>
                            <a:gd name="T0" fmla="*/ 0 w 794"/>
                            <a:gd name="T1" fmla="*/ 127454 h 238"/>
                            <a:gd name="T2" fmla="*/ 2978150 w 794"/>
                            <a:gd name="T3" fmla="*/ 892175 h 238"/>
                            <a:gd name="T4" fmla="*/ 2978150 w 794"/>
                            <a:gd name="T5" fmla="*/ 243661 h 238"/>
                            <a:gd name="T6" fmla="*/ 0 w 794"/>
                            <a:gd name="T7" fmla="*/ 127454 h 238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0 w 794"/>
                            <a:gd name="T13" fmla="*/ 0 h 238"/>
                            <a:gd name="T14" fmla="*/ 794 w 794"/>
                            <a:gd name="T15" fmla="*/ 238 h 238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794" h="238">
                              <a:moveTo>
                                <a:pt x="0" y="34"/>
                              </a:moveTo>
                              <a:cubicBezTo>
                                <a:pt x="273" y="65"/>
                                <a:pt x="539" y="134"/>
                                <a:pt x="794" y="238"/>
                              </a:cubicBezTo>
                              <a:cubicBezTo>
                                <a:pt x="794" y="65"/>
                                <a:pt x="794" y="65"/>
                                <a:pt x="794" y="65"/>
                              </a:cubicBezTo>
                              <a:cubicBezTo>
                                <a:pt x="530" y="12"/>
                                <a:pt x="263" y="0"/>
                                <a:pt x="0" y="3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27C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606019" w14:textId="77777777" w:rsidR="00081E5A" w:rsidRDefault="00081E5A" w:rsidP="007A003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4"/>
                      <wps:cNvSpPr>
                        <a:spLocks/>
                      </wps:cNvSpPr>
                      <wps:spPr bwMode="auto">
                        <a:xfrm>
                          <a:off x="0" y="1739901"/>
                          <a:ext cx="2978150" cy="723900"/>
                        </a:xfrm>
                        <a:custGeom>
                          <a:avLst/>
                          <a:gdLst>
                            <a:gd name="T0" fmla="*/ 0 w 794"/>
                            <a:gd name="T1" fmla="*/ 108773 h 193"/>
                            <a:gd name="T2" fmla="*/ 2978150 w 794"/>
                            <a:gd name="T3" fmla="*/ 723900 h 193"/>
                            <a:gd name="T4" fmla="*/ 2978150 w 794"/>
                            <a:gd name="T5" fmla="*/ 165034 h 193"/>
                            <a:gd name="T6" fmla="*/ 0 w 794"/>
                            <a:gd name="T7" fmla="*/ 108773 h 193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0 w 794"/>
                            <a:gd name="T13" fmla="*/ 0 h 193"/>
                            <a:gd name="T14" fmla="*/ 794 w 794"/>
                            <a:gd name="T15" fmla="*/ 193 h 193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794" h="193">
                              <a:moveTo>
                                <a:pt x="0" y="29"/>
                              </a:moveTo>
                              <a:cubicBezTo>
                                <a:pt x="269" y="58"/>
                                <a:pt x="535" y="112"/>
                                <a:pt x="794" y="193"/>
                              </a:cubicBezTo>
                              <a:cubicBezTo>
                                <a:pt x="794" y="44"/>
                                <a:pt x="794" y="44"/>
                                <a:pt x="794" y="44"/>
                              </a:cubicBezTo>
                              <a:cubicBezTo>
                                <a:pt x="529" y="6"/>
                                <a:pt x="263" y="0"/>
                                <a:pt x="0" y="2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8A8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006D2" w14:textId="77777777" w:rsidR="00081E5A" w:rsidRDefault="00081E5A" w:rsidP="007A003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717B2191" id="Group 1793" o:spid="_x0000_s1046" style="position:absolute;margin-left:478.5pt;margin-top:-155.2pt;width:46.7pt;height:68.6pt;z-index:251654656" coordsize="29781,43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">
              <v:shape id="Freeform 2" o:spid="_x0000_s1047" style="position:absolute;left:571;width:29210;height:5969;visibility:visible;mso-wrap-style:square;v-text-anchor:top" coordsize="779,1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" adj="-11796480,,5400" path="m,25c262,50,523,94,779,159v,-131,,-131,,-131c519,2,258,,,25xe" fillcolor="#2a3b8f" stroked="f">
                <v:stroke joinstyle="round"/>
                <v:formulas/>
                <v:path arrowok="t" o:connecttype="custom" o:connectlocs="0,352328672;2147483646,2147483646;2147483646,394607211;0,352328672" o:connectangles="0,0,0,0" textboxrect="0,0,779,159"/>
                <v:textbox>
                  <w:txbxContent>
                    <w:p w14:paraId="4F505375" w14:textId="77777777" w:rsidR="00081E5A" w:rsidRDefault="00081E5A" w:rsidP="007A0039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  <v:shape id="Freeform 3" o:spid="_x0000_s1048" style="position:absolute;top:34829;width:29781;height:8922;visibility:visible;mso-wrap-style:square;v-text-anchor:top" coordsize="794,2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" adj="-11796480,,5400" path="m,34c273,65,539,134,794,238v,-173,,-173,,-173c530,12,263,,,34xe" fillcolor="#f27c21" stroked="f">
                <v:stroke joinstyle="round"/>
                <v:formulas/>
                <v:path arrowok="t" o:connecttype="custom" o:connectlocs="0,477778456;2147483646,2147483646;2147483646,913396020;0,477778456" o:connectangles="0,0,0,0" textboxrect="0,0,794,238"/>
                <v:textbox>
                  <w:txbxContent>
                    <w:p w14:paraId="7B606019" w14:textId="77777777" w:rsidR="00081E5A" w:rsidRDefault="00081E5A" w:rsidP="007A0039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  <v:shape id="Freeform 4" o:spid="_x0000_s1049" style="position:absolute;top:17399;width:29781;height:7239;visibility:visible;mso-wrap-style:square;v-text-anchor:top" coordsize="794,1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" adj="-11796480,,5400" path="m,29v269,29,535,83,794,164c794,44,794,44,794,44,529,6,263,,,29xe" fillcolor="#28a8e0" stroked="f">
                <v:stroke joinstyle="round"/>
                <v:formulas/>
                <v:path arrowok="t" o:connecttype="custom" o:connectlocs="0,407983289;2147483646,2147483646;2147483646,619005765;0,407983289" o:connectangles="0,0,0,0" textboxrect="0,0,794,193"/>
                <v:textbox>
                  <w:txbxContent>
                    <w:p w14:paraId="11F006D2" w14:textId="77777777" w:rsidR="00081E5A" w:rsidRDefault="00081E5A" w:rsidP="007A0039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0FC76E" w14:textId="77777777" w:rsidR="00573FF9" w:rsidRDefault="00573FF9" w:rsidP="007D3DC2">
      <w:pPr>
        <w:spacing w:after="0" w:line="240" w:lineRule="auto"/>
      </w:pPr>
      <w:r>
        <w:separator/>
      </w:r>
    </w:p>
  </w:footnote>
  <w:footnote w:type="continuationSeparator" w:id="0">
    <w:p w14:paraId="18D1EE6E" w14:textId="77777777" w:rsidR="00573FF9" w:rsidRDefault="00573FF9" w:rsidP="007D3D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446057" w14:textId="4AFA5B9A" w:rsidR="00081E5A" w:rsidRPr="00880D12" w:rsidRDefault="00081E5A" w:rsidP="004A7DA9">
    <w:pPr>
      <w:pStyle w:val="Header"/>
      <w:rPr>
        <w:color w:val="808080"/>
      </w:rPr>
    </w:pPr>
    <w:r w:rsidRPr="00880D12">
      <w:rPr>
        <w:noProof/>
        <w:color w:val="808080"/>
        <w:lang w:val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AD66B39" wp14:editId="3FEAA3B3">
              <wp:simplePos x="0" y="0"/>
              <wp:positionH relativeFrom="column">
                <wp:posOffset>5902325</wp:posOffset>
              </wp:positionH>
              <wp:positionV relativeFrom="paragraph">
                <wp:posOffset>3175</wp:posOffset>
              </wp:positionV>
              <wp:extent cx="148590" cy="148590"/>
              <wp:effectExtent l="1270" t="635" r="2540" b="3175"/>
              <wp:wrapNone/>
              <wp:docPr id="747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148590" cy="148590"/>
                      </a:xfrm>
                      <a:prstGeom prst="rect">
                        <a:avLst/>
                      </a:prstGeom>
                      <a:solidFill>
                        <a:srgbClr val="2C3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6973A897" id="Rectangle 7" o:spid="_x0000_s1026" style="position:absolute;margin-left:464.75pt;margin-top:.25pt;width:11.7pt;height:11.7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" fillcolor="#2c3990" stroked="f"/>
          </w:pict>
        </mc:Fallback>
      </mc:AlternateContent>
    </w:r>
    <w:r>
      <w:rPr>
        <w:color w:val="808080"/>
      </w:rPr>
      <w:t xml:space="preserve">                </w:t>
    </w:r>
    <w:r w:rsidR="00A446C9">
      <w:rPr>
        <w:color w:val="808080"/>
      </w:rPr>
      <w:t xml:space="preserve">                            </w:t>
    </w:r>
    <w:r>
      <w:rPr>
        <w:color w:val="808080"/>
      </w:rPr>
      <w:t>WeBER 2.0</w:t>
    </w:r>
    <w:r w:rsidR="006A518C">
      <w:rPr>
        <w:color w:val="808080"/>
      </w:rPr>
      <w:t xml:space="preserve"> Instrumenti i Grant</w:t>
    </w:r>
    <w:r w:rsidR="002D5688">
      <w:rPr>
        <w:color w:val="808080"/>
      </w:rPr>
      <w:t>eve</w:t>
    </w:r>
    <w:r w:rsidR="006A518C">
      <w:rPr>
        <w:color w:val="808080"/>
      </w:rPr>
      <w:t xml:space="preserve"> të Vog</w:t>
    </w:r>
    <w:r w:rsidR="002D5688">
      <w:rPr>
        <w:color w:val="808080"/>
      </w:rPr>
      <w:t>la</w:t>
    </w:r>
    <w:r w:rsidR="006A518C">
      <w:rPr>
        <w:color w:val="808080"/>
      </w:rPr>
      <w:t>: Thirrje për Propozime</w:t>
    </w:r>
    <w:r>
      <w:rPr>
        <w:color w:val="808080"/>
      </w:rPr>
      <w:t xml:space="preserve">                                                                                                                                                                                                                   </w:t>
    </w:r>
  </w:p>
  <w:p w14:paraId="3F30C551" w14:textId="77777777" w:rsidR="00081E5A" w:rsidRPr="00EA7F6F" w:rsidRDefault="00081E5A" w:rsidP="00EA7F6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BBC4FE" w14:textId="1930BEC9" w:rsidR="00081E5A" w:rsidRPr="00880D12" w:rsidRDefault="00081E5A" w:rsidP="00913325">
    <w:pPr>
      <w:pStyle w:val="Header"/>
      <w:rPr>
        <w:color w:val="808080"/>
      </w:rPr>
    </w:pPr>
    <w:r>
      <w:rPr>
        <w:noProof/>
        <w:color w:val="808080"/>
        <w:lang w:val="en-US"/>
      </w:rPr>
      <w:drawing>
        <wp:inline distT="0" distB="0" distL="0" distR="0" wp14:anchorId="30D46555" wp14:editId="443C6FC8">
          <wp:extent cx="1268627" cy="1399108"/>
          <wp:effectExtent l="0" t="0" r="8255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702" cy="14069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178A4276" wp14:editId="0518A2B9">
              <wp:simplePos x="0" y="0"/>
              <wp:positionH relativeFrom="column">
                <wp:posOffset>5647899</wp:posOffset>
              </wp:positionH>
              <wp:positionV relativeFrom="paragraph">
                <wp:posOffset>95954</wp:posOffset>
              </wp:positionV>
              <wp:extent cx="437406" cy="434723"/>
              <wp:effectExtent l="0" t="0" r="1270" b="3810"/>
              <wp:wrapNone/>
              <wp:docPr id="739" name="Freeform 17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437406" cy="434723"/>
                      </a:xfrm>
                      <a:custGeom>
                        <a:avLst/>
                        <a:gdLst>
                          <a:gd name="T0" fmla="*/ 847725 w 1066"/>
                          <a:gd name="T1" fmla="*/ 847725 h 1059"/>
                          <a:gd name="T2" fmla="*/ 847725 w 1066"/>
                          <a:gd name="T3" fmla="*/ 165100 h 1059"/>
                          <a:gd name="T4" fmla="*/ 965200 w 1066"/>
                          <a:gd name="T5" fmla="*/ 82550 h 1059"/>
                          <a:gd name="T6" fmla="*/ 822325 w 1066"/>
                          <a:gd name="T7" fmla="*/ 82550 h 1059"/>
                          <a:gd name="T8" fmla="*/ 776288 w 1066"/>
                          <a:gd name="T9" fmla="*/ 217488 h 1059"/>
                          <a:gd name="T10" fmla="*/ 552450 w 1066"/>
                          <a:gd name="T11" fmla="*/ 315913 h 1059"/>
                          <a:gd name="T12" fmla="*/ 511175 w 1066"/>
                          <a:gd name="T13" fmla="*/ 180975 h 1059"/>
                          <a:gd name="T14" fmla="*/ 368300 w 1066"/>
                          <a:gd name="T15" fmla="*/ 180975 h 1059"/>
                          <a:gd name="T16" fmla="*/ 214313 w 1066"/>
                          <a:gd name="T17" fmla="*/ 365125 h 1059"/>
                          <a:gd name="T18" fmla="*/ 173038 w 1066"/>
                          <a:gd name="T19" fmla="*/ 503238 h 1059"/>
                          <a:gd name="T20" fmla="*/ 285750 w 1066"/>
                          <a:gd name="T21" fmla="*/ 585788 h 1059"/>
                          <a:gd name="T22" fmla="*/ 244475 w 1066"/>
                          <a:gd name="T23" fmla="*/ 450850 h 1059"/>
                          <a:gd name="T24" fmla="*/ 188913 w 1066"/>
                          <a:gd name="T25" fmla="*/ 949325 h 1059"/>
                          <a:gd name="T26" fmla="*/ 142875 w 1066"/>
                          <a:gd name="T27" fmla="*/ 814388 h 1059"/>
                          <a:gd name="T28" fmla="*/ 0 w 1066"/>
                          <a:gd name="T29" fmla="*/ 814388 h 1059"/>
                          <a:gd name="T30" fmla="*/ 117475 w 1066"/>
                          <a:gd name="T31" fmla="*/ 896938 h 1059"/>
                          <a:gd name="T32" fmla="*/ 188913 w 1066"/>
                          <a:gd name="T33" fmla="*/ 1181100 h 1059"/>
                          <a:gd name="T34" fmla="*/ 142875 w 1066"/>
                          <a:gd name="T35" fmla="*/ 1316038 h 1059"/>
                          <a:gd name="T36" fmla="*/ 258763 w 1066"/>
                          <a:gd name="T37" fmla="*/ 1235075 h 1059"/>
                          <a:gd name="T38" fmla="*/ 511175 w 1066"/>
                          <a:gd name="T39" fmla="*/ 1447800 h 1059"/>
                          <a:gd name="T40" fmla="*/ 368300 w 1066"/>
                          <a:gd name="T41" fmla="*/ 1447800 h 1059"/>
                          <a:gd name="T42" fmla="*/ 484188 w 1066"/>
                          <a:gd name="T43" fmla="*/ 1530350 h 1059"/>
                          <a:gd name="T44" fmla="*/ 600075 w 1066"/>
                          <a:gd name="T45" fmla="*/ 1447800 h 1059"/>
                          <a:gd name="T46" fmla="*/ 847725 w 1066"/>
                          <a:gd name="T47" fmla="*/ 1463675 h 1059"/>
                          <a:gd name="T48" fmla="*/ 803275 w 1066"/>
                          <a:gd name="T49" fmla="*/ 1598613 h 1059"/>
                          <a:gd name="T50" fmla="*/ 919163 w 1066"/>
                          <a:gd name="T51" fmla="*/ 1681163 h 1059"/>
                          <a:gd name="T52" fmla="*/ 874713 w 1066"/>
                          <a:gd name="T53" fmla="*/ 1546225 h 1059"/>
                          <a:gd name="T54" fmla="*/ 1185863 w 1066"/>
                          <a:gd name="T55" fmla="*/ 1447800 h 1059"/>
                          <a:gd name="T56" fmla="*/ 1144588 w 1066"/>
                          <a:gd name="T57" fmla="*/ 1582738 h 1059"/>
                          <a:gd name="T58" fmla="*/ 1257300 w 1066"/>
                          <a:gd name="T59" fmla="*/ 1500188 h 1059"/>
                          <a:gd name="T60" fmla="*/ 1508125 w 1066"/>
                          <a:gd name="T61" fmla="*/ 1181100 h 1059"/>
                          <a:gd name="T62" fmla="*/ 1365250 w 1066"/>
                          <a:gd name="T63" fmla="*/ 1181100 h 1059"/>
                          <a:gd name="T64" fmla="*/ 1482725 w 1066"/>
                          <a:gd name="T65" fmla="*/ 1263650 h 1059"/>
                          <a:gd name="T66" fmla="*/ 1598613 w 1066"/>
                          <a:gd name="T67" fmla="*/ 1181100 h 1059"/>
                          <a:gd name="T68" fmla="*/ 1604963 w 1066"/>
                          <a:gd name="T69" fmla="*/ 814388 h 1059"/>
                          <a:gd name="T70" fmla="*/ 1463675 w 1066"/>
                          <a:gd name="T71" fmla="*/ 814388 h 1059"/>
                          <a:gd name="T72" fmla="*/ 1579563 w 1066"/>
                          <a:gd name="T73" fmla="*/ 896938 h 1059"/>
                          <a:gd name="T74" fmla="*/ 1692275 w 1066"/>
                          <a:gd name="T75" fmla="*/ 814388 h 1059"/>
                          <a:gd name="T76" fmla="*/ 1552575 w 1066"/>
                          <a:gd name="T77" fmla="*/ 585788 h 1059"/>
                          <a:gd name="T78" fmla="*/ 1508125 w 1066"/>
                          <a:gd name="T79" fmla="*/ 450850 h 1059"/>
                          <a:gd name="T80" fmla="*/ 1365250 w 1066"/>
                          <a:gd name="T81" fmla="*/ 450850 h 1059"/>
                          <a:gd name="T82" fmla="*/ 1216025 w 1066"/>
                          <a:gd name="T83" fmla="*/ 98425 h 1059"/>
                          <a:gd name="T84" fmla="*/ 1169988 w 1066"/>
                          <a:gd name="T85" fmla="*/ 233363 h 1059"/>
                          <a:gd name="T86" fmla="*/ 1282700 w 1066"/>
                          <a:gd name="T87" fmla="*/ 315913 h 1059"/>
                          <a:gd name="T88" fmla="*/ 1241425 w 1066"/>
                          <a:gd name="T89" fmla="*/ 180975 h 1059"/>
                          <a:gd name="T90" fmla="*/ 0 60000 65536"/>
                          <a:gd name="T91" fmla="*/ 0 60000 65536"/>
                          <a:gd name="T92" fmla="*/ 0 60000 65536"/>
                          <a:gd name="T93" fmla="*/ 0 60000 65536"/>
                          <a:gd name="T94" fmla="*/ 0 60000 65536"/>
                          <a:gd name="T95" fmla="*/ 0 60000 65536"/>
                          <a:gd name="T96" fmla="*/ 0 60000 65536"/>
                          <a:gd name="T97" fmla="*/ 0 60000 65536"/>
                          <a:gd name="T98" fmla="*/ 0 60000 65536"/>
                          <a:gd name="T99" fmla="*/ 0 60000 65536"/>
                          <a:gd name="T100" fmla="*/ 0 60000 65536"/>
                          <a:gd name="T101" fmla="*/ 0 60000 65536"/>
                          <a:gd name="T102" fmla="*/ 0 60000 65536"/>
                          <a:gd name="T103" fmla="*/ 0 60000 65536"/>
                          <a:gd name="T104" fmla="*/ 0 60000 65536"/>
                          <a:gd name="T105" fmla="*/ 0 60000 65536"/>
                          <a:gd name="T106" fmla="*/ 0 60000 65536"/>
                          <a:gd name="T107" fmla="*/ 0 60000 65536"/>
                          <a:gd name="T108" fmla="*/ 0 60000 65536"/>
                          <a:gd name="T109" fmla="*/ 0 60000 65536"/>
                          <a:gd name="T110" fmla="*/ 0 60000 65536"/>
                          <a:gd name="T111" fmla="*/ 0 60000 65536"/>
                          <a:gd name="T112" fmla="*/ 0 60000 65536"/>
                          <a:gd name="T113" fmla="*/ 0 60000 65536"/>
                          <a:gd name="T114" fmla="*/ 0 60000 65536"/>
                          <a:gd name="T115" fmla="*/ 0 60000 65536"/>
                          <a:gd name="T116" fmla="*/ 0 60000 65536"/>
                          <a:gd name="T117" fmla="*/ 0 60000 65536"/>
                          <a:gd name="T118" fmla="*/ 0 60000 65536"/>
                          <a:gd name="T119" fmla="*/ 0 60000 65536"/>
                          <a:gd name="T120" fmla="*/ 0 60000 65536"/>
                          <a:gd name="T121" fmla="*/ 0 60000 65536"/>
                          <a:gd name="T122" fmla="*/ 0 60000 65536"/>
                          <a:gd name="T123" fmla="*/ 0 60000 65536"/>
                          <a:gd name="T124" fmla="*/ 0 60000 65536"/>
                          <a:gd name="T125" fmla="*/ 0 60000 65536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w 1066"/>
                          <a:gd name="T136" fmla="*/ 0 h 1059"/>
                          <a:gd name="T137" fmla="*/ 1066 w 1066"/>
                          <a:gd name="T138" fmla="*/ 1059 h 1059"/>
                        </a:gdLst>
                        <a:ahLst/>
                        <a:cxnLst>
                          <a:cxn ang="T90">
                            <a:pos x="T0" y="T1"/>
                          </a:cxn>
                          <a:cxn ang="T91">
                            <a:pos x="T2" y="T3"/>
                          </a:cxn>
                          <a:cxn ang="T92">
                            <a:pos x="T4" y="T5"/>
                          </a:cxn>
                          <a:cxn ang="T93">
                            <a:pos x="T6" y="T7"/>
                          </a:cxn>
                          <a:cxn ang="T94">
                            <a:pos x="T8" y="T9"/>
                          </a:cxn>
                          <a:cxn ang="T95">
                            <a:pos x="T10" y="T11"/>
                          </a:cxn>
                          <a:cxn ang="T96">
                            <a:pos x="T12" y="T13"/>
                          </a:cxn>
                          <a:cxn ang="T97">
                            <a:pos x="T14" y="T15"/>
                          </a:cxn>
                          <a:cxn ang="T98">
                            <a:pos x="T16" y="T17"/>
                          </a:cxn>
                          <a:cxn ang="T99">
                            <a:pos x="T18" y="T19"/>
                          </a:cxn>
                          <a:cxn ang="T100">
                            <a:pos x="T20" y="T21"/>
                          </a:cxn>
                          <a:cxn ang="T101">
                            <a:pos x="T22" y="T23"/>
                          </a:cxn>
                          <a:cxn ang="T102">
                            <a:pos x="T24" y="T25"/>
                          </a:cxn>
                          <a:cxn ang="T103">
                            <a:pos x="T26" y="T27"/>
                          </a:cxn>
                          <a:cxn ang="T104">
                            <a:pos x="T28" y="T29"/>
                          </a:cxn>
                          <a:cxn ang="T105">
                            <a:pos x="T30" y="T31"/>
                          </a:cxn>
                          <a:cxn ang="T106">
                            <a:pos x="T32" y="T33"/>
                          </a:cxn>
                          <a:cxn ang="T107">
                            <a:pos x="T34" y="T35"/>
                          </a:cxn>
                          <a:cxn ang="T108">
                            <a:pos x="T36" y="T37"/>
                          </a:cxn>
                          <a:cxn ang="T109">
                            <a:pos x="T38" y="T39"/>
                          </a:cxn>
                          <a:cxn ang="T110">
                            <a:pos x="T40" y="T41"/>
                          </a:cxn>
                          <a:cxn ang="T111">
                            <a:pos x="T42" y="T43"/>
                          </a:cxn>
                          <a:cxn ang="T112">
                            <a:pos x="T44" y="T45"/>
                          </a:cxn>
                          <a:cxn ang="T113">
                            <a:pos x="T46" y="T47"/>
                          </a:cxn>
                          <a:cxn ang="T114">
                            <a:pos x="T48" y="T49"/>
                          </a:cxn>
                          <a:cxn ang="T115">
                            <a:pos x="T50" y="T51"/>
                          </a:cxn>
                          <a:cxn ang="T116">
                            <a:pos x="T52" y="T53"/>
                          </a:cxn>
                          <a:cxn ang="T117">
                            <a:pos x="T54" y="T55"/>
                          </a:cxn>
                          <a:cxn ang="T118">
                            <a:pos x="T56" y="T57"/>
                          </a:cxn>
                          <a:cxn ang="T119">
                            <a:pos x="T58" y="T59"/>
                          </a:cxn>
                          <a:cxn ang="T120">
                            <a:pos x="T60" y="T61"/>
                          </a:cxn>
                          <a:cxn ang="T121">
                            <a:pos x="T62" y="T63"/>
                          </a:cxn>
                          <a:cxn ang="T122">
                            <a:pos x="T64" y="T65"/>
                          </a:cxn>
                          <a:cxn ang="T123">
                            <a:pos x="T66" y="T67"/>
                          </a:cxn>
                          <a:cxn ang="T124">
                            <a:pos x="T68" y="T69"/>
                          </a:cxn>
                          <a:cxn ang="T125">
                            <a:pos x="T70" y="T71"/>
                          </a:cxn>
                          <a:cxn ang="T126">
                            <a:pos x="T72" y="T73"/>
                          </a:cxn>
                          <a:cxn ang="T127">
                            <a:pos x="T74" y="T75"/>
                          </a:cxn>
                          <a:cxn ang="T128">
                            <a:pos x="T76" y="T77"/>
                          </a:cxn>
                          <a:cxn ang="T129">
                            <a:pos x="T78" y="T79"/>
                          </a:cxn>
                          <a:cxn ang="T130">
                            <a:pos x="T80" y="T81"/>
                          </a:cxn>
                          <a:cxn ang="T131">
                            <a:pos x="T82" y="T83"/>
                          </a:cxn>
                          <a:cxn ang="T132">
                            <a:pos x="T84" y="T85"/>
                          </a:cxn>
                          <a:cxn ang="T133">
                            <a:pos x="T86" y="T87"/>
                          </a:cxn>
                          <a:cxn ang="T134">
                            <a:pos x="T88" y="T89"/>
                          </a:cxn>
                        </a:cxnLst>
                        <a:rect l="T135" t="T136" r="T137" b="T138"/>
                        <a:pathLst>
                          <a:path w="1066" h="1059">
                            <a:moveTo>
                              <a:pt x="534" y="548"/>
                            </a:moveTo>
                            <a:lnTo>
                              <a:pt x="534" y="548"/>
                            </a:lnTo>
                            <a:close/>
                            <a:moveTo>
                              <a:pt x="534" y="534"/>
                            </a:moveTo>
                            <a:lnTo>
                              <a:pt x="534" y="534"/>
                            </a:lnTo>
                            <a:close/>
                            <a:moveTo>
                              <a:pt x="489" y="137"/>
                            </a:moveTo>
                            <a:lnTo>
                              <a:pt x="534" y="104"/>
                            </a:lnTo>
                            <a:lnTo>
                              <a:pt x="579" y="137"/>
                            </a:lnTo>
                            <a:lnTo>
                              <a:pt x="563" y="85"/>
                            </a:lnTo>
                            <a:lnTo>
                              <a:pt x="608" y="52"/>
                            </a:lnTo>
                            <a:lnTo>
                              <a:pt x="551" y="52"/>
                            </a:lnTo>
                            <a:lnTo>
                              <a:pt x="534" y="0"/>
                            </a:lnTo>
                            <a:lnTo>
                              <a:pt x="518" y="52"/>
                            </a:lnTo>
                            <a:lnTo>
                              <a:pt x="461" y="52"/>
                            </a:lnTo>
                            <a:lnTo>
                              <a:pt x="506" y="85"/>
                            </a:lnTo>
                            <a:lnTo>
                              <a:pt x="489" y="137"/>
                            </a:lnTo>
                            <a:close/>
                            <a:moveTo>
                              <a:pt x="260" y="199"/>
                            </a:moveTo>
                            <a:lnTo>
                              <a:pt x="305" y="168"/>
                            </a:lnTo>
                            <a:lnTo>
                              <a:pt x="348" y="199"/>
                            </a:lnTo>
                            <a:lnTo>
                              <a:pt x="331" y="147"/>
                            </a:lnTo>
                            <a:lnTo>
                              <a:pt x="376" y="114"/>
                            </a:lnTo>
                            <a:lnTo>
                              <a:pt x="322" y="114"/>
                            </a:lnTo>
                            <a:lnTo>
                              <a:pt x="305" y="62"/>
                            </a:lnTo>
                            <a:lnTo>
                              <a:pt x="286" y="114"/>
                            </a:lnTo>
                            <a:lnTo>
                              <a:pt x="232" y="114"/>
                            </a:lnTo>
                            <a:lnTo>
                              <a:pt x="277" y="147"/>
                            </a:lnTo>
                            <a:lnTo>
                              <a:pt x="260" y="199"/>
                            </a:lnTo>
                            <a:close/>
                            <a:moveTo>
                              <a:pt x="135" y="230"/>
                            </a:moveTo>
                            <a:lnTo>
                              <a:pt x="119" y="284"/>
                            </a:lnTo>
                            <a:lnTo>
                              <a:pt x="64" y="284"/>
                            </a:lnTo>
                            <a:lnTo>
                              <a:pt x="109" y="317"/>
                            </a:lnTo>
                            <a:lnTo>
                              <a:pt x="90" y="369"/>
                            </a:lnTo>
                            <a:lnTo>
                              <a:pt x="135" y="336"/>
                            </a:lnTo>
                            <a:lnTo>
                              <a:pt x="180" y="369"/>
                            </a:lnTo>
                            <a:lnTo>
                              <a:pt x="163" y="317"/>
                            </a:lnTo>
                            <a:lnTo>
                              <a:pt x="208" y="284"/>
                            </a:lnTo>
                            <a:lnTo>
                              <a:pt x="154" y="284"/>
                            </a:lnTo>
                            <a:lnTo>
                              <a:pt x="135" y="230"/>
                            </a:lnTo>
                            <a:close/>
                            <a:moveTo>
                              <a:pt x="74" y="565"/>
                            </a:moveTo>
                            <a:lnTo>
                              <a:pt x="119" y="598"/>
                            </a:lnTo>
                            <a:lnTo>
                              <a:pt x="102" y="546"/>
                            </a:lnTo>
                            <a:lnTo>
                              <a:pt x="147" y="513"/>
                            </a:lnTo>
                            <a:lnTo>
                              <a:pt x="90" y="513"/>
                            </a:lnTo>
                            <a:lnTo>
                              <a:pt x="74" y="461"/>
                            </a:lnTo>
                            <a:lnTo>
                              <a:pt x="57" y="513"/>
                            </a:lnTo>
                            <a:lnTo>
                              <a:pt x="0" y="513"/>
                            </a:lnTo>
                            <a:lnTo>
                              <a:pt x="45" y="546"/>
                            </a:lnTo>
                            <a:lnTo>
                              <a:pt x="29" y="598"/>
                            </a:lnTo>
                            <a:lnTo>
                              <a:pt x="74" y="565"/>
                            </a:lnTo>
                            <a:close/>
                            <a:moveTo>
                              <a:pt x="154" y="744"/>
                            </a:moveTo>
                            <a:lnTo>
                              <a:pt x="135" y="690"/>
                            </a:lnTo>
                            <a:lnTo>
                              <a:pt x="119" y="744"/>
                            </a:lnTo>
                            <a:lnTo>
                              <a:pt x="64" y="744"/>
                            </a:lnTo>
                            <a:lnTo>
                              <a:pt x="109" y="778"/>
                            </a:lnTo>
                            <a:lnTo>
                              <a:pt x="90" y="829"/>
                            </a:lnTo>
                            <a:lnTo>
                              <a:pt x="135" y="796"/>
                            </a:lnTo>
                            <a:lnTo>
                              <a:pt x="180" y="829"/>
                            </a:lnTo>
                            <a:lnTo>
                              <a:pt x="163" y="778"/>
                            </a:lnTo>
                            <a:lnTo>
                              <a:pt x="208" y="744"/>
                            </a:lnTo>
                            <a:lnTo>
                              <a:pt x="154" y="744"/>
                            </a:lnTo>
                            <a:close/>
                            <a:moveTo>
                              <a:pt x="322" y="912"/>
                            </a:moveTo>
                            <a:lnTo>
                              <a:pt x="305" y="860"/>
                            </a:lnTo>
                            <a:lnTo>
                              <a:pt x="289" y="912"/>
                            </a:lnTo>
                            <a:lnTo>
                              <a:pt x="232" y="912"/>
                            </a:lnTo>
                            <a:lnTo>
                              <a:pt x="277" y="945"/>
                            </a:lnTo>
                            <a:lnTo>
                              <a:pt x="260" y="997"/>
                            </a:lnTo>
                            <a:lnTo>
                              <a:pt x="305" y="964"/>
                            </a:lnTo>
                            <a:lnTo>
                              <a:pt x="350" y="997"/>
                            </a:lnTo>
                            <a:lnTo>
                              <a:pt x="331" y="945"/>
                            </a:lnTo>
                            <a:lnTo>
                              <a:pt x="378" y="912"/>
                            </a:lnTo>
                            <a:lnTo>
                              <a:pt x="322" y="912"/>
                            </a:lnTo>
                            <a:close/>
                            <a:moveTo>
                              <a:pt x="551" y="974"/>
                            </a:moveTo>
                            <a:lnTo>
                              <a:pt x="534" y="922"/>
                            </a:lnTo>
                            <a:lnTo>
                              <a:pt x="518" y="974"/>
                            </a:lnTo>
                            <a:lnTo>
                              <a:pt x="461" y="974"/>
                            </a:lnTo>
                            <a:lnTo>
                              <a:pt x="506" y="1007"/>
                            </a:lnTo>
                            <a:lnTo>
                              <a:pt x="489" y="1059"/>
                            </a:lnTo>
                            <a:lnTo>
                              <a:pt x="534" y="1026"/>
                            </a:lnTo>
                            <a:lnTo>
                              <a:pt x="579" y="1059"/>
                            </a:lnTo>
                            <a:lnTo>
                              <a:pt x="563" y="1007"/>
                            </a:lnTo>
                            <a:lnTo>
                              <a:pt x="608" y="974"/>
                            </a:lnTo>
                            <a:lnTo>
                              <a:pt x="551" y="974"/>
                            </a:lnTo>
                            <a:close/>
                            <a:moveTo>
                              <a:pt x="782" y="912"/>
                            </a:moveTo>
                            <a:lnTo>
                              <a:pt x="763" y="860"/>
                            </a:lnTo>
                            <a:lnTo>
                              <a:pt x="747" y="912"/>
                            </a:lnTo>
                            <a:lnTo>
                              <a:pt x="693" y="912"/>
                            </a:lnTo>
                            <a:lnTo>
                              <a:pt x="737" y="945"/>
                            </a:lnTo>
                            <a:lnTo>
                              <a:pt x="721" y="997"/>
                            </a:lnTo>
                            <a:lnTo>
                              <a:pt x="763" y="964"/>
                            </a:lnTo>
                            <a:lnTo>
                              <a:pt x="808" y="997"/>
                            </a:lnTo>
                            <a:lnTo>
                              <a:pt x="792" y="945"/>
                            </a:lnTo>
                            <a:lnTo>
                              <a:pt x="837" y="912"/>
                            </a:lnTo>
                            <a:lnTo>
                              <a:pt x="782" y="912"/>
                            </a:lnTo>
                            <a:close/>
                            <a:moveTo>
                              <a:pt x="950" y="744"/>
                            </a:moveTo>
                            <a:lnTo>
                              <a:pt x="934" y="690"/>
                            </a:lnTo>
                            <a:lnTo>
                              <a:pt x="917" y="744"/>
                            </a:lnTo>
                            <a:lnTo>
                              <a:pt x="860" y="744"/>
                            </a:lnTo>
                            <a:lnTo>
                              <a:pt x="905" y="778"/>
                            </a:lnTo>
                            <a:lnTo>
                              <a:pt x="889" y="829"/>
                            </a:lnTo>
                            <a:lnTo>
                              <a:pt x="934" y="796"/>
                            </a:lnTo>
                            <a:lnTo>
                              <a:pt x="978" y="829"/>
                            </a:lnTo>
                            <a:lnTo>
                              <a:pt x="960" y="778"/>
                            </a:lnTo>
                            <a:lnTo>
                              <a:pt x="1007" y="744"/>
                            </a:lnTo>
                            <a:lnTo>
                              <a:pt x="950" y="744"/>
                            </a:lnTo>
                            <a:close/>
                            <a:moveTo>
                              <a:pt x="1066" y="513"/>
                            </a:moveTo>
                            <a:lnTo>
                              <a:pt x="1011" y="513"/>
                            </a:lnTo>
                            <a:lnTo>
                              <a:pt x="995" y="459"/>
                            </a:lnTo>
                            <a:lnTo>
                              <a:pt x="976" y="513"/>
                            </a:lnTo>
                            <a:lnTo>
                              <a:pt x="922" y="513"/>
                            </a:lnTo>
                            <a:lnTo>
                              <a:pt x="967" y="546"/>
                            </a:lnTo>
                            <a:lnTo>
                              <a:pt x="950" y="598"/>
                            </a:lnTo>
                            <a:lnTo>
                              <a:pt x="995" y="565"/>
                            </a:lnTo>
                            <a:lnTo>
                              <a:pt x="1037" y="598"/>
                            </a:lnTo>
                            <a:lnTo>
                              <a:pt x="1021" y="546"/>
                            </a:lnTo>
                            <a:lnTo>
                              <a:pt x="1066" y="513"/>
                            </a:lnTo>
                            <a:close/>
                            <a:moveTo>
                              <a:pt x="889" y="369"/>
                            </a:moveTo>
                            <a:lnTo>
                              <a:pt x="934" y="336"/>
                            </a:lnTo>
                            <a:lnTo>
                              <a:pt x="978" y="369"/>
                            </a:lnTo>
                            <a:lnTo>
                              <a:pt x="960" y="315"/>
                            </a:lnTo>
                            <a:lnTo>
                              <a:pt x="1007" y="284"/>
                            </a:lnTo>
                            <a:lnTo>
                              <a:pt x="950" y="284"/>
                            </a:lnTo>
                            <a:lnTo>
                              <a:pt x="934" y="230"/>
                            </a:lnTo>
                            <a:lnTo>
                              <a:pt x="917" y="284"/>
                            </a:lnTo>
                            <a:lnTo>
                              <a:pt x="860" y="284"/>
                            </a:lnTo>
                            <a:lnTo>
                              <a:pt x="905" y="315"/>
                            </a:lnTo>
                            <a:lnTo>
                              <a:pt x="889" y="369"/>
                            </a:lnTo>
                            <a:close/>
                            <a:moveTo>
                              <a:pt x="766" y="62"/>
                            </a:moveTo>
                            <a:lnTo>
                              <a:pt x="747" y="114"/>
                            </a:lnTo>
                            <a:lnTo>
                              <a:pt x="693" y="114"/>
                            </a:lnTo>
                            <a:lnTo>
                              <a:pt x="737" y="147"/>
                            </a:lnTo>
                            <a:lnTo>
                              <a:pt x="721" y="199"/>
                            </a:lnTo>
                            <a:lnTo>
                              <a:pt x="766" y="168"/>
                            </a:lnTo>
                            <a:lnTo>
                              <a:pt x="808" y="199"/>
                            </a:lnTo>
                            <a:lnTo>
                              <a:pt x="792" y="147"/>
                            </a:lnTo>
                            <a:lnTo>
                              <a:pt x="837" y="114"/>
                            </a:lnTo>
                            <a:lnTo>
                              <a:pt x="782" y="114"/>
                            </a:lnTo>
                            <a:lnTo>
                              <a:pt x="766" y="62"/>
                            </a:lnTo>
                            <a:close/>
                          </a:path>
                        </a:pathLst>
                      </a:custGeom>
                      <a:solidFill>
                        <a:srgbClr val="FFF2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550F1C" w14:textId="77777777" w:rsidR="00081E5A" w:rsidRDefault="00081E5A" w:rsidP="002C1695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78A4276" id="Freeform 1719" o:spid="_x0000_s1030" style="position:absolute;margin-left:444.7pt;margin-top:7.55pt;width:34.45pt;height:34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66,10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" adj="-11796480,,5400" path="m534,548r,xm534,534r,xm489,137r45,-33l579,137,563,85,608,52r-57,l534,,518,52r-57,l506,85r-17,52xm260,199r45,-31l348,199,331,147r45,-33l322,114,305,62r-19,52l232,114r45,33l260,199xm135,230r-16,54l64,284r45,33l90,369r45,-33l180,369,163,317r45,-33l154,284,135,230xm74,565r45,33l102,546r45,-33l90,513,74,461,57,513,,513r45,33l29,598,74,565xm154,744l135,690r-16,54l64,744r45,34l90,829r45,-33l180,829,163,778r45,-34l154,744xm322,912l305,860r-16,52l232,912r45,33l260,997r45,-33l350,997,331,945r47,-33l322,912xm551,974l534,922r-16,52l461,974r45,33l489,1059r45,-33l579,1059r-16,-52l608,974r-57,xm782,912l763,860r-16,52l693,912r44,33l721,997r42,-33l808,997,792,945r45,-33l782,912xm950,744l934,690r-17,54l860,744r45,34l889,829r45,-33l978,829,960,778r47,-34l950,744xm1066,513r-55,l995,459r-19,54l922,513r45,33l950,598r45,-33l1037,598r-16,-52l1066,513xm889,369r45,-33l978,369,960,315r47,-31l950,284,934,230r-17,54l860,284r45,31l889,369xm766,62r-19,52l693,114r44,33l721,199r45,-31l808,199,792,147r45,-33l782,114,766,62xe" fillcolor="#fff200" stroked="f">
              <v:stroke joinstyle="round"/>
              <v:formulas/>
              <v:path arrowok="t" o:connecttype="custom" o:connectlocs="347842403,347993914;347842403,67774096;396045283,33887048;337420158,33887048;318530046,89279543;226683813,129683331;209747666,74290836;151122542,74290836;87937891,149885019;71001744,206580862;117250248,240467910;100314101,185075415;77515647,389701050;58625124,334308966;0,334308966;48202880,368196013;77515647,484845454;58625124,540237949;106176819,507002369;209747666,594326685;151122542,594326685;198674237,628213733;246225521,594326685;347842403,600843425;329603475,656235920;377155170,690122968;358916242,634730473;486588735,594326685;469652588,649719180;515901092,615832132;618820754,484845454;560195630,484845454;608398510,518732501;655950204,484845454;658555765,334308966;600581827,334308966;648133521,368196013;694382025,334308966;637059681,240467910;618820754,185075415;560195630,185075415;498964945,40403788;480074832,95796283;526323336,129683331;509387189,74290836" o:connectangles="0,0,0,0,0,0,0,0,0,0,0,0,0,0,0,0,0,0,0,0,0,0,0,0,0,0,0,0,0,0,0,0,0,0,0,0,0,0,0,0,0,0,0,0,0" textboxrect="0,0,1066,1059"/>
              <o:lock v:ext="edit" verticies="t"/>
              <v:textbox>
                <w:txbxContent>
                  <w:p w14:paraId="42550F1C" w14:textId="77777777" w:rsidR="00081E5A" w:rsidRDefault="00081E5A" w:rsidP="002C1695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3F56A1D3" wp14:editId="436DACAF">
              <wp:simplePos x="0" y="0"/>
              <wp:positionH relativeFrom="column">
                <wp:posOffset>5426710</wp:posOffset>
              </wp:positionH>
              <wp:positionV relativeFrom="paragraph">
                <wp:posOffset>631756</wp:posOffset>
              </wp:positionV>
              <wp:extent cx="854239" cy="161008"/>
              <wp:effectExtent l="0" t="0" r="3175" b="0"/>
              <wp:wrapNone/>
              <wp:docPr id="737" name="Freeform 17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54239" cy="161008"/>
                      </a:xfrm>
                      <a:custGeom>
                        <a:avLst/>
                        <a:gdLst>
                          <a:gd name="T0" fmla="*/ 146243 w 881"/>
                          <a:gd name="T1" fmla="*/ 18727 h 167"/>
                          <a:gd name="T2" fmla="*/ 176241 w 881"/>
                          <a:gd name="T3" fmla="*/ 213485 h 167"/>
                          <a:gd name="T4" fmla="*/ 367482 w 881"/>
                          <a:gd name="T5" fmla="*/ 26218 h 167"/>
                          <a:gd name="T6" fmla="*/ 408730 w 881"/>
                          <a:gd name="T7" fmla="*/ 209740 h 167"/>
                          <a:gd name="T8" fmla="*/ 453728 w 881"/>
                          <a:gd name="T9" fmla="*/ 67416 h 167"/>
                          <a:gd name="T10" fmla="*/ 494976 w 881"/>
                          <a:gd name="T11" fmla="*/ 157305 h 167"/>
                          <a:gd name="T12" fmla="*/ 629969 w 881"/>
                          <a:gd name="T13" fmla="*/ 71162 h 167"/>
                          <a:gd name="T14" fmla="*/ 851208 w 881"/>
                          <a:gd name="T15" fmla="*/ 82398 h 167"/>
                          <a:gd name="T16" fmla="*/ 791211 w 881"/>
                          <a:gd name="T17" fmla="*/ 67416 h 167"/>
                          <a:gd name="T18" fmla="*/ 884957 w 881"/>
                          <a:gd name="T19" fmla="*/ 86143 h 167"/>
                          <a:gd name="T20" fmla="*/ 1049949 w 881"/>
                          <a:gd name="T21" fmla="*/ 265921 h 167"/>
                          <a:gd name="T22" fmla="*/ 1072447 w 881"/>
                          <a:gd name="T23" fmla="*/ 217231 h 167"/>
                          <a:gd name="T24" fmla="*/ 1229940 w 881"/>
                          <a:gd name="T25" fmla="*/ 202249 h 167"/>
                          <a:gd name="T26" fmla="*/ 1211191 w 881"/>
                          <a:gd name="T27" fmla="*/ 127342 h 167"/>
                          <a:gd name="T28" fmla="*/ 1368683 w 881"/>
                          <a:gd name="T29" fmla="*/ 104870 h 167"/>
                          <a:gd name="T30" fmla="*/ 1424930 w 881"/>
                          <a:gd name="T31" fmla="*/ 205995 h 167"/>
                          <a:gd name="T32" fmla="*/ 1477428 w 881"/>
                          <a:gd name="T33" fmla="*/ 86143 h 167"/>
                          <a:gd name="T34" fmla="*/ 1601171 w 881"/>
                          <a:gd name="T35" fmla="*/ 213485 h 167"/>
                          <a:gd name="T36" fmla="*/ 1649919 w 881"/>
                          <a:gd name="T37" fmla="*/ 187268 h 167"/>
                          <a:gd name="T38" fmla="*/ 1736165 w 881"/>
                          <a:gd name="T39" fmla="*/ 78653 h 167"/>
                          <a:gd name="T40" fmla="*/ 1968653 w 881"/>
                          <a:gd name="T41" fmla="*/ 213485 h 167"/>
                          <a:gd name="T42" fmla="*/ 1863659 w 881"/>
                          <a:gd name="T43" fmla="*/ 29963 h 167"/>
                          <a:gd name="T44" fmla="*/ 1972403 w 881"/>
                          <a:gd name="T45" fmla="*/ 37454 h 167"/>
                          <a:gd name="T46" fmla="*/ 2096147 w 881"/>
                          <a:gd name="T47" fmla="*/ 89889 h 167"/>
                          <a:gd name="T48" fmla="*/ 2137395 w 881"/>
                          <a:gd name="T49" fmla="*/ 101125 h 167"/>
                          <a:gd name="T50" fmla="*/ 2216141 w 881"/>
                          <a:gd name="T51" fmla="*/ 89889 h 167"/>
                          <a:gd name="T52" fmla="*/ 2246140 w 881"/>
                          <a:gd name="T53" fmla="*/ 191013 h 167"/>
                          <a:gd name="T54" fmla="*/ 2336135 w 881"/>
                          <a:gd name="T55" fmla="*/ 209740 h 167"/>
                          <a:gd name="T56" fmla="*/ 2527376 w 881"/>
                          <a:gd name="T57" fmla="*/ 209740 h 167"/>
                          <a:gd name="T58" fmla="*/ 2557375 w 881"/>
                          <a:gd name="T59" fmla="*/ 194759 h 167"/>
                          <a:gd name="T60" fmla="*/ 2744865 w 881"/>
                          <a:gd name="T61" fmla="*/ 202249 h 167"/>
                          <a:gd name="T62" fmla="*/ 2909857 w 881"/>
                          <a:gd name="T63" fmla="*/ 209740 h 167"/>
                          <a:gd name="T64" fmla="*/ 2902358 w 881"/>
                          <a:gd name="T65" fmla="*/ 3745 h 167"/>
                          <a:gd name="T66" fmla="*/ 3071099 w 881"/>
                          <a:gd name="T67" fmla="*/ 209740 h 167"/>
                          <a:gd name="T68" fmla="*/ 3142346 w 881"/>
                          <a:gd name="T69" fmla="*/ 86143 h 167"/>
                          <a:gd name="T70" fmla="*/ 3228592 w 881"/>
                          <a:gd name="T71" fmla="*/ 213485 h 167"/>
                          <a:gd name="T72" fmla="*/ 491226 w 881"/>
                          <a:gd name="T73" fmla="*/ 573040 h 167"/>
                          <a:gd name="T74" fmla="*/ 498726 w 881"/>
                          <a:gd name="T75" fmla="*/ 426971 h 167"/>
                          <a:gd name="T76" fmla="*/ 629969 w 881"/>
                          <a:gd name="T77" fmla="*/ 486897 h 167"/>
                          <a:gd name="T78" fmla="*/ 603720 w 881"/>
                          <a:gd name="T79" fmla="*/ 423226 h 167"/>
                          <a:gd name="T80" fmla="*/ 794961 w 881"/>
                          <a:gd name="T81" fmla="*/ 569295 h 167"/>
                          <a:gd name="T82" fmla="*/ 1038699 w 881"/>
                          <a:gd name="T83" fmla="*/ 569295 h 167"/>
                          <a:gd name="T84" fmla="*/ 1023700 w 881"/>
                          <a:gd name="T85" fmla="*/ 479406 h 167"/>
                          <a:gd name="T86" fmla="*/ 1087447 w 881"/>
                          <a:gd name="T87" fmla="*/ 426971 h 167"/>
                          <a:gd name="T88" fmla="*/ 1323685 w 881"/>
                          <a:gd name="T89" fmla="*/ 453188 h 167"/>
                          <a:gd name="T90" fmla="*/ 1271188 w 881"/>
                          <a:gd name="T91" fmla="*/ 449443 h 167"/>
                          <a:gd name="T92" fmla="*/ 1462428 w 881"/>
                          <a:gd name="T93" fmla="*/ 441952 h 167"/>
                          <a:gd name="T94" fmla="*/ 1552424 w 881"/>
                          <a:gd name="T95" fmla="*/ 561804 h 167"/>
                          <a:gd name="T96" fmla="*/ 1642419 w 881"/>
                          <a:gd name="T97" fmla="*/ 468170 h 167"/>
                          <a:gd name="T98" fmla="*/ 1777413 w 881"/>
                          <a:gd name="T99" fmla="*/ 546822 h 167"/>
                          <a:gd name="T100" fmla="*/ 1799912 w 881"/>
                          <a:gd name="T101" fmla="*/ 494387 h 167"/>
                          <a:gd name="T102" fmla="*/ 1919906 w 881"/>
                          <a:gd name="T103" fmla="*/ 486897 h 167"/>
                          <a:gd name="T104" fmla="*/ 1878658 w 881"/>
                          <a:gd name="T105" fmla="*/ 505624 h 167"/>
                          <a:gd name="T106" fmla="*/ 2013651 w 881"/>
                          <a:gd name="T107" fmla="*/ 569295 h 167"/>
                          <a:gd name="T108" fmla="*/ 2336135 w 881"/>
                          <a:gd name="T109" fmla="*/ 569295 h 167"/>
                          <a:gd name="T110" fmla="*/ 2358634 w 881"/>
                          <a:gd name="T111" fmla="*/ 374536 h 167"/>
                          <a:gd name="T112" fmla="*/ 2441130 w 881"/>
                          <a:gd name="T113" fmla="*/ 573040 h 167"/>
                          <a:gd name="T114" fmla="*/ 2594873 w 881"/>
                          <a:gd name="T115" fmla="*/ 374536 h 167"/>
                          <a:gd name="T116" fmla="*/ 2726116 w 881"/>
                          <a:gd name="T117" fmla="*/ 573040 h 167"/>
                          <a:gd name="T118" fmla="*/ 2759865 w 881"/>
                          <a:gd name="T119" fmla="*/ 539332 h 167"/>
                          <a:gd name="T120" fmla="*/ 2831111 w 881"/>
                          <a:gd name="T121" fmla="*/ 569295 h 167"/>
                          <a:gd name="T122" fmla="*/ 0 60000 65536"/>
                          <a:gd name="T123" fmla="*/ 0 60000 65536"/>
                          <a:gd name="T124" fmla="*/ 0 60000 65536"/>
                          <a:gd name="T125" fmla="*/ 0 60000 65536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60000 65536"/>
                          <a:gd name="T136" fmla="*/ 0 60000 65536"/>
                          <a:gd name="T137" fmla="*/ 0 60000 65536"/>
                          <a:gd name="T138" fmla="*/ 0 60000 65536"/>
                          <a:gd name="T139" fmla="*/ 0 60000 65536"/>
                          <a:gd name="T140" fmla="*/ 0 60000 65536"/>
                          <a:gd name="T141" fmla="*/ 0 60000 65536"/>
                          <a:gd name="T142" fmla="*/ 0 60000 65536"/>
                          <a:gd name="T143" fmla="*/ 0 60000 65536"/>
                          <a:gd name="T144" fmla="*/ 0 60000 65536"/>
                          <a:gd name="T145" fmla="*/ 0 60000 65536"/>
                          <a:gd name="T146" fmla="*/ 0 60000 65536"/>
                          <a:gd name="T147" fmla="*/ 0 60000 65536"/>
                          <a:gd name="T148" fmla="*/ 0 60000 65536"/>
                          <a:gd name="T149" fmla="*/ 0 60000 65536"/>
                          <a:gd name="T150" fmla="*/ 0 60000 65536"/>
                          <a:gd name="T151" fmla="*/ 0 60000 65536"/>
                          <a:gd name="T152" fmla="*/ 0 60000 65536"/>
                          <a:gd name="T153" fmla="*/ 0 60000 65536"/>
                          <a:gd name="T154" fmla="*/ 0 60000 65536"/>
                          <a:gd name="T155" fmla="*/ 0 60000 65536"/>
                          <a:gd name="T156" fmla="*/ 0 60000 65536"/>
                          <a:gd name="T157" fmla="*/ 0 60000 65536"/>
                          <a:gd name="T158" fmla="*/ 0 60000 65536"/>
                          <a:gd name="T159" fmla="*/ 0 60000 65536"/>
                          <a:gd name="T160" fmla="*/ 0 60000 65536"/>
                          <a:gd name="T161" fmla="*/ 0 60000 65536"/>
                          <a:gd name="T162" fmla="*/ 0 60000 65536"/>
                          <a:gd name="T163" fmla="*/ 0 60000 65536"/>
                          <a:gd name="T164" fmla="*/ 0 60000 65536"/>
                          <a:gd name="T165" fmla="*/ 0 60000 65536"/>
                          <a:gd name="T166" fmla="*/ 0 60000 65536"/>
                          <a:gd name="T167" fmla="*/ 0 60000 65536"/>
                          <a:gd name="T168" fmla="*/ 0 60000 65536"/>
                          <a:gd name="T169" fmla="*/ 0 60000 65536"/>
                          <a:gd name="T170" fmla="*/ 0 60000 65536"/>
                          <a:gd name="T171" fmla="*/ 0 60000 65536"/>
                          <a:gd name="T172" fmla="*/ 0 60000 65536"/>
                          <a:gd name="T173" fmla="*/ 0 60000 65536"/>
                          <a:gd name="T174" fmla="*/ 0 60000 65536"/>
                          <a:gd name="T175" fmla="*/ 0 60000 65536"/>
                          <a:gd name="T176" fmla="*/ 0 60000 65536"/>
                          <a:gd name="T177" fmla="*/ 0 60000 65536"/>
                          <a:gd name="T178" fmla="*/ 0 60000 65536"/>
                          <a:gd name="T179" fmla="*/ 0 60000 65536"/>
                          <a:gd name="T180" fmla="*/ 0 60000 65536"/>
                          <a:gd name="T181" fmla="*/ 0 60000 65536"/>
                          <a:gd name="T182" fmla="*/ 0 60000 65536"/>
                          <a:gd name="T183" fmla="*/ 0 w 881"/>
                          <a:gd name="T184" fmla="*/ 0 h 167"/>
                          <a:gd name="T185" fmla="*/ 881 w 881"/>
                          <a:gd name="T186" fmla="*/ 167 h 167"/>
                        </a:gdLst>
                        <a:ahLst/>
                        <a:cxnLst>
                          <a:cxn ang="T122">
                            <a:pos x="T0" y="T1"/>
                          </a:cxn>
                          <a:cxn ang="T123">
                            <a:pos x="T2" y="T3"/>
                          </a:cxn>
                          <a:cxn ang="T124">
                            <a:pos x="T4" y="T5"/>
                          </a:cxn>
                          <a:cxn ang="T125">
                            <a:pos x="T6" y="T7"/>
                          </a:cxn>
                          <a:cxn ang="T126">
                            <a:pos x="T8" y="T9"/>
                          </a:cxn>
                          <a:cxn ang="T127">
                            <a:pos x="T10" y="T11"/>
                          </a:cxn>
                          <a:cxn ang="T128">
                            <a:pos x="T12" y="T13"/>
                          </a:cxn>
                          <a:cxn ang="T129">
                            <a:pos x="T14" y="T15"/>
                          </a:cxn>
                          <a:cxn ang="T130">
                            <a:pos x="T16" y="T17"/>
                          </a:cxn>
                          <a:cxn ang="T131">
                            <a:pos x="T18" y="T19"/>
                          </a:cxn>
                          <a:cxn ang="T132">
                            <a:pos x="T20" y="T21"/>
                          </a:cxn>
                          <a:cxn ang="T133">
                            <a:pos x="T22" y="T23"/>
                          </a:cxn>
                          <a:cxn ang="T134">
                            <a:pos x="T24" y="T25"/>
                          </a:cxn>
                          <a:cxn ang="T135">
                            <a:pos x="T26" y="T27"/>
                          </a:cxn>
                          <a:cxn ang="T136">
                            <a:pos x="T28" y="T29"/>
                          </a:cxn>
                          <a:cxn ang="T137">
                            <a:pos x="T30" y="T31"/>
                          </a:cxn>
                          <a:cxn ang="T138">
                            <a:pos x="T32" y="T33"/>
                          </a:cxn>
                          <a:cxn ang="T139">
                            <a:pos x="T34" y="T35"/>
                          </a:cxn>
                          <a:cxn ang="T140">
                            <a:pos x="T36" y="T37"/>
                          </a:cxn>
                          <a:cxn ang="T141">
                            <a:pos x="T38" y="T39"/>
                          </a:cxn>
                          <a:cxn ang="T142">
                            <a:pos x="T40" y="T41"/>
                          </a:cxn>
                          <a:cxn ang="T143">
                            <a:pos x="T42" y="T43"/>
                          </a:cxn>
                          <a:cxn ang="T144">
                            <a:pos x="T44" y="T45"/>
                          </a:cxn>
                          <a:cxn ang="T145">
                            <a:pos x="T46" y="T47"/>
                          </a:cxn>
                          <a:cxn ang="T146">
                            <a:pos x="T48" y="T49"/>
                          </a:cxn>
                          <a:cxn ang="T147">
                            <a:pos x="T50" y="T51"/>
                          </a:cxn>
                          <a:cxn ang="T148">
                            <a:pos x="T52" y="T53"/>
                          </a:cxn>
                          <a:cxn ang="T149">
                            <a:pos x="T54" y="T55"/>
                          </a:cxn>
                          <a:cxn ang="T150">
                            <a:pos x="T56" y="T57"/>
                          </a:cxn>
                          <a:cxn ang="T151">
                            <a:pos x="T58" y="T59"/>
                          </a:cxn>
                          <a:cxn ang="T152">
                            <a:pos x="T60" y="T61"/>
                          </a:cxn>
                          <a:cxn ang="T153">
                            <a:pos x="T62" y="T63"/>
                          </a:cxn>
                          <a:cxn ang="T154">
                            <a:pos x="T64" y="T65"/>
                          </a:cxn>
                          <a:cxn ang="T155">
                            <a:pos x="T66" y="T67"/>
                          </a:cxn>
                          <a:cxn ang="T156">
                            <a:pos x="T68" y="T69"/>
                          </a:cxn>
                          <a:cxn ang="T157">
                            <a:pos x="T70" y="T71"/>
                          </a:cxn>
                          <a:cxn ang="T158">
                            <a:pos x="T72" y="T73"/>
                          </a:cxn>
                          <a:cxn ang="T159">
                            <a:pos x="T74" y="T75"/>
                          </a:cxn>
                          <a:cxn ang="T160">
                            <a:pos x="T76" y="T77"/>
                          </a:cxn>
                          <a:cxn ang="T161">
                            <a:pos x="T78" y="T79"/>
                          </a:cxn>
                          <a:cxn ang="T162">
                            <a:pos x="T80" y="T81"/>
                          </a:cxn>
                          <a:cxn ang="T163">
                            <a:pos x="T82" y="T83"/>
                          </a:cxn>
                          <a:cxn ang="T164">
                            <a:pos x="T84" y="T85"/>
                          </a:cxn>
                          <a:cxn ang="T165">
                            <a:pos x="T86" y="T87"/>
                          </a:cxn>
                          <a:cxn ang="T166">
                            <a:pos x="T88" y="T89"/>
                          </a:cxn>
                          <a:cxn ang="T167">
                            <a:pos x="T90" y="T91"/>
                          </a:cxn>
                          <a:cxn ang="T168">
                            <a:pos x="T92" y="T93"/>
                          </a:cxn>
                          <a:cxn ang="T169">
                            <a:pos x="T94" y="T95"/>
                          </a:cxn>
                          <a:cxn ang="T170">
                            <a:pos x="T96" y="T97"/>
                          </a:cxn>
                          <a:cxn ang="T171">
                            <a:pos x="T98" y="T99"/>
                          </a:cxn>
                          <a:cxn ang="T172">
                            <a:pos x="T100" y="T101"/>
                          </a:cxn>
                          <a:cxn ang="T173">
                            <a:pos x="T102" y="T103"/>
                          </a:cxn>
                          <a:cxn ang="T174">
                            <a:pos x="T104" y="T105"/>
                          </a:cxn>
                          <a:cxn ang="T175">
                            <a:pos x="T106" y="T107"/>
                          </a:cxn>
                          <a:cxn ang="T176">
                            <a:pos x="T108" y="T109"/>
                          </a:cxn>
                          <a:cxn ang="T177">
                            <a:pos x="T110" y="T111"/>
                          </a:cxn>
                          <a:cxn ang="T178">
                            <a:pos x="T112" y="T113"/>
                          </a:cxn>
                          <a:cxn ang="T179">
                            <a:pos x="T114" y="T115"/>
                          </a:cxn>
                          <a:cxn ang="T180">
                            <a:pos x="T116" y="T117"/>
                          </a:cxn>
                          <a:cxn ang="T181">
                            <a:pos x="T118" y="T119"/>
                          </a:cxn>
                          <a:cxn ang="T182">
                            <a:pos x="T120" y="T121"/>
                          </a:cxn>
                        </a:cxnLst>
                        <a:rect l="T183" t="T184" r="T185" b="T186"/>
                        <a:pathLst>
                          <a:path w="881" h="167">
                            <a:moveTo>
                              <a:pt x="39" y="8"/>
                            </a:moveTo>
                            <a:cubicBezTo>
                              <a:pt x="39" y="8"/>
                              <a:pt x="39" y="9"/>
                              <a:pt x="39" y="9"/>
                            </a:cubicBezTo>
                            <a:cubicBezTo>
                              <a:pt x="39" y="9"/>
                              <a:pt x="39" y="10"/>
                              <a:pt x="39" y="10"/>
                            </a:cubicBezTo>
                            <a:cubicBezTo>
                              <a:pt x="39" y="10"/>
                              <a:pt x="39" y="10"/>
                              <a:pt x="39" y="10"/>
                            </a:cubicBezTo>
                            <a:cubicBezTo>
                              <a:pt x="38" y="10"/>
                              <a:pt x="38" y="10"/>
                              <a:pt x="38" y="10"/>
                            </a:cubicBezTo>
                            <a:cubicBezTo>
                              <a:pt x="23" y="10"/>
                              <a:pt x="23" y="10"/>
                              <a:pt x="23" y="10"/>
                            </a:cubicBezTo>
                            <a:cubicBezTo>
                              <a:pt x="23" y="56"/>
                              <a:pt x="23" y="56"/>
                              <a:pt x="23" y="56"/>
                            </a:cubicBezTo>
                            <a:cubicBezTo>
                              <a:pt x="23" y="56"/>
                              <a:pt x="23" y="56"/>
                              <a:pt x="23" y="57"/>
                            </a:cubicBezTo>
                            <a:cubicBezTo>
                              <a:pt x="23" y="57"/>
                              <a:pt x="23" y="57"/>
                              <a:pt x="23" y="57"/>
                            </a:cubicBezTo>
                            <a:cubicBezTo>
                              <a:pt x="22" y="57"/>
                              <a:pt x="22" y="57"/>
                              <a:pt x="21" y="57"/>
                            </a:cubicBezTo>
                            <a:cubicBezTo>
                              <a:pt x="21" y="57"/>
                              <a:pt x="20" y="57"/>
                              <a:pt x="20" y="57"/>
                            </a:cubicBezTo>
                            <a:cubicBezTo>
                              <a:pt x="19" y="57"/>
                              <a:pt x="19" y="57"/>
                              <a:pt x="18" y="57"/>
                            </a:cubicBezTo>
                            <a:cubicBezTo>
                              <a:pt x="18" y="57"/>
                              <a:pt x="17" y="57"/>
                              <a:pt x="17" y="57"/>
                            </a:cubicBezTo>
                            <a:cubicBezTo>
                              <a:pt x="17" y="57"/>
                              <a:pt x="17" y="57"/>
                              <a:pt x="16" y="57"/>
                            </a:cubicBezTo>
                            <a:cubicBezTo>
                              <a:pt x="16" y="56"/>
                              <a:pt x="16" y="56"/>
                              <a:pt x="16" y="56"/>
                            </a:cubicBezTo>
                            <a:cubicBezTo>
                              <a:pt x="16" y="10"/>
                              <a:pt x="16" y="10"/>
                              <a:pt x="16" y="10"/>
                            </a:cubicBezTo>
                            <a:cubicBezTo>
                              <a:pt x="2" y="10"/>
                              <a:pt x="2" y="10"/>
                              <a:pt x="2" y="10"/>
                            </a:cubicBezTo>
                            <a:cubicBezTo>
                              <a:pt x="1" y="10"/>
                              <a:pt x="1" y="10"/>
                              <a:pt x="1" y="10"/>
                            </a:cubicBezTo>
                            <a:cubicBezTo>
                              <a:pt x="1" y="10"/>
                              <a:pt x="1" y="10"/>
                              <a:pt x="1" y="10"/>
                            </a:cubicBezTo>
                            <a:cubicBezTo>
                              <a:pt x="0" y="10"/>
                              <a:pt x="0" y="9"/>
                              <a:pt x="0" y="9"/>
                            </a:cubicBezTo>
                            <a:cubicBezTo>
                              <a:pt x="0" y="9"/>
                              <a:pt x="0" y="8"/>
                              <a:pt x="0" y="8"/>
                            </a:cubicBezTo>
                            <a:cubicBezTo>
                              <a:pt x="0" y="7"/>
                              <a:pt x="0" y="7"/>
                              <a:pt x="0" y="6"/>
                            </a:cubicBezTo>
                            <a:cubicBezTo>
                              <a:pt x="0" y="6"/>
                              <a:pt x="0" y="5"/>
                              <a:pt x="1" y="5"/>
                            </a:cubicBezTo>
                            <a:cubicBezTo>
                              <a:pt x="1" y="5"/>
                              <a:pt x="1" y="5"/>
                              <a:pt x="1" y="5"/>
                            </a:cubicBezTo>
                            <a:cubicBezTo>
                              <a:pt x="1" y="5"/>
                              <a:pt x="1" y="5"/>
                              <a:pt x="2" y="5"/>
                            </a:cubicBezTo>
                            <a:cubicBezTo>
                              <a:pt x="38" y="5"/>
                              <a:pt x="38" y="5"/>
                              <a:pt x="38" y="5"/>
                            </a:cubicBezTo>
                            <a:cubicBezTo>
                              <a:pt x="38" y="5"/>
                              <a:pt x="38" y="5"/>
                              <a:pt x="39" y="5"/>
                            </a:cubicBezTo>
                            <a:cubicBezTo>
                              <a:pt x="39" y="5"/>
                              <a:pt x="39" y="5"/>
                              <a:pt x="39" y="5"/>
                            </a:cubicBezTo>
                            <a:cubicBezTo>
                              <a:pt x="39" y="5"/>
                              <a:pt x="39" y="6"/>
                              <a:pt x="39" y="6"/>
                            </a:cubicBezTo>
                            <a:cubicBezTo>
                              <a:pt x="39" y="7"/>
                              <a:pt x="39" y="7"/>
                              <a:pt x="39" y="8"/>
                            </a:cubicBezTo>
                            <a:close/>
                            <a:moveTo>
                              <a:pt x="78" y="56"/>
                            </a:moveTo>
                            <a:cubicBezTo>
                              <a:pt x="78" y="56"/>
                              <a:pt x="78" y="56"/>
                              <a:pt x="78" y="57"/>
                            </a:cubicBezTo>
                            <a:cubicBezTo>
                              <a:pt x="78" y="57"/>
                              <a:pt x="78" y="57"/>
                              <a:pt x="77" y="57"/>
                            </a:cubicBezTo>
                            <a:cubicBezTo>
                              <a:pt x="77" y="57"/>
                              <a:pt x="77" y="57"/>
                              <a:pt x="76" y="57"/>
                            </a:cubicBezTo>
                            <a:cubicBezTo>
                              <a:pt x="76" y="57"/>
                              <a:pt x="75" y="57"/>
                              <a:pt x="75" y="57"/>
                            </a:cubicBezTo>
                            <a:cubicBezTo>
                              <a:pt x="74" y="57"/>
                              <a:pt x="73" y="57"/>
                              <a:pt x="73" y="57"/>
                            </a:cubicBezTo>
                            <a:cubicBezTo>
                              <a:pt x="73" y="57"/>
                              <a:pt x="72" y="57"/>
                              <a:pt x="72" y="57"/>
                            </a:cubicBezTo>
                            <a:cubicBezTo>
                              <a:pt x="72" y="57"/>
                              <a:pt x="72" y="57"/>
                              <a:pt x="71" y="57"/>
                            </a:cubicBezTo>
                            <a:cubicBezTo>
                              <a:pt x="71" y="56"/>
                              <a:pt x="71" y="56"/>
                              <a:pt x="71" y="56"/>
                            </a:cubicBezTo>
                            <a:cubicBezTo>
                              <a:pt x="71" y="35"/>
                              <a:pt x="71" y="35"/>
                              <a:pt x="71" y="35"/>
                            </a:cubicBezTo>
                            <a:cubicBezTo>
                              <a:pt x="71" y="33"/>
                              <a:pt x="71" y="31"/>
                              <a:pt x="71" y="30"/>
                            </a:cubicBezTo>
                            <a:cubicBezTo>
                              <a:pt x="71" y="28"/>
                              <a:pt x="70" y="27"/>
                              <a:pt x="69" y="26"/>
                            </a:cubicBezTo>
                            <a:cubicBezTo>
                              <a:pt x="69" y="25"/>
                              <a:pt x="68" y="25"/>
                              <a:pt x="67" y="24"/>
                            </a:cubicBezTo>
                            <a:cubicBezTo>
                              <a:pt x="66" y="24"/>
                              <a:pt x="65" y="23"/>
                              <a:pt x="64" y="23"/>
                            </a:cubicBezTo>
                            <a:cubicBezTo>
                              <a:pt x="62" y="23"/>
                              <a:pt x="60" y="24"/>
                              <a:pt x="59" y="25"/>
                            </a:cubicBezTo>
                            <a:cubicBezTo>
                              <a:pt x="57" y="26"/>
                              <a:pt x="55" y="28"/>
                              <a:pt x="53" y="30"/>
                            </a:cubicBezTo>
                            <a:cubicBezTo>
                              <a:pt x="53" y="56"/>
                              <a:pt x="53" y="56"/>
                              <a:pt x="53" y="56"/>
                            </a:cubicBezTo>
                            <a:cubicBezTo>
                              <a:pt x="53" y="56"/>
                              <a:pt x="53" y="56"/>
                              <a:pt x="53" y="57"/>
                            </a:cubicBezTo>
                            <a:cubicBezTo>
                              <a:pt x="53" y="57"/>
                              <a:pt x="53" y="57"/>
                              <a:pt x="53" y="57"/>
                            </a:cubicBezTo>
                            <a:cubicBezTo>
                              <a:pt x="52" y="57"/>
                              <a:pt x="52" y="57"/>
                              <a:pt x="52" y="57"/>
                            </a:cubicBezTo>
                            <a:cubicBezTo>
                              <a:pt x="51" y="57"/>
                              <a:pt x="51" y="57"/>
                              <a:pt x="50" y="57"/>
                            </a:cubicBezTo>
                            <a:cubicBezTo>
                              <a:pt x="49" y="57"/>
                              <a:pt x="49" y="57"/>
                              <a:pt x="48" y="57"/>
                            </a:cubicBezTo>
                            <a:cubicBezTo>
                              <a:pt x="48" y="57"/>
                              <a:pt x="48" y="57"/>
                              <a:pt x="47" y="57"/>
                            </a:cubicBezTo>
                            <a:cubicBezTo>
                              <a:pt x="47" y="57"/>
                              <a:pt x="47" y="57"/>
                              <a:pt x="47" y="57"/>
                            </a:cubicBezTo>
                            <a:cubicBezTo>
                              <a:pt x="47" y="56"/>
                              <a:pt x="47" y="56"/>
                              <a:pt x="47" y="56"/>
                            </a:cubicBezTo>
                            <a:cubicBezTo>
                              <a:pt x="47" y="2"/>
                              <a:pt x="47" y="2"/>
                              <a:pt x="47" y="2"/>
                            </a:cubicBezTo>
                            <a:cubicBezTo>
                              <a:pt x="47" y="2"/>
                              <a:pt x="47" y="1"/>
                              <a:pt x="47" y="1"/>
                            </a:cubicBezTo>
                            <a:cubicBezTo>
                              <a:pt x="47" y="1"/>
                              <a:pt x="47" y="1"/>
                              <a:pt x="47" y="1"/>
                            </a:cubicBezTo>
                            <a:cubicBezTo>
                              <a:pt x="48" y="1"/>
                              <a:pt x="48" y="1"/>
                              <a:pt x="48" y="1"/>
                            </a:cubicBezTo>
                            <a:cubicBezTo>
                              <a:pt x="49" y="1"/>
                              <a:pt x="49" y="1"/>
                              <a:pt x="50" y="1"/>
                            </a:cubicBezTo>
                            <a:cubicBezTo>
                              <a:pt x="51" y="1"/>
                              <a:pt x="51" y="1"/>
                              <a:pt x="52" y="1"/>
                            </a:cubicBezTo>
                            <a:cubicBezTo>
                              <a:pt x="52" y="1"/>
                              <a:pt x="52" y="1"/>
                              <a:pt x="53" y="1"/>
                            </a:cubicBezTo>
                            <a:cubicBezTo>
                              <a:pt x="53" y="1"/>
                              <a:pt x="53" y="1"/>
                              <a:pt x="53" y="1"/>
                            </a:cubicBezTo>
                            <a:cubicBezTo>
                              <a:pt x="53" y="1"/>
                              <a:pt x="53" y="2"/>
                              <a:pt x="53" y="2"/>
                            </a:cubicBezTo>
                            <a:cubicBezTo>
                              <a:pt x="53" y="24"/>
                              <a:pt x="53" y="24"/>
                              <a:pt x="53" y="24"/>
                            </a:cubicBezTo>
                            <a:cubicBezTo>
                              <a:pt x="55" y="22"/>
                              <a:pt x="57" y="20"/>
                              <a:pt x="59" y="19"/>
                            </a:cubicBezTo>
                            <a:cubicBezTo>
                              <a:pt x="61" y="18"/>
                              <a:pt x="63" y="18"/>
                              <a:pt x="65" y="18"/>
                            </a:cubicBezTo>
                            <a:cubicBezTo>
                              <a:pt x="67" y="18"/>
                              <a:pt x="69" y="18"/>
                              <a:pt x="71" y="19"/>
                            </a:cubicBezTo>
                            <a:cubicBezTo>
                              <a:pt x="73" y="20"/>
                              <a:pt x="74" y="21"/>
                              <a:pt x="75" y="22"/>
                            </a:cubicBezTo>
                            <a:cubicBezTo>
                              <a:pt x="76" y="24"/>
                              <a:pt x="77" y="25"/>
                              <a:pt x="77" y="27"/>
                            </a:cubicBezTo>
                            <a:cubicBezTo>
                              <a:pt x="78" y="29"/>
                              <a:pt x="78" y="31"/>
                              <a:pt x="78" y="34"/>
                            </a:cubicBezTo>
                            <a:lnTo>
                              <a:pt x="78" y="56"/>
                            </a:lnTo>
                            <a:close/>
                            <a:moveTo>
                              <a:pt x="98" y="7"/>
                            </a:moveTo>
                            <a:cubicBezTo>
                              <a:pt x="98" y="9"/>
                              <a:pt x="98" y="10"/>
                              <a:pt x="97" y="10"/>
                            </a:cubicBezTo>
                            <a:cubicBezTo>
                              <a:pt x="97" y="11"/>
                              <a:pt x="95" y="11"/>
                              <a:pt x="94" y="11"/>
                            </a:cubicBezTo>
                            <a:cubicBezTo>
                              <a:pt x="92" y="11"/>
                              <a:pt x="91" y="11"/>
                              <a:pt x="91" y="10"/>
                            </a:cubicBezTo>
                            <a:cubicBezTo>
                              <a:pt x="90" y="10"/>
                              <a:pt x="90" y="9"/>
                              <a:pt x="90" y="7"/>
                            </a:cubicBezTo>
                            <a:cubicBezTo>
                              <a:pt x="90" y="6"/>
                              <a:pt x="90" y="5"/>
                              <a:pt x="91" y="4"/>
                            </a:cubicBezTo>
                            <a:cubicBezTo>
                              <a:pt x="91" y="4"/>
                              <a:pt x="92" y="3"/>
                              <a:pt x="94" y="3"/>
                            </a:cubicBezTo>
                            <a:cubicBezTo>
                              <a:pt x="96" y="3"/>
                              <a:pt x="97" y="3"/>
                              <a:pt x="97" y="4"/>
                            </a:cubicBezTo>
                            <a:cubicBezTo>
                              <a:pt x="98" y="5"/>
                              <a:pt x="98" y="6"/>
                              <a:pt x="98" y="7"/>
                            </a:cubicBezTo>
                            <a:close/>
                            <a:moveTo>
                              <a:pt x="97" y="56"/>
                            </a:moveTo>
                            <a:cubicBezTo>
                              <a:pt x="97" y="56"/>
                              <a:pt x="97" y="56"/>
                              <a:pt x="97" y="57"/>
                            </a:cubicBezTo>
                            <a:cubicBezTo>
                              <a:pt x="97" y="57"/>
                              <a:pt x="97" y="57"/>
                              <a:pt x="97" y="57"/>
                            </a:cubicBezTo>
                            <a:cubicBezTo>
                              <a:pt x="96" y="57"/>
                              <a:pt x="96" y="57"/>
                              <a:pt x="96" y="57"/>
                            </a:cubicBezTo>
                            <a:cubicBezTo>
                              <a:pt x="95" y="57"/>
                              <a:pt x="95" y="57"/>
                              <a:pt x="94" y="57"/>
                            </a:cubicBezTo>
                            <a:cubicBezTo>
                              <a:pt x="93" y="57"/>
                              <a:pt x="93" y="57"/>
                              <a:pt x="92" y="57"/>
                            </a:cubicBezTo>
                            <a:cubicBezTo>
                              <a:pt x="92" y="57"/>
                              <a:pt x="92" y="57"/>
                              <a:pt x="91" y="57"/>
                            </a:cubicBezTo>
                            <a:cubicBezTo>
                              <a:pt x="91" y="57"/>
                              <a:pt x="91" y="57"/>
                              <a:pt x="91" y="57"/>
                            </a:cubicBezTo>
                            <a:cubicBezTo>
                              <a:pt x="91" y="56"/>
                              <a:pt x="91" y="56"/>
                              <a:pt x="91" y="56"/>
                            </a:cubicBezTo>
                            <a:cubicBezTo>
                              <a:pt x="91" y="20"/>
                              <a:pt x="91" y="20"/>
                              <a:pt x="91" y="20"/>
                            </a:cubicBezTo>
                            <a:cubicBezTo>
                              <a:pt x="91" y="19"/>
                              <a:pt x="91" y="19"/>
                              <a:pt x="91" y="19"/>
                            </a:cubicBezTo>
                            <a:cubicBezTo>
                              <a:pt x="91" y="19"/>
                              <a:pt x="91" y="19"/>
                              <a:pt x="91" y="19"/>
                            </a:cubicBezTo>
                            <a:cubicBezTo>
                              <a:pt x="92" y="18"/>
                              <a:pt x="92" y="18"/>
                              <a:pt x="92" y="18"/>
                            </a:cubicBezTo>
                            <a:cubicBezTo>
                              <a:pt x="93" y="18"/>
                              <a:pt x="93" y="18"/>
                              <a:pt x="94" y="18"/>
                            </a:cubicBezTo>
                            <a:cubicBezTo>
                              <a:pt x="95" y="18"/>
                              <a:pt x="95" y="18"/>
                              <a:pt x="96" y="18"/>
                            </a:cubicBezTo>
                            <a:cubicBezTo>
                              <a:pt x="96" y="18"/>
                              <a:pt x="96" y="18"/>
                              <a:pt x="97" y="19"/>
                            </a:cubicBezTo>
                            <a:cubicBezTo>
                              <a:pt x="97" y="19"/>
                              <a:pt x="97" y="19"/>
                              <a:pt x="97" y="19"/>
                            </a:cubicBezTo>
                            <a:cubicBezTo>
                              <a:pt x="97" y="19"/>
                              <a:pt x="97" y="19"/>
                              <a:pt x="97" y="20"/>
                            </a:cubicBezTo>
                            <a:lnTo>
                              <a:pt x="97" y="56"/>
                            </a:lnTo>
                            <a:close/>
                            <a:moveTo>
                              <a:pt x="133" y="46"/>
                            </a:moveTo>
                            <a:cubicBezTo>
                              <a:pt x="133" y="48"/>
                              <a:pt x="133" y="50"/>
                              <a:pt x="132" y="51"/>
                            </a:cubicBezTo>
                            <a:cubicBezTo>
                              <a:pt x="131" y="52"/>
                              <a:pt x="130" y="54"/>
                              <a:pt x="129" y="55"/>
                            </a:cubicBezTo>
                            <a:cubicBezTo>
                              <a:pt x="128" y="56"/>
                              <a:pt x="126" y="56"/>
                              <a:pt x="124" y="57"/>
                            </a:cubicBezTo>
                            <a:cubicBezTo>
                              <a:pt x="123" y="58"/>
                              <a:pt x="121" y="58"/>
                              <a:pt x="119" y="58"/>
                            </a:cubicBezTo>
                            <a:cubicBezTo>
                              <a:pt x="117" y="58"/>
                              <a:pt x="116" y="58"/>
                              <a:pt x="115" y="57"/>
                            </a:cubicBezTo>
                            <a:cubicBezTo>
                              <a:pt x="114" y="57"/>
                              <a:pt x="113" y="57"/>
                              <a:pt x="112" y="57"/>
                            </a:cubicBezTo>
                            <a:cubicBezTo>
                              <a:pt x="111" y="56"/>
                              <a:pt x="110" y="56"/>
                              <a:pt x="109" y="56"/>
                            </a:cubicBezTo>
                            <a:cubicBezTo>
                              <a:pt x="109" y="55"/>
                              <a:pt x="108" y="55"/>
                              <a:pt x="108" y="55"/>
                            </a:cubicBezTo>
                            <a:cubicBezTo>
                              <a:pt x="108" y="55"/>
                              <a:pt x="107" y="54"/>
                              <a:pt x="107" y="54"/>
                            </a:cubicBezTo>
                            <a:cubicBezTo>
                              <a:pt x="107" y="53"/>
                              <a:pt x="107" y="53"/>
                              <a:pt x="107" y="52"/>
                            </a:cubicBezTo>
                            <a:cubicBezTo>
                              <a:pt x="107" y="51"/>
                              <a:pt x="107" y="51"/>
                              <a:pt x="107" y="50"/>
                            </a:cubicBezTo>
                            <a:cubicBezTo>
                              <a:pt x="107" y="50"/>
                              <a:pt x="107" y="50"/>
                              <a:pt x="107" y="50"/>
                            </a:cubicBezTo>
                            <a:cubicBezTo>
                              <a:pt x="108" y="49"/>
                              <a:pt x="108" y="49"/>
                              <a:pt x="108" y="49"/>
                            </a:cubicBezTo>
                            <a:cubicBezTo>
                              <a:pt x="108" y="49"/>
                              <a:pt x="108" y="49"/>
                              <a:pt x="108" y="49"/>
                            </a:cubicBezTo>
                            <a:cubicBezTo>
                              <a:pt x="109" y="49"/>
                              <a:pt x="109" y="49"/>
                              <a:pt x="110" y="49"/>
                            </a:cubicBezTo>
                            <a:cubicBezTo>
                              <a:pt x="110" y="50"/>
                              <a:pt x="111" y="50"/>
                              <a:pt x="112" y="51"/>
                            </a:cubicBezTo>
                            <a:cubicBezTo>
                              <a:pt x="113" y="51"/>
                              <a:pt x="114" y="51"/>
                              <a:pt x="115" y="52"/>
                            </a:cubicBezTo>
                            <a:cubicBezTo>
                              <a:pt x="116" y="52"/>
                              <a:pt x="117" y="52"/>
                              <a:pt x="119" y="52"/>
                            </a:cubicBezTo>
                            <a:cubicBezTo>
                              <a:pt x="120" y="52"/>
                              <a:pt x="121" y="52"/>
                              <a:pt x="122" y="52"/>
                            </a:cubicBezTo>
                            <a:cubicBezTo>
                              <a:pt x="123" y="52"/>
                              <a:pt x="124" y="51"/>
                              <a:pt x="124" y="51"/>
                            </a:cubicBezTo>
                            <a:cubicBezTo>
                              <a:pt x="125" y="50"/>
                              <a:pt x="125" y="50"/>
                              <a:pt x="126" y="49"/>
                            </a:cubicBezTo>
                            <a:cubicBezTo>
                              <a:pt x="126" y="48"/>
                              <a:pt x="126" y="48"/>
                              <a:pt x="126" y="47"/>
                            </a:cubicBezTo>
                            <a:cubicBezTo>
                              <a:pt x="126" y="46"/>
                              <a:pt x="126" y="45"/>
                              <a:pt x="126" y="44"/>
                            </a:cubicBezTo>
                            <a:cubicBezTo>
                              <a:pt x="125" y="43"/>
                              <a:pt x="124" y="43"/>
                              <a:pt x="123" y="42"/>
                            </a:cubicBezTo>
                            <a:cubicBezTo>
                              <a:pt x="123" y="42"/>
                              <a:pt x="122" y="41"/>
                              <a:pt x="121" y="41"/>
                            </a:cubicBezTo>
                            <a:cubicBezTo>
                              <a:pt x="119" y="40"/>
                              <a:pt x="118" y="40"/>
                              <a:pt x="117" y="39"/>
                            </a:cubicBezTo>
                            <a:cubicBezTo>
                              <a:pt x="116" y="39"/>
                              <a:pt x="115" y="38"/>
                              <a:pt x="114" y="38"/>
                            </a:cubicBezTo>
                            <a:cubicBezTo>
                              <a:pt x="113" y="37"/>
                              <a:pt x="112" y="37"/>
                              <a:pt x="111" y="36"/>
                            </a:cubicBezTo>
                            <a:cubicBezTo>
                              <a:pt x="110" y="35"/>
                              <a:pt x="109" y="34"/>
                              <a:pt x="109" y="33"/>
                            </a:cubicBezTo>
                            <a:cubicBezTo>
                              <a:pt x="108" y="32"/>
                              <a:pt x="108" y="30"/>
                              <a:pt x="108" y="29"/>
                            </a:cubicBezTo>
                            <a:cubicBezTo>
                              <a:pt x="108" y="27"/>
                              <a:pt x="108" y="26"/>
                              <a:pt x="109" y="24"/>
                            </a:cubicBezTo>
                            <a:cubicBezTo>
                              <a:pt x="109" y="23"/>
                              <a:pt x="110" y="22"/>
                              <a:pt x="111" y="21"/>
                            </a:cubicBezTo>
                            <a:cubicBezTo>
                              <a:pt x="112" y="20"/>
                              <a:pt x="114" y="19"/>
                              <a:pt x="116" y="19"/>
                            </a:cubicBezTo>
                            <a:cubicBezTo>
                              <a:pt x="117" y="18"/>
                              <a:pt x="119" y="18"/>
                              <a:pt x="121" y="18"/>
                            </a:cubicBezTo>
                            <a:cubicBezTo>
                              <a:pt x="122" y="18"/>
                              <a:pt x="123" y="18"/>
                              <a:pt x="124" y="18"/>
                            </a:cubicBezTo>
                            <a:cubicBezTo>
                              <a:pt x="125" y="18"/>
                              <a:pt x="126" y="18"/>
                              <a:pt x="127" y="19"/>
                            </a:cubicBezTo>
                            <a:cubicBezTo>
                              <a:pt x="128" y="19"/>
                              <a:pt x="128" y="19"/>
                              <a:pt x="129" y="19"/>
                            </a:cubicBezTo>
                            <a:cubicBezTo>
                              <a:pt x="129" y="20"/>
                              <a:pt x="130" y="20"/>
                              <a:pt x="130" y="20"/>
                            </a:cubicBezTo>
                            <a:cubicBezTo>
                              <a:pt x="130" y="20"/>
                              <a:pt x="131" y="20"/>
                              <a:pt x="131" y="21"/>
                            </a:cubicBezTo>
                            <a:cubicBezTo>
                              <a:pt x="131" y="21"/>
                              <a:pt x="131" y="21"/>
                              <a:pt x="131" y="21"/>
                            </a:cubicBezTo>
                            <a:cubicBezTo>
                              <a:pt x="131" y="21"/>
                              <a:pt x="131" y="22"/>
                              <a:pt x="131" y="22"/>
                            </a:cubicBezTo>
                            <a:cubicBezTo>
                              <a:pt x="131" y="22"/>
                              <a:pt x="131" y="23"/>
                              <a:pt x="131" y="23"/>
                            </a:cubicBezTo>
                            <a:cubicBezTo>
                              <a:pt x="131" y="23"/>
                              <a:pt x="131" y="24"/>
                              <a:pt x="131" y="24"/>
                            </a:cubicBezTo>
                            <a:cubicBezTo>
                              <a:pt x="131" y="25"/>
                              <a:pt x="131" y="25"/>
                              <a:pt x="131" y="25"/>
                            </a:cubicBezTo>
                            <a:cubicBezTo>
                              <a:pt x="131" y="25"/>
                              <a:pt x="131" y="25"/>
                              <a:pt x="131" y="26"/>
                            </a:cubicBezTo>
                            <a:cubicBezTo>
                              <a:pt x="130" y="26"/>
                              <a:pt x="130" y="26"/>
                              <a:pt x="130" y="26"/>
                            </a:cubicBezTo>
                            <a:cubicBezTo>
                              <a:pt x="130" y="26"/>
                              <a:pt x="129" y="26"/>
                              <a:pt x="129" y="25"/>
                            </a:cubicBezTo>
                            <a:cubicBezTo>
                              <a:pt x="129" y="25"/>
                              <a:pt x="128" y="25"/>
                              <a:pt x="127" y="24"/>
                            </a:cubicBezTo>
                            <a:cubicBezTo>
                              <a:pt x="126" y="24"/>
                              <a:pt x="126" y="24"/>
                              <a:pt x="125" y="23"/>
                            </a:cubicBezTo>
                            <a:cubicBezTo>
                              <a:pt x="124" y="23"/>
                              <a:pt x="123" y="23"/>
                              <a:pt x="121" y="23"/>
                            </a:cubicBezTo>
                            <a:cubicBezTo>
                              <a:pt x="120" y="23"/>
                              <a:pt x="119" y="23"/>
                              <a:pt x="118" y="23"/>
                            </a:cubicBezTo>
                            <a:cubicBezTo>
                              <a:pt x="117" y="24"/>
                              <a:pt x="117" y="24"/>
                              <a:pt x="116" y="24"/>
                            </a:cubicBezTo>
                            <a:cubicBezTo>
                              <a:pt x="116" y="25"/>
                              <a:pt x="115" y="25"/>
                              <a:pt x="115" y="26"/>
                            </a:cubicBezTo>
                            <a:cubicBezTo>
                              <a:pt x="115" y="27"/>
                              <a:pt x="114" y="27"/>
                              <a:pt x="114" y="28"/>
                            </a:cubicBezTo>
                            <a:cubicBezTo>
                              <a:pt x="114" y="29"/>
                              <a:pt x="115" y="30"/>
                              <a:pt x="115" y="31"/>
                            </a:cubicBezTo>
                            <a:cubicBezTo>
                              <a:pt x="116" y="32"/>
                              <a:pt x="117" y="32"/>
                              <a:pt x="117" y="33"/>
                            </a:cubicBezTo>
                            <a:cubicBezTo>
                              <a:pt x="118" y="33"/>
                              <a:pt x="119" y="34"/>
                              <a:pt x="120" y="34"/>
                            </a:cubicBezTo>
                            <a:cubicBezTo>
                              <a:pt x="121" y="35"/>
                              <a:pt x="123" y="35"/>
                              <a:pt x="124" y="35"/>
                            </a:cubicBezTo>
                            <a:cubicBezTo>
                              <a:pt x="125" y="36"/>
                              <a:pt x="126" y="36"/>
                              <a:pt x="127" y="37"/>
                            </a:cubicBezTo>
                            <a:cubicBezTo>
                              <a:pt x="128" y="38"/>
                              <a:pt x="129" y="38"/>
                              <a:pt x="130" y="39"/>
                            </a:cubicBezTo>
                            <a:cubicBezTo>
                              <a:pt x="131" y="40"/>
                              <a:pt x="132" y="41"/>
                              <a:pt x="132" y="42"/>
                            </a:cubicBezTo>
                            <a:cubicBezTo>
                              <a:pt x="133" y="43"/>
                              <a:pt x="133" y="44"/>
                              <a:pt x="133" y="46"/>
                            </a:cubicBezTo>
                            <a:close/>
                            <a:moveTo>
                              <a:pt x="196" y="37"/>
                            </a:moveTo>
                            <a:cubicBezTo>
                              <a:pt x="196" y="40"/>
                              <a:pt x="195" y="43"/>
                              <a:pt x="195" y="46"/>
                            </a:cubicBezTo>
                            <a:cubicBezTo>
                              <a:pt x="194" y="48"/>
                              <a:pt x="193" y="50"/>
                              <a:pt x="192" y="52"/>
                            </a:cubicBezTo>
                            <a:cubicBezTo>
                              <a:pt x="190" y="54"/>
                              <a:pt x="189" y="55"/>
                              <a:pt x="187" y="56"/>
                            </a:cubicBezTo>
                            <a:cubicBezTo>
                              <a:pt x="185" y="57"/>
                              <a:pt x="182" y="58"/>
                              <a:pt x="180" y="58"/>
                            </a:cubicBezTo>
                            <a:cubicBezTo>
                              <a:pt x="179" y="58"/>
                              <a:pt x="178" y="58"/>
                              <a:pt x="177" y="57"/>
                            </a:cubicBezTo>
                            <a:cubicBezTo>
                              <a:pt x="176" y="57"/>
                              <a:pt x="175" y="57"/>
                              <a:pt x="174" y="56"/>
                            </a:cubicBezTo>
                            <a:cubicBezTo>
                              <a:pt x="173" y="56"/>
                              <a:pt x="172" y="55"/>
                              <a:pt x="172" y="55"/>
                            </a:cubicBezTo>
                            <a:cubicBezTo>
                              <a:pt x="171" y="54"/>
                              <a:pt x="170" y="53"/>
                              <a:pt x="169" y="52"/>
                            </a:cubicBezTo>
                            <a:cubicBezTo>
                              <a:pt x="169" y="70"/>
                              <a:pt x="169" y="70"/>
                              <a:pt x="169" y="70"/>
                            </a:cubicBezTo>
                            <a:cubicBezTo>
                              <a:pt x="169" y="71"/>
                              <a:pt x="169" y="71"/>
                              <a:pt x="169" y="71"/>
                            </a:cubicBezTo>
                            <a:cubicBezTo>
                              <a:pt x="169" y="71"/>
                              <a:pt x="168" y="71"/>
                              <a:pt x="168" y="71"/>
                            </a:cubicBezTo>
                            <a:cubicBezTo>
                              <a:pt x="168" y="72"/>
                              <a:pt x="168" y="72"/>
                              <a:pt x="167" y="72"/>
                            </a:cubicBezTo>
                            <a:cubicBezTo>
                              <a:pt x="167" y="72"/>
                              <a:pt x="166" y="72"/>
                              <a:pt x="165" y="72"/>
                            </a:cubicBezTo>
                            <a:cubicBezTo>
                              <a:pt x="165" y="72"/>
                              <a:pt x="164" y="72"/>
                              <a:pt x="164" y="72"/>
                            </a:cubicBezTo>
                            <a:cubicBezTo>
                              <a:pt x="163" y="72"/>
                              <a:pt x="163" y="72"/>
                              <a:pt x="163" y="71"/>
                            </a:cubicBezTo>
                            <a:cubicBezTo>
                              <a:pt x="163" y="71"/>
                              <a:pt x="162" y="71"/>
                              <a:pt x="162" y="71"/>
                            </a:cubicBezTo>
                            <a:cubicBezTo>
                              <a:pt x="162" y="71"/>
                              <a:pt x="162" y="71"/>
                              <a:pt x="162" y="70"/>
                            </a:cubicBezTo>
                            <a:cubicBezTo>
                              <a:pt x="162" y="20"/>
                              <a:pt x="162" y="20"/>
                              <a:pt x="162" y="20"/>
                            </a:cubicBezTo>
                            <a:cubicBezTo>
                              <a:pt x="162" y="19"/>
                              <a:pt x="162" y="19"/>
                              <a:pt x="162" y="19"/>
                            </a:cubicBezTo>
                            <a:cubicBezTo>
                              <a:pt x="162" y="19"/>
                              <a:pt x="162" y="19"/>
                              <a:pt x="163" y="19"/>
                            </a:cubicBezTo>
                            <a:cubicBezTo>
                              <a:pt x="163" y="18"/>
                              <a:pt x="163" y="18"/>
                              <a:pt x="164" y="18"/>
                            </a:cubicBezTo>
                            <a:cubicBezTo>
                              <a:pt x="164" y="18"/>
                              <a:pt x="165" y="18"/>
                              <a:pt x="165" y="18"/>
                            </a:cubicBezTo>
                            <a:cubicBezTo>
                              <a:pt x="166" y="18"/>
                              <a:pt x="166" y="18"/>
                              <a:pt x="166" y="18"/>
                            </a:cubicBezTo>
                            <a:cubicBezTo>
                              <a:pt x="167" y="18"/>
                              <a:pt x="167" y="18"/>
                              <a:pt x="167" y="19"/>
                            </a:cubicBezTo>
                            <a:cubicBezTo>
                              <a:pt x="168" y="19"/>
                              <a:pt x="168" y="19"/>
                              <a:pt x="168" y="19"/>
                            </a:cubicBezTo>
                            <a:cubicBezTo>
                              <a:pt x="168" y="19"/>
                              <a:pt x="168" y="19"/>
                              <a:pt x="168" y="20"/>
                            </a:cubicBezTo>
                            <a:cubicBezTo>
                              <a:pt x="168" y="24"/>
                              <a:pt x="168" y="24"/>
                              <a:pt x="168" y="24"/>
                            </a:cubicBezTo>
                            <a:cubicBezTo>
                              <a:pt x="169" y="23"/>
                              <a:pt x="170" y="22"/>
                              <a:pt x="171" y="21"/>
                            </a:cubicBezTo>
                            <a:cubicBezTo>
                              <a:pt x="172" y="21"/>
                              <a:pt x="173" y="20"/>
                              <a:pt x="174" y="19"/>
                            </a:cubicBezTo>
                            <a:cubicBezTo>
                              <a:pt x="175" y="19"/>
                              <a:pt x="176" y="18"/>
                              <a:pt x="178" y="18"/>
                            </a:cubicBezTo>
                            <a:cubicBezTo>
                              <a:pt x="179" y="18"/>
                              <a:pt x="180" y="18"/>
                              <a:pt x="181" y="18"/>
                            </a:cubicBezTo>
                            <a:cubicBezTo>
                              <a:pt x="184" y="18"/>
                              <a:pt x="186" y="18"/>
                              <a:pt x="188" y="19"/>
                            </a:cubicBezTo>
                            <a:cubicBezTo>
                              <a:pt x="190" y="20"/>
                              <a:pt x="191" y="22"/>
                              <a:pt x="192" y="23"/>
                            </a:cubicBezTo>
                            <a:cubicBezTo>
                              <a:pt x="193" y="25"/>
                              <a:pt x="194" y="27"/>
                              <a:pt x="195" y="30"/>
                            </a:cubicBezTo>
                            <a:cubicBezTo>
                              <a:pt x="195" y="32"/>
                              <a:pt x="196" y="35"/>
                              <a:pt x="196" y="37"/>
                            </a:cubicBezTo>
                            <a:close/>
                            <a:moveTo>
                              <a:pt x="189" y="38"/>
                            </a:moveTo>
                            <a:cubicBezTo>
                              <a:pt x="189" y="36"/>
                              <a:pt x="189" y="34"/>
                              <a:pt x="188" y="33"/>
                            </a:cubicBezTo>
                            <a:cubicBezTo>
                              <a:pt x="188" y="31"/>
                              <a:pt x="188" y="29"/>
                              <a:pt x="187" y="28"/>
                            </a:cubicBezTo>
                            <a:cubicBezTo>
                              <a:pt x="186" y="27"/>
                              <a:pt x="185" y="25"/>
                              <a:pt x="184" y="25"/>
                            </a:cubicBezTo>
                            <a:cubicBezTo>
                              <a:pt x="183" y="24"/>
                              <a:pt x="181" y="23"/>
                              <a:pt x="180" y="23"/>
                            </a:cubicBezTo>
                            <a:cubicBezTo>
                              <a:pt x="179" y="23"/>
                              <a:pt x="178" y="24"/>
                              <a:pt x="177" y="24"/>
                            </a:cubicBezTo>
                            <a:cubicBezTo>
                              <a:pt x="176" y="24"/>
                              <a:pt x="175" y="24"/>
                              <a:pt x="175" y="25"/>
                            </a:cubicBezTo>
                            <a:cubicBezTo>
                              <a:pt x="174" y="26"/>
                              <a:pt x="173" y="26"/>
                              <a:pt x="172" y="27"/>
                            </a:cubicBezTo>
                            <a:cubicBezTo>
                              <a:pt x="171" y="28"/>
                              <a:pt x="170" y="29"/>
                              <a:pt x="169" y="31"/>
                            </a:cubicBezTo>
                            <a:cubicBezTo>
                              <a:pt x="169" y="45"/>
                              <a:pt x="169" y="45"/>
                              <a:pt x="169" y="45"/>
                            </a:cubicBezTo>
                            <a:cubicBezTo>
                              <a:pt x="171" y="47"/>
                              <a:pt x="172" y="49"/>
                              <a:pt x="174" y="50"/>
                            </a:cubicBezTo>
                            <a:cubicBezTo>
                              <a:pt x="176" y="51"/>
                              <a:pt x="177" y="52"/>
                              <a:pt x="179" y="52"/>
                            </a:cubicBezTo>
                            <a:cubicBezTo>
                              <a:pt x="181" y="52"/>
                              <a:pt x="182" y="52"/>
                              <a:pt x="184" y="51"/>
                            </a:cubicBezTo>
                            <a:cubicBezTo>
                              <a:pt x="185" y="50"/>
                              <a:pt x="186" y="49"/>
                              <a:pt x="187" y="48"/>
                            </a:cubicBezTo>
                            <a:cubicBezTo>
                              <a:pt x="187" y="46"/>
                              <a:pt x="188" y="45"/>
                              <a:pt x="188" y="43"/>
                            </a:cubicBezTo>
                            <a:cubicBezTo>
                              <a:pt x="189" y="41"/>
                              <a:pt x="189" y="40"/>
                              <a:pt x="189" y="38"/>
                            </a:cubicBezTo>
                            <a:close/>
                            <a:moveTo>
                              <a:pt x="227" y="22"/>
                            </a:moveTo>
                            <a:cubicBezTo>
                              <a:pt x="227" y="22"/>
                              <a:pt x="227" y="23"/>
                              <a:pt x="227" y="23"/>
                            </a:cubicBezTo>
                            <a:cubicBezTo>
                              <a:pt x="227" y="24"/>
                              <a:pt x="227" y="24"/>
                              <a:pt x="227" y="24"/>
                            </a:cubicBezTo>
                            <a:cubicBezTo>
                              <a:pt x="227" y="25"/>
                              <a:pt x="227" y="25"/>
                              <a:pt x="227" y="25"/>
                            </a:cubicBezTo>
                            <a:cubicBezTo>
                              <a:pt x="227" y="25"/>
                              <a:pt x="227" y="25"/>
                              <a:pt x="226" y="25"/>
                            </a:cubicBezTo>
                            <a:cubicBezTo>
                              <a:pt x="226" y="25"/>
                              <a:pt x="226" y="25"/>
                              <a:pt x="226" y="25"/>
                            </a:cubicBezTo>
                            <a:cubicBezTo>
                              <a:pt x="225" y="25"/>
                              <a:pt x="225" y="25"/>
                              <a:pt x="225" y="25"/>
                            </a:cubicBezTo>
                            <a:cubicBezTo>
                              <a:pt x="224" y="24"/>
                              <a:pt x="224" y="24"/>
                              <a:pt x="223" y="24"/>
                            </a:cubicBezTo>
                            <a:cubicBezTo>
                              <a:pt x="223" y="24"/>
                              <a:pt x="222" y="24"/>
                              <a:pt x="222" y="24"/>
                            </a:cubicBezTo>
                            <a:cubicBezTo>
                              <a:pt x="221" y="24"/>
                              <a:pt x="220" y="24"/>
                              <a:pt x="220" y="24"/>
                            </a:cubicBezTo>
                            <a:cubicBezTo>
                              <a:pt x="219" y="25"/>
                              <a:pt x="218" y="25"/>
                              <a:pt x="218" y="26"/>
                            </a:cubicBezTo>
                            <a:cubicBezTo>
                              <a:pt x="217" y="26"/>
                              <a:pt x="216" y="27"/>
                              <a:pt x="215" y="28"/>
                            </a:cubicBezTo>
                            <a:cubicBezTo>
                              <a:pt x="215" y="29"/>
                              <a:pt x="214" y="31"/>
                              <a:pt x="213" y="32"/>
                            </a:cubicBezTo>
                            <a:cubicBezTo>
                              <a:pt x="213" y="56"/>
                              <a:pt x="213" y="56"/>
                              <a:pt x="213" y="56"/>
                            </a:cubicBezTo>
                            <a:cubicBezTo>
                              <a:pt x="213" y="56"/>
                              <a:pt x="213" y="56"/>
                              <a:pt x="213" y="57"/>
                            </a:cubicBezTo>
                            <a:cubicBezTo>
                              <a:pt x="213" y="57"/>
                              <a:pt x="212" y="57"/>
                              <a:pt x="212" y="57"/>
                            </a:cubicBezTo>
                            <a:cubicBezTo>
                              <a:pt x="212" y="57"/>
                              <a:pt x="212" y="57"/>
                              <a:pt x="211" y="57"/>
                            </a:cubicBezTo>
                            <a:cubicBezTo>
                              <a:pt x="211" y="57"/>
                              <a:pt x="210" y="57"/>
                              <a:pt x="209" y="57"/>
                            </a:cubicBezTo>
                            <a:cubicBezTo>
                              <a:pt x="209" y="57"/>
                              <a:pt x="208" y="57"/>
                              <a:pt x="208" y="57"/>
                            </a:cubicBezTo>
                            <a:cubicBezTo>
                              <a:pt x="207" y="57"/>
                              <a:pt x="207" y="57"/>
                              <a:pt x="207" y="57"/>
                            </a:cubicBezTo>
                            <a:cubicBezTo>
                              <a:pt x="207" y="57"/>
                              <a:pt x="206" y="57"/>
                              <a:pt x="206" y="57"/>
                            </a:cubicBezTo>
                            <a:cubicBezTo>
                              <a:pt x="206" y="56"/>
                              <a:pt x="206" y="56"/>
                              <a:pt x="206" y="56"/>
                            </a:cubicBezTo>
                            <a:cubicBezTo>
                              <a:pt x="206" y="20"/>
                              <a:pt x="206" y="20"/>
                              <a:pt x="206" y="20"/>
                            </a:cubicBezTo>
                            <a:cubicBezTo>
                              <a:pt x="206" y="19"/>
                              <a:pt x="206" y="19"/>
                              <a:pt x="206" y="19"/>
                            </a:cubicBezTo>
                            <a:cubicBezTo>
                              <a:pt x="206" y="19"/>
                              <a:pt x="207" y="19"/>
                              <a:pt x="207" y="19"/>
                            </a:cubicBezTo>
                            <a:cubicBezTo>
                              <a:pt x="207" y="18"/>
                              <a:pt x="207" y="18"/>
                              <a:pt x="208" y="18"/>
                            </a:cubicBezTo>
                            <a:cubicBezTo>
                              <a:pt x="208" y="18"/>
                              <a:pt x="209" y="18"/>
                              <a:pt x="209" y="18"/>
                            </a:cubicBezTo>
                            <a:cubicBezTo>
                              <a:pt x="210" y="18"/>
                              <a:pt x="210" y="18"/>
                              <a:pt x="211" y="18"/>
                            </a:cubicBezTo>
                            <a:cubicBezTo>
                              <a:pt x="211" y="18"/>
                              <a:pt x="211" y="18"/>
                              <a:pt x="212" y="19"/>
                            </a:cubicBezTo>
                            <a:cubicBezTo>
                              <a:pt x="212" y="19"/>
                              <a:pt x="212" y="19"/>
                              <a:pt x="212" y="19"/>
                            </a:cubicBezTo>
                            <a:cubicBezTo>
                              <a:pt x="212" y="19"/>
                              <a:pt x="212" y="19"/>
                              <a:pt x="212" y="20"/>
                            </a:cubicBezTo>
                            <a:cubicBezTo>
                              <a:pt x="212" y="25"/>
                              <a:pt x="212" y="25"/>
                              <a:pt x="212" y="25"/>
                            </a:cubicBezTo>
                            <a:cubicBezTo>
                              <a:pt x="213" y="23"/>
                              <a:pt x="214" y="22"/>
                              <a:pt x="215" y="21"/>
                            </a:cubicBezTo>
                            <a:cubicBezTo>
                              <a:pt x="216" y="20"/>
                              <a:pt x="217" y="20"/>
                              <a:pt x="217" y="19"/>
                            </a:cubicBezTo>
                            <a:cubicBezTo>
                              <a:pt x="218" y="19"/>
                              <a:pt x="219" y="18"/>
                              <a:pt x="220" y="18"/>
                            </a:cubicBezTo>
                            <a:cubicBezTo>
                              <a:pt x="221" y="18"/>
                              <a:pt x="221" y="18"/>
                              <a:pt x="222" y="18"/>
                            </a:cubicBezTo>
                            <a:cubicBezTo>
                              <a:pt x="223" y="18"/>
                              <a:pt x="223" y="18"/>
                              <a:pt x="223" y="18"/>
                            </a:cubicBezTo>
                            <a:cubicBezTo>
                              <a:pt x="224" y="18"/>
                              <a:pt x="224" y="18"/>
                              <a:pt x="225" y="18"/>
                            </a:cubicBezTo>
                            <a:cubicBezTo>
                              <a:pt x="225" y="18"/>
                              <a:pt x="226" y="18"/>
                              <a:pt x="226" y="18"/>
                            </a:cubicBezTo>
                            <a:cubicBezTo>
                              <a:pt x="226" y="18"/>
                              <a:pt x="227" y="19"/>
                              <a:pt x="227" y="19"/>
                            </a:cubicBezTo>
                            <a:cubicBezTo>
                              <a:pt x="227" y="19"/>
                              <a:pt x="227" y="19"/>
                              <a:pt x="227" y="19"/>
                            </a:cubicBezTo>
                            <a:cubicBezTo>
                              <a:pt x="227" y="19"/>
                              <a:pt x="227" y="19"/>
                              <a:pt x="227" y="20"/>
                            </a:cubicBezTo>
                            <a:cubicBezTo>
                              <a:pt x="227" y="20"/>
                              <a:pt x="227" y="20"/>
                              <a:pt x="227" y="20"/>
                            </a:cubicBezTo>
                            <a:cubicBezTo>
                              <a:pt x="227" y="21"/>
                              <a:pt x="227" y="21"/>
                              <a:pt x="227" y="22"/>
                            </a:cubicBezTo>
                            <a:close/>
                            <a:moveTo>
                              <a:pt x="268" y="37"/>
                            </a:moveTo>
                            <a:cubicBezTo>
                              <a:pt x="268" y="40"/>
                              <a:pt x="268" y="43"/>
                              <a:pt x="267" y="46"/>
                            </a:cubicBezTo>
                            <a:cubicBezTo>
                              <a:pt x="266" y="48"/>
                              <a:pt x="265" y="50"/>
                              <a:pt x="263" y="52"/>
                            </a:cubicBezTo>
                            <a:cubicBezTo>
                              <a:pt x="262" y="54"/>
                              <a:pt x="260" y="55"/>
                              <a:pt x="258" y="56"/>
                            </a:cubicBezTo>
                            <a:cubicBezTo>
                              <a:pt x="255" y="57"/>
                              <a:pt x="253" y="58"/>
                              <a:pt x="249" y="58"/>
                            </a:cubicBezTo>
                            <a:cubicBezTo>
                              <a:pt x="246" y="58"/>
                              <a:pt x="244" y="57"/>
                              <a:pt x="242" y="56"/>
                            </a:cubicBezTo>
                            <a:cubicBezTo>
                              <a:pt x="239" y="56"/>
                              <a:pt x="238" y="54"/>
                              <a:pt x="236" y="53"/>
                            </a:cubicBezTo>
                            <a:cubicBezTo>
                              <a:pt x="235" y="51"/>
                              <a:pt x="233" y="49"/>
                              <a:pt x="233" y="46"/>
                            </a:cubicBezTo>
                            <a:cubicBezTo>
                              <a:pt x="232" y="44"/>
                              <a:pt x="232" y="41"/>
                              <a:pt x="232" y="38"/>
                            </a:cubicBezTo>
                            <a:cubicBezTo>
                              <a:pt x="232" y="35"/>
                              <a:pt x="232" y="32"/>
                              <a:pt x="233" y="30"/>
                            </a:cubicBezTo>
                            <a:cubicBezTo>
                              <a:pt x="234" y="27"/>
                              <a:pt x="235" y="25"/>
                              <a:pt x="236" y="23"/>
                            </a:cubicBezTo>
                            <a:cubicBezTo>
                              <a:pt x="238" y="22"/>
                              <a:pt x="240" y="20"/>
                              <a:pt x="242" y="19"/>
                            </a:cubicBezTo>
                            <a:cubicBezTo>
                              <a:pt x="244" y="18"/>
                              <a:pt x="247" y="18"/>
                              <a:pt x="250" y="18"/>
                            </a:cubicBezTo>
                            <a:cubicBezTo>
                              <a:pt x="253" y="18"/>
                              <a:pt x="256" y="18"/>
                              <a:pt x="258" y="19"/>
                            </a:cubicBezTo>
                            <a:cubicBezTo>
                              <a:pt x="260" y="20"/>
                              <a:pt x="262" y="21"/>
                              <a:pt x="264" y="23"/>
                            </a:cubicBezTo>
                            <a:cubicBezTo>
                              <a:pt x="265" y="25"/>
                              <a:pt x="266" y="27"/>
                              <a:pt x="267" y="29"/>
                            </a:cubicBezTo>
                            <a:cubicBezTo>
                              <a:pt x="268" y="32"/>
                              <a:pt x="268" y="34"/>
                              <a:pt x="268" y="37"/>
                            </a:cubicBezTo>
                            <a:close/>
                            <a:moveTo>
                              <a:pt x="261" y="38"/>
                            </a:moveTo>
                            <a:cubicBezTo>
                              <a:pt x="261" y="36"/>
                              <a:pt x="261" y="34"/>
                              <a:pt x="261" y="32"/>
                            </a:cubicBezTo>
                            <a:cubicBezTo>
                              <a:pt x="260" y="30"/>
                              <a:pt x="260" y="29"/>
                              <a:pt x="259" y="28"/>
                            </a:cubicBezTo>
                            <a:cubicBezTo>
                              <a:pt x="258" y="26"/>
                              <a:pt x="257" y="25"/>
                              <a:pt x="255" y="24"/>
                            </a:cubicBezTo>
                            <a:cubicBezTo>
                              <a:pt x="254" y="24"/>
                              <a:pt x="252" y="23"/>
                              <a:pt x="250" y="23"/>
                            </a:cubicBezTo>
                            <a:cubicBezTo>
                              <a:pt x="248" y="23"/>
                              <a:pt x="246" y="24"/>
                              <a:pt x="245" y="24"/>
                            </a:cubicBezTo>
                            <a:cubicBezTo>
                              <a:pt x="243" y="25"/>
                              <a:pt x="242" y="26"/>
                              <a:pt x="241" y="27"/>
                            </a:cubicBezTo>
                            <a:cubicBezTo>
                              <a:pt x="240" y="29"/>
                              <a:pt x="240" y="30"/>
                              <a:pt x="239" y="32"/>
                            </a:cubicBezTo>
                            <a:cubicBezTo>
                              <a:pt x="239" y="34"/>
                              <a:pt x="239" y="36"/>
                              <a:pt x="239" y="38"/>
                            </a:cubicBezTo>
                            <a:cubicBezTo>
                              <a:pt x="239" y="40"/>
                              <a:pt x="239" y="41"/>
                              <a:pt x="239" y="43"/>
                            </a:cubicBezTo>
                            <a:cubicBezTo>
                              <a:pt x="239" y="45"/>
                              <a:pt x="240" y="47"/>
                              <a:pt x="241" y="48"/>
                            </a:cubicBezTo>
                            <a:cubicBezTo>
                              <a:pt x="242" y="49"/>
                              <a:pt x="243" y="50"/>
                              <a:pt x="244" y="51"/>
                            </a:cubicBezTo>
                            <a:cubicBezTo>
                              <a:pt x="246" y="52"/>
                              <a:pt x="248" y="52"/>
                              <a:pt x="250" y="52"/>
                            </a:cubicBezTo>
                            <a:cubicBezTo>
                              <a:pt x="252" y="52"/>
                              <a:pt x="253" y="52"/>
                              <a:pt x="255" y="51"/>
                            </a:cubicBezTo>
                            <a:cubicBezTo>
                              <a:pt x="256" y="50"/>
                              <a:pt x="258" y="49"/>
                              <a:pt x="258" y="48"/>
                            </a:cubicBezTo>
                            <a:cubicBezTo>
                              <a:pt x="259" y="47"/>
                              <a:pt x="260" y="45"/>
                              <a:pt x="260" y="44"/>
                            </a:cubicBezTo>
                            <a:cubicBezTo>
                              <a:pt x="261" y="42"/>
                              <a:pt x="261" y="40"/>
                              <a:pt x="261" y="38"/>
                            </a:cubicBezTo>
                            <a:close/>
                            <a:moveTo>
                              <a:pt x="286" y="58"/>
                            </a:moveTo>
                            <a:cubicBezTo>
                              <a:pt x="286" y="60"/>
                              <a:pt x="286" y="62"/>
                              <a:pt x="285" y="64"/>
                            </a:cubicBezTo>
                            <a:cubicBezTo>
                              <a:pt x="285" y="66"/>
                              <a:pt x="284" y="67"/>
                              <a:pt x="283" y="68"/>
                            </a:cubicBezTo>
                            <a:cubicBezTo>
                              <a:pt x="282" y="69"/>
                              <a:pt x="281" y="70"/>
                              <a:pt x="280" y="71"/>
                            </a:cubicBezTo>
                            <a:cubicBezTo>
                              <a:pt x="279" y="71"/>
                              <a:pt x="277" y="72"/>
                              <a:pt x="275" y="72"/>
                            </a:cubicBezTo>
                            <a:cubicBezTo>
                              <a:pt x="274" y="72"/>
                              <a:pt x="273" y="72"/>
                              <a:pt x="273" y="72"/>
                            </a:cubicBezTo>
                            <a:cubicBezTo>
                              <a:pt x="272" y="72"/>
                              <a:pt x="272" y="71"/>
                              <a:pt x="271" y="71"/>
                            </a:cubicBezTo>
                            <a:cubicBezTo>
                              <a:pt x="271" y="71"/>
                              <a:pt x="271" y="71"/>
                              <a:pt x="271" y="71"/>
                            </a:cubicBezTo>
                            <a:cubicBezTo>
                              <a:pt x="271" y="71"/>
                              <a:pt x="271" y="70"/>
                              <a:pt x="271" y="70"/>
                            </a:cubicBezTo>
                            <a:cubicBezTo>
                              <a:pt x="270" y="70"/>
                              <a:pt x="270" y="70"/>
                              <a:pt x="270" y="69"/>
                            </a:cubicBezTo>
                            <a:cubicBezTo>
                              <a:pt x="270" y="69"/>
                              <a:pt x="270" y="69"/>
                              <a:pt x="270" y="69"/>
                            </a:cubicBezTo>
                            <a:cubicBezTo>
                              <a:pt x="270" y="68"/>
                              <a:pt x="270" y="68"/>
                              <a:pt x="270" y="67"/>
                            </a:cubicBezTo>
                            <a:cubicBezTo>
                              <a:pt x="270" y="67"/>
                              <a:pt x="271" y="67"/>
                              <a:pt x="271" y="66"/>
                            </a:cubicBezTo>
                            <a:cubicBezTo>
                              <a:pt x="271" y="66"/>
                              <a:pt x="271" y="66"/>
                              <a:pt x="271" y="66"/>
                            </a:cubicBezTo>
                            <a:cubicBezTo>
                              <a:pt x="271" y="66"/>
                              <a:pt x="271" y="66"/>
                              <a:pt x="271" y="66"/>
                            </a:cubicBezTo>
                            <a:cubicBezTo>
                              <a:pt x="272" y="66"/>
                              <a:pt x="272" y="66"/>
                              <a:pt x="272" y="66"/>
                            </a:cubicBezTo>
                            <a:cubicBezTo>
                              <a:pt x="273" y="66"/>
                              <a:pt x="273" y="66"/>
                              <a:pt x="274" y="66"/>
                            </a:cubicBezTo>
                            <a:cubicBezTo>
                              <a:pt x="275" y="66"/>
                              <a:pt x="276" y="66"/>
                              <a:pt x="276" y="66"/>
                            </a:cubicBezTo>
                            <a:cubicBezTo>
                              <a:pt x="277" y="65"/>
                              <a:pt x="277" y="65"/>
                              <a:pt x="278" y="64"/>
                            </a:cubicBezTo>
                            <a:cubicBezTo>
                              <a:pt x="278" y="64"/>
                              <a:pt x="279" y="63"/>
                              <a:pt x="279" y="62"/>
                            </a:cubicBezTo>
                            <a:cubicBezTo>
                              <a:pt x="279" y="61"/>
                              <a:pt x="279" y="60"/>
                              <a:pt x="279" y="58"/>
                            </a:cubicBezTo>
                            <a:cubicBezTo>
                              <a:pt x="279" y="20"/>
                              <a:pt x="279" y="20"/>
                              <a:pt x="279" y="20"/>
                            </a:cubicBezTo>
                            <a:cubicBezTo>
                              <a:pt x="279" y="19"/>
                              <a:pt x="279" y="19"/>
                              <a:pt x="279" y="19"/>
                            </a:cubicBezTo>
                            <a:cubicBezTo>
                              <a:pt x="279" y="19"/>
                              <a:pt x="280" y="19"/>
                              <a:pt x="280" y="19"/>
                            </a:cubicBezTo>
                            <a:cubicBezTo>
                              <a:pt x="280" y="18"/>
                              <a:pt x="280" y="18"/>
                              <a:pt x="281" y="18"/>
                            </a:cubicBezTo>
                            <a:cubicBezTo>
                              <a:pt x="281" y="18"/>
                              <a:pt x="282" y="18"/>
                              <a:pt x="282" y="18"/>
                            </a:cubicBezTo>
                            <a:cubicBezTo>
                              <a:pt x="283" y="18"/>
                              <a:pt x="284" y="18"/>
                              <a:pt x="284" y="18"/>
                            </a:cubicBezTo>
                            <a:cubicBezTo>
                              <a:pt x="284" y="18"/>
                              <a:pt x="285" y="18"/>
                              <a:pt x="285" y="19"/>
                            </a:cubicBezTo>
                            <a:cubicBezTo>
                              <a:pt x="285" y="19"/>
                              <a:pt x="286" y="19"/>
                              <a:pt x="286" y="19"/>
                            </a:cubicBezTo>
                            <a:cubicBezTo>
                              <a:pt x="286" y="19"/>
                              <a:pt x="286" y="19"/>
                              <a:pt x="286" y="20"/>
                            </a:cubicBezTo>
                            <a:lnTo>
                              <a:pt x="286" y="58"/>
                            </a:lnTo>
                            <a:close/>
                            <a:moveTo>
                              <a:pt x="287" y="7"/>
                            </a:moveTo>
                            <a:cubicBezTo>
                              <a:pt x="287" y="9"/>
                              <a:pt x="286" y="10"/>
                              <a:pt x="286" y="10"/>
                            </a:cubicBezTo>
                            <a:cubicBezTo>
                              <a:pt x="285" y="11"/>
                              <a:pt x="284" y="11"/>
                              <a:pt x="282" y="11"/>
                            </a:cubicBezTo>
                            <a:cubicBezTo>
                              <a:pt x="281" y="11"/>
                              <a:pt x="280" y="11"/>
                              <a:pt x="279" y="10"/>
                            </a:cubicBezTo>
                            <a:cubicBezTo>
                              <a:pt x="279" y="10"/>
                              <a:pt x="278" y="9"/>
                              <a:pt x="278" y="7"/>
                            </a:cubicBezTo>
                            <a:cubicBezTo>
                              <a:pt x="278" y="6"/>
                              <a:pt x="279" y="5"/>
                              <a:pt x="279" y="4"/>
                            </a:cubicBezTo>
                            <a:cubicBezTo>
                              <a:pt x="280" y="4"/>
                              <a:pt x="281" y="3"/>
                              <a:pt x="282" y="3"/>
                            </a:cubicBezTo>
                            <a:cubicBezTo>
                              <a:pt x="284" y="3"/>
                              <a:pt x="285" y="3"/>
                              <a:pt x="286" y="4"/>
                            </a:cubicBezTo>
                            <a:cubicBezTo>
                              <a:pt x="286" y="5"/>
                              <a:pt x="287" y="6"/>
                              <a:pt x="287" y="7"/>
                            </a:cubicBezTo>
                            <a:close/>
                            <a:moveTo>
                              <a:pt x="330" y="36"/>
                            </a:moveTo>
                            <a:cubicBezTo>
                              <a:pt x="330" y="37"/>
                              <a:pt x="329" y="38"/>
                              <a:pt x="329" y="38"/>
                            </a:cubicBezTo>
                            <a:cubicBezTo>
                              <a:pt x="328" y="39"/>
                              <a:pt x="328" y="39"/>
                              <a:pt x="327" y="39"/>
                            </a:cubicBezTo>
                            <a:cubicBezTo>
                              <a:pt x="303" y="39"/>
                              <a:pt x="303" y="39"/>
                              <a:pt x="303" y="39"/>
                            </a:cubicBezTo>
                            <a:cubicBezTo>
                              <a:pt x="303" y="41"/>
                              <a:pt x="303" y="43"/>
                              <a:pt x="304" y="45"/>
                            </a:cubicBezTo>
                            <a:cubicBezTo>
                              <a:pt x="304" y="46"/>
                              <a:pt x="305" y="48"/>
                              <a:pt x="306" y="49"/>
                            </a:cubicBezTo>
                            <a:cubicBezTo>
                              <a:pt x="307" y="50"/>
                              <a:pt x="308" y="51"/>
                              <a:pt x="309" y="51"/>
                            </a:cubicBezTo>
                            <a:cubicBezTo>
                              <a:pt x="311" y="52"/>
                              <a:pt x="313" y="52"/>
                              <a:pt x="315" y="52"/>
                            </a:cubicBezTo>
                            <a:cubicBezTo>
                              <a:pt x="317" y="52"/>
                              <a:pt x="318" y="52"/>
                              <a:pt x="320" y="52"/>
                            </a:cubicBezTo>
                            <a:cubicBezTo>
                              <a:pt x="321" y="52"/>
                              <a:pt x="322" y="51"/>
                              <a:pt x="323" y="51"/>
                            </a:cubicBezTo>
                            <a:cubicBezTo>
                              <a:pt x="324" y="51"/>
                              <a:pt x="325" y="50"/>
                              <a:pt x="326" y="50"/>
                            </a:cubicBezTo>
                            <a:cubicBezTo>
                              <a:pt x="326" y="50"/>
                              <a:pt x="327" y="50"/>
                              <a:pt x="327" y="50"/>
                            </a:cubicBezTo>
                            <a:cubicBezTo>
                              <a:pt x="327" y="50"/>
                              <a:pt x="327" y="50"/>
                              <a:pt x="328" y="50"/>
                            </a:cubicBezTo>
                            <a:cubicBezTo>
                              <a:pt x="328" y="50"/>
                              <a:pt x="328" y="50"/>
                              <a:pt x="328" y="50"/>
                            </a:cubicBezTo>
                            <a:cubicBezTo>
                              <a:pt x="328" y="50"/>
                              <a:pt x="328" y="51"/>
                              <a:pt x="328" y="51"/>
                            </a:cubicBezTo>
                            <a:cubicBezTo>
                              <a:pt x="328" y="51"/>
                              <a:pt x="328" y="52"/>
                              <a:pt x="328" y="52"/>
                            </a:cubicBezTo>
                            <a:cubicBezTo>
                              <a:pt x="328" y="53"/>
                              <a:pt x="328" y="53"/>
                              <a:pt x="328" y="53"/>
                            </a:cubicBezTo>
                            <a:cubicBezTo>
                              <a:pt x="328" y="53"/>
                              <a:pt x="328" y="54"/>
                              <a:pt x="328" y="54"/>
                            </a:cubicBezTo>
                            <a:cubicBezTo>
                              <a:pt x="328" y="54"/>
                              <a:pt x="328" y="54"/>
                              <a:pt x="328" y="54"/>
                            </a:cubicBezTo>
                            <a:cubicBezTo>
                              <a:pt x="328" y="54"/>
                              <a:pt x="328" y="55"/>
                              <a:pt x="327" y="55"/>
                            </a:cubicBezTo>
                            <a:cubicBezTo>
                              <a:pt x="327" y="55"/>
                              <a:pt x="327" y="55"/>
                              <a:pt x="326" y="56"/>
                            </a:cubicBezTo>
                            <a:cubicBezTo>
                              <a:pt x="325" y="56"/>
                              <a:pt x="324" y="56"/>
                              <a:pt x="323" y="57"/>
                            </a:cubicBezTo>
                            <a:cubicBezTo>
                              <a:pt x="322" y="57"/>
                              <a:pt x="321" y="57"/>
                              <a:pt x="319" y="57"/>
                            </a:cubicBezTo>
                            <a:cubicBezTo>
                              <a:pt x="318" y="58"/>
                              <a:pt x="316" y="58"/>
                              <a:pt x="314" y="58"/>
                            </a:cubicBezTo>
                            <a:cubicBezTo>
                              <a:pt x="311" y="58"/>
                              <a:pt x="309" y="57"/>
                              <a:pt x="307" y="57"/>
                            </a:cubicBezTo>
                            <a:cubicBezTo>
                              <a:pt x="304" y="56"/>
                              <a:pt x="302" y="54"/>
                              <a:pt x="301" y="53"/>
                            </a:cubicBezTo>
                            <a:cubicBezTo>
                              <a:pt x="299" y="51"/>
                              <a:pt x="298" y="49"/>
                              <a:pt x="297" y="47"/>
                            </a:cubicBezTo>
                            <a:cubicBezTo>
                              <a:pt x="297" y="44"/>
                              <a:pt x="296" y="41"/>
                              <a:pt x="296" y="38"/>
                            </a:cubicBezTo>
                            <a:cubicBezTo>
                              <a:pt x="296" y="35"/>
                              <a:pt x="297" y="32"/>
                              <a:pt x="297" y="29"/>
                            </a:cubicBezTo>
                            <a:cubicBezTo>
                              <a:pt x="298" y="27"/>
                              <a:pt x="299" y="25"/>
                              <a:pt x="301" y="23"/>
                            </a:cubicBezTo>
                            <a:cubicBezTo>
                              <a:pt x="302" y="21"/>
                              <a:pt x="304" y="20"/>
                              <a:pt x="306" y="19"/>
                            </a:cubicBezTo>
                            <a:cubicBezTo>
                              <a:pt x="309" y="18"/>
                              <a:pt x="311" y="18"/>
                              <a:pt x="314" y="18"/>
                            </a:cubicBezTo>
                            <a:cubicBezTo>
                              <a:pt x="317" y="18"/>
                              <a:pt x="319" y="18"/>
                              <a:pt x="321" y="19"/>
                            </a:cubicBezTo>
                            <a:cubicBezTo>
                              <a:pt x="323" y="20"/>
                              <a:pt x="325" y="21"/>
                              <a:pt x="326" y="23"/>
                            </a:cubicBezTo>
                            <a:cubicBezTo>
                              <a:pt x="327" y="24"/>
                              <a:pt x="328" y="26"/>
                              <a:pt x="329" y="28"/>
                            </a:cubicBezTo>
                            <a:cubicBezTo>
                              <a:pt x="329" y="30"/>
                              <a:pt x="330" y="33"/>
                              <a:pt x="330" y="35"/>
                            </a:cubicBezTo>
                            <a:lnTo>
                              <a:pt x="330" y="36"/>
                            </a:lnTo>
                            <a:close/>
                            <a:moveTo>
                              <a:pt x="323" y="34"/>
                            </a:moveTo>
                            <a:cubicBezTo>
                              <a:pt x="323" y="31"/>
                              <a:pt x="322" y="28"/>
                              <a:pt x="321" y="26"/>
                            </a:cubicBezTo>
                            <a:cubicBezTo>
                              <a:pt x="319" y="24"/>
                              <a:pt x="317" y="23"/>
                              <a:pt x="313" y="23"/>
                            </a:cubicBezTo>
                            <a:cubicBezTo>
                              <a:pt x="312" y="23"/>
                              <a:pt x="310" y="23"/>
                              <a:pt x="309" y="24"/>
                            </a:cubicBezTo>
                            <a:cubicBezTo>
                              <a:pt x="308" y="24"/>
                              <a:pt x="307" y="25"/>
                              <a:pt x="306" y="26"/>
                            </a:cubicBezTo>
                            <a:cubicBezTo>
                              <a:pt x="305" y="27"/>
                              <a:pt x="304" y="29"/>
                              <a:pt x="304" y="30"/>
                            </a:cubicBezTo>
                            <a:cubicBezTo>
                              <a:pt x="303" y="31"/>
                              <a:pt x="303" y="33"/>
                              <a:pt x="303" y="34"/>
                            </a:cubicBezTo>
                            <a:lnTo>
                              <a:pt x="323" y="34"/>
                            </a:lnTo>
                            <a:close/>
                            <a:moveTo>
                              <a:pt x="367" y="50"/>
                            </a:moveTo>
                            <a:cubicBezTo>
                              <a:pt x="367" y="51"/>
                              <a:pt x="367" y="51"/>
                              <a:pt x="366" y="52"/>
                            </a:cubicBezTo>
                            <a:cubicBezTo>
                              <a:pt x="366" y="52"/>
                              <a:pt x="366" y="52"/>
                              <a:pt x="366" y="52"/>
                            </a:cubicBezTo>
                            <a:cubicBezTo>
                              <a:pt x="366" y="53"/>
                              <a:pt x="366" y="53"/>
                              <a:pt x="366" y="53"/>
                            </a:cubicBezTo>
                            <a:cubicBezTo>
                              <a:pt x="366" y="53"/>
                              <a:pt x="366" y="54"/>
                              <a:pt x="365" y="54"/>
                            </a:cubicBezTo>
                            <a:cubicBezTo>
                              <a:pt x="365" y="54"/>
                              <a:pt x="365" y="55"/>
                              <a:pt x="364" y="55"/>
                            </a:cubicBezTo>
                            <a:cubicBezTo>
                              <a:pt x="363" y="56"/>
                              <a:pt x="362" y="56"/>
                              <a:pt x="361" y="56"/>
                            </a:cubicBezTo>
                            <a:cubicBezTo>
                              <a:pt x="360" y="57"/>
                              <a:pt x="359" y="57"/>
                              <a:pt x="358" y="57"/>
                            </a:cubicBezTo>
                            <a:cubicBezTo>
                              <a:pt x="357" y="58"/>
                              <a:pt x="355" y="58"/>
                              <a:pt x="354" y="58"/>
                            </a:cubicBezTo>
                            <a:cubicBezTo>
                              <a:pt x="351" y="58"/>
                              <a:pt x="349" y="57"/>
                              <a:pt x="347" y="56"/>
                            </a:cubicBezTo>
                            <a:cubicBezTo>
                              <a:pt x="345" y="56"/>
                              <a:pt x="343" y="54"/>
                              <a:pt x="342" y="53"/>
                            </a:cubicBezTo>
                            <a:cubicBezTo>
                              <a:pt x="341" y="51"/>
                              <a:pt x="340" y="49"/>
                              <a:pt x="339" y="47"/>
                            </a:cubicBezTo>
                            <a:cubicBezTo>
                              <a:pt x="338" y="44"/>
                              <a:pt x="338" y="41"/>
                              <a:pt x="338" y="38"/>
                            </a:cubicBezTo>
                            <a:cubicBezTo>
                              <a:pt x="338" y="35"/>
                              <a:pt x="338" y="32"/>
                              <a:pt x="339" y="29"/>
                            </a:cubicBezTo>
                            <a:cubicBezTo>
                              <a:pt x="340" y="26"/>
                              <a:pt x="341" y="24"/>
                              <a:pt x="343" y="23"/>
                            </a:cubicBezTo>
                            <a:cubicBezTo>
                              <a:pt x="344" y="21"/>
                              <a:pt x="346" y="20"/>
                              <a:pt x="348" y="19"/>
                            </a:cubicBezTo>
                            <a:cubicBezTo>
                              <a:pt x="350" y="18"/>
                              <a:pt x="352" y="18"/>
                              <a:pt x="355" y="18"/>
                            </a:cubicBezTo>
                            <a:cubicBezTo>
                              <a:pt x="356" y="18"/>
                              <a:pt x="357" y="18"/>
                              <a:pt x="358" y="18"/>
                            </a:cubicBezTo>
                            <a:cubicBezTo>
                              <a:pt x="359" y="18"/>
                              <a:pt x="360" y="19"/>
                              <a:pt x="361" y="19"/>
                            </a:cubicBezTo>
                            <a:cubicBezTo>
                              <a:pt x="362" y="19"/>
                              <a:pt x="363" y="20"/>
                              <a:pt x="364" y="20"/>
                            </a:cubicBezTo>
                            <a:cubicBezTo>
                              <a:pt x="364" y="21"/>
                              <a:pt x="365" y="21"/>
                              <a:pt x="365" y="21"/>
                            </a:cubicBezTo>
                            <a:cubicBezTo>
                              <a:pt x="366" y="22"/>
                              <a:pt x="366" y="22"/>
                              <a:pt x="366" y="22"/>
                            </a:cubicBezTo>
                            <a:cubicBezTo>
                              <a:pt x="366" y="22"/>
                              <a:pt x="366" y="22"/>
                              <a:pt x="366" y="23"/>
                            </a:cubicBezTo>
                            <a:cubicBezTo>
                              <a:pt x="366" y="23"/>
                              <a:pt x="366" y="23"/>
                              <a:pt x="366" y="24"/>
                            </a:cubicBezTo>
                            <a:cubicBezTo>
                              <a:pt x="366" y="24"/>
                              <a:pt x="366" y="24"/>
                              <a:pt x="366" y="25"/>
                            </a:cubicBezTo>
                            <a:cubicBezTo>
                              <a:pt x="366" y="26"/>
                              <a:pt x="366" y="27"/>
                              <a:pt x="366" y="27"/>
                            </a:cubicBezTo>
                            <a:cubicBezTo>
                              <a:pt x="366" y="27"/>
                              <a:pt x="365" y="28"/>
                              <a:pt x="365" y="28"/>
                            </a:cubicBezTo>
                            <a:cubicBezTo>
                              <a:pt x="365" y="28"/>
                              <a:pt x="364" y="27"/>
                              <a:pt x="364" y="27"/>
                            </a:cubicBezTo>
                            <a:cubicBezTo>
                              <a:pt x="363" y="27"/>
                              <a:pt x="363" y="26"/>
                              <a:pt x="362" y="26"/>
                            </a:cubicBezTo>
                            <a:cubicBezTo>
                              <a:pt x="361" y="25"/>
                              <a:pt x="360" y="24"/>
                              <a:pt x="359" y="24"/>
                            </a:cubicBezTo>
                            <a:cubicBezTo>
                              <a:pt x="358" y="24"/>
                              <a:pt x="356" y="23"/>
                              <a:pt x="355" y="23"/>
                            </a:cubicBezTo>
                            <a:cubicBezTo>
                              <a:pt x="351" y="23"/>
                              <a:pt x="349" y="25"/>
                              <a:pt x="347" y="27"/>
                            </a:cubicBezTo>
                            <a:cubicBezTo>
                              <a:pt x="346" y="30"/>
                              <a:pt x="345" y="33"/>
                              <a:pt x="345" y="38"/>
                            </a:cubicBezTo>
                            <a:cubicBezTo>
                              <a:pt x="345" y="40"/>
                              <a:pt x="345" y="42"/>
                              <a:pt x="345" y="44"/>
                            </a:cubicBezTo>
                            <a:cubicBezTo>
                              <a:pt x="346" y="46"/>
                              <a:pt x="347" y="47"/>
                              <a:pt x="347" y="48"/>
                            </a:cubicBezTo>
                            <a:cubicBezTo>
                              <a:pt x="348" y="50"/>
                              <a:pt x="349" y="51"/>
                              <a:pt x="351" y="51"/>
                            </a:cubicBezTo>
                            <a:cubicBezTo>
                              <a:pt x="352" y="52"/>
                              <a:pt x="353" y="52"/>
                              <a:pt x="355" y="52"/>
                            </a:cubicBezTo>
                            <a:cubicBezTo>
                              <a:pt x="356" y="52"/>
                              <a:pt x="358" y="52"/>
                              <a:pt x="359" y="51"/>
                            </a:cubicBezTo>
                            <a:cubicBezTo>
                              <a:pt x="360" y="51"/>
                              <a:pt x="361" y="50"/>
                              <a:pt x="362" y="50"/>
                            </a:cubicBezTo>
                            <a:cubicBezTo>
                              <a:pt x="363" y="49"/>
                              <a:pt x="363" y="49"/>
                              <a:pt x="364" y="48"/>
                            </a:cubicBezTo>
                            <a:cubicBezTo>
                              <a:pt x="365" y="48"/>
                              <a:pt x="365" y="47"/>
                              <a:pt x="365" y="47"/>
                            </a:cubicBezTo>
                            <a:cubicBezTo>
                              <a:pt x="366" y="47"/>
                              <a:pt x="366" y="47"/>
                              <a:pt x="366" y="48"/>
                            </a:cubicBezTo>
                            <a:cubicBezTo>
                              <a:pt x="366" y="48"/>
                              <a:pt x="366" y="48"/>
                              <a:pt x="366" y="48"/>
                            </a:cubicBezTo>
                            <a:cubicBezTo>
                              <a:pt x="366" y="48"/>
                              <a:pt x="366" y="49"/>
                              <a:pt x="366" y="49"/>
                            </a:cubicBezTo>
                            <a:cubicBezTo>
                              <a:pt x="367" y="49"/>
                              <a:pt x="367" y="50"/>
                              <a:pt x="367" y="50"/>
                            </a:cubicBezTo>
                            <a:close/>
                            <a:moveTo>
                              <a:pt x="395" y="53"/>
                            </a:moveTo>
                            <a:cubicBezTo>
                              <a:pt x="395" y="54"/>
                              <a:pt x="395" y="55"/>
                              <a:pt x="395" y="55"/>
                            </a:cubicBezTo>
                            <a:cubicBezTo>
                              <a:pt x="395" y="56"/>
                              <a:pt x="394" y="56"/>
                              <a:pt x="394" y="56"/>
                            </a:cubicBezTo>
                            <a:cubicBezTo>
                              <a:pt x="394" y="56"/>
                              <a:pt x="394" y="57"/>
                              <a:pt x="393" y="57"/>
                            </a:cubicBezTo>
                            <a:cubicBezTo>
                              <a:pt x="393" y="57"/>
                              <a:pt x="392" y="57"/>
                              <a:pt x="392" y="57"/>
                            </a:cubicBezTo>
                            <a:cubicBezTo>
                              <a:pt x="391" y="57"/>
                              <a:pt x="391" y="57"/>
                              <a:pt x="390" y="58"/>
                            </a:cubicBezTo>
                            <a:cubicBezTo>
                              <a:pt x="389" y="58"/>
                              <a:pt x="389" y="58"/>
                              <a:pt x="388" y="58"/>
                            </a:cubicBezTo>
                            <a:cubicBezTo>
                              <a:pt x="386" y="58"/>
                              <a:pt x="385" y="57"/>
                              <a:pt x="383" y="57"/>
                            </a:cubicBezTo>
                            <a:cubicBezTo>
                              <a:pt x="382" y="56"/>
                              <a:pt x="381" y="56"/>
                              <a:pt x="380" y="55"/>
                            </a:cubicBezTo>
                            <a:cubicBezTo>
                              <a:pt x="379" y="54"/>
                              <a:pt x="378" y="52"/>
                              <a:pt x="378" y="51"/>
                            </a:cubicBezTo>
                            <a:cubicBezTo>
                              <a:pt x="378" y="49"/>
                              <a:pt x="377" y="47"/>
                              <a:pt x="377" y="45"/>
                            </a:cubicBezTo>
                            <a:cubicBezTo>
                              <a:pt x="377" y="24"/>
                              <a:pt x="377" y="24"/>
                              <a:pt x="377" y="24"/>
                            </a:cubicBezTo>
                            <a:cubicBezTo>
                              <a:pt x="372" y="24"/>
                              <a:pt x="372" y="24"/>
                              <a:pt x="372" y="24"/>
                            </a:cubicBezTo>
                            <a:cubicBezTo>
                              <a:pt x="372" y="24"/>
                              <a:pt x="372" y="24"/>
                              <a:pt x="371" y="23"/>
                            </a:cubicBezTo>
                            <a:cubicBezTo>
                              <a:pt x="371" y="23"/>
                              <a:pt x="371" y="22"/>
                              <a:pt x="371" y="21"/>
                            </a:cubicBezTo>
                            <a:cubicBezTo>
                              <a:pt x="371" y="21"/>
                              <a:pt x="371" y="20"/>
                              <a:pt x="371" y="20"/>
                            </a:cubicBezTo>
                            <a:cubicBezTo>
                              <a:pt x="371" y="20"/>
                              <a:pt x="371" y="19"/>
                              <a:pt x="371" y="19"/>
                            </a:cubicBezTo>
                            <a:cubicBezTo>
                              <a:pt x="371" y="19"/>
                              <a:pt x="372" y="19"/>
                              <a:pt x="372" y="19"/>
                            </a:cubicBezTo>
                            <a:cubicBezTo>
                              <a:pt x="372" y="19"/>
                              <a:pt x="372" y="18"/>
                              <a:pt x="372" y="18"/>
                            </a:cubicBezTo>
                            <a:cubicBezTo>
                              <a:pt x="377" y="18"/>
                              <a:pt x="377" y="18"/>
                              <a:pt x="377" y="18"/>
                            </a:cubicBezTo>
                            <a:cubicBezTo>
                              <a:pt x="377" y="10"/>
                              <a:pt x="377" y="10"/>
                              <a:pt x="377" y="10"/>
                            </a:cubicBezTo>
                            <a:cubicBezTo>
                              <a:pt x="377" y="10"/>
                              <a:pt x="377" y="9"/>
                              <a:pt x="378" y="9"/>
                            </a:cubicBezTo>
                            <a:cubicBezTo>
                              <a:pt x="378" y="9"/>
                              <a:pt x="378" y="9"/>
                              <a:pt x="378" y="9"/>
                            </a:cubicBezTo>
                            <a:cubicBezTo>
                              <a:pt x="378" y="9"/>
                              <a:pt x="379" y="9"/>
                              <a:pt x="379" y="9"/>
                            </a:cubicBezTo>
                            <a:cubicBezTo>
                              <a:pt x="380" y="9"/>
                              <a:pt x="380" y="8"/>
                              <a:pt x="381" y="8"/>
                            </a:cubicBezTo>
                            <a:cubicBezTo>
                              <a:pt x="381" y="8"/>
                              <a:pt x="382" y="9"/>
                              <a:pt x="382" y="9"/>
                            </a:cubicBezTo>
                            <a:cubicBezTo>
                              <a:pt x="383" y="9"/>
                              <a:pt x="383" y="9"/>
                              <a:pt x="383" y="9"/>
                            </a:cubicBezTo>
                            <a:cubicBezTo>
                              <a:pt x="384" y="9"/>
                              <a:pt x="384" y="9"/>
                              <a:pt x="384" y="9"/>
                            </a:cubicBezTo>
                            <a:cubicBezTo>
                              <a:pt x="384" y="9"/>
                              <a:pt x="384" y="10"/>
                              <a:pt x="384" y="10"/>
                            </a:cubicBezTo>
                            <a:cubicBezTo>
                              <a:pt x="384" y="18"/>
                              <a:pt x="384" y="18"/>
                              <a:pt x="384" y="18"/>
                            </a:cubicBezTo>
                            <a:cubicBezTo>
                              <a:pt x="393" y="18"/>
                              <a:pt x="393" y="18"/>
                              <a:pt x="393" y="18"/>
                            </a:cubicBezTo>
                            <a:cubicBezTo>
                              <a:pt x="394" y="18"/>
                              <a:pt x="394" y="19"/>
                              <a:pt x="394" y="19"/>
                            </a:cubicBezTo>
                            <a:cubicBezTo>
                              <a:pt x="394" y="19"/>
                              <a:pt x="394" y="19"/>
                              <a:pt x="394" y="19"/>
                            </a:cubicBezTo>
                            <a:cubicBezTo>
                              <a:pt x="395" y="19"/>
                              <a:pt x="395" y="20"/>
                              <a:pt x="395" y="20"/>
                            </a:cubicBezTo>
                            <a:cubicBezTo>
                              <a:pt x="395" y="20"/>
                              <a:pt x="395" y="21"/>
                              <a:pt x="395" y="21"/>
                            </a:cubicBezTo>
                            <a:cubicBezTo>
                              <a:pt x="395" y="22"/>
                              <a:pt x="395" y="23"/>
                              <a:pt x="394" y="23"/>
                            </a:cubicBezTo>
                            <a:cubicBezTo>
                              <a:pt x="394" y="24"/>
                              <a:pt x="394" y="24"/>
                              <a:pt x="393" y="24"/>
                            </a:cubicBezTo>
                            <a:cubicBezTo>
                              <a:pt x="384" y="24"/>
                              <a:pt x="384" y="24"/>
                              <a:pt x="384" y="24"/>
                            </a:cubicBezTo>
                            <a:cubicBezTo>
                              <a:pt x="384" y="44"/>
                              <a:pt x="384" y="44"/>
                              <a:pt x="384" y="44"/>
                            </a:cubicBezTo>
                            <a:cubicBezTo>
                              <a:pt x="384" y="47"/>
                              <a:pt x="384" y="49"/>
                              <a:pt x="385" y="50"/>
                            </a:cubicBezTo>
                            <a:cubicBezTo>
                              <a:pt x="386" y="51"/>
                              <a:pt x="387" y="52"/>
                              <a:pt x="389" y="52"/>
                            </a:cubicBezTo>
                            <a:cubicBezTo>
                              <a:pt x="390" y="52"/>
                              <a:pt x="390" y="52"/>
                              <a:pt x="391" y="52"/>
                            </a:cubicBezTo>
                            <a:cubicBezTo>
                              <a:pt x="391" y="52"/>
                              <a:pt x="392" y="52"/>
                              <a:pt x="392" y="51"/>
                            </a:cubicBezTo>
                            <a:cubicBezTo>
                              <a:pt x="393" y="51"/>
                              <a:pt x="393" y="51"/>
                              <a:pt x="393" y="51"/>
                            </a:cubicBezTo>
                            <a:cubicBezTo>
                              <a:pt x="393" y="51"/>
                              <a:pt x="394" y="51"/>
                              <a:pt x="394" y="51"/>
                            </a:cubicBezTo>
                            <a:cubicBezTo>
                              <a:pt x="394" y="51"/>
                              <a:pt x="394" y="51"/>
                              <a:pt x="394" y="51"/>
                            </a:cubicBezTo>
                            <a:cubicBezTo>
                              <a:pt x="394" y="51"/>
                              <a:pt x="394" y="51"/>
                              <a:pt x="395" y="51"/>
                            </a:cubicBezTo>
                            <a:cubicBezTo>
                              <a:pt x="395" y="52"/>
                              <a:pt x="395" y="52"/>
                              <a:pt x="395" y="52"/>
                            </a:cubicBezTo>
                            <a:cubicBezTo>
                              <a:pt x="395" y="52"/>
                              <a:pt x="395" y="53"/>
                              <a:pt x="395" y="53"/>
                            </a:cubicBezTo>
                            <a:close/>
                            <a:moveTo>
                              <a:pt x="431" y="7"/>
                            </a:moveTo>
                            <a:cubicBezTo>
                              <a:pt x="431" y="9"/>
                              <a:pt x="430" y="10"/>
                              <a:pt x="430" y="10"/>
                            </a:cubicBezTo>
                            <a:cubicBezTo>
                              <a:pt x="429" y="11"/>
                              <a:pt x="428" y="11"/>
                              <a:pt x="426" y="11"/>
                            </a:cubicBezTo>
                            <a:cubicBezTo>
                              <a:pt x="425" y="11"/>
                              <a:pt x="424" y="11"/>
                              <a:pt x="423" y="10"/>
                            </a:cubicBezTo>
                            <a:cubicBezTo>
                              <a:pt x="423" y="10"/>
                              <a:pt x="422" y="9"/>
                              <a:pt x="422" y="7"/>
                            </a:cubicBezTo>
                            <a:cubicBezTo>
                              <a:pt x="422" y="6"/>
                              <a:pt x="423" y="5"/>
                              <a:pt x="423" y="4"/>
                            </a:cubicBezTo>
                            <a:cubicBezTo>
                              <a:pt x="424" y="4"/>
                              <a:pt x="425" y="3"/>
                              <a:pt x="427" y="3"/>
                            </a:cubicBezTo>
                            <a:cubicBezTo>
                              <a:pt x="428" y="3"/>
                              <a:pt x="429" y="3"/>
                              <a:pt x="430" y="4"/>
                            </a:cubicBezTo>
                            <a:cubicBezTo>
                              <a:pt x="430" y="5"/>
                              <a:pt x="431" y="6"/>
                              <a:pt x="431" y="7"/>
                            </a:cubicBezTo>
                            <a:close/>
                            <a:moveTo>
                              <a:pt x="430" y="56"/>
                            </a:moveTo>
                            <a:cubicBezTo>
                              <a:pt x="430" y="56"/>
                              <a:pt x="430" y="56"/>
                              <a:pt x="430" y="57"/>
                            </a:cubicBezTo>
                            <a:cubicBezTo>
                              <a:pt x="430" y="57"/>
                              <a:pt x="429" y="57"/>
                              <a:pt x="429" y="57"/>
                            </a:cubicBezTo>
                            <a:cubicBezTo>
                              <a:pt x="429" y="57"/>
                              <a:pt x="429" y="57"/>
                              <a:pt x="428" y="57"/>
                            </a:cubicBezTo>
                            <a:cubicBezTo>
                              <a:pt x="428" y="57"/>
                              <a:pt x="427" y="57"/>
                              <a:pt x="427" y="57"/>
                            </a:cubicBezTo>
                            <a:cubicBezTo>
                              <a:pt x="426" y="57"/>
                              <a:pt x="425" y="57"/>
                              <a:pt x="425" y="57"/>
                            </a:cubicBezTo>
                            <a:cubicBezTo>
                              <a:pt x="424" y="57"/>
                              <a:pt x="424" y="57"/>
                              <a:pt x="424" y="57"/>
                            </a:cubicBezTo>
                            <a:cubicBezTo>
                              <a:pt x="424" y="57"/>
                              <a:pt x="423" y="57"/>
                              <a:pt x="423" y="57"/>
                            </a:cubicBezTo>
                            <a:cubicBezTo>
                              <a:pt x="423" y="56"/>
                              <a:pt x="423" y="56"/>
                              <a:pt x="423" y="56"/>
                            </a:cubicBezTo>
                            <a:cubicBezTo>
                              <a:pt x="423" y="20"/>
                              <a:pt x="423" y="20"/>
                              <a:pt x="423" y="20"/>
                            </a:cubicBezTo>
                            <a:cubicBezTo>
                              <a:pt x="423" y="19"/>
                              <a:pt x="423" y="19"/>
                              <a:pt x="423" y="19"/>
                            </a:cubicBezTo>
                            <a:cubicBezTo>
                              <a:pt x="423" y="19"/>
                              <a:pt x="424" y="19"/>
                              <a:pt x="424" y="19"/>
                            </a:cubicBezTo>
                            <a:cubicBezTo>
                              <a:pt x="424" y="18"/>
                              <a:pt x="424" y="18"/>
                              <a:pt x="425" y="18"/>
                            </a:cubicBezTo>
                            <a:cubicBezTo>
                              <a:pt x="425" y="18"/>
                              <a:pt x="426" y="18"/>
                              <a:pt x="427" y="18"/>
                            </a:cubicBezTo>
                            <a:cubicBezTo>
                              <a:pt x="427" y="18"/>
                              <a:pt x="428" y="18"/>
                              <a:pt x="428" y="18"/>
                            </a:cubicBezTo>
                            <a:cubicBezTo>
                              <a:pt x="429" y="18"/>
                              <a:pt x="429" y="18"/>
                              <a:pt x="429" y="19"/>
                            </a:cubicBezTo>
                            <a:cubicBezTo>
                              <a:pt x="429" y="19"/>
                              <a:pt x="430" y="19"/>
                              <a:pt x="430" y="19"/>
                            </a:cubicBezTo>
                            <a:cubicBezTo>
                              <a:pt x="430" y="19"/>
                              <a:pt x="430" y="19"/>
                              <a:pt x="430" y="20"/>
                            </a:cubicBezTo>
                            <a:lnTo>
                              <a:pt x="430" y="56"/>
                            </a:lnTo>
                            <a:close/>
                            <a:moveTo>
                              <a:pt x="466" y="46"/>
                            </a:moveTo>
                            <a:cubicBezTo>
                              <a:pt x="466" y="48"/>
                              <a:pt x="465" y="50"/>
                              <a:pt x="465" y="51"/>
                            </a:cubicBezTo>
                            <a:cubicBezTo>
                              <a:pt x="464" y="52"/>
                              <a:pt x="463" y="54"/>
                              <a:pt x="462" y="55"/>
                            </a:cubicBezTo>
                            <a:cubicBezTo>
                              <a:pt x="460" y="56"/>
                              <a:pt x="459" y="56"/>
                              <a:pt x="457" y="57"/>
                            </a:cubicBezTo>
                            <a:cubicBezTo>
                              <a:pt x="455" y="58"/>
                              <a:pt x="453" y="58"/>
                              <a:pt x="451" y="58"/>
                            </a:cubicBezTo>
                            <a:cubicBezTo>
                              <a:pt x="450" y="58"/>
                              <a:pt x="449" y="58"/>
                              <a:pt x="448" y="57"/>
                            </a:cubicBezTo>
                            <a:cubicBezTo>
                              <a:pt x="446" y="57"/>
                              <a:pt x="445" y="57"/>
                              <a:pt x="444" y="57"/>
                            </a:cubicBezTo>
                            <a:cubicBezTo>
                              <a:pt x="443" y="56"/>
                              <a:pt x="443" y="56"/>
                              <a:pt x="442" y="56"/>
                            </a:cubicBezTo>
                            <a:cubicBezTo>
                              <a:pt x="441" y="55"/>
                              <a:pt x="441" y="55"/>
                              <a:pt x="441" y="55"/>
                            </a:cubicBezTo>
                            <a:cubicBezTo>
                              <a:pt x="440" y="55"/>
                              <a:pt x="440" y="54"/>
                              <a:pt x="440" y="54"/>
                            </a:cubicBezTo>
                            <a:cubicBezTo>
                              <a:pt x="440" y="53"/>
                              <a:pt x="440" y="53"/>
                              <a:pt x="440" y="52"/>
                            </a:cubicBezTo>
                            <a:cubicBezTo>
                              <a:pt x="440" y="51"/>
                              <a:pt x="440" y="51"/>
                              <a:pt x="440" y="50"/>
                            </a:cubicBezTo>
                            <a:cubicBezTo>
                              <a:pt x="440" y="50"/>
                              <a:pt x="440" y="50"/>
                              <a:pt x="440" y="50"/>
                            </a:cubicBezTo>
                            <a:cubicBezTo>
                              <a:pt x="440" y="49"/>
                              <a:pt x="440" y="49"/>
                              <a:pt x="440" y="49"/>
                            </a:cubicBezTo>
                            <a:cubicBezTo>
                              <a:pt x="441" y="49"/>
                              <a:pt x="441" y="49"/>
                              <a:pt x="441" y="49"/>
                            </a:cubicBezTo>
                            <a:cubicBezTo>
                              <a:pt x="441" y="49"/>
                              <a:pt x="442" y="49"/>
                              <a:pt x="442" y="49"/>
                            </a:cubicBezTo>
                            <a:cubicBezTo>
                              <a:pt x="443" y="50"/>
                              <a:pt x="444" y="50"/>
                              <a:pt x="444" y="51"/>
                            </a:cubicBezTo>
                            <a:cubicBezTo>
                              <a:pt x="445" y="51"/>
                              <a:pt x="446" y="51"/>
                              <a:pt x="447" y="52"/>
                            </a:cubicBezTo>
                            <a:cubicBezTo>
                              <a:pt x="449" y="52"/>
                              <a:pt x="450" y="52"/>
                              <a:pt x="451" y="52"/>
                            </a:cubicBezTo>
                            <a:cubicBezTo>
                              <a:pt x="453" y="52"/>
                              <a:pt x="454" y="52"/>
                              <a:pt x="454" y="52"/>
                            </a:cubicBezTo>
                            <a:cubicBezTo>
                              <a:pt x="455" y="52"/>
                              <a:pt x="456" y="51"/>
                              <a:pt x="457" y="51"/>
                            </a:cubicBezTo>
                            <a:cubicBezTo>
                              <a:pt x="458" y="50"/>
                              <a:pt x="458" y="50"/>
                              <a:pt x="458" y="49"/>
                            </a:cubicBezTo>
                            <a:cubicBezTo>
                              <a:pt x="459" y="48"/>
                              <a:pt x="459" y="48"/>
                              <a:pt x="459" y="47"/>
                            </a:cubicBezTo>
                            <a:cubicBezTo>
                              <a:pt x="459" y="46"/>
                              <a:pt x="459" y="45"/>
                              <a:pt x="458" y="44"/>
                            </a:cubicBezTo>
                            <a:cubicBezTo>
                              <a:pt x="458" y="43"/>
                              <a:pt x="457" y="43"/>
                              <a:pt x="456" y="42"/>
                            </a:cubicBezTo>
                            <a:cubicBezTo>
                              <a:pt x="455" y="42"/>
                              <a:pt x="454" y="41"/>
                              <a:pt x="453" y="41"/>
                            </a:cubicBezTo>
                            <a:cubicBezTo>
                              <a:pt x="452" y="40"/>
                              <a:pt x="451" y="40"/>
                              <a:pt x="450" y="39"/>
                            </a:cubicBezTo>
                            <a:cubicBezTo>
                              <a:pt x="449" y="39"/>
                              <a:pt x="448" y="38"/>
                              <a:pt x="446" y="38"/>
                            </a:cubicBezTo>
                            <a:cubicBezTo>
                              <a:pt x="445" y="37"/>
                              <a:pt x="444" y="37"/>
                              <a:pt x="444" y="36"/>
                            </a:cubicBezTo>
                            <a:cubicBezTo>
                              <a:pt x="443" y="35"/>
                              <a:pt x="442" y="34"/>
                              <a:pt x="441" y="33"/>
                            </a:cubicBezTo>
                            <a:cubicBezTo>
                              <a:pt x="441" y="32"/>
                              <a:pt x="441" y="30"/>
                              <a:pt x="441" y="29"/>
                            </a:cubicBezTo>
                            <a:cubicBezTo>
                              <a:pt x="441" y="27"/>
                              <a:pt x="441" y="26"/>
                              <a:pt x="441" y="24"/>
                            </a:cubicBezTo>
                            <a:cubicBezTo>
                              <a:pt x="442" y="23"/>
                              <a:pt x="443" y="22"/>
                              <a:pt x="444" y="21"/>
                            </a:cubicBezTo>
                            <a:cubicBezTo>
                              <a:pt x="445" y="20"/>
                              <a:pt x="446" y="19"/>
                              <a:pt x="448" y="19"/>
                            </a:cubicBezTo>
                            <a:cubicBezTo>
                              <a:pt x="450" y="18"/>
                              <a:pt x="452" y="18"/>
                              <a:pt x="454" y="18"/>
                            </a:cubicBezTo>
                            <a:cubicBezTo>
                              <a:pt x="455" y="18"/>
                              <a:pt x="456" y="18"/>
                              <a:pt x="457" y="18"/>
                            </a:cubicBezTo>
                            <a:cubicBezTo>
                              <a:pt x="458" y="18"/>
                              <a:pt x="459" y="18"/>
                              <a:pt x="459" y="19"/>
                            </a:cubicBezTo>
                            <a:cubicBezTo>
                              <a:pt x="460" y="19"/>
                              <a:pt x="461" y="19"/>
                              <a:pt x="461" y="19"/>
                            </a:cubicBezTo>
                            <a:cubicBezTo>
                              <a:pt x="462" y="20"/>
                              <a:pt x="462" y="20"/>
                              <a:pt x="463" y="20"/>
                            </a:cubicBezTo>
                            <a:cubicBezTo>
                              <a:pt x="463" y="20"/>
                              <a:pt x="463" y="20"/>
                              <a:pt x="463" y="21"/>
                            </a:cubicBezTo>
                            <a:cubicBezTo>
                              <a:pt x="463" y="21"/>
                              <a:pt x="463" y="21"/>
                              <a:pt x="464" y="21"/>
                            </a:cubicBezTo>
                            <a:cubicBezTo>
                              <a:pt x="464" y="21"/>
                              <a:pt x="464" y="22"/>
                              <a:pt x="464" y="22"/>
                            </a:cubicBezTo>
                            <a:cubicBezTo>
                              <a:pt x="464" y="22"/>
                              <a:pt x="464" y="23"/>
                              <a:pt x="464" y="23"/>
                            </a:cubicBezTo>
                            <a:cubicBezTo>
                              <a:pt x="464" y="23"/>
                              <a:pt x="464" y="24"/>
                              <a:pt x="464" y="24"/>
                            </a:cubicBezTo>
                            <a:cubicBezTo>
                              <a:pt x="464" y="25"/>
                              <a:pt x="464" y="25"/>
                              <a:pt x="463" y="25"/>
                            </a:cubicBezTo>
                            <a:cubicBezTo>
                              <a:pt x="463" y="25"/>
                              <a:pt x="463" y="25"/>
                              <a:pt x="463" y="26"/>
                            </a:cubicBezTo>
                            <a:cubicBezTo>
                              <a:pt x="463" y="26"/>
                              <a:pt x="463" y="26"/>
                              <a:pt x="463" y="26"/>
                            </a:cubicBezTo>
                            <a:cubicBezTo>
                              <a:pt x="462" y="26"/>
                              <a:pt x="462" y="26"/>
                              <a:pt x="462" y="25"/>
                            </a:cubicBezTo>
                            <a:cubicBezTo>
                              <a:pt x="461" y="25"/>
                              <a:pt x="461" y="25"/>
                              <a:pt x="460" y="24"/>
                            </a:cubicBezTo>
                            <a:cubicBezTo>
                              <a:pt x="459" y="24"/>
                              <a:pt x="458" y="24"/>
                              <a:pt x="457" y="23"/>
                            </a:cubicBezTo>
                            <a:cubicBezTo>
                              <a:pt x="456" y="23"/>
                              <a:pt x="455" y="23"/>
                              <a:pt x="454" y="23"/>
                            </a:cubicBezTo>
                            <a:cubicBezTo>
                              <a:pt x="453" y="23"/>
                              <a:pt x="452" y="23"/>
                              <a:pt x="451" y="23"/>
                            </a:cubicBezTo>
                            <a:cubicBezTo>
                              <a:pt x="450" y="24"/>
                              <a:pt x="449" y="24"/>
                              <a:pt x="449" y="24"/>
                            </a:cubicBezTo>
                            <a:cubicBezTo>
                              <a:pt x="448" y="25"/>
                              <a:pt x="448" y="25"/>
                              <a:pt x="447" y="26"/>
                            </a:cubicBezTo>
                            <a:cubicBezTo>
                              <a:pt x="447" y="27"/>
                              <a:pt x="447" y="27"/>
                              <a:pt x="447" y="28"/>
                            </a:cubicBezTo>
                            <a:cubicBezTo>
                              <a:pt x="447" y="29"/>
                              <a:pt x="447" y="30"/>
                              <a:pt x="448" y="31"/>
                            </a:cubicBezTo>
                            <a:cubicBezTo>
                              <a:pt x="448" y="32"/>
                              <a:pt x="449" y="32"/>
                              <a:pt x="450" y="33"/>
                            </a:cubicBezTo>
                            <a:cubicBezTo>
                              <a:pt x="451" y="33"/>
                              <a:pt x="452" y="34"/>
                              <a:pt x="453" y="34"/>
                            </a:cubicBezTo>
                            <a:cubicBezTo>
                              <a:pt x="454" y="35"/>
                              <a:pt x="455" y="35"/>
                              <a:pt x="456" y="35"/>
                            </a:cubicBezTo>
                            <a:cubicBezTo>
                              <a:pt x="457" y="36"/>
                              <a:pt x="459" y="36"/>
                              <a:pt x="460" y="37"/>
                            </a:cubicBezTo>
                            <a:cubicBezTo>
                              <a:pt x="461" y="38"/>
                              <a:pt x="462" y="38"/>
                              <a:pt x="463" y="39"/>
                            </a:cubicBezTo>
                            <a:cubicBezTo>
                              <a:pt x="464" y="40"/>
                              <a:pt x="464" y="41"/>
                              <a:pt x="465" y="42"/>
                            </a:cubicBezTo>
                            <a:cubicBezTo>
                              <a:pt x="465" y="43"/>
                              <a:pt x="466" y="44"/>
                              <a:pt x="466" y="46"/>
                            </a:cubicBezTo>
                            <a:close/>
                            <a:moveTo>
                              <a:pt x="526" y="56"/>
                            </a:moveTo>
                            <a:cubicBezTo>
                              <a:pt x="526" y="56"/>
                              <a:pt x="526" y="56"/>
                              <a:pt x="526" y="57"/>
                            </a:cubicBezTo>
                            <a:cubicBezTo>
                              <a:pt x="526" y="57"/>
                              <a:pt x="526" y="57"/>
                              <a:pt x="526" y="57"/>
                            </a:cubicBezTo>
                            <a:cubicBezTo>
                              <a:pt x="525" y="57"/>
                              <a:pt x="525" y="57"/>
                              <a:pt x="525" y="57"/>
                            </a:cubicBezTo>
                            <a:cubicBezTo>
                              <a:pt x="524" y="57"/>
                              <a:pt x="524" y="57"/>
                              <a:pt x="523" y="57"/>
                            </a:cubicBezTo>
                            <a:cubicBezTo>
                              <a:pt x="522" y="57"/>
                              <a:pt x="522" y="57"/>
                              <a:pt x="521" y="57"/>
                            </a:cubicBezTo>
                            <a:cubicBezTo>
                              <a:pt x="521" y="57"/>
                              <a:pt x="521" y="57"/>
                              <a:pt x="520" y="57"/>
                            </a:cubicBezTo>
                            <a:cubicBezTo>
                              <a:pt x="520" y="57"/>
                              <a:pt x="520" y="57"/>
                              <a:pt x="520" y="57"/>
                            </a:cubicBezTo>
                            <a:cubicBezTo>
                              <a:pt x="520" y="56"/>
                              <a:pt x="520" y="56"/>
                              <a:pt x="520" y="56"/>
                            </a:cubicBezTo>
                            <a:cubicBezTo>
                              <a:pt x="520" y="24"/>
                              <a:pt x="520" y="24"/>
                              <a:pt x="520" y="24"/>
                            </a:cubicBezTo>
                            <a:cubicBezTo>
                              <a:pt x="503" y="24"/>
                              <a:pt x="503" y="24"/>
                              <a:pt x="503" y="24"/>
                            </a:cubicBezTo>
                            <a:cubicBezTo>
                              <a:pt x="503" y="56"/>
                              <a:pt x="503" y="56"/>
                              <a:pt x="503" y="56"/>
                            </a:cubicBezTo>
                            <a:cubicBezTo>
                              <a:pt x="503" y="56"/>
                              <a:pt x="503" y="56"/>
                              <a:pt x="503" y="57"/>
                            </a:cubicBezTo>
                            <a:cubicBezTo>
                              <a:pt x="503" y="57"/>
                              <a:pt x="503" y="57"/>
                              <a:pt x="502" y="57"/>
                            </a:cubicBezTo>
                            <a:cubicBezTo>
                              <a:pt x="502" y="57"/>
                              <a:pt x="502" y="57"/>
                              <a:pt x="501" y="57"/>
                            </a:cubicBezTo>
                            <a:cubicBezTo>
                              <a:pt x="501" y="57"/>
                              <a:pt x="500" y="57"/>
                              <a:pt x="500" y="57"/>
                            </a:cubicBezTo>
                            <a:cubicBezTo>
                              <a:pt x="499" y="57"/>
                              <a:pt x="499" y="57"/>
                              <a:pt x="498" y="57"/>
                            </a:cubicBezTo>
                            <a:cubicBezTo>
                              <a:pt x="498" y="57"/>
                              <a:pt x="497" y="57"/>
                              <a:pt x="497" y="57"/>
                            </a:cubicBezTo>
                            <a:cubicBezTo>
                              <a:pt x="497" y="57"/>
                              <a:pt x="497" y="57"/>
                              <a:pt x="497" y="57"/>
                            </a:cubicBezTo>
                            <a:cubicBezTo>
                              <a:pt x="497" y="56"/>
                              <a:pt x="496" y="56"/>
                              <a:pt x="496" y="56"/>
                            </a:cubicBezTo>
                            <a:cubicBezTo>
                              <a:pt x="496" y="24"/>
                              <a:pt x="496" y="24"/>
                              <a:pt x="496" y="24"/>
                            </a:cubicBezTo>
                            <a:cubicBezTo>
                              <a:pt x="491" y="24"/>
                              <a:pt x="491" y="24"/>
                              <a:pt x="491" y="24"/>
                            </a:cubicBezTo>
                            <a:cubicBezTo>
                              <a:pt x="491" y="24"/>
                              <a:pt x="491" y="24"/>
                              <a:pt x="490" y="23"/>
                            </a:cubicBezTo>
                            <a:cubicBezTo>
                              <a:pt x="490" y="23"/>
                              <a:pt x="490" y="22"/>
                              <a:pt x="490" y="21"/>
                            </a:cubicBezTo>
                            <a:cubicBezTo>
                              <a:pt x="490" y="21"/>
                              <a:pt x="490" y="20"/>
                              <a:pt x="490" y="20"/>
                            </a:cubicBezTo>
                            <a:cubicBezTo>
                              <a:pt x="490" y="20"/>
                              <a:pt x="490" y="19"/>
                              <a:pt x="490" y="19"/>
                            </a:cubicBezTo>
                            <a:cubicBezTo>
                              <a:pt x="490" y="19"/>
                              <a:pt x="491" y="19"/>
                              <a:pt x="491" y="19"/>
                            </a:cubicBezTo>
                            <a:cubicBezTo>
                              <a:pt x="491" y="19"/>
                              <a:pt x="491" y="18"/>
                              <a:pt x="491" y="18"/>
                            </a:cubicBezTo>
                            <a:cubicBezTo>
                              <a:pt x="496" y="18"/>
                              <a:pt x="496" y="18"/>
                              <a:pt x="496" y="18"/>
                            </a:cubicBezTo>
                            <a:cubicBezTo>
                              <a:pt x="496" y="15"/>
                              <a:pt x="496" y="15"/>
                              <a:pt x="496" y="15"/>
                            </a:cubicBezTo>
                            <a:cubicBezTo>
                              <a:pt x="496" y="12"/>
                              <a:pt x="497" y="10"/>
                              <a:pt x="497" y="8"/>
                            </a:cubicBezTo>
                            <a:cubicBezTo>
                              <a:pt x="498" y="6"/>
                              <a:pt x="498" y="5"/>
                              <a:pt x="499" y="4"/>
                            </a:cubicBezTo>
                            <a:cubicBezTo>
                              <a:pt x="500" y="2"/>
                              <a:pt x="502" y="2"/>
                              <a:pt x="503" y="1"/>
                            </a:cubicBezTo>
                            <a:cubicBezTo>
                              <a:pt x="504" y="0"/>
                              <a:pt x="506" y="0"/>
                              <a:pt x="508" y="0"/>
                            </a:cubicBezTo>
                            <a:cubicBezTo>
                              <a:pt x="508" y="0"/>
                              <a:pt x="509" y="0"/>
                              <a:pt x="510" y="0"/>
                            </a:cubicBezTo>
                            <a:cubicBezTo>
                              <a:pt x="510" y="0"/>
                              <a:pt x="511" y="0"/>
                              <a:pt x="511" y="1"/>
                            </a:cubicBezTo>
                            <a:cubicBezTo>
                              <a:pt x="512" y="1"/>
                              <a:pt x="512" y="1"/>
                              <a:pt x="512" y="1"/>
                            </a:cubicBezTo>
                            <a:cubicBezTo>
                              <a:pt x="513" y="1"/>
                              <a:pt x="513" y="1"/>
                              <a:pt x="513" y="1"/>
                            </a:cubicBezTo>
                            <a:cubicBezTo>
                              <a:pt x="513" y="1"/>
                              <a:pt x="513" y="2"/>
                              <a:pt x="514" y="2"/>
                            </a:cubicBezTo>
                            <a:cubicBezTo>
                              <a:pt x="514" y="2"/>
                              <a:pt x="514" y="2"/>
                              <a:pt x="514" y="2"/>
                            </a:cubicBezTo>
                            <a:cubicBezTo>
                              <a:pt x="514" y="2"/>
                              <a:pt x="514" y="3"/>
                              <a:pt x="514" y="3"/>
                            </a:cubicBezTo>
                            <a:cubicBezTo>
                              <a:pt x="514" y="3"/>
                              <a:pt x="514" y="4"/>
                              <a:pt x="514" y="4"/>
                            </a:cubicBezTo>
                            <a:cubicBezTo>
                              <a:pt x="514" y="5"/>
                              <a:pt x="514" y="6"/>
                              <a:pt x="514" y="6"/>
                            </a:cubicBezTo>
                            <a:cubicBezTo>
                              <a:pt x="514" y="6"/>
                              <a:pt x="513" y="7"/>
                              <a:pt x="513" y="7"/>
                            </a:cubicBezTo>
                            <a:cubicBezTo>
                              <a:pt x="513" y="7"/>
                              <a:pt x="513" y="7"/>
                              <a:pt x="512" y="7"/>
                            </a:cubicBezTo>
                            <a:cubicBezTo>
                              <a:pt x="512" y="6"/>
                              <a:pt x="512" y="6"/>
                              <a:pt x="511" y="6"/>
                            </a:cubicBezTo>
                            <a:cubicBezTo>
                              <a:pt x="511" y="6"/>
                              <a:pt x="511" y="6"/>
                              <a:pt x="510" y="6"/>
                            </a:cubicBezTo>
                            <a:cubicBezTo>
                              <a:pt x="510" y="6"/>
                              <a:pt x="509" y="6"/>
                              <a:pt x="508" y="6"/>
                            </a:cubicBezTo>
                            <a:cubicBezTo>
                              <a:pt x="506" y="6"/>
                              <a:pt x="505" y="6"/>
                              <a:pt x="504" y="8"/>
                            </a:cubicBezTo>
                            <a:cubicBezTo>
                              <a:pt x="504" y="9"/>
                              <a:pt x="503" y="11"/>
                              <a:pt x="503" y="14"/>
                            </a:cubicBezTo>
                            <a:cubicBezTo>
                              <a:pt x="503" y="18"/>
                              <a:pt x="503" y="18"/>
                              <a:pt x="503" y="18"/>
                            </a:cubicBezTo>
                            <a:cubicBezTo>
                              <a:pt x="524" y="18"/>
                              <a:pt x="524" y="18"/>
                              <a:pt x="524" y="18"/>
                            </a:cubicBezTo>
                            <a:cubicBezTo>
                              <a:pt x="525" y="18"/>
                              <a:pt x="525" y="19"/>
                              <a:pt x="526" y="19"/>
                            </a:cubicBezTo>
                            <a:cubicBezTo>
                              <a:pt x="526" y="19"/>
                              <a:pt x="526" y="20"/>
                              <a:pt x="526" y="21"/>
                            </a:cubicBezTo>
                            <a:lnTo>
                              <a:pt x="526" y="56"/>
                            </a:lnTo>
                            <a:close/>
                            <a:moveTo>
                              <a:pt x="527" y="7"/>
                            </a:moveTo>
                            <a:cubicBezTo>
                              <a:pt x="527" y="8"/>
                              <a:pt x="527" y="9"/>
                              <a:pt x="527" y="9"/>
                            </a:cubicBezTo>
                            <a:cubicBezTo>
                              <a:pt x="527" y="10"/>
                              <a:pt x="527" y="10"/>
                              <a:pt x="526" y="10"/>
                            </a:cubicBezTo>
                            <a:cubicBezTo>
                              <a:pt x="526" y="11"/>
                              <a:pt x="525" y="11"/>
                              <a:pt x="525" y="11"/>
                            </a:cubicBezTo>
                            <a:cubicBezTo>
                              <a:pt x="524" y="11"/>
                              <a:pt x="524" y="11"/>
                              <a:pt x="523" y="11"/>
                            </a:cubicBezTo>
                            <a:cubicBezTo>
                              <a:pt x="522" y="11"/>
                              <a:pt x="522" y="11"/>
                              <a:pt x="521" y="11"/>
                            </a:cubicBezTo>
                            <a:cubicBezTo>
                              <a:pt x="520" y="11"/>
                              <a:pt x="520" y="11"/>
                              <a:pt x="520" y="10"/>
                            </a:cubicBezTo>
                            <a:cubicBezTo>
                              <a:pt x="519" y="10"/>
                              <a:pt x="519" y="10"/>
                              <a:pt x="519" y="9"/>
                            </a:cubicBezTo>
                            <a:cubicBezTo>
                              <a:pt x="519" y="9"/>
                              <a:pt x="519" y="8"/>
                              <a:pt x="519" y="7"/>
                            </a:cubicBezTo>
                            <a:cubicBezTo>
                              <a:pt x="519" y="6"/>
                              <a:pt x="519" y="6"/>
                              <a:pt x="519" y="5"/>
                            </a:cubicBezTo>
                            <a:cubicBezTo>
                              <a:pt x="519" y="5"/>
                              <a:pt x="519" y="4"/>
                              <a:pt x="520" y="4"/>
                            </a:cubicBezTo>
                            <a:cubicBezTo>
                              <a:pt x="520" y="4"/>
                              <a:pt x="520" y="4"/>
                              <a:pt x="521" y="3"/>
                            </a:cubicBezTo>
                            <a:cubicBezTo>
                              <a:pt x="522" y="3"/>
                              <a:pt x="522" y="3"/>
                              <a:pt x="523" y="3"/>
                            </a:cubicBezTo>
                            <a:cubicBezTo>
                              <a:pt x="524" y="3"/>
                              <a:pt x="524" y="3"/>
                              <a:pt x="525" y="3"/>
                            </a:cubicBezTo>
                            <a:cubicBezTo>
                              <a:pt x="525" y="4"/>
                              <a:pt x="526" y="4"/>
                              <a:pt x="526" y="4"/>
                            </a:cubicBezTo>
                            <a:cubicBezTo>
                              <a:pt x="527" y="4"/>
                              <a:pt x="527" y="5"/>
                              <a:pt x="527" y="5"/>
                            </a:cubicBezTo>
                            <a:cubicBezTo>
                              <a:pt x="527" y="6"/>
                              <a:pt x="527" y="6"/>
                              <a:pt x="527" y="7"/>
                            </a:cubicBezTo>
                            <a:close/>
                            <a:moveTo>
                              <a:pt x="570" y="56"/>
                            </a:moveTo>
                            <a:cubicBezTo>
                              <a:pt x="570" y="56"/>
                              <a:pt x="570" y="56"/>
                              <a:pt x="570" y="57"/>
                            </a:cubicBezTo>
                            <a:cubicBezTo>
                              <a:pt x="570" y="57"/>
                              <a:pt x="570" y="57"/>
                              <a:pt x="570" y="57"/>
                            </a:cubicBezTo>
                            <a:cubicBezTo>
                              <a:pt x="570" y="57"/>
                              <a:pt x="569" y="57"/>
                              <a:pt x="569" y="57"/>
                            </a:cubicBezTo>
                            <a:cubicBezTo>
                              <a:pt x="568" y="57"/>
                              <a:pt x="568" y="57"/>
                              <a:pt x="567" y="57"/>
                            </a:cubicBezTo>
                            <a:cubicBezTo>
                              <a:pt x="566" y="57"/>
                              <a:pt x="566" y="57"/>
                              <a:pt x="565" y="57"/>
                            </a:cubicBezTo>
                            <a:cubicBezTo>
                              <a:pt x="565" y="57"/>
                              <a:pt x="565" y="57"/>
                              <a:pt x="564" y="57"/>
                            </a:cubicBezTo>
                            <a:cubicBezTo>
                              <a:pt x="564" y="57"/>
                              <a:pt x="564" y="57"/>
                              <a:pt x="564" y="57"/>
                            </a:cubicBezTo>
                            <a:cubicBezTo>
                              <a:pt x="564" y="56"/>
                              <a:pt x="564" y="56"/>
                              <a:pt x="564" y="56"/>
                            </a:cubicBezTo>
                            <a:cubicBezTo>
                              <a:pt x="564" y="35"/>
                              <a:pt x="564" y="35"/>
                              <a:pt x="564" y="35"/>
                            </a:cubicBezTo>
                            <a:cubicBezTo>
                              <a:pt x="564" y="33"/>
                              <a:pt x="564" y="31"/>
                              <a:pt x="563" y="30"/>
                            </a:cubicBezTo>
                            <a:cubicBezTo>
                              <a:pt x="563" y="28"/>
                              <a:pt x="562" y="27"/>
                              <a:pt x="562" y="26"/>
                            </a:cubicBezTo>
                            <a:cubicBezTo>
                              <a:pt x="561" y="25"/>
                              <a:pt x="560" y="25"/>
                              <a:pt x="559" y="24"/>
                            </a:cubicBezTo>
                            <a:cubicBezTo>
                              <a:pt x="558" y="24"/>
                              <a:pt x="557" y="23"/>
                              <a:pt x="556" y="23"/>
                            </a:cubicBezTo>
                            <a:cubicBezTo>
                              <a:pt x="554" y="23"/>
                              <a:pt x="553" y="24"/>
                              <a:pt x="551" y="25"/>
                            </a:cubicBezTo>
                            <a:cubicBezTo>
                              <a:pt x="549" y="26"/>
                              <a:pt x="548" y="28"/>
                              <a:pt x="546" y="30"/>
                            </a:cubicBezTo>
                            <a:cubicBezTo>
                              <a:pt x="546" y="56"/>
                              <a:pt x="546" y="56"/>
                              <a:pt x="546" y="56"/>
                            </a:cubicBezTo>
                            <a:cubicBezTo>
                              <a:pt x="546" y="56"/>
                              <a:pt x="546" y="56"/>
                              <a:pt x="546" y="57"/>
                            </a:cubicBezTo>
                            <a:cubicBezTo>
                              <a:pt x="545" y="57"/>
                              <a:pt x="545" y="57"/>
                              <a:pt x="545" y="57"/>
                            </a:cubicBezTo>
                            <a:cubicBezTo>
                              <a:pt x="545" y="57"/>
                              <a:pt x="544" y="57"/>
                              <a:pt x="544" y="57"/>
                            </a:cubicBezTo>
                            <a:cubicBezTo>
                              <a:pt x="544" y="57"/>
                              <a:pt x="543" y="57"/>
                              <a:pt x="542" y="57"/>
                            </a:cubicBezTo>
                            <a:cubicBezTo>
                              <a:pt x="542" y="57"/>
                              <a:pt x="541" y="57"/>
                              <a:pt x="541" y="57"/>
                            </a:cubicBezTo>
                            <a:cubicBezTo>
                              <a:pt x="540" y="57"/>
                              <a:pt x="540" y="57"/>
                              <a:pt x="540" y="57"/>
                            </a:cubicBezTo>
                            <a:cubicBezTo>
                              <a:pt x="539" y="57"/>
                              <a:pt x="539" y="57"/>
                              <a:pt x="539" y="57"/>
                            </a:cubicBezTo>
                            <a:cubicBezTo>
                              <a:pt x="539" y="56"/>
                              <a:pt x="539" y="56"/>
                              <a:pt x="539" y="56"/>
                            </a:cubicBezTo>
                            <a:cubicBezTo>
                              <a:pt x="539" y="20"/>
                              <a:pt x="539" y="20"/>
                              <a:pt x="539" y="20"/>
                            </a:cubicBezTo>
                            <a:cubicBezTo>
                              <a:pt x="539" y="19"/>
                              <a:pt x="539" y="19"/>
                              <a:pt x="539" y="19"/>
                            </a:cubicBezTo>
                            <a:cubicBezTo>
                              <a:pt x="539" y="19"/>
                              <a:pt x="539" y="19"/>
                              <a:pt x="540" y="19"/>
                            </a:cubicBezTo>
                            <a:cubicBezTo>
                              <a:pt x="540" y="18"/>
                              <a:pt x="540" y="18"/>
                              <a:pt x="541" y="18"/>
                            </a:cubicBezTo>
                            <a:cubicBezTo>
                              <a:pt x="541" y="18"/>
                              <a:pt x="541" y="18"/>
                              <a:pt x="542" y="18"/>
                            </a:cubicBezTo>
                            <a:cubicBezTo>
                              <a:pt x="543" y="18"/>
                              <a:pt x="543" y="18"/>
                              <a:pt x="544" y="18"/>
                            </a:cubicBezTo>
                            <a:cubicBezTo>
                              <a:pt x="544" y="18"/>
                              <a:pt x="544" y="18"/>
                              <a:pt x="544" y="19"/>
                            </a:cubicBezTo>
                            <a:cubicBezTo>
                              <a:pt x="545" y="19"/>
                              <a:pt x="545" y="19"/>
                              <a:pt x="545" y="19"/>
                            </a:cubicBezTo>
                            <a:cubicBezTo>
                              <a:pt x="545" y="19"/>
                              <a:pt x="545" y="19"/>
                              <a:pt x="545" y="20"/>
                            </a:cubicBezTo>
                            <a:cubicBezTo>
                              <a:pt x="545" y="24"/>
                              <a:pt x="545" y="24"/>
                              <a:pt x="545" y="24"/>
                            </a:cubicBezTo>
                            <a:cubicBezTo>
                              <a:pt x="547" y="22"/>
                              <a:pt x="549" y="20"/>
                              <a:pt x="551" y="19"/>
                            </a:cubicBezTo>
                            <a:cubicBezTo>
                              <a:pt x="553" y="18"/>
                              <a:pt x="555" y="18"/>
                              <a:pt x="557" y="18"/>
                            </a:cubicBezTo>
                            <a:cubicBezTo>
                              <a:pt x="560" y="18"/>
                              <a:pt x="562" y="18"/>
                              <a:pt x="564" y="19"/>
                            </a:cubicBezTo>
                            <a:cubicBezTo>
                              <a:pt x="565" y="20"/>
                              <a:pt x="567" y="21"/>
                              <a:pt x="568" y="22"/>
                            </a:cubicBezTo>
                            <a:cubicBezTo>
                              <a:pt x="569" y="24"/>
                              <a:pt x="569" y="25"/>
                              <a:pt x="570" y="27"/>
                            </a:cubicBezTo>
                            <a:cubicBezTo>
                              <a:pt x="570" y="29"/>
                              <a:pt x="570" y="31"/>
                              <a:pt x="570" y="34"/>
                            </a:cubicBezTo>
                            <a:lnTo>
                              <a:pt x="570" y="56"/>
                            </a:lnTo>
                            <a:close/>
                            <a:moveTo>
                              <a:pt x="611" y="56"/>
                            </a:moveTo>
                            <a:cubicBezTo>
                              <a:pt x="611" y="56"/>
                              <a:pt x="610" y="57"/>
                              <a:pt x="610" y="57"/>
                            </a:cubicBezTo>
                            <a:cubicBezTo>
                              <a:pt x="610" y="57"/>
                              <a:pt x="610" y="57"/>
                              <a:pt x="609" y="57"/>
                            </a:cubicBezTo>
                            <a:cubicBezTo>
                              <a:pt x="609" y="57"/>
                              <a:pt x="608" y="57"/>
                              <a:pt x="608" y="57"/>
                            </a:cubicBezTo>
                            <a:cubicBezTo>
                              <a:pt x="607" y="57"/>
                              <a:pt x="606" y="57"/>
                              <a:pt x="606" y="57"/>
                            </a:cubicBezTo>
                            <a:cubicBezTo>
                              <a:pt x="606" y="57"/>
                              <a:pt x="605" y="57"/>
                              <a:pt x="605" y="57"/>
                            </a:cubicBezTo>
                            <a:cubicBezTo>
                              <a:pt x="605" y="57"/>
                              <a:pt x="605" y="56"/>
                              <a:pt x="605" y="56"/>
                            </a:cubicBezTo>
                            <a:cubicBezTo>
                              <a:pt x="605" y="52"/>
                              <a:pt x="605" y="52"/>
                              <a:pt x="605" y="52"/>
                            </a:cubicBezTo>
                            <a:cubicBezTo>
                              <a:pt x="603" y="54"/>
                              <a:pt x="601" y="55"/>
                              <a:pt x="599" y="56"/>
                            </a:cubicBezTo>
                            <a:cubicBezTo>
                              <a:pt x="598" y="57"/>
                              <a:pt x="595" y="58"/>
                              <a:pt x="593" y="58"/>
                            </a:cubicBezTo>
                            <a:cubicBezTo>
                              <a:pt x="591" y="58"/>
                              <a:pt x="590" y="58"/>
                              <a:pt x="588" y="57"/>
                            </a:cubicBezTo>
                            <a:cubicBezTo>
                              <a:pt x="586" y="57"/>
                              <a:pt x="585" y="56"/>
                              <a:pt x="584" y="55"/>
                            </a:cubicBezTo>
                            <a:cubicBezTo>
                              <a:pt x="583" y="54"/>
                              <a:pt x="582" y="53"/>
                              <a:pt x="582" y="51"/>
                            </a:cubicBezTo>
                            <a:cubicBezTo>
                              <a:pt x="581" y="50"/>
                              <a:pt x="581" y="48"/>
                              <a:pt x="581" y="47"/>
                            </a:cubicBezTo>
                            <a:cubicBezTo>
                              <a:pt x="581" y="45"/>
                              <a:pt x="581" y="43"/>
                              <a:pt x="582" y="41"/>
                            </a:cubicBezTo>
                            <a:cubicBezTo>
                              <a:pt x="583" y="40"/>
                              <a:pt x="584" y="39"/>
                              <a:pt x="585" y="38"/>
                            </a:cubicBezTo>
                            <a:cubicBezTo>
                              <a:pt x="587" y="37"/>
                              <a:pt x="589" y="36"/>
                              <a:pt x="591" y="35"/>
                            </a:cubicBezTo>
                            <a:cubicBezTo>
                              <a:pt x="593" y="35"/>
                              <a:pt x="596" y="35"/>
                              <a:pt x="599" y="35"/>
                            </a:cubicBezTo>
                            <a:cubicBezTo>
                              <a:pt x="604" y="35"/>
                              <a:pt x="604" y="35"/>
                              <a:pt x="604" y="35"/>
                            </a:cubicBezTo>
                            <a:cubicBezTo>
                              <a:pt x="604" y="32"/>
                              <a:pt x="604" y="32"/>
                              <a:pt x="604" y="32"/>
                            </a:cubicBezTo>
                            <a:cubicBezTo>
                              <a:pt x="604" y="30"/>
                              <a:pt x="604" y="29"/>
                              <a:pt x="603" y="28"/>
                            </a:cubicBezTo>
                            <a:cubicBezTo>
                              <a:pt x="603" y="27"/>
                              <a:pt x="603" y="26"/>
                              <a:pt x="602" y="25"/>
                            </a:cubicBezTo>
                            <a:cubicBezTo>
                              <a:pt x="601" y="25"/>
                              <a:pt x="601" y="24"/>
                              <a:pt x="599" y="24"/>
                            </a:cubicBezTo>
                            <a:cubicBezTo>
                              <a:pt x="598" y="23"/>
                              <a:pt x="597" y="23"/>
                              <a:pt x="596" y="23"/>
                            </a:cubicBezTo>
                            <a:cubicBezTo>
                              <a:pt x="594" y="23"/>
                              <a:pt x="592" y="23"/>
                              <a:pt x="591" y="24"/>
                            </a:cubicBezTo>
                            <a:cubicBezTo>
                              <a:pt x="590" y="24"/>
                              <a:pt x="589" y="25"/>
                              <a:pt x="588" y="25"/>
                            </a:cubicBezTo>
                            <a:cubicBezTo>
                              <a:pt x="587" y="25"/>
                              <a:pt x="586" y="26"/>
                              <a:pt x="585" y="26"/>
                            </a:cubicBezTo>
                            <a:cubicBezTo>
                              <a:pt x="585" y="27"/>
                              <a:pt x="584" y="27"/>
                              <a:pt x="584" y="27"/>
                            </a:cubicBezTo>
                            <a:cubicBezTo>
                              <a:pt x="584" y="27"/>
                              <a:pt x="583" y="27"/>
                              <a:pt x="583" y="27"/>
                            </a:cubicBezTo>
                            <a:cubicBezTo>
                              <a:pt x="583" y="27"/>
                              <a:pt x="583" y="26"/>
                              <a:pt x="583" y="26"/>
                            </a:cubicBezTo>
                            <a:cubicBezTo>
                              <a:pt x="583" y="26"/>
                              <a:pt x="583" y="26"/>
                              <a:pt x="582" y="25"/>
                            </a:cubicBezTo>
                            <a:cubicBezTo>
                              <a:pt x="582" y="25"/>
                              <a:pt x="582" y="25"/>
                              <a:pt x="582" y="24"/>
                            </a:cubicBezTo>
                            <a:cubicBezTo>
                              <a:pt x="582" y="24"/>
                              <a:pt x="582" y="23"/>
                              <a:pt x="583" y="23"/>
                            </a:cubicBezTo>
                            <a:cubicBezTo>
                              <a:pt x="583" y="22"/>
                              <a:pt x="583" y="22"/>
                              <a:pt x="583" y="22"/>
                            </a:cubicBezTo>
                            <a:cubicBezTo>
                              <a:pt x="584" y="21"/>
                              <a:pt x="584" y="21"/>
                              <a:pt x="585" y="20"/>
                            </a:cubicBezTo>
                            <a:cubicBezTo>
                              <a:pt x="586" y="20"/>
                              <a:pt x="587" y="19"/>
                              <a:pt x="588" y="19"/>
                            </a:cubicBezTo>
                            <a:cubicBezTo>
                              <a:pt x="589" y="19"/>
                              <a:pt x="591" y="18"/>
                              <a:pt x="592" y="18"/>
                            </a:cubicBezTo>
                            <a:cubicBezTo>
                              <a:pt x="593" y="18"/>
                              <a:pt x="595" y="18"/>
                              <a:pt x="596" y="18"/>
                            </a:cubicBezTo>
                            <a:cubicBezTo>
                              <a:pt x="599" y="18"/>
                              <a:pt x="601" y="18"/>
                              <a:pt x="603" y="19"/>
                            </a:cubicBezTo>
                            <a:cubicBezTo>
                              <a:pt x="605" y="19"/>
                              <a:pt x="606" y="20"/>
                              <a:pt x="607" y="21"/>
                            </a:cubicBezTo>
                            <a:cubicBezTo>
                              <a:pt x="608" y="22"/>
                              <a:pt x="609" y="24"/>
                              <a:pt x="610" y="25"/>
                            </a:cubicBezTo>
                            <a:cubicBezTo>
                              <a:pt x="610" y="27"/>
                              <a:pt x="611" y="29"/>
                              <a:pt x="611" y="31"/>
                            </a:cubicBezTo>
                            <a:lnTo>
                              <a:pt x="611" y="56"/>
                            </a:lnTo>
                            <a:close/>
                            <a:moveTo>
                              <a:pt x="604" y="39"/>
                            </a:moveTo>
                            <a:cubicBezTo>
                              <a:pt x="598" y="39"/>
                              <a:pt x="598" y="39"/>
                              <a:pt x="598" y="39"/>
                            </a:cubicBezTo>
                            <a:cubicBezTo>
                              <a:pt x="596" y="39"/>
                              <a:pt x="595" y="40"/>
                              <a:pt x="593" y="40"/>
                            </a:cubicBezTo>
                            <a:cubicBezTo>
                              <a:pt x="592" y="40"/>
                              <a:pt x="591" y="41"/>
                              <a:pt x="590" y="41"/>
                            </a:cubicBezTo>
                            <a:cubicBezTo>
                              <a:pt x="589" y="42"/>
                              <a:pt x="589" y="43"/>
                              <a:pt x="588" y="43"/>
                            </a:cubicBezTo>
                            <a:cubicBezTo>
                              <a:pt x="588" y="44"/>
                              <a:pt x="587" y="45"/>
                              <a:pt x="587" y="46"/>
                            </a:cubicBezTo>
                            <a:cubicBezTo>
                              <a:pt x="587" y="48"/>
                              <a:pt x="588" y="50"/>
                              <a:pt x="589" y="51"/>
                            </a:cubicBezTo>
                            <a:cubicBezTo>
                              <a:pt x="590" y="52"/>
                              <a:pt x="592" y="53"/>
                              <a:pt x="594" y="53"/>
                            </a:cubicBezTo>
                            <a:cubicBezTo>
                              <a:pt x="596" y="53"/>
                              <a:pt x="598" y="52"/>
                              <a:pt x="599" y="51"/>
                            </a:cubicBezTo>
                            <a:cubicBezTo>
                              <a:pt x="601" y="50"/>
                              <a:pt x="602" y="49"/>
                              <a:pt x="604" y="47"/>
                            </a:cubicBezTo>
                            <a:lnTo>
                              <a:pt x="604" y="39"/>
                            </a:lnTo>
                            <a:close/>
                            <a:moveTo>
                              <a:pt x="655" y="56"/>
                            </a:moveTo>
                            <a:cubicBezTo>
                              <a:pt x="655" y="56"/>
                              <a:pt x="655" y="56"/>
                              <a:pt x="654" y="57"/>
                            </a:cubicBezTo>
                            <a:cubicBezTo>
                              <a:pt x="654" y="57"/>
                              <a:pt x="654" y="57"/>
                              <a:pt x="654" y="57"/>
                            </a:cubicBezTo>
                            <a:cubicBezTo>
                              <a:pt x="654" y="57"/>
                              <a:pt x="653" y="57"/>
                              <a:pt x="653" y="57"/>
                            </a:cubicBezTo>
                            <a:cubicBezTo>
                              <a:pt x="653" y="57"/>
                              <a:pt x="652" y="57"/>
                              <a:pt x="651" y="57"/>
                            </a:cubicBezTo>
                            <a:cubicBezTo>
                              <a:pt x="651" y="57"/>
                              <a:pt x="650" y="57"/>
                              <a:pt x="650" y="57"/>
                            </a:cubicBezTo>
                            <a:cubicBezTo>
                              <a:pt x="649" y="57"/>
                              <a:pt x="649" y="57"/>
                              <a:pt x="649" y="57"/>
                            </a:cubicBezTo>
                            <a:cubicBezTo>
                              <a:pt x="648" y="57"/>
                              <a:pt x="648" y="57"/>
                              <a:pt x="648" y="57"/>
                            </a:cubicBezTo>
                            <a:cubicBezTo>
                              <a:pt x="648" y="56"/>
                              <a:pt x="648" y="56"/>
                              <a:pt x="648" y="56"/>
                            </a:cubicBezTo>
                            <a:cubicBezTo>
                              <a:pt x="648" y="35"/>
                              <a:pt x="648" y="35"/>
                              <a:pt x="648" y="35"/>
                            </a:cubicBezTo>
                            <a:cubicBezTo>
                              <a:pt x="648" y="33"/>
                              <a:pt x="648" y="31"/>
                              <a:pt x="647" y="30"/>
                            </a:cubicBezTo>
                            <a:cubicBezTo>
                              <a:pt x="647" y="28"/>
                              <a:pt x="647" y="27"/>
                              <a:pt x="646" y="26"/>
                            </a:cubicBezTo>
                            <a:cubicBezTo>
                              <a:pt x="645" y="25"/>
                              <a:pt x="645" y="25"/>
                              <a:pt x="644" y="24"/>
                            </a:cubicBezTo>
                            <a:cubicBezTo>
                              <a:pt x="643" y="24"/>
                              <a:pt x="642" y="23"/>
                              <a:pt x="640" y="23"/>
                            </a:cubicBezTo>
                            <a:cubicBezTo>
                              <a:pt x="639" y="23"/>
                              <a:pt x="637" y="24"/>
                              <a:pt x="635" y="25"/>
                            </a:cubicBezTo>
                            <a:cubicBezTo>
                              <a:pt x="634" y="26"/>
                              <a:pt x="632" y="28"/>
                              <a:pt x="630" y="30"/>
                            </a:cubicBezTo>
                            <a:cubicBezTo>
                              <a:pt x="630" y="56"/>
                              <a:pt x="630" y="56"/>
                              <a:pt x="630" y="56"/>
                            </a:cubicBezTo>
                            <a:cubicBezTo>
                              <a:pt x="630" y="56"/>
                              <a:pt x="630" y="56"/>
                              <a:pt x="630" y="57"/>
                            </a:cubicBezTo>
                            <a:cubicBezTo>
                              <a:pt x="630" y="57"/>
                              <a:pt x="629" y="57"/>
                              <a:pt x="629" y="57"/>
                            </a:cubicBezTo>
                            <a:cubicBezTo>
                              <a:pt x="629" y="57"/>
                              <a:pt x="629" y="57"/>
                              <a:pt x="628" y="57"/>
                            </a:cubicBezTo>
                            <a:cubicBezTo>
                              <a:pt x="628" y="57"/>
                              <a:pt x="627" y="57"/>
                              <a:pt x="627" y="57"/>
                            </a:cubicBezTo>
                            <a:cubicBezTo>
                              <a:pt x="626" y="57"/>
                              <a:pt x="625" y="57"/>
                              <a:pt x="625" y="57"/>
                            </a:cubicBezTo>
                            <a:cubicBezTo>
                              <a:pt x="625" y="57"/>
                              <a:pt x="624" y="57"/>
                              <a:pt x="624" y="57"/>
                            </a:cubicBezTo>
                            <a:cubicBezTo>
                              <a:pt x="624" y="57"/>
                              <a:pt x="623" y="57"/>
                              <a:pt x="623" y="57"/>
                            </a:cubicBezTo>
                            <a:cubicBezTo>
                              <a:pt x="623" y="56"/>
                              <a:pt x="623" y="56"/>
                              <a:pt x="623" y="56"/>
                            </a:cubicBezTo>
                            <a:cubicBezTo>
                              <a:pt x="623" y="20"/>
                              <a:pt x="623" y="20"/>
                              <a:pt x="623" y="20"/>
                            </a:cubicBezTo>
                            <a:cubicBezTo>
                              <a:pt x="623" y="19"/>
                              <a:pt x="623" y="19"/>
                              <a:pt x="623" y="19"/>
                            </a:cubicBezTo>
                            <a:cubicBezTo>
                              <a:pt x="623" y="19"/>
                              <a:pt x="624" y="19"/>
                              <a:pt x="624" y="19"/>
                            </a:cubicBezTo>
                            <a:cubicBezTo>
                              <a:pt x="624" y="18"/>
                              <a:pt x="624" y="18"/>
                              <a:pt x="625" y="18"/>
                            </a:cubicBezTo>
                            <a:cubicBezTo>
                              <a:pt x="625" y="18"/>
                              <a:pt x="626" y="18"/>
                              <a:pt x="626" y="18"/>
                            </a:cubicBezTo>
                            <a:cubicBezTo>
                              <a:pt x="627" y="18"/>
                              <a:pt x="627" y="18"/>
                              <a:pt x="628" y="18"/>
                            </a:cubicBezTo>
                            <a:cubicBezTo>
                              <a:pt x="628" y="18"/>
                              <a:pt x="628" y="18"/>
                              <a:pt x="629" y="19"/>
                            </a:cubicBezTo>
                            <a:cubicBezTo>
                              <a:pt x="629" y="19"/>
                              <a:pt x="629" y="19"/>
                              <a:pt x="629" y="19"/>
                            </a:cubicBezTo>
                            <a:cubicBezTo>
                              <a:pt x="629" y="19"/>
                              <a:pt x="629" y="19"/>
                              <a:pt x="629" y="20"/>
                            </a:cubicBezTo>
                            <a:cubicBezTo>
                              <a:pt x="629" y="24"/>
                              <a:pt x="629" y="24"/>
                              <a:pt x="629" y="24"/>
                            </a:cubicBezTo>
                            <a:cubicBezTo>
                              <a:pt x="631" y="22"/>
                              <a:pt x="633" y="20"/>
                              <a:pt x="635" y="19"/>
                            </a:cubicBezTo>
                            <a:cubicBezTo>
                              <a:pt x="637" y="18"/>
                              <a:pt x="640" y="18"/>
                              <a:pt x="642" y="18"/>
                            </a:cubicBezTo>
                            <a:cubicBezTo>
                              <a:pt x="644" y="18"/>
                              <a:pt x="646" y="18"/>
                              <a:pt x="648" y="19"/>
                            </a:cubicBezTo>
                            <a:cubicBezTo>
                              <a:pt x="649" y="20"/>
                              <a:pt x="651" y="21"/>
                              <a:pt x="652" y="22"/>
                            </a:cubicBezTo>
                            <a:cubicBezTo>
                              <a:pt x="653" y="24"/>
                              <a:pt x="654" y="25"/>
                              <a:pt x="654" y="27"/>
                            </a:cubicBezTo>
                            <a:cubicBezTo>
                              <a:pt x="654" y="29"/>
                              <a:pt x="655" y="31"/>
                              <a:pt x="655" y="34"/>
                            </a:cubicBezTo>
                            <a:lnTo>
                              <a:pt x="655" y="56"/>
                            </a:lnTo>
                            <a:close/>
                            <a:moveTo>
                              <a:pt x="693" y="50"/>
                            </a:moveTo>
                            <a:cubicBezTo>
                              <a:pt x="693" y="51"/>
                              <a:pt x="693" y="51"/>
                              <a:pt x="693" y="52"/>
                            </a:cubicBezTo>
                            <a:cubicBezTo>
                              <a:pt x="693" y="52"/>
                              <a:pt x="693" y="52"/>
                              <a:pt x="693" y="52"/>
                            </a:cubicBezTo>
                            <a:cubicBezTo>
                              <a:pt x="693" y="53"/>
                              <a:pt x="693" y="53"/>
                              <a:pt x="693" y="53"/>
                            </a:cubicBezTo>
                            <a:cubicBezTo>
                              <a:pt x="693" y="53"/>
                              <a:pt x="693" y="54"/>
                              <a:pt x="692" y="54"/>
                            </a:cubicBezTo>
                            <a:cubicBezTo>
                              <a:pt x="692" y="54"/>
                              <a:pt x="691" y="55"/>
                              <a:pt x="691" y="55"/>
                            </a:cubicBezTo>
                            <a:cubicBezTo>
                              <a:pt x="690" y="56"/>
                              <a:pt x="689" y="56"/>
                              <a:pt x="688" y="56"/>
                            </a:cubicBezTo>
                            <a:cubicBezTo>
                              <a:pt x="687" y="57"/>
                              <a:pt x="686" y="57"/>
                              <a:pt x="685" y="57"/>
                            </a:cubicBezTo>
                            <a:cubicBezTo>
                              <a:pt x="683" y="58"/>
                              <a:pt x="682" y="58"/>
                              <a:pt x="681" y="58"/>
                            </a:cubicBezTo>
                            <a:cubicBezTo>
                              <a:pt x="678" y="58"/>
                              <a:pt x="676" y="57"/>
                              <a:pt x="674" y="56"/>
                            </a:cubicBezTo>
                            <a:cubicBezTo>
                              <a:pt x="672" y="56"/>
                              <a:pt x="670" y="54"/>
                              <a:pt x="669" y="53"/>
                            </a:cubicBezTo>
                            <a:cubicBezTo>
                              <a:pt x="668" y="51"/>
                              <a:pt x="666" y="49"/>
                              <a:pt x="666" y="47"/>
                            </a:cubicBezTo>
                            <a:cubicBezTo>
                              <a:pt x="665" y="44"/>
                              <a:pt x="665" y="41"/>
                              <a:pt x="665" y="38"/>
                            </a:cubicBezTo>
                            <a:cubicBezTo>
                              <a:pt x="665" y="35"/>
                              <a:pt x="665" y="32"/>
                              <a:pt x="666" y="29"/>
                            </a:cubicBezTo>
                            <a:cubicBezTo>
                              <a:pt x="667" y="26"/>
                              <a:pt x="668" y="24"/>
                              <a:pt x="670" y="23"/>
                            </a:cubicBezTo>
                            <a:cubicBezTo>
                              <a:pt x="671" y="21"/>
                              <a:pt x="673" y="20"/>
                              <a:pt x="675" y="19"/>
                            </a:cubicBezTo>
                            <a:cubicBezTo>
                              <a:pt x="677" y="18"/>
                              <a:pt x="679" y="18"/>
                              <a:pt x="682" y="18"/>
                            </a:cubicBezTo>
                            <a:cubicBezTo>
                              <a:pt x="683" y="18"/>
                              <a:pt x="684" y="18"/>
                              <a:pt x="685" y="18"/>
                            </a:cubicBezTo>
                            <a:cubicBezTo>
                              <a:pt x="686" y="18"/>
                              <a:pt x="687" y="19"/>
                              <a:pt x="688" y="19"/>
                            </a:cubicBezTo>
                            <a:cubicBezTo>
                              <a:pt x="689" y="19"/>
                              <a:pt x="690" y="20"/>
                              <a:pt x="691" y="20"/>
                            </a:cubicBezTo>
                            <a:cubicBezTo>
                              <a:pt x="691" y="21"/>
                              <a:pt x="692" y="21"/>
                              <a:pt x="692" y="21"/>
                            </a:cubicBezTo>
                            <a:cubicBezTo>
                              <a:pt x="692" y="22"/>
                              <a:pt x="693" y="22"/>
                              <a:pt x="693" y="22"/>
                            </a:cubicBezTo>
                            <a:cubicBezTo>
                              <a:pt x="693" y="22"/>
                              <a:pt x="693" y="22"/>
                              <a:pt x="693" y="23"/>
                            </a:cubicBezTo>
                            <a:cubicBezTo>
                              <a:pt x="693" y="23"/>
                              <a:pt x="693" y="23"/>
                              <a:pt x="693" y="24"/>
                            </a:cubicBezTo>
                            <a:cubicBezTo>
                              <a:pt x="693" y="24"/>
                              <a:pt x="693" y="24"/>
                              <a:pt x="693" y="25"/>
                            </a:cubicBezTo>
                            <a:cubicBezTo>
                              <a:pt x="693" y="26"/>
                              <a:pt x="693" y="27"/>
                              <a:pt x="693" y="27"/>
                            </a:cubicBezTo>
                            <a:cubicBezTo>
                              <a:pt x="693" y="27"/>
                              <a:pt x="692" y="28"/>
                              <a:pt x="692" y="28"/>
                            </a:cubicBezTo>
                            <a:cubicBezTo>
                              <a:pt x="692" y="28"/>
                              <a:pt x="691" y="27"/>
                              <a:pt x="691" y="27"/>
                            </a:cubicBezTo>
                            <a:cubicBezTo>
                              <a:pt x="690" y="27"/>
                              <a:pt x="689" y="26"/>
                              <a:pt x="689" y="26"/>
                            </a:cubicBezTo>
                            <a:cubicBezTo>
                              <a:pt x="688" y="25"/>
                              <a:pt x="687" y="24"/>
                              <a:pt x="686" y="24"/>
                            </a:cubicBezTo>
                            <a:cubicBezTo>
                              <a:pt x="685" y="24"/>
                              <a:pt x="683" y="23"/>
                              <a:pt x="682" y="23"/>
                            </a:cubicBezTo>
                            <a:cubicBezTo>
                              <a:pt x="678" y="23"/>
                              <a:pt x="676" y="25"/>
                              <a:pt x="674" y="27"/>
                            </a:cubicBezTo>
                            <a:cubicBezTo>
                              <a:pt x="673" y="30"/>
                              <a:pt x="672" y="33"/>
                              <a:pt x="672" y="38"/>
                            </a:cubicBezTo>
                            <a:cubicBezTo>
                              <a:pt x="672" y="40"/>
                              <a:pt x="672" y="42"/>
                              <a:pt x="672" y="44"/>
                            </a:cubicBezTo>
                            <a:cubicBezTo>
                              <a:pt x="673" y="46"/>
                              <a:pt x="673" y="47"/>
                              <a:pt x="674" y="48"/>
                            </a:cubicBezTo>
                            <a:cubicBezTo>
                              <a:pt x="675" y="50"/>
                              <a:pt x="676" y="51"/>
                              <a:pt x="677" y="51"/>
                            </a:cubicBezTo>
                            <a:cubicBezTo>
                              <a:pt x="679" y="52"/>
                              <a:pt x="680" y="52"/>
                              <a:pt x="682" y="52"/>
                            </a:cubicBezTo>
                            <a:cubicBezTo>
                              <a:pt x="683" y="52"/>
                              <a:pt x="685" y="52"/>
                              <a:pt x="686" y="51"/>
                            </a:cubicBezTo>
                            <a:cubicBezTo>
                              <a:pt x="687" y="51"/>
                              <a:pt x="688" y="50"/>
                              <a:pt x="689" y="50"/>
                            </a:cubicBezTo>
                            <a:cubicBezTo>
                              <a:pt x="690" y="49"/>
                              <a:pt x="690" y="49"/>
                              <a:pt x="691" y="48"/>
                            </a:cubicBezTo>
                            <a:cubicBezTo>
                              <a:pt x="692" y="48"/>
                              <a:pt x="692" y="47"/>
                              <a:pt x="692" y="47"/>
                            </a:cubicBezTo>
                            <a:cubicBezTo>
                              <a:pt x="693" y="47"/>
                              <a:pt x="693" y="47"/>
                              <a:pt x="693" y="48"/>
                            </a:cubicBezTo>
                            <a:cubicBezTo>
                              <a:pt x="693" y="48"/>
                              <a:pt x="693" y="48"/>
                              <a:pt x="693" y="48"/>
                            </a:cubicBezTo>
                            <a:cubicBezTo>
                              <a:pt x="693" y="48"/>
                              <a:pt x="693" y="49"/>
                              <a:pt x="693" y="49"/>
                            </a:cubicBezTo>
                            <a:cubicBezTo>
                              <a:pt x="693" y="49"/>
                              <a:pt x="693" y="50"/>
                              <a:pt x="693" y="50"/>
                            </a:cubicBezTo>
                            <a:close/>
                            <a:moveTo>
                              <a:pt x="734" y="36"/>
                            </a:moveTo>
                            <a:cubicBezTo>
                              <a:pt x="734" y="37"/>
                              <a:pt x="734" y="38"/>
                              <a:pt x="733" y="38"/>
                            </a:cubicBezTo>
                            <a:cubicBezTo>
                              <a:pt x="733" y="39"/>
                              <a:pt x="732" y="39"/>
                              <a:pt x="731" y="39"/>
                            </a:cubicBezTo>
                            <a:cubicBezTo>
                              <a:pt x="707" y="39"/>
                              <a:pt x="707" y="39"/>
                              <a:pt x="707" y="39"/>
                            </a:cubicBezTo>
                            <a:cubicBezTo>
                              <a:pt x="707" y="41"/>
                              <a:pt x="707" y="43"/>
                              <a:pt x="708" y="45"/>
                            </a:cubicBezTo>
                            <a:cubicBezTo>
                              <a:pt x="708" y="46"/>
                              <a:pt x="709" y="48"/>
                              <a:pt x="710" y="49"/>
                            </a:cubicBezTo>
                            <a:cubicBezTo>
                              <a:pt x="711" y="50"/>
                              <a:pt x="712" y="51"/>
                              <a:pt x="714" y="51"/>
                            </a:cubicBezTo>
                            <a:cubicBezTo>
                              <a:pt x="715" y="52"/>
                              <a:pt x="717" y="52"/>
                              <a:pt x="719" y="52"/>
                            </a:cubicBezTo>
                            <a:cubicBezTo>
                              <a:pt x="721" y="52"/>
                              <a:pt x="722" y="52"/>
                              <a:pt x="724" y="52"/>
                            </a:cubicBezTo>
                            <a:cubicBezTo>
                              <a:pt x="725" y="52"/>
                              <a:pt x="726" y="51"/>
                              <a:pt x="727" y="51"/>
                            </a:cubicBezTo>
                            <a:cubicBezTo>
                              <a:pt x="728" y="51"/>
                              <a:pt x="729" y="50"/>
                              <a:pt x="730" y="50"/>
                            </a:cubicBezTo>
                            <a:cubicBezTo>
                              <a:pt x="730" y="50"/>
                              <a:pt x="731" y="50"/>
                              <a:pt x="731" y="50"/>
                            </a:cubicBezTo>
                            <a:cubicBezTo>
                              <a:pt x="731" y="50"/>
                              <a:pt x="732" y="50"/>
                              <a:pt x="732" y="50"/>
                            </a:cubicBezTo>
                            <a:cubicBezTo>
                              <a:pt x="732" y="50"/>
                              <a:pt x="732" y="50"/>
                              <a:pt x="732" y="50"/>
                            </a:cubicBezTo>
                            <a:cubicBezTo>
                              <a:pt x="732" y="50"/>
                              <a:pt x="732" y="51"/>
                              <a:pt x="732" y="51"/>
                            </a:cubicBezTo>
                            <a:cubicBezTo>
                              <a:pt x="732" y="51"/>
                              <a:pt x="732" y="52"/>
                              <a:pt x="732" y="52"/>
                            </a:cubicBezTo>
                            <a:cubicBezTo>
                              <a:pt x="732" y="53"/>
                              <a:pt x="732" y="53"/>
                              <a:pt x="732" y="53"/>
                            </a:cubicBezTo>
                            <a:cubicBezTo>
                              <a:pt x="732" y="53"/>
                              <a:pt x="732" y="54"/>
                              <a:pt x="732" y="54"/>
                            </a:cubicBezTo>
                            <a:cubicBezTo>
                              <a:pt x="732" y="54"/>
                              <a:pt x="732" y="54"/>
                              <a:pt x="732" y="54"/>
                            </a:cubicBezTo>
                            <a:cubicBezTo>
                              <a:pt x="732" y="54"/>
                              <a:pt x="732" y="55"/>
                              <a:pt x="732" y="55"/>
                            </a:cubicBezTo>
                            <a:cubicBezTo>
                              <a:pt x="731" y="55"/>
                              <a:pt x="731" y="55"/>
                              <a:pt x="730" y="56"/>
                            </a:cubicBezTo>
                            <a:cubicBezTo>
                              <a:pt x="730" y="56"/>
                              <a:pt x="729" y="56"/>
                              <a:pt x="727" y="57"/>
                            </a:cubicBezTo>
                            <a:cubicBezTo>
                              <a:pt x="726" y="57"/>
                              <a:pt x="725" y="57"/>
                              <a:pt x="723" y="57"/>
                            </a:cubicBezTo>
                            <a:cubicBezTo>
                              <a:pt x="722" y="58"/>
                              <a:pt x="720" y="58"/>
                              <a:pt x="719" y="58"/>
                            </a:cubicBezTo>
                            <a:cubicBezTo>
                              <a:pt x="716" y="58"/>
                              <a:pt x="713" y="57"/>
                              <a:pt x="711" y="57"/>
                            </a:cubicBezTo>
                            <a:cubicBezTo>
                              <a:pt x="708" y="56"/>
                              <a:pt x="707" y="54"/>
                              <a:pt x="705" y="53"/>
                            </a:cubicBezTo>
                            <a:cubicBezTo>
                              <a:pt x="703" y="51"/>
                              <a:pt x="702" y="49"/>
                              <a:pt x="702" y="47"/>
                            </a:cubicBezTo>
                            <a:cubicBezTo>
                              <a:pt x="701" y="44"/>
                              <a:pt x="700" y="41"/>
                              <a:pt x="700" y="38"/>
                            </a:cubicBezTo>
                            <a:cubicBezTo>
                              <a:pt x="700" y="35"/>
                              <a:pt x="701" y="32"/>
                              <a:pt x="702" y="29"/>
                            </a:cubicBezTo>
                            <a:cubicBezTo>
                              <a:pt x="702" y="27"/>
                              <a:pt x="704" y="25"/>
                              <a:pt x="705" y="23"/>
                            </a:cubicBezTo>
                            <a:cubicBezTo>
                              <a:pt x="707" y="21"/>
                              <a:pt x="708" y="20"/>
                              <a:pt x="711" y="19"/>
                            </a:cubicBezTo>
                            <a:cubicBezTo>
                              <a:pt x="713" y="18"/>
                              <a:pt x="715" y="18"/>
                              <a:pt x="718" y="18"/>
                            </a:cubicBezTo>
                            <a:cubicBezTo>
                              <a:pt x="721" y="18"/>
                              <a:pt x="723" y="18"/>
                              <a:pt x="725" y="19"/>
                            </a:cubicBezTo>
                            <a:cubicBezTo>
                              <a:pt x="727" y="20"/>
                              <a:pt x="729" y="21"/>
                              <a:pt x="730" y="23"/>
                            </a:cubicBezTo>
                            <a:cubicBezTo>
                              <a:pt x="731" y="24"/>
                              <a:pt x="732" y="26"/>
                              <a:pt x="733" y="28"/>
                            </a:cubicBezTo>
                            <a:cubicBezTo>
                              <a:pt x="734" y="30"/>
                              <a:pt x="734" y="33"/>
                              <a:pt x="734" y="35"/>
                            </a:cubicBezTo>
                            <a:lnTo>
                              <a:pt x="734" y="36"/>
                            </a:lnTo>
                            <a:close/>
                            <a:moveTo>
                              <a:pt x="727" y="34"/>
                            </a:moveTo>
                            <a:cubicBezTo>
                              <a:pt x="727" y="31"/>
                              <a:pt x="726" y="28"/>
                              <a:pt x="725" y="26"/>
                            </a:cubicBezTo>
                            <a:cubicBezTo>
                              <a:pt x="723" y="24"/>
                              <a:pt x="721" y="23"/>
                              <a:pt x="718" y="23"/>
                            </a:cubicBezTo>
                            <a:cubicBezTo>
                              <a:pt x="716" y="23"/>
                              <a:pt x="714" y="23"/>
                              <a:pt x="713" y="24"/>
                            </a:cubicBezTo>
                            <a:cubicBezTo>
                              <a:pt x="712" y="24"/>
                              <a:pt x="711" y="25"/>
                              <a:pt x="710" y="26"/>
                            </a:cubicBezTo>
                            <a:cubicBezTo>
                              <a:pt x="709" y="27"/>
                              <a:pt x="709" y="29"/>
                              <a:pt x="708" y="30"/>
                            </a:cubicBezTo>
                            <a:cubicBezTo>
                              <a:pt x="708" y="31"/>
                              <a:pt x="707" y="33"/>
                              <a:pt x="707" y="34"/>
                            </a:cubicBezTo>
                            <a:lnTo>
                              <a:pt x="727" y="34"/>
                            </a:lnTo>
                            <a:close/>
                            <a:moveTo>
                              <a:pt x="776" y="56"/>
                            </a:moveTo>
                            <a:cubicBezTo>
                              <a:pt x="776" y="56"/>
                              <a:pt x="776" y="56"/>
                              <a:pt x="776" y="57"/>
                            </a:cubicBezTo>
                            <a:cubicBezTo>
                              <a:pt x="775" y="57"/>
                              <a:pt x="775" y="57"/>
                              <a:pt x="775" y="57"/>
                            </a:cubicBezTo>
                            <a:cubicBezTo>
                              <a:pt x="775" y="57"/>
                              <a:pt x="775" y="57"/>
                              <a:pt x="774" y="57"/>
                            </a:cubicBezTo>
                            <a:cubicBezTo>
                              <a:pt x="774" y="57"/>
                              <a:pt x="773" y="57"/>
                              <a:pt x="773" y="57"/>
                            </a:cubicBezTo>
                            <a:cubicBezTo>
                              <a:pt x="772" y="57"/>
                              <a:pt x="772" y="57"/>
                              <a:pt x="771" y="57"/>
                            </a:cubicBezTo>
                            <a:cubicBezTo>
                              <a:pt x="771" y="57"/>
                              <a:pt x="771" y="57"/>
                              <a:pt x="770" y="57"/>
                            </a:cubicBezTo>
                            <a:cubicBezTo>
                              <a:pt x="770" y="57"/>
                              <a:pt x="770" y="57"/>
                              <a:pt x="770" y="57"/>
                            </a:cubicBezTo>
                            <a:cubicBezTo>
                              <a:pt x="770" y="56"/>
                              <a:pt x="770" y="56"/>
                              <a:pt x="770" y="56"/>
                            </a:cubicBezTo>
                            <a:cubicBezTo>
                              <a:pt x="770" y="51"/>
                              <a:pt x="770" y="51"/>
                              <a:pt x="770" y="51"/>
                            </a:cubicBezTo>
                            <a:cubicBezTo>
                              <a:pt x="768" y="53"/>
                              <a:pt x="766" y="55"/>
                              <a:pt x="764" y="56"/>
                            </a:cubicBezTo>
                            <a:cubicBezTo>
                              <a:pt x="762" y="57"/>
                              <a:pt x="759" y="58"/>
                              <a:pt x="757" y="58"/>
                            </a:cubicBezTo>
                            <a:cubicBezTo>
                              <a:pt x="754" y="58"/>
                              <a:pt x="752" y="57"/>
                              <a:pt x="750" y="56"/>
                            </a:cubicBezTo>
                            <a:cubicBezTo>
                              <a:pt x="748" y="55"/>
                              <a:pt x="747" y="54"/>
                              <a:pt x="746" y="52"/>
                            </a:cubicBezTo>
                            <a:cubicBezTo>
                              <a:pt x="744" y="50"/>
                              <a:pt x="744" y="48"/>
                              <a:pt x="743" y="46"/>
                            </a:cubicBezTo>
                            <a:cubicBezTo>
                              <a:pt x="742" y="43"/>
                              <a:pt x="742" y="41"/>
                              <a:pt x="742" y="38"/>
                            </a:cubicBezTo>
                            <a:cubicBezTo>
                              <a:pt x="742" y="35"/>
                              <a:pt x="743" y="32"/>
                              <a:pt x="743" y="30"/>
                            </a:cubicBezTo>
                            <a:cubicBezTo>
                              <a:pt x="744" y="27"/>
                              <a:pt x="745" y="25"/>
                              <a:pt x="746" y="23"/>
                            </a:cubicBezTo>
                            <a:cubicBezTo>
                              <a:pt x="748" y="21"/>
                              <a:pt x="749" y="20"/>
                              <a:pt x="751" y="19"/>
                            </a:cubicBezTo>
                            <a:cubicBezTo>
                              <a:pt x="753" y="18"/>
                              <a:pt x="755" y="18"/>
                              <a:pt x="758" y="18"/>
                            </a:cubicBezTo>
                            <a:cubicBezTo>
                              <a:pt x="760" y="18"/>
                              <a:pt x="762" y="18"/>
                              <a:pt x="764" y="19"/>
                            </a:cubicBezTo>
                            <a:cubicBezTo>
                              <a:pt x="766" y="20"/>
                              <a:pt x="767" y="21"/>
                              <a:pt x="769" y="23"/>
                            </a:cubicBezTo>
                            <a:cubicBezTo>
                              <a:pt x="769" y="2"/>
                              <a:pt x="769" y="2"/>
                              <a:pt x="769" y="2"/>
                            </a:cubicBezTo>
                            <a:cubicBezTo>
                              <a:pt x="769" y="2"/>
                              <a:pt x="769" y="2"/>
                              <a:pt x="769" y="1"/>
                            </a:cubicBezTo>
                            <a:cubicBezTo>
                              <a:pt x="769" y="1"/>
                              <a:pt x="769" y="1"/>
                              <a:pt x="770" y="1"/>
                            </a:cubicBezTo>
                            <a:cubicBezTo>
                              <a:pt x="770" y="1"/>
                              <a:pt x="770" y="1"/>
                              <a:pt x="771" y="1"/>
                            </a:cubicBezTo>
                            <a:cubicBezTo>
                              <a:pt x="771" y="1"/>
                              <a:pt x="772" y="1"/>
                              <a:pt x="772" y="1"/>
                            </a:cubicBezTo>
                            <a:cubicBezTo>
                              <a:pt x="773" y="1"/>
                              <a:pt x="774" y="1"/>
                              <a:pt x="774" y="1"/>
                            </a:cubicBezTo>
                            <a:cubicBezTo>
                              <a:pt x="774" y="1"/>
                              <a:pt x="775" y="1"/>
                              <a:pt x="775" y="1"/>
                            </a:cubicBezTo>
                            <a:cubicBezTo>
                              <a:pt x="775" y="1"/>
                              <a:pt x="775" y="1"/>
                              <a:pt x="776" y="1"/>
                            </a:cubicBezTo>
                            <a:cubicBezTo>
                              <a:pt x="776" y="2"/>
                              <a:pt x="776" y="2"/>
                              <a:pt x="776" y="2"/>
                            </a:cubicBezTo>
                            <a:lnTo>
                              <a:pt x="776" y="56"/>
                            </a:lnTo>
                            <a:close/>
                            <a:moveTo>
                              <a:pt x="769" y="30"/>
                            </a:moveTo>
                            <a:cubicBezTo>
                              <a:pt x="767" y="28"/>
                              <a:pt x="765" y="26"/>
                              <a:pt x="764" y="25"/>
                            </a:cubicBezTo>
                            <a:cubicBezTo>
                              <a:pt x="762" y="24"/>
                              <a:pt x="760" y="23"/>
                              <a:pt x="758" y="23"/>
                            </a:cubicBezTo>
                            <a:cubicBezTo>
                              <a:pt x="757" y="23"/>
                              <a:pt x="755" y="24"/>
                              <a:pt x="754" y="25"/>
                            </a:cubicBezTo>
                            <a:cubicBezTo>
                              <a:pt x="753" y="25"/>
                              <a:pt x="752" y="27"/>
                              <a:pt x="751" y="28"/>
                            </a:cubicBezTo>
                            <a:cubicBezTo>
                              <a:pt x="750" y="29"/>
                              <a:pt x="750" y="31"/>
                              <a:pt x="750" y="32"/>
                            </a:cubicBezTo>
                            <a:cubicBezTo>
                              <a:pt x="749" y="34"/>
                              <a:pt x="749" y="36"/>
                              <a:pt x="749" y="37"/>
                            </a:cubicBezTo>
                            <a:cubicBezTo>
                              <a:pt x="749" y="39"/>
                              <a:pt x="749" y="41"/>
                              <a:pt x="750" y="43"/>
                            </a:cubicBezTo>
                            <a:cubicBezTo>
                              <a:pt x="750" y="45"/>
                              <a:pt x="750" y="46"/>
                              <a:pt x="751" y="48"/>
                            </a:cubicBezTo>
                            <a:cubicBezTo>
                              <a:pt x="752" y="49"/>
                              <a:pt x="753" y="50"/>
                              <a:pt x="754" y="51"/>
                            </a:cubicBezTo>
                            <a:cubicBezTo>
                              <a:pt x="755" y="52"/>
                              <a:pt x="756" y="52"/>
                              <a:pt x="758" y="52"/>
                            </a:cubicBezTo>
                            <a:cubicBezTo>
                              <a:pt x="759" y="52"/>
                              <a:pt x="760" y="52"/>
                              <a:pt x="761" y="52"/>
                            </a:cubicBezTo>
                            <a:cubicBezTo>
                              <a:pt x="762" y="51"/>
                              <a:pt x="762" y="51"/>
                              <a:pt x="763" y="50"/>
                            </a:cubicBezTo>
                            <a:cubicBezTo>
                              <a:pt x="764" y="50"/>
                              <a:pt x="765" y="49"/>
                              <a:pt x="766" y="48"/>
                            </a:cubicBezTo>
                            <a:cubicBezTo>
                              <a:pt x="767" y="47"/>
                              <a:pt x="768" y="46"/>
                              <a:pt x="769" y="45"/>
                            </a:cubicBezTo>
                            <a:lnTo>
                              <a:pt x="769" y="30"/>
                            </a:lnTo>
                            <a:close/>
                            <a:moveTo>
                              <a:pt x="841" y="37"/>
                            </a:moveTo>
                            <a:cubicBezTo>
                              <a:pt x="841" y="40"/>
                              <a:pt x="841" y="43"/>
                              <a:pt x="840" y="46"/>
                            </a:cubicBezTo>
                            <a:cubicBezTo>
                              <a:pt x="840" y="48"/>
                              <a:pt x="838" y="50"/>
                              <a:pt x="837" y="52"/>
                            </a:cubicBezTo>
                            <a:cubicBezTo>
                              <a:pt x="836" y="54"/>
                              <a:pt x="834" y="55"/>
                              <a:pt x="832" y="56"/>
                            </a:cubicBezTo>
                            <a:cubicBezTo>
                              <a:pt x="830" y="57"/>
                              <a:pt x="828" y="58"/>
                              <a:pt x="826" y="58"/>
                            </a:cubicBezTo>
                            <a:cubicBezTo>
                              <a:pt x="824" y="58"/>
                              <a:pt x="823" y="58"/>
                              <a:pt x="822" y="57"/>
                            </a:cubicBezTo>
                            <a:cubicBezTo>
                              <a:pt x="821" y="57"/>
                              <a:pt x="820" y="57"/>
                              <a:pt x="819" y="56"/>
                            </a:cubicBezTo>
                            <a:cubicBezTo>
                              <a:pt x="818" y="56"/>
                              <a:pt x="818" y="55"/>
                              <a:pt x="817" y="54"/>
                            </a:cubicBezTo>
                            <a:cubicBezTo>
                              <a:pt x="816" y="54"/>
                              <a:pt x="815" y="53"/>
                              <a:pt x="814" y="52"/>
                            </a:cubicBezTo>
                            <a:cubicBezTo>
                              <a:pt x="814" y="56"/>
                              <a:pt x="814" y="56"/>
                              <a:pt x="814" y="56"/>
                            </a:cubicBezTo>
                            <a:cubicBezTo>
                              <a:pt x="814" y="56"/>
                              <a:pt x="814" y="56"/>
                              <a:pt x="813" y="57"/>
                            </a:cubicBezTo>
                            <a:cubicBezTo>
                              <a:pt x="813" y="57"/>
                              <a:pt x="813" y="57"/>
                              <a:pt x="813" y="57"/>
                            </a:cubicBezTo>
                            <a:cubicBezTo>
                              <a:pt x="813" y="57"/>
                              <a:pt x="812" y="57"/>
                              <a:pt x="812" y="57"/>
                            </a:cubicBezTo>
                            <a:cubicBezTo>
                              <a:pt x="812" y="57"/>
                              <a:pt x="811" y="57"/>
                              <a:pt x="811" y="57"/>
                            </a:cubicBezTo>
                            <a:cubicBezTo>
                              <a:pt x="810" y="57"/>
                              <a:pt x="810" y="57"/>
                              <a:pt x="809" y="57"/>
                            </a:cubicBezTo>
                            <a:cubicBezTo>
                              <a:pt x="809" y="57"/>
                              <a:pt x="809" y="57"/>
                              <a:pt x="808" y="57"/>
                            </a:cubicBezTo>
                            <a:cubicBezTo>
                              <a:pt x="808" y="57"/>
                              <a:pt x="808" y="57"/>
                              <a:pt x="808" y="57"/>
                            </a:cubicBezTo>
                            <a:cubicBezTo>
                              <a:pt x="808" y="56"/>
                              <a:pt x="808" y="56"/>
                              <a:pt x="808" y="56"/>
                            </a:cubicBezTo>
                            <a:cubicBezTo>
                              <a:pt x="808" y="2"/>
                              <a:pt x="808" y="2"/>
                              <a:pt x="808" y="2"/>
                            </a:cubicBezTo>
                            <a:cubicBezTo>
                              <a:pt x="808" y="2"/>
                              <a:pt x="808" y="1"/>
                              <a:pt x="808" y="1"/>
                            </a:cubicBezTo>
                            <a:cubicBezTo>
                              <a:pt x="808" y="1"/>
                              <a:pt x="808" y="1"/>
                              <a:pt x="808" y="1"/>
                            </a:cubicBezTo>
                            <a:cubicBezTo>
                              <a:pt x="809" y="1"/>
                              <a:pt x="809" y="1"/>
                              <a:pt x="809" y="1"/>
                            </a:cubicBezTo>
                            <a:cubicBezTo>
                              <a:pt x="810" y="1"/>
                              <a:pt x="810" y="1"/>
                              <a:pt x="811" y="1"/>
                            </a:cubicBezTo>
                            <a:cubicBezTo>
                              <a:pt x="812" y="1"/>
                              <a:pt x="812" y="1"/>
                              <a:pt x="813" y="1"/>
                            </a:cubicBezTo>
                            <a:cubicBezTo>
                              <a:pt x="813" y="1"/>
                              <a:pt x="813" y="1"/>
                              <a:pt x="814" y="1"/>
                            </a:cubicBezTo>
                            <a:cubicBezTo>
                              <a:pt x="814" y="1"/>
                              <a:pt x="814" y="1"/>
                              <a:pt x="814" y="1"/>
                            </a:cubicBezTo>
                            <a:cubicBezTo>
                              <a:pt x="814" y="1"/>
                              <a:pt x="814" y="2"/>
                              <a:pt x="814" y="2"/>
                            </a:cubicBezTo>
                            <a:cubicBezTo>
                              <a:pt x="814" y="24"/>
                              <a:pt x="814" y="24"/>
                              <a:pt x="814" y="24"/>
                            </a:cubicBezTo>
                            <a:cubicBezTo>
                              <a:pt x="815" y="23"/>
                              <a:pt x="816" y="22"/>
                              <a:pt x="817" y="21"/>
                            </a:cubicBezTo>
                            <a:cubicBezTo>
                              <a:pt x="819" y="20"/>
                              <a:pt x="820" y="20"/>
                              <a:pt x="820" y="19"/>
                            </a:cubicBezTo>
                            <a:cubicBezTo>
                              <a:pt x="821" y="19"/>
                              <a:pt x="822" y="18"/>
                              <a:pt x="823" y="18"/>
                            </a:cubicBezTo>
                            <a:cubicBezTo>
                              <a:pt x="824" y="18"/>
                              <a:pt x="825" y="18"/>
                              <a:pt x="826" y="18"/>
                            </a:cubicBezTo>
                            <a:cubicBezTo>
                              <a:pt x="829" y="18"/>
                              <a:pt x="831" y="18"/>
                              <a:pt x="833" y="19"/>
                            </a:cubicBezTo>
                            <a:cubicBezTo>
                              <a:pt x="835" y="20"/>
                              <a:pt x="837" y="22"/>
                              <a:pt x="838" y="23"/>
                            </a:cubicBezTo>
                            <a:cubicBezTo>
                              <a:pt x="839" y="25"/>
                              <a:pt x="840" y="27"/>
                              <a:pt x="840" y="30"/>
                            </a:cubicBezTo>
                            <a:cubicBezTo>
                              <a:pt x="841" y="32"/>
                              <a:pt x="841" y="35"/>
                              <a:pt x="841" y="37"/>
                            </a:cubicBezTo>
                            <a:close/>
                            <a:moveTo>
                              <a:pt x="834" y="38"/>
                            </a:moveTo>
                            <a:cubicBezTo>
                              <a:pt x="834" y="36"/>
                              <a:pt x="834" y="34"/>
                              <a:pt x="834" y="33"/>
                            </a:cubicBezTo>
                            <a:cubicBezTo>
                              <a:pt x="834" y="31"/>
                              <a:pt x="833" y="29"/>
                              <a:pt x="832" y="28"/>
                            </a:cubicBezTo>
                            <a:cubicBezTo>
                              <a:pt x="832" y="27"/>
                              <a:pt x="831" y="25"/>
                              <a:pt x="830" y="25"/>
                            </a:cubicBezTo>
                            <a:cubicBezTo>
                              <a:pt x="828" y="24"/>
                              <a:pt x="827" y="23"/>
                              <a:pt x="825" y="23"/>
                            </a:cubicBezTo>
                            <a:cubicBezTo>
                              <a:pt x="824" y="23"/>
                              <a:pt x="823" y="24"/>
                              <a:pt x="823" y="24"/>
                            </a:cubicBezTo>
                            <a:cubicBezTo>
                              <a:pt x="822" y="24"/>
                              <a:pt x="821" y="24"/>
                              <a:pt x="820" y="25"/>
                            </a:cubicBezTo>
                            <a:cubicBezTo>
                              <a:pt x="819" y="26"/>
                              <a:pt x="818" y="26"/>
                              <a:pt x="817" y="27"/>
                            </a:cubicBezTo>
                            <a:cubicBezTo>
                              <a:pt x="816" y="28"/>
                              <a:pt x="815" y="29"/>
                              <a:pt x="814" y="31"/>
                            </a:cubicBezTo>
                            <a:cubicBezTo>
                              <a:pt x="814" y="45"/>
                              <a:pt x="814" y="45"/>
                              <a:pt x="814" y="45"/>
                            </a:cubicBezTo>
                            <a:cubicBezTo>
                              <a:pt x="816" y="47"/>
                              <a:pt x="818" y="49"/>
                              <a:pt x="820" y="50"/>
                            </a:cubicBezTo>
                            <a:cubicBezTo>
                              <a:pt x="821" y="51"/>
                              <a:pt x="823" y="52"/>
                              <a:pt x="825" y="52"/>
                            </a:cubicBezTo>
                            <a:cubicBezTo>
                              <a:pt x="827" y="52"/>
                              <a:pt x="828" y="52"/>
                              <a:pt x="829" y="51"/>
                            </a:cubicBezTo>
                            <a:cubicBezTo>
                              <a:pt x="830" y="50"/>
                              <a:pt x="831" y="49"/>
                              <a:pt x="832" y="48"/>
                            </a:cubicBezTo>
                            <a:cubicBezTo>
                              <a:pt x="833" y="46"/>
                              <a:pt x="833" y="45"/>
                              <a:pt x="834" y="43"/>
                            </a:cubicBezTo>
                            <a:cubicBezTo>
                              <a:pt x="834" y="41"/>
                              <a:pt x="834" y="40"/>
                              <a:pt x="834" y="38"/>
                            </a:cubicBezTo>
                            <a:close/>
                            <a:moveTo>
                              <a:pt x="868" y="57"/>
                            </a:moveTo>
                            <a:cubicBezTo>
                              <a:pt x="863" y="70"/>
                              <a:pt x="863" y="70"/>
                              <a:pt x="863" y="70"/>
                            </a:cubicBezTo>
                            <a:cubicBezTo>
                              <a:pt x="863" y="71"/>
                              <a:pt x="862" y="71"/>
                              <a:pt x="862" y="71"/>
                            </a:cubicBezTo>
                            <a:cubicBezTo>
                              <a:pt x="861" y="72"/>
                              <a:pt x="860" y="72"/>
                              <a:pt x="859" y="72"/>
                            </a:cubicBezTo>
                            <a:cubicBezTo>
                              <a:pt x="858" y="72"/>
                              <a:pt x="858" y="72"/>
                              <a:pt x="857" y="72"/>
                            </a:cubicBezTo>
                            <a:cubicBezTo>
                              <a:pt x="857" y="72"/>
                              <a:pt x="856" y="71"/>
                              <a:pt x="856" y="71"/>
                            </a:cubicBezTo>
                            <a:cubicBezTo>
                              <a:pt x="856" y="71"/>
                              <a:pt x="856" y="71"/>
                              <a:pt x="856" y="71"/>
                            </a:cubicBezTo>
                            <a:cubicBezTo>
                              <a:pt x="856" y="70"/>
                              <a:pt x="856" y="70"/>
                              <a:pt x="856" y="70"/>
                            </a:cubicBezTo>
                            <a:cubicBezTo>
                              <a:pt x="861" y="57"/>
                              <a:pt x="861" y="57"/>
                              <a:pt x="861" y="57"/>
                            </a:cubicBezTo>
                            <a:cubicBezTo>
                              <a:pt x="861" y="57"/>
                              <a:pt x="860" y="57"/>
                              <a:pt x="860" y="56"/>
                            </a:cubicBezTo>
                            <a:cubicBezTo>
                              <a:pt x="860" y="56"/>
                              <a:pt x="860" y="56"/>
                              <a:pt x="860" y="56"/>
                            </a:cubicBezTo>
                            <a:cubicBezTo>
                              <a:pt x="847" y="21"/>
                              <a:pt x="847" y="21"/>
                              <a:pt x="847" y="21"/>
                            </a:cubicBezTo>
                            <a:cubicBezTo>
                              <a:pt x="847" y="20"/>
                              <a:pt x="846" y="20"/>
                              <a:pt x="846" y="20"/>
                            </a:cubicBezTo>
                            <a:cubicBezTo>
                              <a:pt x="846" y="19"/>
                              <a:pt x="847" y="19"/>
                              <a:pt x="847" y="19"/>
                            </a:cubicBezTo>
                            <a:cubicBezTo>
                              <a:pt x="847" y="19"/>
                              <a:pt x="847" y="18"/>
                              <a:pt x="848" y="18"/>
                            </a:cubicBezTo>
                            <a:cubicBezTo>
                              <a:pt x="848" y="18"/>
                              <a:pt x="849" y="18"/>
                              <a:pt x="850" y="18"/>
                            </a:cubicBezTo>
                            <a:cubicBezTo>
                              <a:pt x="851" y="18"/>
                              <a:pt x="851" y="18"/>
                              <a:pt x="852" y="18"/>
                            </a:cubicBezTo>
                            <a:cubicBezTo>
                              <a:pt x="852" y="18"/>
                              <a:pt x="853" y="18"/>
                              <a:pt x="853" y="19"/>
                            </a:cubicBezTo>
                            <a:cubicBezTo>
                              <a:pt x="853" y="19"/>
                              <a:pt x="853" y="19"/>
                              <a:pt x="853" y="19"/>
                            </a:cubicBezTo>
                            <a:cubicBezTo>
                              <a:pt x="853" y="19"/>
                              <a:pt x="854" y="19"/>
                              <a:pt x="854" y="20"/>
                            </a:cubicBezTo>
                            <a:cubicBezTo>
                              <a:pt x="864" y="49"/>
                              <a:pt x="864" y="49"/>
                              <a:pt x="864" y="49"/>
                            </a:cubicBezTo>
                            <a:cubicBezTo>
                              <a:pt x="864" y="49"/>
                              <a:pt x="864" y="49"/>
                              <a:pt x="864" y="49"/>
                            </a:cubicBezTo>
                            <a:cubicBezTo>
                              <a:pt x="874" y="20"/>
                              <a:pt x="874" y="20"/>
                              <a:pt x="874" y="20"/>
                            </a:cubicBezTo>
                            <a:cubicBezTo>
                              <a:pt x="875" y="19"/>
                              <a:pt x="875" y="19"/>
                              <a:pt x="875" y="19"/>
                            </a:cubicBezTo>
                            <a:cubicBezTo>
                              <a:pt x="875" y="19"/>
                              <a:pt x="876" y="18"/>
                              <a:pt x="876" y="18"/>
                            </a:cubicBezTo>
                            <a:cubicBezTo>
                              <a:pt x="876" y="18"/>
                              <a:pt x="877" y="18"/>
                              <a:pt x="878" y="18"/>
                            </a:cubicBezTo>
                            <a:cubicBezTo>
                              <a:pt x="879" y="18"/>
                              <a:pt x="879" y="18"/>
                              <a:pt x="880" y="18"/>
                            </a:cubicBezTo>
                            <a:cubicBezTo>
                              <a:pt x="880" y="18"/>
                              <a:pt x="881" y="19"/>
                              <a:pt x="881" y="19"/>
                            </a:cubicBezTo>
                            <a:cubicBezTo>
                              <a:pt x="881" y="19"/>
                              <a:pt x="881" y="19"/>
                              <a:pt x="881" y="20"/>
                            </a:cubicBezTo>
                            <a:cubicBezTo>
                              <a:pt x="881" y="20"/>
                              <a:pt x="881" y="20"/>
                              <a:pt x="881" y="21"/>
                            </a:cubicBezTo>
                            <a:lnTo>
                              <a:pt x="868" y="57"/>
                            </a:lnTo>
                            <a:close/>
                            <a:moveTo>
                              <a:pt x="134" y="149"/>
                            </a:moveTo>
                            <a:cubicBezTo>
                              <a:pt x="134" y="150"/>
                              <a:pt x="134" y="150"/>
                              <a:pt x="134" y="151"/>
                            </a:cubicBezTo>
                            <a:cubicBezTo>
                              <a:pt x="133" y="151"/>
                              <a:pt x="133" y="151"/>
                              <a:pt x="133" y="152"/>
                            </a:cubicBezTo>
                            <a:cubicBezTo>
                              <a:pt x="133" y="152"/>
                              <a:pt x="133" y="152"/>
                              <a:pt x="132" y="152"/>
                            </a:cubicBezTo>
                            <a:cubicBezTo>
                              <a:pt x="132" y="153"/>
                              <a:pt x="131" y="153"/>
                              <a:pt x="131" y="153"/>
                            </a:cubicBezTo>
                            <a:cubicBezTo>
                              <a:pt x="130" y="153"/>
                              <a:pt x="129" y="153"/>
                              <a:pt x="129" y="153"/>
                            </a:cubicBezTo>
                            <a:cubicBezTo>
                              <a:pt x="128" y="153"/>
                              <a:pt x="128" y="153"/>
                              <a:pt x="127" y="153"/>
                            </a:cubicBezTo>
                            <a:cubicBezTo>
                              <a:pt x="125" y="153"/>
                              <a:pt x="123" y="153"/>
                              <a:pt x="122" y="152"/>
                            </a:cubicBezTo>
                            <a:cubicBezTo>
                              <a:pt x="121" y="152"/>
                              <a:pt x="120" y="151"/>
                              <a:pt x="119" y="150"/>
                            </a:cubicBezTo>
                            <a:cubicBezTo>
                              <a:pt x="118" y="149"/>
                              <a:pt x="117" y="148"/>
                              <a:pt x="117" y="146"/>
                            </a:cubicBezTo>
                            <a:cubicBezTo>
                              <a:pt x="117" y="145"/>
                              <a:pt x="116" y="143"/>
                              <a:pt x="116" y="141"/>
                            </a:cubicBezTo>
                            <a:cubicBezTo>
                              <a:pt x="116" y="120"/>
                              <a:pt x="116" y="120"/>
                              <a:pt x="116" y="120"/>
                            </a:cubicBezTo>
                            <a:cubicBezTo>
                              <a:pt x="111" y="120"/>
                              <a:pt x="111" y="120"/>
                              <a:pt x="111" y="120"/>
                            </a:cubicBezTo>
                            <a:cubicBezTo>
                              <a:pt x="111" y="120"/>
                              <a:pt x="110" y="119"/>
                              <a:pt x="110" y="119"/>
                            </a:cubicBezTo>
                            <a:cubicBezTo>
                              <a:pt x="110" y="118"/>
                              <a:pt x="110" y="118"/>
                              <a:pt x="110" y="117"/>
                            </a:cubicBezTo>
                            <a:cubicBezTo>
                              <a:pt x="110" y="116"/>
                              <a:pt x="110" y="116"/>
                              <a:pt x="110" y="115"/>
                            </a:cubicBezTo>
                            <a:cubicBezTo>
                              <a:pt x="110" y="115"/>
                              <a:pt x="110" y="115"/>
                              <a:pt x="110" y="115"/>
                            </a:cubicBezTo>
                            <a:cubicBezTo>
                              <a:pt x="110" y="114"/>
                              <a:pt x="111" y="114"/>
                              <a:pt x="111" y="114"/>
                            </a:cubicBezTo>
                            <a:cubicBezTo>
                              <a:pt x="111" y="114"/>
                              <a:pt x="111" y="114"/>
                              <a:pt x="111" y="114"/>
                            </a:cubicBezTo>
                            <a:cubicBezTo>
                              <a:pt x="116" y="114"/>
                              <a:pt x="116" y="114"/>
                              <a:pt x="116" y="114"/>
                            </a:cubicBezTo>
                            <a:cubicBezTo>
                              <a:pt x="116" y="105"/>
                              <a:pt x="116" y="105"/>
                              <a:pt x="116" y="105"/>
                            </a:cubicBezTo>
                            <a:cubicBezTo>
                              <a:pt x="116" y="105"/>
                              <a:pt x="116" y="105"/>
                              <a:pt x="116" y="105"/>
                            </a:cubicBezTo>
                            <a:cubicBezTo>
                              <a:pt x="117" y="105"/>
                              <a:pt x="117" y="104"/>
                              <a:pt x="117" y="104"/>
                            </a:cubicBezTo>
                            <a:cubicBezTo>
                              <a:pt x="117" y="104"/>
                              <a:pt x="118" y="104"/>
                              <a:pt x="118" y="104"/>
                            </a:cubicBezTo>
                            <a:cubicBezTo>
                              <a:pt x="118" y="104"/>
                              <a:pt x="119" y="104"/>
                              <a:pt x="120" y="104"/>
                            </a:cubicBezTo>
                            <a:cubicBezTo>
                              <a:pt x="120" y="104"/>
                              <a:pt x="121" y="104"/>
                              <a:pt x="121" y="104"/>
                            </a:cubicBezTo>
                            <a:cubicBezTo>
                              <a:pt x="122" y="104"/>
                              <a:pt x="122" y="104"/>
                              <a:pt x="122" y="104"/>
                            </a:cubicBezTo>
                            <a:cubicBezTo>
                              <a:pt x="123" y="104"/>
                              <a:pt x="123" y="105"/>
                              <a:pt x="123" y="105"/>
                            </a:cubicBezTo>
                            <a:cubicBezTo>
                              <a:pt x="123" y="105"/>
                              <a:pt x="123" y="105"/>
                              <a:pt x="123" y="105"/>
                            </a:cubicBezTo>
                            <a:cubicBezTo>
                              <a:pt x="123" y="114"/>
                              <a:pt x="123" y="114"/>
                              <a:pt x="123" y="114"/>
                            </a:cubicBezTo>
                            <a:cubicBezTo>
                              <a:pt x="132" y="114"/>
                              <a:pt x="132" y="114"/>
                              <a:pt x="132" y="114"/>
                            </a:cubicBezTo>
                            <a:cubicBezTo>
                              <a:pt x="133" y="114"/>
                              <a:pt x="133" y="114"/>
                              <a:pt x="133" y="114"/>
                            </a:cubicBezTo>
                            <a:cubicBezTo>
                              <a:pt x="133" y="114"/>
                              <a:pt x="133" y="114"/>
                              <a:pt x="133" y="115"/>
                            </a:cubicBezTo>
                            <a:cubicBezTo>
                              <a:pt x="133" y="115"/>
                              <a:pt x="134" y="115"/>
                              <a:pt x="134" y="115"/>
                            </a:cubicBezTo>
                            <a:cubicBezTo>
                              <a:pt x="134" y="116"/>
                              <a:pt x="134" y="116"/>
                              <a:pt x="134" y="117"/>
                            </a:cubicBezTo>
                            <a:cubicBezTo>
                              <a:pt x="134" y="118"/>
                              <a:pt x="134" y="118"/>
                              <a:pt x="133" y="119"/>
                            </a:cubicBezTo>
                            <a:cubicBezTo>
                              <a:pt x="133" y="119"/>
                              <a:pt x="133" y="120"/>
                              <a:pt x="132" y="120"/>
                            </a:cubicBezTo>
                            <a:cubicBezTo>
                              <a:pt x="123" y="120"/>
                              <a:pt x="123" y="120"/>
                              <a:pt x="123" y="120"/>
                            </a:cubicBezTo>
                            <a:cubicBezTo>
                              <a:pt x="123" y="140"/>
                              <a:pt x="123" y="140"/>
                              <a:pt x="123" y="140"/>
                            </a:cubicBezTo>
                            <a:cubicBezTo>
                              <a:pt x="123" y="142"/>
                              <a:pt x="123" y="144"/>
                              <a:pt x="124" y="146"/>
                            </a:cubicBezTo>
                            <a:cubicBezTo>
                              <a:pt x="125" y="147"/>
                              <a:pt x="126" y="147"/>
                              <a:pt x="128" y="147"/>
                            </a:cubicBezTo>
                            <a:cubicBezTo>
                              <a:pt x="129" y="147"/>
                              <a:pt x="129" y="147"/>
                              <a:pt x="130" y="147"/>
                            </a:cubicBezTo>
                            <a:cubicBezTo>
                              <a:pt x="130" y="147"/>
                              <a:pt x="131" y="147"/>
                              <a:pt x="131" y="147"/>
                            </a:cubicBezTo>
                            <a:cubicBezTo>
                              <a:pt x="131" y="147"/>
                              <a:pt x="132" y="147"/>
                              <a:pt x="132" y="147"/>
                            </a:cubicBezTo>
                            <a:cubicBezTo>
                              <a:pt x="132" y="146"/>
                              <a:pt x="133" y="146"/>
                              <a:pt x="133" y="146"/>
                            </a:cubicBezTo>
                            <a:cubicBezTo>
                              <a:pt x="133" y="146"/>
                              <a:pt x="133" y="146"/>
                              <a:pt x="133" y="146"/>
                            </a:cubicBezTo>
                            <a:cubicBezTo>
                              <a:pt x="133" y="147"/>
                              <a:pt x="133" y="147"/>
                              <a:pt x="133" y="147"/>
                            </a:cubicBezTo>
                            <a:cubicBezTo>
                              <a:pt x="134" y="147"/>
                              <a:pt x="134" y="147"/>
                              <a:pt x="134" y="148"/>
                            </a:cubicBezTo>
                            <a:cubicBezTo>
                              <a:pt x="134" y="148"/>
                              <a:pt x="134" y="148"/>
                              <a:pt x="134" y="149"/>
                            </a:cubicBezTo>
                            <a:close/>
                            <a:moveTo>
                              <a:pt x="174" y="152"/>
                            </a:moveTo>
                            <a:cubicBezTo>
                              <a:pt x="174" y="152"/>
                              <a:pt x="174" y="152"/>
                              <a:pt x="174" y="152"/>
                            </a:cubicBezTo>
                            <a:cubicBezTo>
                              <a:pt x="174" y="152"/>
                              <a:pt x="174" y="152"/>
                              <a:pt x="174" y="152"/>
                            </a:cubicBezTo>
                            <a:cubicBezTo>
                              <a:pt x="173" y="153"/>
                              <a:pt x="173" y="153"/>
                              <a:pt x="173" y="153"/>
                            </a:cubicBezTo>
                            <a:cubicBezTo>
                              <a:pt x="172" y="153"/>
                              <a:pt x="172" y="153"/>
                              <a:pt x="171" y="153"/>
                            </a:cubicBezTo>
                            <a:cubicBezTo>
                              <a:pt x="170" y="153"/>
                              <a:pt x="170" y="153"/>
                              <a:pt x="169" y="153"/>
                            </a:cubicBezTo>
                            <a:cubicBezTo>
                              <a:pt x="169" y="153"/>
                              <a:pt x="169" y="153"/>
                              <a:pt x="168" y="152"/>
                            </a:cubicBezTo>
                            <a:cubicBezTo>
                              <a:pt x="168" y="152"/>
                              <a:pt x="168" y="152"/>
                              <a:pt x="168" y="152"/>
                            </a:cubicBezTo>
                            <a:cubicBezTo>
                              <a:pt x="168" y="152"/>
                              <a:pt x="168" y="152"/>
                              <a:pt x="168" y="152"/>
                            </a:cubicBezTo>
                            <a:cubicBezTo>
                              <a:pt x="168" y="130"/>
                              <a:pt x="168" y="130"/>
                              <a:pt x="168" y="130"/>
                            </a:cubicBezTo>
                            <a:cubicBezTo>
                              <a:pt x="168" y="128"/>
                              <a:pt x="168" y="126"/>
                              <a:pt x="167" y="125"/>
                            </a:cubicBezTo>
                            <a:cubicBezTo>
                              <a:pt x="167" y="124"/>
                              <a:pt x="166" y="123"/>
                              <a:pt x="166" y="122"/>
                            </a:cubicBezTo>
                            <a:cubicBezTo>
                              <a:pt x="165" y="121"/>
                              <a:pt x="164" y="120"/>
                              <a:pt x="163" y="120"/>
                            </a:cubicBezTo>
                            <a:cubicBezTo>
                              <a:pt x="162" y="119"/>
                              <a:pt x="161" y="119"/>
                              <a:pt x="160" y="119"/>
                            </a:cubicBezTo>
                            <a:cubicBezTo>
                              <a:pt x="158" y="119"/>
                              <a:pt x="157" y="120"/>
                              <a:pt x="155" y="121"/>
                            </a:cubicBezTo>
                            <a:cubicBezTo>
                              <a:pt x="153" y="122"/>
                              <a:pt x="151" y="124"/>
                              <a:pt x="150" y="126"/>
                            </a:cubicBezTo>
                            <a:cubicBezTo>
                              <a:pt x="150" y="152"/>
                              <a:pt x="150" y="152"/>
                              <a:pt x="150" y="152"/>
                            </a:cubicBezTo>
                            <a:cubicBezTo>
                              <a:pt x="150" y="152"/>
                              <a:pt x="150" y="152"/>
                              <a:pt x="149" y="152"/>
                            </a:cubicBezTo>
                            <a:cubicBezTo>
                              <a:pt x="149" y="152"/>
                              <a:pt x="149" y="152"/>
                              <a:pt x="149" y="152"/>
                            </a:cubicBezTo>
                            <a:cubicBezTo>
                              <a:pt x="149" y="153"/>
                              <a:pt x="148" y="153"/>
                              <a:pt x="148" y="153"/>
                            </a:cubicBezTo>
                            <a:cubicBezTo>
                              <a:pt x="148" y="153"/>
                              <a:pt x="147" y="153"/>
                              <a:pt x="146" y="153"/>
                            </a:cubicBezTo>
                            <a:cubicBezTo>
                              <a:pt x="146" y="153"/>
                              <a:pt x="145" y="153"/>
                              <a:pt x="145" y="153"/>
                            </a:cubicBezTo>
                            <a:cubicBezTo>
                              <a:pt x="144" y="153"/>
                              <a:pt x="144" y="153"/>
                              <a:pt x="144" y="152"/>
                            </a:cubicBezTo>
                            <a:cubicBezTo>
                              <a:pt x="143" y="152"/>
                              <a:pt x="143" y="152"/>
                              <a:pt x="143" y="152"/>
                            </a:cubicBezTo>
                            <a:cubicBezTo>
                              <a:pt x="143" y="152"/>
                              <a:pt x="143" y="152"/>
                              <a:pt x="143" y="152"/>
                            </a:cubicBezTo>
                            <a:cubicBezTo>
                              <a:pt x="143" y="97"/>
                              <a:pt x="143" y="97"/>
                              <a:pt x="143" y="97"/>
                            </a:cubicBezTo>
                            <a:cubicBezTo>
                              <a:pt x="143" y="97"/>
                              <a:pt x="143" y="97"/>
                              <a:pt x="143" y="97"/>
                            </a:cubicBezTo>
                            <a:cubicBezTo>
                              <a:pt x="143" y="97"/>
                              <a:pt x="143" y="97"/>
                              <a:pt x="144" y="96"/>
                            </a:cubicBezTo>
                            <a:cubicBezTo>
                              <a:pt x="144" y="96"/>
                              <a:pt x="144" y="96"/>
                              <a:pt x="145" y="96"/>
                            </a:cubicBezTo>
                            <a:cubicBezTo>
                              <a:pt x="145" y="96"/>
                              <a:pt x="146" y="96"/>
                              <a:pt x="146" y="96"/>
                            </a:cubicBezTo>
                            <a:cubicBezTo>
                              <a:pt x="147" y="96"/>
                              <a:pt x="148" y="96"/>
                              <a:pt x="148" y="96"/>
                            </a:cubicBezTo>
                            <a:cubicBezTo>
                              <a:pt x="148" y="96"/>
                              <a:pt x="149" y="96"/>
                              <a:pt x="149" y="96"/>
                            </a:cubicBezTo>
                            <a:cubicBezTo>
                              <a:pt x="149" y="97"/>
                              <a:pt x="149" y="97"/>
                              <a:pt x="149" y="97"/>
                            </a:cubicBezTo>
                            <a:cubicBezTo>
                              <a:pt x="150" y="97"/>
                              <a:pt x="150" y="97"/>
                              <a:pt x="150" y="97"/>
                            </a:cubicBezTo>
                            <a:cubicBezTo>
                              <a:pt x="150" y="119"/>
                              <a:pt x="150" y="119"/>
                              <a:pt x="150" y="119"/>
                            </a:cubicBezTo>
                            <a:cubicBezTo>
                              <a:pt x="152" y="117"/>
                              <a:pt x="154" y="116"/>
                              <a:pt x="155" y="115"/>
                            </a:cubicBezTo>
                            <a:cubicBezTo>
                              <a:pt x="157" y="114"/>
                              <a:pt x="159" y="113"/>
                              <a:pt x="161" y="113"/>
                            </a:cubicBezTo>
                            <a:cubicBezTo>
                              <a:pt x="164" y="113"/>
                              <a:pt x="166" y="114"/>
                              <a:pt x="167" y="114"/>
                            </a:cubicBezTo>
                            <a:cubicBezTo>
                              <a:pt x="169" y="115"/>
                              <a:pt x="170" y="116"/>
                              <a:pt x="171" y="118"/>
                            </a:cubicBezTo>
                            <a:cubicBezTo>
                              <a:pt x="173" y="119"/>
                              <a:pt x="173" y="121"/>
                              <a:pt x="174" y="123"/>
                            </a:cubicBezTo>
                            <a:cubicBezTo>
                              <a:pt x="174" y="124"/>
                              <a:pt x="174" y="127"/>
                              <a:pt x="174" y="129"/>
                            </a:cubicBezTo>
                            <a:lnTo>
                              <a:pt x="174" y="152"/>
                            </a:lnTo>
                            <a:close/>
                            <a:moveTo>
                              <a:pt x="218" y="132"/>
                            </a:moveTo>
                            <a:cubicBezTo>
                              <a:pt x="218" y="133"/>
                              <a:pt x="218" y="133"/>
                              <a:pt x="217" y="134"/>
                            </a:cubicBezTo>
                            <a:cubicBezTo>
                              <a:pt x="217" y="134"/>
                              <a:pt x="216" y="135"/>
                              <a:pt x="215" y="135"/>
                            </a:cubicBezTo>
                            <a:cubicBezTo>
                              <a:pt x="191" y="135"/>
                              <a:pt x="191" y="135"/>
                              <a:pt x="191" y="135"/>
                            </a:cubicBezTo>
                            <a:cubicBezTo>
                              <a:pt x="191" y="137"/>
                              <a:pt x="192" y="138"/>
                              <a:pt x="192" y="140"/>
                            </a:cubicBezTo>
                            <a:cubicBezTo>
                              <a:pt x="192" y="142"/>
                              <a:pt x="193" y="143"/>
                              <a:pt x="194" y="144"/>
                            </a:cubicBezTo>
                            <a:cubicBezTo>
                              <a:pt x="195" y="145"/>
                              <a:pt x="196" y="146"/>
                              <a:pt x="198" y="147"/>
                            </a:cubicBezTo>
                            <a:cubicBezTo>
                              <a:pt x="199" y="148"/>
                              <a:pt x="201" y="148"/>
                              <a:pt x="203" y="148"/>
                            </a:cubicBezTo>
                            <a:cubicBezTo>
                              <a:pt x="205" y="148"/>
                              <a:pt x="207" y="148"/>
                              <a:pt x="208" y="147"/>
                            </a:cubicBezTo>
                            <a:cubicBezTo>
                              <a:pt x="209" y="147"/>
                              <a:pt x="211" y="147"/>
                              <a:pt x="212" y="146"/>
                            </a:cubicBezTo>
                            <a:cubicBezTo>
                              <a:pt x="213" y="146"/>
                              <a:pt x="213" y="146"/>
                              <a:pt x="214" y="146"/>
                            </a:cubicBezTo>
                            <a:cubicBezTo>
                              <a:pt x="215" y="145"/>
                              <a:pt x="215" y="145"/>
                              <a:pt x="215" y="145"/>
                            </a:cubicBezTo>
                            <a:cubicBezTo>
                              <a:pt x="216" y="145"/>
                              <a:pt x="216" y="145"/>
                              <a:pt x="216" y="145"/>
                            </a:cubicBezTo>
                            <a:cubicBezTo>
                              <a:pt x="216" y="145"/>
                              <a:pt x="216" y="145"/>
                              <a:pt x="216" y="146"/>
                            </a:cubicBezTo>
                            <a:cubicBezTo>
                              <a:pt x="216" y="146"/>
                              <a:pt x="216" y="146"/>
                              <a:pt x="217" y="146"/>
                            </a:cubicBezTo>
                            <a:cubicBezTo>
                              <a:pt x="217" y="147"/>
                              <a:pt x="217" y="147"/>
                              <a:pt x="217" y="148"/>
                            </a:cubicBezTo>
                            <a:cubicBezTo>
                              <a:pt x="217" y="148"/>
                              <a:pt x="217" y="148"/>
                              <a:pt x="217" y="149"/>
                            </a:cubicBezTo>
                            <a:cubicBezTo>
                              <a:pt x="216" y="149"/>
                              <a:pt x="216" y="149"/>
                              <a:pt x="216" y="149"/>
                            </a:cubicBezTo>
                            <a:cubicBezTo>
                              <a:pt x="216" y="150"/>
                              <a:pt x="216" y="150"/>
                              <a:pt x="216" y="150"/>
                            </a:cubicBezTo>
                            <a:cubicBezTo>
                              <a:pt x="216" y="150"/>
                              <a:pt x="216" y="150"/>
                              <a:pt x="216" y="150"/>
                            </a:cubicBezTo>
                            <a:cubicBezTo>
                              <a:pt x="216" y="150"/>
                              <a:pt x="215" y="151"/>
                              <a:pt x="215" y="151"/>
                            </a:cubicBezTo>
                            <a:cubicBezTo>
                              <a:pt x="214" y="151"/>
                              <a:pt x="213" y="152"/>
                              <a:pt x="212" y="152"/>
                            </a:cubicBezTo>
                            <a:cubicBezTo>
                              <a:pt x="211" y="152"/>
                              <a:pt x="209" y="153"/>
                              <a:pt x="208" y="153"/>
                            </a:cubicBezTo>
                            <a:cubicBezTo>
                              <a:pt x="206" y="153"/>
                              <a:pt x="205" y="153"/>
                              <a:pt x="203" y="153"/>
                            </a:cubicBezTo>
                            <a:cubicBezTo>
                              <a:pt x="200" y="153"/>
                              <a:pt x="197" y="153"/>
                              <a:pt x="195" y="152"/>
                            </a:cubicBezTo>
                            <a:cubicBezTo>
                              <a:pt x="193" y="151"/>
                              <a:pt x="191" y="150"/>
                              <a:pt x="189" y="148"/>
                            </a:cubicBezTo>
                            <a:cubicBezTo>
                              <a:pt x="188" y="147"/>
                              <a:pt x="187" y="145"/>
                              <a:pt x="186" y="142"/>
                            </a:cubicBezTo>
                            <a:cubicBezTo>
                              <a:pt x="185" y="140"/>
                              <a:pt x="185" y="137"/>
                              <a:pt x="185" y="133"/>
                            </a:cubicBezTo>
                            <a:cubicBezTo>
                              <a:pt x="185" y="130"/>
                              <a:pt x="185" y="127"/>
                              <a:pt x="186" y="125"/>
                            </a:cubicBezTo>
                            <a:cubicBezTo>
                              <a:pt x="187" y="122"/>
                              <a:pt x="188" y="120"/>
                              <a:pt x="189" y="119"/>
                            </a:cubicBezTo>
                            <a:cubicBezTo>
                              <a:pt x="191" y="117"/>
                              <a:pt x="193" y="116"/>
                              <a:pt x="195" y="115"/>
                            </a:cubicBezTo>
                            <a:cubicBezTo>
                              <a:pt x="197" y="114"/>
                              <a:pt x="199" y="113"/>
                              <a:pt x="202" y="113"/>
                            </a:cubicBezTo>
                            <a:cubicBezTo>
                              <a:pt x="205" y="113"/>
                              <a:pt x="207" y="114"/>
                              <a:pt x="209" y="115"/>
                            </a:cubicBezTo>
                            <a:cubicBezTo>
                              <a:pt x="211" y="116"/>
                              <a:pt x="213" y="117"/>
                              <a:pt x="214" y="118"/>
                            </a:cubicBezTo>
                            <a:cubicBezTo>
                              <a:pt x="216" y="120"/>
                              <a:pt x="217" y="122"/>
                              <a:pt x="217" y="124"/>
                            </a:cubicBezTo>
                            <a:cubicBezTo>
                              <a:pt x="218" y="126"/>
                              <a:pt x="218" y="128"/>
                              <a:pt x="218" y="130"/>
                            </a:cubicBezTo>
                            <a:lnTo>
                              <a:pt x="218" y="132"/>
                            </a:lnTo>
                            <a:close/>
                            <a:moveTo>
                              <a:pt x="211" y="130"/>
                            </a:moveTo>
                            <a:cubicBezTo>
                              <a:pt x="211" y="126"/>
                              <a:pt x="211" y="123"/>
                              <a:pt x="209" y="121"/>
                            </a:cubicBezTo>
                            <a:cubicBezTo>
                              <a:pt x="207" y="119"/>
                              <a:pt x="205" y="118"/>
                              <a:pt x="202" y="118"/>
                            </a:cubicBezTo>
                            <a:cubicBezTo>
                              <a:pt x="200" y="118"/>
                              <a:pt x="199" y="119"/>
                              <a:pt x="197" y="119"/>
                            </a:cubicBezTo>
                            <a:cubicBezTo>
                              <a:pt x="196" y="120"/>
                              <a:pt x="195" y="121"/>
                              <a:pt x="194" y="122"/>
                            </a:cubicBezTo>
                            <a:cubicBezTo>
                              <a:pt x="193" y="123"/>
                              <a:pt x="193" y="124"/>
                              <a:pt x="192" y="125"/>
                            </a:cubicBezTo>
                            <a:cubicBezTo>
                              <a:pt x="192" y="127"/>
                              <a:pt x="192" y="128"/>
                              <a:pt x="191" y="130"/>
                            </a:cubicBezTo>
                            <a:lnTo>
                              <a:pt x="211" y="130"/>
                            </a:lnTo>
                            <a:close/>
                            <a:moveTo>
                              <a:pt x="278" y="150"/>
                            </a:moveTo>
                            <a:cubicBezTo>
                              <a:pt x="278" y="150"/>
                              <a:pt x="278" y="151"/>
                              <a:pt x="278" y="151"/>
                            </a:cubicBezTo>
                            <a:cubicBezTo>
                              <a:pt x="278" y="151"/>
                              <a:pt x="278" y="152"/>
                              <a:pt x="277" y="152"/>
                            </a:cubicBezTo>
                            <a:cubicBezTo>
                              <a:pt x="277" y="152"/>
                              <a:pt x="277" y="152"/>
                              <a:pt x="277" y="152"/>
                            </a:cubicBezTo>
                            <a:cubicBezTo>
                              <a:pt x="277" y="152"/>
                              <a:pt x="277" y="153"/>
                              <a:pt x="276" y="153"/>
                            </a:cubicBezTo>
                            <a:cubicBezTo>
                              <a:pt x="251" y="153"/>
                              <a:pt x="251" y="153"/>
                              <a:pt x="251" y="153"/>
                            </a:cubicBezTo>
                            <a:cubicBezTo>
                              <a:pt x="251" y="153"/>
                              <a:pt x="250" y="152"/>
                              <a:pt x="249" y="152"/>
                            </a:cubicBezTo>
                            <a:cubicBezTo>
                              <a:pt x="249" y="151"/>
                              <a:pt x="249" y="151"/>
                              <a:pt x="249" y="150"/>
                            </a:cubicBezTo>
                            <a:cubicBezTo>
                              <a:pt x="249" y="103"/>
                              <a:pt x="249" y="103"/>
                              <a:pt x="249" y="103"/>
                            </a:cubicBezTo>
                            <a:cubicBezTo>
                              <a:pt x="249" y="102"/>
                              <a:pt x="249" y="101"/>
                              <a:pt x="249" y="101"/>
                            </a:cubicBezTo>
                            <a:cubicBezTo>
                              <a:pt x="250" y="100"/>
                              <a:pt x="251" y="100"/>
                              <a:pt x="251" y="100"/>
                            </a:cubicBezTo>
                            <a:cubicBezTo>
                              <a:pt x="276" y="100"/>
                              <a:pt x="276" y="100"/>
                              <a:pt x="276" y="100"/>
                            </a:cubicBezTo>
                            <a:cubicBezTo>
                              <a:pt x="276" y="100"/>
                              <a:pt x="277" y="100"/>
                              <a:pt x="277" y="100"/>
                            </a:cubicBezTo>
                            <a:cubicBezTo>
                              <a:pt x="277" y="100"/>
                              <a:pt x="277" y="101"/>
                              <a:pt x="277" y="101"/>
                            </a:cubicBezTo>
                            <a:cubicBezTo>
                              <a:pt x="277" y="101"/>
                              <a:pt x="277" y="101"/>
                              <a:pt x="277" y="102"/>
                            </a:cubicBezTo>
                            <a:cubicBezTo>
                              <a:pt x="277" y="102"/>
                              <a:pt x="277" y="103"/>
                              <a:pt x="277" y="103"/>
                            </a:cubicBezTo>
                            <a:cubicBezTo>
                              <a:pt x="277" y="104"/>
                              <a:pt x="277" y="104"/>
                              <a:pt x="277" y="104"/>
                            </a:cubicBezTo>
                            <a:cubicBezTo>
                              <a:pt x="277" y="105"/>
                              <a:pt x="277" y="105"/>
                              <a:pt x="277" y="105"/>
                            </a:cubicBezTo>
                            <a:cubicBezTo>
                              <a:pt x="277" y="105"/>
                              <a:pt x="277" y="106"/>
                              <a:pt x="277" y="106"/>
                            </a:cubicBezTo>
                            <a:cubicBezTo>
                              <a:pt x="277" y="106"/>
                              <a:pt x="276" y="106"/>
                              <a:pt x="276" y="106"/>
                            </a:cubicBezTo>
                            <a:cubicBezTo>
                              <a:pt x="256" y="106"/>
                              <a:pt x="256" y="106"/>
                              <a:pt x="256" y="106"/>
                            </a:cubicBezTo>
                            <a:cubicBezTo>
                              <a:pt x="256" y="122"/>
                              <a:pt x="256" y="122"/>
                              <a:pt x="256" y="122"/>
                            </a:cubicBezTo>
                            <a:cubicBezTo>
                              <a:pt x="273" y="122"/>
                              <a:pt x="273" y="122"/>
                              <a:pt x="273" y="122"/>
                            </a:cubicBezTo>
                            <a:cubicBezTo>
                              <a:pt x="273" y="122"/>
                              <a:pt x="274" y="122"/>
                              <a:pt x="274" y="123"/>
                            </a:cubicBezTo>
                            <a:cubicBezTo>
                              <a:pt x="274" y="123"/>
                              <a:pt x="274" y="123"/>
                              <a:pt x="274" y="123"/>
                            </a:cubicBezTo>
                            <a:cubicBezTo>
                              <a:pt x="274" y="123"/>
                              <a:pt x="274" y="124"/>
                              <a:pt x="274" y="124"/>
                            </a:cubicBezTo>
                            <a:cubicBezTo>
                              <a:pt x="275" y="124"/>
                              <a:pt x="275" y="125"/>
                              <a:pt x="275" y="125"/>
                            </a:cubicBezTo>
                            <a:cubicBezTo>
                              <a:pt x="275" y="126"/>
                              <a:pt x="275" y="126"/>
                              <a:pt x="274" y="127"/>
                            </a:cubicBezTo>
                            <a:cubicBezTo>
                              <a:pt x="274" y="127"/>
                              <a:pt x="274" y="127"/>
                              <a:pt x="274" y="127"/>
                            </a:cubicBezTo>
                            <a:cubicBezTo>
                              <a:pt x="274" y="128"/>
                              <a:pt x="274" y="128"/>
                              <a:pt x="274" y="128"/>
                            </a:cubicBezTo>
                            <a:cubicBezTo>
                              <a:pt x="274" y="128"/>
                              <a:pt x="273" y="128"/>
                              <a:pt x="273" y="128"/>
                            </a:cubicBezTo>
                            <a:cubicBezTo>
                              <a:pt x="256" y="128"/>
                              <a:pt x="256" y="128"/>
                              <a:pt x="256" y="128"/>
                            </a:cubicBezTo>
                            <a:cubicBezTo>
                              <a:pt x="256" y="147"/>
                              <a:pt x="256" y="147"/>
                              <a:pt x="256" y="147"/>
                            </a:cubicBezTo>
                            <a:cubicBezTo>
                              <a:pt x="276" y="147"/>
                              <a:pt x="276" y="147"/>
                              <a:pt x="276" y="147"/>
                            </a:cubicBezTo>
                            <a:cubicBezTo>
                              <a:pt x="277" y="147"/>
                              <a:pt x="277" y="147"/>
                              <a:pt x="277" y="147"/>
                            </a:cubicBezTo>
                            <a:cubicBezTo>
                              <a:pt x="277" y="147"/>
                              <a:pt x="277" y="147"/>
                              <a:pt x="277" y="147"/>
                            </a:cubicBezTo>
                            <a:cubicBezTo>
                              <a:pt x="278" y="148"/>
                              <a:pt x="278" y="148"/>
                              <a:pt x="278" y="148"/>
                            </a:cubicBezTo>
                            <a:cubicBezTo>
                              <a:pt x="278" y="149"/>
                              <a:pt x="278" y="149"/>
                              <a:pt x="278" y="150"/>
                            </a:cubicBezTo>
                            <a:close/>
                            <a:moveTo>
                              <a:pt x="320" y="152"/>
                            </a:moveTo>
                            <a:cubicBezTo>
                              <a:pt x="320" y="152"/>
                              <a:pt x="320" y="152"/>
                              <a:pt x="320" y="152"/>
                            </a:cubicBezTo>
                            <a:cubicBezTo>
                              <a:pt x="320" y="152"/>
                              <a:pt x="320" y="152"/>
                              <a:pt x="319" y="152"/>
                            </a:cubicBezTo>
                            <a:cubicBezTo>
                              <a:pt x="319" y="153"/>
                              <a:pt x="319" y="153"/>
                              <a:pt x="318" y="153"/>
                            </a:cubicBezTo>
                            <a:cubicBezTo>
                              <a:pt x="318" y="153"/>
                              <a:pt x="318" y="153"/>
                              <a:pt x="317" y="153"/>
                            </a:cubicBezTo>
                            <a:cubicBezTo>
                              <a:pt x="316" y="153"/>
                              <a:pt x="316" y="153"/>
                              <a:pt x="315" y="153"/>
                            </a:cubicBezTo>
                            <a:cubicBezTo>
                              <a:pt x="315" y="153"/>
                              <a:pt x="315" y="153"/>
                              <a:pt x="315" y="152"/>
                            </a:cubicBezTo>
                            <a:cubicBezTo>
                              <a:pt x="314" y="152"/>
                              <a:pt x="314" y="152"/>
                              <a:pt x="314" y="152"/>
                            </a:cubicBezTo>
                            <a:cubicBezTo>
                              <a:pt x="314" y="152"/>
                              <a:pt x="314" y="152"/>
                              <a:pt x="314" y="152"/>
                            </a:cubicBezTo>
                            <a:cubicBezTo>
                              <a:pt x="314" y="147"/>
                              <a:pt x="314" y="147"/>
                              <a:pt x="314" y="147"/>
                            </a:cubicBezTo>
                            <a:cubicBezTo>
                              <a:pt x="312" y="149"/>
                              <a:pt x="310" y="151"/>
                              <a:pt x="308" y="152"/>
                            </a:cubicBezTo>
                            <a:cubicBezTo>
                              <a:pt x="306" y="153"/>
                              <a:pt x="304" y="153"/>
                              <a:pt x="302" y="153"/>
                            </a:cubicBezTo>
                            <a:cubicBezTo>
                              <a:pt x="299" y="153"/>
                              <a:pt x="297" y="153"/>
                              <a:pt x="296" y="152"/>
                            </a:cubicBezTo>
                            <a:cubicBezTo>
                              <a:pt x="294" y="151"/>
                              <a:pt x="293" y="150"/>
                              <a:pt x="291" y="149"/>
                            </a:cubicBezTo>
                            <a:cubicBezTo>
                              <a:pt x="290" y="147"/>
                              <a:pt x="290" y="146"/>
                              <a:pt x="289" y="144"/>
                            </a:cubicBezTo>
                            <a:cubicBezTo>
                              <a:pt x="289" y="142"/>
                              <a:pt x="289" y="140"/>
                              <a:pt x="289" y="137"/>
                            </a:cubicBezTo>
                            <a:cubicBezTo>
                              <a:pt x="289" y="115"/>
                              <a:pt x="289" y="115"/>
                              <a:pt x="289" y="115"/>
                            </a:cubicBezTo>
                            <a:cubicBezTo>
                              <a:pt x="289" y="115"/>
                              <a:pt x="289" y="115"/>
                              <a:pt x="289" y="114"/>
                            </a:cubicBezTo>
                            <a:cubicBezTo>
                              <a:pt x="289" y="114"/>
                              <a:pt x="289" y="114"/>
                              <a:pt x="289" y="114"/>
                            </a:cubicBezTo>
                            <a:cubicBezTo>
                              <a:pt x="290" y="114"/>
                              <a:pt x="290" y="114"/>
                              <a:pt x="290" y="114"/>
                            </a:cubicBezTo>
                            <a:cubicBezTo>
                              <a:pt x="291" y="114"/>
                              <a:pt x="291" y="114"/>
                              <a:pt x="292" y="114"/>
                            </a:cubicBezTo>
                            <a:cubicBezTo>
                              <a:pt x="293" y="114"/>
                              <a:pt x="293" y="114"/>
                              <a:pt x="294" y="114"/>
                            </a:cubicBezTo>
                            <a:cubicBezTo>
                              <a:pt x="294" y="114"/>
                              <a:pt x="294" y="114"/>
                              <a:pt x="295" y="114"/>
                            </a:cubicBezTo>
                            <a:cubicBezTo>
                              <a:pt x="295" y="114"/>
                              <a:pt x="295" y="114"/>
                              <a:pt x="295" y="114"/>
                            </a:cubicBezTo>
                            <a:cubicBezTo>
                              <a:pt x="295" y="115"/>
                              <a:pt x="295" y="115"/>
                              <a:pt x="295" y="115"/>
                            </a:cubicBezTo>
                            <a:cubicBezTo>
                              <a:pt x="295" y="136"/>
                              <a:pt x="295" y="136"/>
                              <a:pt x="295" y="136"/>
                            </a:cubicBezTo>
                            <a:cubicBezTo>
                              <a:pt x="295" y="138"/>
                              <a:pt x="295" y="140"/>
                              <a:pt x="296" y="141"/>
                            </a:cubicBezTo>
                            <a:cubicBezTo>
                              <a:pt x="296" y="143"/>
                              <a:pt x="297" y="144"/>
                              <a:pt x="297" y="145"/>
                            </a:cubicBezTo>
                            <a:cubicBezTo>
                              <a:pt x="298" y="146"/>
                              <a:pt x="299" y="146"/>
                              <a:pt x="300" y="147"/>
                            </a:cubicBezTo>
                            <a:cubicBezTo>
                              <a:pt x="301" y="147"/>
                              <a:pt x="302" y="148"/>
                              <a:pt x="303" y="148"/>
                            </a:cubicBezTo>
                            <a:cubicBezTo>
                              <a:pt x="305" y="148"/>
                              <a:pt x="306" y="147"/>
                              <a:pt x="308" y="146"/>
                            </a:cubicBezTo>
                            <a:cubicBezTo>
                              <a:pt x="310" y="145"/>
                              <a:pt x="311" y="143"/>
                              <a:pt x="313" y="141"/>
                            </a:cubicBezTo>
                            <a:cubicBezTo>
                              <a:pt x="313" y="115"/>
                              <a:pt x="313" y="115"/>
                              <a:pt x="313" y="115"/>
                            </a:cubicBezTo>
                            <a:cubicBezTo>
                              <a:pt x="313" y="115"/>
                              <a:pt x="313" y="115"/>
                              <a:pt x="313" y="114"/>
                            </a:cubicBezTo>
                            <a:cubicBezTo>
                              <a:pt x="314" y="114"/>
                              <a:pt x="314" y="114"/>
                              <a:pt x="314" y="114"/>
                            </a:cubicBezTo>
                            <a:cubicBezTo>
                              <a:pt x="314" y="114"/>
                              <a:pt x="315" y="114"/>
                              <a:pt x="315" y="114"/>
                            </a:cubicBezTo>
                            <a:cubicBezTo>
                              <a:pt x="315" y="114"/>
                              <a:pt x="316" y="114"/>
                              <a:pt x="317" y="114"/>
                            </a:cubicBezTo>
                            <a:cubicBezTo>
                              <a:pt x="317" y="114"/>
                              <a:pt x="318" y="114"/>
                              <a:pt x="318" y="114"/>
                            </a:cubicBezTo>
                            <a:cubicBezTo>
                              <a:pt x="319" y="114"/>
                              <a:pt x="319" y="114"/>
                              <a:pt x="319" y="114"/>
                            </a:cubicBezTo>
                            <a:cubicBezTo>
                              <a:pt x="320" y="114"/>
                              <a:pt x="320" y="114"/>
                              <a:pt x="320" y="114"/>
                            </a:cubicBezTo>
                            <a:cubicBezTo>
                              <a:pt x="320" y="115"/>
                              <a:pt x="320" y="115"/>
                              <a:pt x="320" y="115"/>
                            </a:cubicBezTo>
                            <a:lnTo>
                              <a:pt x="320" y="152"/>
                            </a:lnTo>
                            <a:close/>
                            <a:moveTo>
                              <a:pt x="354" y="117"/>
                            </a:moveTo>
                            <a:cubicBezTo>
                              <a:pt x="354" y="118"/>
                              <a:pt x="354" y="119"/>
                              <a:pt x="354" y="119"/>
                            </a:cubicBezTo>
                            <a:cubicBezTo>
                              <a:pt x="354" y="119"/>
                              <a:pt x="354" y="120"/>
                              <a:pt x="354" y="120"/>
                            </a:cubicBezTo>
                            <a:cubicBezTo>
                              <a:pt x="354" y="120"/>
                              <a:pt x="354" y="120"/>
                              <a:pt x="354" y="120"/>
                            </a:cubicBezTo>
                            <a:cubicBezTo>
                              <a:pt x="354" y="121"/>
                              <a:pt x="353" y="121"/>
                              <a:pt x="353" y="121"/>
                            </a:cubicBezTo>
                            <a:cubicBezTo>
                              <a:pt x="353" y="121"/>
                              <a:pt x="353" y="121"/>
                              <a:pt x="352" y="120"/>
                            </a:cubicBezTo>
                            <a:cubicBezTo>
                              <a:pt x="352" y="120"/>
                              <a:pt x="352" y="120"/>
                              <a:pt x="351" y="120"/>
                            </a:cubicBezTo>
                            <a:cubicBezTo>
                              <a:pt x="351" y="120"/>
                              <a:pt x="350" y="120"/>
                              <a:pt x="350" y="120"/>
                            </a:cubicBezTo>
                            <a:cubicBezTo>
                              <a:pt x="349" y="120"/>
                              <a:pt x="349" y="120"/>
                              <a:pt x="348" y="120"/>
                            </a:cubicBezTo>
                            <a:cubicBezTo>
                              <a:pt x="348" y="120"/>
                              <a:pt x="347" y="120"/>
                              <a:pt x="346" y="120"/>
                            </a:cubicBezTo>
                            <a:cubicBezTo>
                              <a:pt x="346" y="120"/>
                              <a:pt x="345" y="121"/>
                              <a:pt x="344" y="121"/>
                            </a:cubicBezTo>
                            <a:cubicBezTo>
                              <a:pt x="344" y="122"/>
                              <a:pt x="343" y="123"/>
                              <a:pt x="342" y="124"/>
                            </a:cubicBezTo>
                            <a:cubicBezTo>
                              <a:pt x="341" y="125"/>
                              <a:pt x="340" y="126"/>
                              <a:pt x="340" y="128"/>
                            </a:cubicBezTo>
                            <a:cubicBezTo>
                              <a:pt x="340" y="152"/>
                              <a:pt x="340" y="152"/>
                              <a:pt x="340" y="152"/>
                            </a:cubicBezTo>
                            <a:cubicBezTo>
                              <a:pt x="340" y="152"/>
                              <a:pt x="339" y="152"/>
                              <a:pt x="339" y="152"/>
                            </a:cubicBezTo>
                            <a:cubicBezTo>
                              <a:pt x="339" y="152"/>
                              <a:pt x="339" y="152"/>
                              <a:pt x="339" y="152"/>
                            </a:cubicBezTo>
                            <a:cubicBezTo>
                              <a:pt x="339" y="153"/>
                              <a:pt x="338" y="153"/>
                              <a:pt x="338" y="153"/>
                            </a:cubicBezTo>
                            <a:cubicBezTo>
                              <a:pt x="337" y="153"/>
                              <a:pt x="337" y="153"/>
                              <a:pt x="336" y="153"/>
                            </a:cubicBezTo>
                            <a:cubicBezTo>
                              <a:pt x="335" y="153"/>
                              <a:pt x="335" y="153"/>
                              <a:pt x="335" y="153"/>
                            </a:cubicBezTo>
                            <a:cubicBezTo>
                              <a:pt x="334" y="153"/>
                              <a:pt x="334" y="153"/>
                              <a:pt x="333" y="152"/>
                            </a:cubicBezTo>
                            <a:cubicBezTo>
                              <a:pt x="333" y="152"/>
                              <a:pt x="333" y="152"/>
                              <a:pt x="333" y="152"/>
                            </a:cubicBezTo>
                            <a:cubicBezTo>
                              <a:pt x="333" y="152"/>
                              <a:pt x="333" y="152"/>
                              <a:pt x="333" y="152"/>
                            </a:cubicBezTo>
                            <a:cubicBezTo>
                              <a:pt x="333" y="115"/>
                              <a:pt x="333" y="115"/>
                              <a:pt x="333" y="115"/>
                            </a:cubicBezTo>
                            <a:cubicBezTo>
                              <a:pt x="333" y="115"/>
                              <a:pt x="333" y="115"/>
                              <a:pt x="333" y="114"/>
                            </a:cubicBezTo>
                            <a:cubicBezTo>
                              <a:pt x="333" y="114"/>
                              <a:pt x="333" y="114"/>
                              <a:pt x="333" y="114"/>
                            </a:cubicBezTo>
                            <a:cubicBezTo>
                              <a:pt x="334" y="114"/>
                              <a:pt x="334" y="114"/>
                              <a:pt x="334" y="114"/>
                            </a:cubicBezTo>
                            <a:cubicBezTo>
                              <a:pt x="335" y="114"/>
                              <a:pt x="335" y="114"/>
                              <a:pt x="336" y="114"/>
                            </a:cubicBezTo>
                            <a:cubicBezTo>
                              <a:pt x="336" y="114"/>
                              <a:pt x="337" y="114"/>
                              <a:pt x="337" y="114"/>
                            </a:cubicBezTo>
                            <a:cubicBezTo>
                              <a:pt x="338" y="114"/>
                              <a:pt x="338" y="114"/>
                              <a:pt x="338" y="114"/>
                            </a:cubicBezTo>
                            <a:cubicBezTo>
                              <a:pt x="338" y="114"/>
                              <a:pt x="339" y="114"/>
                              <a:pt x="339" y="114"/>
                            </a:cubicBezTo>
                            <a:cubicBezTo>
                              <a:pt x="339" y="115"/>
                              <a:pt x="339" y="115"/>
                              <a:pt x="339" y="115"/>
                            </a:cubicBezTo>
                            <a:cubicBezTo>
                              <a:pt x="339" y="120"/>
                              <a:pt x="339" y="120"/>
                              <a:pt x="339" y="120"/>
                            </a:cubicBezTo>
                            <a:cubicBezTo>
                              <a:pt x="340" y="119"/>
                              <a:pt x="341" y="118"/>
                              <a:pt x="342" y="117"/>
                            </a:cubicBezTo>
                            <a:cubicBezTo>
                              <a:pt x="343" y="116"/>
                              <a:pt x="343" y="115"/>
                              <a:pt x="344" y="115"/>
                            </a:cubicBezTo>
                            <a:cubicBezTo>
                              <a:pt x="345" y="114"/>
                              <a:pt x="346" y="114"/>
                              <a:pt x="346" y="114"/>
                            </a:cubicBezTo>
                            <a:cubicBezTo>
                              <a:pt x="347" y="113"/>
                              <a:pt x="348" y="113"/>
                              <a:pt x="349" y="113"/>
                            </a:cubicBezTo>
                            <a:cubicBezTo>
                              <a:pt x="349" y="113"/>
                              <a:pt x="350" y="113"/>
                              <a:pt x="350" y="113"/>
                            </a:cubicBezTo>
                            <a:cubicBezTo>
                              <a:pt x="350" y="113"/>
                              <a:pt x="351" y="113"/>
                              <a:pt x="351" y="113"/>
                            </a:cubicBezTo>
                            <a:cubicBezTo>
                              <a:pt x="352" y="114"/>
                              <a:pt x="352" y="114"/>
                              <a:pt x="353" y="114"/>
                            </a:cubicBezTo>
                            <a:cubicBezTo>
                              <a:pt x="353" y="114"/>
                              <a:pt x="353" y="114"/>
                              <a:pt x="354" y="114"/>
                            </a:cubicBezTo>
                            <a:cubicBezTo>
                              <a:pt x="354" y="114"/>
                              <a:pt x="354" y="115"/>
                              <a:pt x="354" y="115"/>
                            </a:cubicBezTo>
                            <a:cubicBezTo>
                              <a:pt x="354" y="115"/>
                              <a:pt x="354" y="115"/>
                              <a:pt x="354" y="115"/>
                            </a:cubicBezTo>
                            <a:cubicBezTo>
                              <a:pt x="354" y="115"/>
                              <a:pt x="354" y="116"/>
                              <a:pt x="354" y="116"/>
                            </a:cubicBezTo>
                            <a:cubicBezTo>
                              <a:pt x="354" y="116"/>
                              <a:pt x="354" y="117"/>
                              <a:pt x="354" y="117"/>
                            </a:cubicBezTo>
                            <a:close/>
                            <a:moveTo>
                              <a:pt x="395" y="133"/>
                            </a:moveTo>
                            <a:cubicBezTo>
                              <a:pt x="395" y="136"/>
                              <a:pt x="394" y="139"/>
                              <a:pt x="394" y="141"/>
                            </a:cubicBezTo>
                            <a:cubicBezTo>
                              <a:pt x="393" y="144"/>
                              <a:pt x="392" y="146"/>
                              <a:pt x="390" y="148"/>
                            </a:cubicBezTo>
                            <a:cubicBezTo>
                              <a:pt x="389" y="149"/>
                              <a:pt x="387" y="151"/>
                              <a:pt x="384" y="152"/>
                            </a:cubicBezTo>
                            <a:cubicBezTo>
                              <a:pt x="382" y="153"/>
                              <a:pt x="379" y="153"/>
                              <a:pt x="376" y="153"/>
                            </a:cubicBezTo>
                            <a:cubicBezTo>
                              <a:pt x="373" y="153"/>
                              <a:pt x="370" y="153"/>
                              <a:pt x="368" y="152"/>
                            </a:cubicBezTo>
                            <a:cubicBezTo>
                              <a:pt x="366" y="151"/>
                              <a:pt x="364" y="150"/>
                              <a:pt x="363" y="148"/>
                            </a:cubicBezTo>
                            <a:cubicBezTo>
                              <a:pt x="361" y="146"/>
                              <a:pt x="360" y="144"/>
                              <a:pt x="359" y="142"/>
                            </a:cubicBezTo>
                            <a:cubicBezTo>
                              <a:pt x="359" y="139"/>
                              <a:pt x="358" y="137"/>
                              <a:pt x="358" y="134"/>
                            </a:cubicBezTo>
                            <a:cubicBezTo>
                              <a:pt x="358" y="131"/>
                              <a:pt x="359" y="128"/>
                              <a:pt x="359" y="125"/>
                            </a:cubicBezTo>
                            <a:cubicBezTo>
                              <a:pt x="360" y="123"/>
                              <a:pt x="361" y="121"/>
                              <a:pt x="363" y="119"/>
                            </a:cubicBezTo>
                            <a:cubicBezTo>
                              <a:pt x="364" y="117"/>
                              <a:pt x="366" y="116"/>
                              <a:pt x="369" y="115"/>
                            </a:cubicBezTo>
                            <a:cubicBezTo>
                              <a:pt x="371" y="114"/>
                              <a:pt x="374" y="113"/>
                              <a:pt x="377" y="113"/>
                            </a:cubicBezTo>
                            <a:cubicBezTo>
                              <a:pt x="380" y="113"/>
                              <a:pt x="382" y="114"/>
                              <a:pt x="385" y="115"/>
                            </a:cubicBezTo>
                            <a:cubicBezTo>
                              <a:pt x="387" y="115"/>
                              <a:pt x="389" y="117"/>
                              <a:pt x="390" y="118"/>
                            </a:cubicBezTo>
                            <a:cubicBezTo>
                              <a:pt x="392" y="120"/>
                              <a:pt x="393" y="122"/>
                              <a:pt x="394" y="125"/>
                            </a:cubicBezTo>
                            <a:cubicBezTo>
                              <a:pt x="394" y="127"/>
                              <a:pt x="395" y="130"/>
                              <a:pt x="395" y="133"/>
                            </a:cubicBezTo>
                            <a:close/>
                            <a:moveTo>
                              <a:pt x="388" y="133"/>
                            </a:moveTo>
                            <a:cubicBezTo>
                              <a:pt x="388" y="131"/>
                              <a:pt x="388" y="129"/>
                              <a:pt x="387" y="128"/>
                            </a:cubicBezTo>
                            <a:cubicBezTo>
                              <a:pt x="387" y="126"/>
                              <a:pt x="386" y="124"/>
                              <a:pt x="385" y="123"/>
                            </a:cubicBezTo>
                            <a:cubicBezTo>
                              <a:pt x="385" y="122"/>
                              <a:pt x="383" y="121"/>
                              <a:pt x="382" y="120"/>
                            </a:cubicBezTo>
                            <a:cubicBezTo>
                              <a:pt x="381" y="119"/>
                              <a:pt x="379" y="119"/>
                              <a:pt x="377" y="119"/>
                            </a:cubicBezTo>
                            <a:cubicBezTo>
                              <a:pt x="375" y="119"/>
                              <a:pt x="373" y="119"/>
                              <a:pt x="371" y="120"/>
                            </a:cubicBezTo>
                            <a:cubicBezTo>
                              <a:pt x="370" y="121"/>
                              <a:pt x="369" y="122"/>
                              <a:pt x="368" y="123"/>
                            </a:cubicBezTo>
                            <a:cubicBezTo>
                              <a:pt x="367" y="124"/>
                              <a:pt x="366" y="126"/>
                              <a:pt x="366" y="127"/>
                            </a:cubicBezTo>
                            <a:cubicBezTo>
                              <a:pt x="365" y="129"/>
                              <a:pt x="365" y="131"/>
                              <a:pt x="365" y="133"/>
                            </a:cubicBezTo>
                            <a:cubicBezTo>
                              <a:pt x="365" y="135"/>
                              <a:pt x="365" y="137"/>
                              <a:pt x="366" y="139"/>
                            </a:cubicBezTo>
                            <a:cubicBezTo>
                              <a:pt x="366" y="141"/>
                              <a:pt x="367" y="142"/>
                              <a:pt x="368" y="143"/>
                            </a:cubicBezTo>
                            <a:cubicBezTo>
                              <a:pt x="368" y="145"/>
                              <a:pt x="370" y="146"/>
                              <a:pt x="371" y="147"/>
                            </a:cubicBezTo>
                            <a:cubicBezTo>
                              <a:pt x="372" y="147"/>
                              <a:pt x="374" y="148"/>
                              <a:pt x="376" y="148"/>
                            </a:cubicBezTo>
                            <a:cubicBezTo>
                              <a:pt x="378" y="148"/>
                              <a:pt x="380" y="147"/>
                              <a:pt x="382" y="147"/>
                            </a:cubicBezTo>
                            <a:cubicBezTo>
                              <a:pt x="383" y="146"/>
                              <a:pt x="384" y="145"/>
                              <a:pt x="385" y="144"/>
                            </a:cubicBezTo>
                            <a:cubicBezTo>
                              <a:pt x="386" y="142"/>
                              <a:pt x="387" y="141"/>
                              <a:pt x="387" y="139"/>
                            </a:cubicBezTo>
                            <a:cubicBezTo>
                              <a:pt x="388" y="137"/>
                              <a:pt x="388" y="135"/>
                              <a:pt x="388" y="133"/>
                            </a:cubicBezTo>
                            <a:close/>
                            <a:moveTo>
                              <a:pt x="439" y="133"/>
                            </a:moveTo>
                            <a:cubicBezTo>
                              <a:pt x="439" y="136"/>
                              <a:pt x="438" y="139"/>
                              <a:pt x="438" y="141"/>
                            </a:cubicBezTo>
                            <a:cubicBezTo>
                              <a:pt x="437" y="144"/>
                              <a:pt x="436" y="146"/>
                              <a:pt x="434" y="148"/>
                            </a:cubicBezTo>
                            <a:cubicBezTo>
                              <a:pt x="433" y="150"/>
                              <a:pt x="431" y="151"/>
                              <a:pt x="430" y="152"/>
                            </a:cubicBezTo>
                            <a:cubicBezTo>
                              <a:pt x="428" y="153"/>
                              <a:pt x="425" y="153"/>
                              <a:pt x="423" y="153"/>
                            </a:cubicBezTo>
                            <a:cubicBezTo>
                              <a:pt x="422" y="153"/>
                              <a:pt x="421" y="153"/>
                              <a:pt x="420" y="153"/>
                            </a:cubicBezTo>
                            <a:cubicBezTo>
                              <a:pt x="419" y="153"/>
                              <a:pt x="418" y="152"/>
                              <a:pt x="417" y="152"/>
                            </a:cubicBezTo>
                            <a:cubicBezTo>
                              <a:pt x="416" y="151"/>
                              <a:pt x="415" y="151"/>
                              <a:pt x="414" y="150"/>
                            </a:cubicBezTo>
                            <a:cubicBezTo>
                              <a:pt x="414" y="150"/>
                              <a:pt x="413" y="149"/>
                              <a:pt x="412" y="148"/>
                            </a:cubicBezTo>
                            <a:cubicBezTo>
                              <a:pt x="412" y="166"/>
                              <a:pt x="412" y="166"/>
                              <a:pt x="412" y="166"/>
                            </a:cubicBezTo>
                            <a:cubicBezTo>
                              <a:pt x="412" y="166"/>
                              <a:pt x="412" y="166"/>
                              <a:pt x="412" y="167"/>
                            </a:cubicBezTo>
                            <a:cubicBezTo>
                              <a:pt x="411" y="167"/>
                              <a:pt x="411" y="167"/>
                              <a:pt x="411" y="167"/>
                            </a:cubicBezTo>
                            <a:cubicBezTo>
                              <a:pt x="411" y="167"/>
                              <a:pt x="410" y="167"/>
                              <a:pt x="410" y="167"/>
                            </a:cubicBezTo>
                            <a:cubicBezTo>
                              <a:pt x="410" y="167"/>
                              <a:pt x="409" y="167"/>
                              <a:pt x="408" y="167"/>
                            </a:cubicBezTo>
                            <a:cubicBezTo>
                              <a:pt x="408" y="167"/>
                              <a:pt x="407" y="167"/>
                              <a:pt x="407" y="167"/>
                            </a:cubicBezTo>
                            <a:cubicBezTo>
                              <a:pt x="406" y="167"/>
                              <a:pt x="406" y="167"/>
                              <a:pt x="406" y="167"/>
                            </a:cubicBezTo>
                            <a:cubicBezTo>
                              <a:pt x="405" y="167"/>
                              <a:pt x="405" y="167"/>
                              <a:pt x="405" y="167"/>
                            </a:cubicBezTo>
                            <a:cubicBezTo>
                              <a:pt x="405" y="166"/>
                              <a:pt x="405" y="166"/>
                              <a:pt x="405" y="166"/>
                            </a:cubicBezTo>
                            <a:cubicBezTo>
                              <a:pt x="405" y="115"/>
                              <a:pt x="405" y="115"/>
                              <a:pt x="405" y="115"/>
                            </a:cubicBezTo>
                            <a:cubicBezTo>
                              <a:pt x="405" y="115"/>
                              <a:pt x="405" y="115"/>
                              <a:pt x="405" y="114"/>
                            </a:cubicBezTo>
                            <a:cubicBezTo>
                              <a:pt x="405" y="114"/>
                              <a:pt x="405" y="114"/>
                              <a:pt x="406" y="114"/>
                            </a:cubicBezTo>
                            <a:cubicBezTo>
                              <a:pt x="406" y="114"/>
                              <a:pt x="406" y="114"/>
                              <a:pt x="407" y="114"/>
                            </a:cubicBezTo>
                            <a:cubicBezTo>
                              <a:pt x="407" y="114"/>
                              <a:pt x="407" y="114"/>
                              <a:pt x="408" y="114"/>
                            </a:cubicBezTo>
                            <a:cubicBezTo>
                              <a:pt x="408" y="114"/>
                              <a:pt x="409" y="114"/>
                              <a:pt x="409" y="114"/>
                            </a:cubicBezTo>
                            <a:cubicBezTo>
                              <a:pt x="410" y="114"/>
                              <a:pt x="410" y="114"/>
                              <a:pt x="410" y="114"/>
                            </a:cubicBezTo>
                            <a:cubicBezTo>
                              <a:pt x="410" y="114"/>
                              <a:pt x="411" y="114"/>
                              <a:pt x="411" y="114"/>
                            </a:cubicBezTo>
                            <a:cubicBezTo>
                              <a:pt x="411" y="115"/>
                              <a:pt x="411" y="115"/>
                              <a:pt x="411" y="115"/>
                            </a:cubicBezTo>
                            <a:cubicBezTo>
                              <a:pt x="411" y="120"/>
                              <a:pt x="411" y="120"/>
                              <a:pt x="411" y="120"/>
                            </a:cubicBezTo>
                            <a:cubicBezTo>
                              <a:pt x="412" y="119"/>
                              <a:pt x="413" y="118"/>
                              <a:pt x="414" y="117"/>
                            </a:cubicBezTo>
                            <a:cubicBezTo>
                              <a:pt x="415" y="116"/>
                              <a:pt x="416" y="115"/>
                              <a:pt x="417" y="115"/>
                            </a:cubicBezTo>
                            <a:cubicBezTo>
                              <a:pt x="418" y="114"/>
                              <a:pt x="419" y="114"/>
                              <a:pt x="420" y="114"/>
                            </a:cubicBezTo>
                            <a:cubicBezTo>
                              <a:pt x="421" y="113"/>
                              <a:pt x="423" y="113"/>
                              <a:pt x="424" y="113"/>
                            </a:cubicBezTo>
                            <a:cubicBezTo>
                              <a:pt x="427" y="113"/>
                              <a:pt x="429" y="114"/>
                              <a:pt x="431" y="115"/>
                            </a:cubicBezTo>
                            <a:cubicBezTo>
                              <a:pt x="432" y="116"/>
                              <a:pt x="434" y="117"/>
                              <a:pt x="435" y="119"/>
                            </a:cubicBezTo>
                            <a:cubicBezTo>
                              <a:pt x="436" y="121"/>
                              <a:pt x="437" y="123"/>
                              <a:pt x="438" y="125"/>
                            </a:cubicBezTo>
                            <a:cubicBezTo>
                              <a:pt x="438" y="128"/>
                              <a:pt x="439" y="130"/>
                              <a:pt x="439" y="133"/>
                            </a:cubicBezTo>
                            <a:close/>
                            <a:moveTo>
                              <a:pt x="432" y="133"/>
                            </a:moveTo>
                            <a:cubicBezTo>
                              <a:pt x="432" y="132"/>
                              <a:pt x="431" y="130"/>
                              <a:pt x="431" y="128"/>
                            </a:cubicBezTo>
                            <a:cubicBezTo>
                              <a:pt x="431" y="126"/>
                              <a:pt x="430" y="125"/>
                              <a:pt x="430" y="123"/>
                            </a:cubicBezTo>
                            <a:cubicBezTo>
                              <a:pt x="429" y="122"/>
                              <a:pt x="428" y="121"/>
                              <a:pt x="427" y="120"/>
                            </a:cubicBezTo>
                            <a:cubicBezTo>
                              <a:pt x="426" y="119"/>
                              <a:pt x="424" y="119"/>
                              <a:pt x="423" y="119"/>
                            </a:cubicBezTo>
                            <a:cubicBezTo>
                              <a:pt x="422" y="119"/>
                              <a:pt x="421" y="119"/>
                              <a:pt x="420" y="119"/>
                            </a:cubicBezTo>
                            <a:cubicBezTo>
                              <a:pt x="419" y="120"/>
                              <a:pt x="418" y="120"/>
                              <a:pt x="417" y="121"/>
                            </a:cubicBezTo>
                            <a:cubicBezTo>
                              <a:pt x="417" y="121"/>
                              <a:pt x="416" y="122"/>
                              <a:pt x="415" y="123"/>
                            </a:cubicBezTo>
                            <a:cubicBezTo>
                              <a:pt x="414" y="124"/>
                              <a:pt x="413" y="125"/>
                              <a:pt x="412" y="126"/>
                            </a:cubicBezTo>
                            <a:cubicBezTo>
                              <a:pt x="412" y="141"/>
                              <a:pt x="412" y="141"/>
                              <a:pt x="412" y="141"/>
                            </a:cubicBezTo>
                            <a:cubicBezTo>
                              <a:pt x="414" y="143"/>
                              <a:pt x="415" y="145"/>
                              <a:pt x="417" y="146"/>
                            </a:cubicBezTo>
                            <a:cubicBezTo>
                              <a:pt x="419" y="147"/>
                              <a:pt x="420" y="148"/>
                              <a:pt x="422" y="148"/>
                            </a:cubicBezTo>
                            <a:cubicBezTo>
                              <a:pt x="424" y="148"/>
                              <a:pt x="425" y="147"/>
                              <a:pt x="427" y="146"/>
                            </a:cubicBezTo>
                            <a:cubicBezTo>
                              <a:pt x="428" y="146"/>
                              <a:pt x="429" y="144"/>
                              <a:pt x="429" y="143"/>
                            </a:cubicBezTo>
                            <a:cubicBezTo>
                              <a:pt x="430" y="142"/>
                              <a:pt x="431" y="140"/>
                              <a:pt x="431" y="139"/>
                            </a:cubicBezTo>
                            <a:cubicBezTo>
                              <a:pt x="431" y="137"/>
                              <a:pt x="432" y="135"/>
                              <a:pt x="432" y="133"/>
                            </a:cubicBezTo>
                            <a:close/>
                            <a:moveTo>
                              <a:pt x="480" y="132"/>
                            </a:moveTo>
                            <a:cubicBezTo>
                              <a:pt x="480" y="133"/>
                              <a:pt x="480" y="133"/>
                              <a:pt x="479" y="134"/>
                            </a:cubicBezTo>
                            <a:cubicBezTo>
                              <a:pt x="479" y="134"/>
                              <a:pt x="478" y="135"/>
                              <a:pt x="478" y="135"/>
                            </a:cubicBezTo>
                            <a:cubicBezTo>
                              <a:pt x="454" y="135"/>
                              <a:pt x="454" y="135"/>
                              <a:pt x="454" y="135"/>
                            </a:cubicBezTo>
                            <a:cubicBezTo>
                              <a:pt x="454" y="137"/>
                              <a:pt x="454" y="138"/>
                              <a:pt x="454" y="140"/>
                            </a:cubicBezTo>
                            <a:cubicBezTo>
                              <a:pt x="455" y="142"/>
                              <a:pt x="455" y="143"/>
                              <a:pt x="456" y="144"/>
                            </a:cubicBezTo>
                            <a:cubicBezTo>
                              <a:pt x="457" y="145"/>
                              <a:pt x="458" y="146"/>
                              <a:pt x="460" y="147"/>
                            </a:cubicBezTo>
                            <a:cubicBezTo>
                              <a:pt x="461" y="148"/>
                              <a:pt x="463" y="148"/>
                              <a:pt x="465" y="148"/>
                            </a:cubicBezTo>
                            <a:cubicBezTo>
                              <a:pt x="467" y="148"/>
                              <a:pt x="469" y="148"/>
                              <a:pt x="470" y="147"/>
                            </a:cubicBezTo>
                            <a:cubicBezTo>
                              <a:pt x="471" y="147"/>
                              <a:pt x="473" y="147"/>
                              <a:pt x="474" y="146"/>
                            </a:cubicBezTo>
                            <a:cubicBezTo>
                              <a:pt x="475" y="146"/>
                              <a:pt x="475" y="146"/>
                              <a:pt x="476" y="146"/>
                            </a:cubicBezTo>
                            <a:cubicBezTo>
                              <a:pt x="477" y="145"/>
                              <a:pt x="477" y="145"/>
                              <a:pt x="478" y="145"/>
                            </a:cubicBezTo>
                            <a:cubicBezTo>
                              <a:pt x="478" y="145"/>
                              <a:pt x="478" y="145"/>
                              <a:pt x="478" y="145"/>
                            </a:cubicBezTo>
                            <a:cubicBezTo>
                              <a:pt x="478" y="145"/>
                              <a:pt x="478" y="145"/>
                              <a:pt x="478" y="146"/>
                            </a:cubicBezTo>
                            <a:cubicBezTo>
                              <a:pt x="478" y="146"/>
                              <a:pt x="479" y="146"/>
                              <a:pt x="479" y="146"/>
                            </a:cubicBezTo>
                            <a:cubicBezTo>
                              <a:pt x="479" y="147"/>
                              <a:pt x="479" y="147"/>
                              <a:pt x="479" y="148"/>
                            </a:cubicBezTo>
                            <a:cubicBezTo>
                              <a:pt x="479" y="148"/>
                              <a:pt x="479" y="148"/>
                              <a:pt x="479" y="149"/>
                            </a:cubicBezTo>
                            <a:cubicBezTo>
                              <a:pt x="479" y="149"/>
                              <a:pt x="479" y="149"/>
                              <a:pt x="478" y="149"/>
                            </a:cubicBezTo>
                            <a:cubicBezTo>
                              <a:pt x="478" y="150"/>
                              <a:pt x="478" y="150"/>
                              <a:pt x="478" y="150"/>
                            </a:cubicBezTo>
                            <a:cubicBezTo>
                              <a:pt x="478" y="150"/>
                              <a:pt x="478" y="150"/>
                              <a:pt x="478" y="150"/>
                            </a:cubicBezTo>
                            <a:cubicBezTo>
                              <a:pt x="478" y="150"/>
                              <a:pt x="477" y="151"/>
                              <a:pt x="477" y="151"/>
                            </a:cubicBezTo>
                            <a:cubicBezTo>
                              <a:pt x="476" y="151"/>
                              <a:pt x="475" y="152"/>
                              <a:pt x="474" y="152"/>
                            </a:cubicBezTo>
                            <a:cubicBezTo>
                              <a:pt x="473" y="152"/>
                              <a:pt x="471" y="153"/>
                              <a:pt x="470" y="153"/>
                            </a:cubicBezTo>
                            <a:cubicBezTo>
                              <a:pt x="468" y="153"/>
                              <a:pt x="467" y="153"/>
                              <a:pt x="465" y="153"/>
                            </a:cubicBezTo>
                            <a:cubicBezTo>
                              <a:pt x="462" y="153"/>
                              <a:pt x="459" y="153"/>
                              <a:pt x="457" y="152"/>
                            </a:cubicBezTo>
                            <a:cubicBezTo>
                              <a:pt x="455" y="151"/>
                              <a:pt x="453" y="150"/>
                              <a:pt x="451" y="148"/>
                            </a:cubicBezTo>
                            <a:cubicBezTo>
                              <a:pt x="450" y="147"/>
                              <a:pt x="449" y="145"/>
                              <a:pt x="448" y="142"/>
                            </a:cubicBezTo>
                            <a:cubicBezTo>
                              <a:pt x="447" y="140"/>
                              <a:pt x="447" y="137"/>
                              <a:pt x="447" y="133"/>
                            </a:cubicBezTo>
                            <a:cubicBezTo>
                              <a:pt x="447" y="130"/>
                              <a:pt x="447" y="127"/>
                              <a:pt x="448" y="125"/>
                            </a:cubicBezTo>
                            <a:cubicBezTo>
                              <a:pt x="449" y="122"/>
                              <a:pt x="450" y="120"/>
                              <a:pt x="451" y="119"/>
                            </a:cubicBezTo>
                            <a:cubicBezTo>
                              <a:pt x="453" y="117"/>
                              <a:pt x="455" y="116"/>
                              <a:pt x="457" y="115"/>
                            </a:cubicBezTo>
                            <a:cubicBezTo>
                              <a:pt x="459" y="114"/>
                              <a:pt x="461" y="113"/>
                              <a:pt x="464" y="113"/>
                            </a:cubicBezTo>
                            <a:cubicBezTo>
                              <a:pt x="467" y="113"/>
                              <a:pt x="469" y="114"/>
                              <a:pt x="471" y="115"/>
                            </a:cubicBezTo>
                            <a:cubicBezTo>
                              <a:pt x="473" y="116"/>
                              <a:pt x="475" y="117"/>
                              <a:pt x="476" y="118"/>
                            </a:cubicBezTo>
                            <a:cubicBezTo>
                              <a:pt x="478" y="120"/>
                              <a:pt x="479" y="122"/>
                              <a:pt x="479" y="124"/>
                            </a:cubicBezTo>
                            <a:cubicBezTo>
                              <a:pt x="480" y="126"/>
                              <a:pt x="480" y="128"/>
                              <a:pt x="480" y="130"/>
                            </a:cubicBezTo>
                            <a:lnTo>
                              <a:pt x="480" y="132"/>
                            </a:lnTo>
                            <a:close/>
                            <a:moveTo>
                              <a:pt x="473" y="130"/>
                            </a:moveTo>
                            <a:cubicBezTo>
                              <a:pt x="474" y="126"/>
                              <a:pt x="473" y="123"/>
                              <a:pt x="471" y="121"/>
                            </a:cubicBezTo>
                            <a:cubicBezTo>
                              <a:pt x="469" y="119"/>
                              <a:pt x="467" y="118"/>
                              <a:pt x="464" y="118"/>
                            </a:cubicBezTo>
                            <a:cubicBezTo>
                              <a:pt x="462" y="118"/>
                              <a:pt x="461" y="119"/>
                              <a:pt x="459" y="119"/>
                            </a:cubicBezTo>
                            <a:cubicBezTo>
                              <a:pt x="458" y="120"/>
                              <a:pt x="457" y="121"/>
                              <a:pt x="456" y="122"/>
                            </a:cubicBezTo>
                            <a:cubicBezTo>
                              <a:pt x="455" y="123"/>
                              <a:pt x="455" y="124"/>
                              <a:pt x="454" y="125"/>
                            </a:cubicBezTo>
                            <a:cubicBezTo>
                              <a:pt x="454" y="127"/>
                              <a:pt x="454" y="128"/>
                              <a:pt x="454" y="130"/>
                            </a:cubicBezTo>
                            <a:lnTo>
                              <a:pt x="473" y="130"/>
                            </a:lnTo>
                            <a:close/>
                            <a:moveTo>
                              <a:pt x="518" y="152"/>
                            </a:moveTo>
                            <a:cubicBezTo>
                              <a:pt x="518" y="152"/>
                              <a:pt x="518" y="152"/>
                              <a:pt x="518" y="152"/>
                            </a:cubicBezTo>
                            <a:cubicBezTo>
                              <a:pt x="518" y="152"/>
                              <a:pt x="517" y="153"/>
                              <a:pt x="517" y="153"/>
                            </a:cubicBezTo>
                            <a:cubicBezTo>
                              <a:pt x="517" y="153"/>
                              <a:pt x="516" y="153"/>
                              <a:pt x="515" y="153"/>
                            </a:cubicBezTo>
                            <a:cubicBezTo>
                              <a:pt x="515" y="153"/>
                              <a:pt x="514" y="153"/>
                              <a:pt x="514" y="153"/>
                            </a:cubicBezTo>
                            <a:cubicBezTo>
                              <a:pt x="513" y="153"/>
                              <a:pt x="513" y="152"/>
                              <a:pt x="513" y="152"/>
                            </a:cubicBezTo>
                            <a:cubicBezTo>
                              <a:pt x="513" y="152"/>
                              <a:pt x="512" y="152"/>
                              <a:pt x="512" y="152"/>
                            </a:cubicBezTo>
                            <a:cubicBezTo>
                              <a:pt x="512" y="148"/>
                              <a:pt x="512" y="148"/>
                              <a:pt x="512" y="148"/>
                            </a:cubicBezTo>
                            <a:cubicBezTo>
                              <a:pt x="511" y="150"/>
                              <a:pt x="509" y="151"/>
                              <a:pt x="507" y="152"/>
                            </a:cubicBezTo>
                            <a:cubicBezTo>
                              <a:pt x="505" y="153"/>
                              <a:pt x="503" y="153"/>
                              <a:pt x="501" y="153"/>
                            </a:cubicBezTo>
                            <a:cubicBezTo>
                              <a:pt x="499" y="153"/>
                              <a:pt x="497" y="153"/>
                              <a:pt x="496" y="153"/>
                            </a:cubicBezTo>
                            <a:cubicBezTo>
                              <a:pt x="494" y="152"/>
                              <a:pt x="493" y="151"/>
                              <a:pt x="492" y="150"/>
                            </a:cubicBezTo>
                            <a:cubicBezTo>
                              <a:pt x="491" y="149"/>
                              <a:pt x="490" y="148"/>
                              <a:pt x="489" y="147"/>
                            </a:cubicBezTo>
                            <a:cubicBezTo>
                              <a:pt x="489" y="146"/>
                              <a:pt x="488" y="144"/>
                              <a:pt x="488" y="142"/>
                            </a:cubicBezTo>
                            <a:cubicBezTo>
                              <a:pt x="488" y="140"/>
                              <a:pt x="489" y="138"/>
                              <a:pt x="490" y="137"/>
                            </a:cubicBezTo>
                            <a:cubicBezTo>
                              <a:pt x="490" y="135"/>
                              <a:pt x="492" y="134"/>
                              <a:pt x="493" y="133"/>
                            </a:cubicBezTo>
                            <a:cubicBezTo>
                              <a:pt x="495" y="132"/>
                              <a:pt x="497" y="131"/>
                              <a:pt x="499" y="131"/>
                            </a:cubicBezTo>
                            <a:cubicBezTo>
                              <a:pt x="501" y="130"/>
                              <a:pt x="504" y="130"/>
                              <a:pt x="507" y="130"/>
                            </a:cubicBezTo>
                            <a:cubicBezTo>
                              <a:pt x="512" y="130"/>
                              <a:pt x="512" y="130"/>
                              <a:pt x="512" y="130"/>
                            </a:cubicBezTo>
                            <a:cubicBezTo>
                              <a:pt x="512" y="127"/>
                              <a:pt x="512" y="127"/>
                              <a:pt x="512" y="127"/>
                            </a:cubicBezTo>
                            <a:cubicBezTo>
                              <a:pt x="512" y="126"/>
                              <a:pt x="511" y="125"/>
                              <a:pt x="511" y="124"/>
                            </a:cubicBezTo>
                            <a:cubicBezTo>
                              <a:pt x="511" y="122"/>
                              <a:pt x="510" y="122"/>
                              <a:pt x="510" y="121"/>
                            </a:cubicBezTo>
                            <a:cubicBezTo>
                              <a:pt x="509" y="120"/>
                              <a:pt x="508" y="120"/>
                              <a:pt x="507" y="119"/>
                            </a:cubicBezTo>
                            <a:cubicBezTo>
                              <a:pt x="506" y="119"/>
                              <a:pt x="505" y="119"/>
                              <a:pt x="503" y="119"/>
                            </a:cubicBezTo>
                            <a:cubicBezTo>
                              <a:pt x="502" y="119"/>
                              <a:pt x="500" y="119"/>
                              <a:pt x="499" y="119"/>
                            </a:cubicBezTo>
                            <a:cubicBezTo>
                              <a:pt x="497" y="120"/>
                              <a:pt x="496" y="120"/>
                              <a:pt x="495" y="121"/>
                            </a:cubicBezTo>
                            <a:cubicBezTo>
                              <a:pt x="494" y="121"/>
                              <a:pt x="494" y="121"/>
                              <a:pt x="493" y="122"/>
                            </a:cubicBezTo>
                            <a:cubicBezTo>
                              <a:pt x="492" y="122"/>
                              <a:pt x="492" y="122"/>
                              <a:pt x="491" y="122"/>
                            </a:cubicBezTo>
                            <a:cubicBezTo>
                              <a:pt x="491" y="122"/>
                              <a:pt x="491" y="122"/>
                              <a:pt x="491" y="122"/>
                            </a:cubicBezTo>
                            <a:cubicBezTo>
                              <a:pt x="491" y="122"/>
                              <a:pt x="491" y="122"/>
                              <a:pt x="490" y="122"/>
                            </a:cubicBezTo>
                            <a:cubicBezTo>
                              <a:pt x="490" y="122"/>
                              <a:pt x="490" y="121"/>
                              <a:pt x="490" y="121"/>
                            </a:cubicBezTo>
                            <a:cubicBezTo>
                              <a:pt x="490" y="121"/>
                              <a:pt x="490" y="120"/>
                              <a:pt x="490" y="120"/>
                            </a:cubicBezTo>
                            <a:cubicBezTo>
                              <a:pt x="490" y="119"/>
                              <a:pt x="490" y="119"/>
                              <a:pt x="490" y="118"/>
                            </a:cubicBezTo>
                            <a:cubicBezTo>
                              <a:pt x="490" y="118"/>
                              <a:pt x="491" y="117"/>
                              <a:pt x="491" y="117"/>
                            </a:cubicBezTo>
                            <a:cubicBezTo>
                              <a:pt x="491" y="117"/>
                              <a:pt x="492" y="116"/>
                              <a:pt x="493" y="116"/>
                            </a:cubicBezTo>
                            <a:cubicBezTo>
                              <a:pt x="494" y="115"/>
                              <a:pt x="495" y="115"/>
                              <a:pt x="496" y="115"/>
                            </a:cubicBezTo>
                            <a:cubicBezTo>
                              <a:pt x="497" y="114"/>
                              <a:pt x="498" y="114"/>
                              <a:pt x="500" y="114"/>
                            </a:cubicBezTo>
                            <a:cubicBezTo>
                              <a:pt x="501" y="113"/>
                              <a:pt x="502" y="113"/>
                              <a:pt x="504" y="113"/>
                            </a:cubicBezTo>
                            <a:cubicBezTo>
                              <a:pt x="506" y="113"/>
                              <a:pt x="509" y="114"/>
                              <a:pt x="511" y="114"/>
                            </a:cubicBezTo>
                            <a:cubicBezTo>
                              <a:pt x="512" y="115"/>
                              <a:pt x="514" y="116"/>
                              <a:pt x="515" y="117"/>
                            </a:cubicBezTo>
                            <a:cubicBezTo>
                              <a:pt x="516" y="118"/>
                              <a:pt x="517" y="119"/>
                              <a:pt x="517" y="121"/>
                            </a:cubicBezTo>
                            <a:cubicBezTo>
                              <a:pt x="518" y="123"/>
                              <a:pt x="518" y="125"/>
                              <a:pt x="518" y="127"/>
                            </a:cubicBezTo>
                            <a:lnTo>
                              <a:pt x="518" y="152"/>
                            </a:lnTo>
                            <a:close/>
                            <a:moveTo>
                              <a:pt x="512" y="135"/>
                            </a:moveTo>
                            <a:cubicBezTo>
                              <a:pt x="506" y="135"/>
                              <a:pt x="506" y="135"/>
                              <a:pt x="506" y="135"/>
                            </a:cubicBezTo>
                            <a:cubicBezTo>
                              <a:pt x="504" y="135"/>
                              <a:pt x="502" y="135"/>
                              <a:pt x="501" y="135"/>
                            </a:cubicBezTo>
                            <a:cubicBezTo>
                              <a:pt x="500" y="136"/>
                              <a:pt x="499" y="136"/>
                              <a:pt x="498" y="137"/>
                            </a:cubicBezTo>
                            <a:cubicBezTo>
                              <a:pt x="497" y="137"/>
                              <a:pt x="496" y="138"/>
                              <a:pt x="496" y="139"/>
                            </a:cubicBezTo>
                            <a:cubicBezTo>
                              <a:pt x="495" y="140"/>
                              <a:pt x="495" y="141"/>
                              <a:pt x="495" y="142"/>
                            </a:cubicBezTo>
                            <a:cubicBezTo>
                              <a:pt x="495" y="144"/>
                              <a:pt x="496" y="145"/>
                              <a:pt x="497" y="146"/>
                            </a:cubicBezTo>
                            <a:cubicBezTo>
                              <a:pt x="498" y="148"/>
                              <a:pt x="500" y="148"/>
                              <a:pt x="502" y="148"/>
                            </a:cubicBezTo>
                            <a:cubicBezTo>
                              <a:pt x="504" y="148"/>
                              <a:pt x="505" y="148"/>
                              <a:pt x="507" y="147"/>
                            </a:cubicBezTo>
                            <a:cubicBezTo>
                              <a:pt x="508" y="146"/>
                              <a:pt x="510" y="144"/>
                              <a:pt x="512" y="143"/>
                            </a:cubicBezTo>
                            <a:lnTo>
                              <a:pt x="512" y="135"/>
                            </a:lnTo>
                            <a:close/>
                            <a:moveTo>
                              <a:pt x="562" y="152"/>
                            </a:moveTo>
                            <a:cubicBezTo>
                              <a:pt x="562" y="152"/>
                              <a:pt x="562" y="152"/>
                              <a:pt x="562" y="152"/>
                            </a:cubicBezTo>
                            <a:cubicBezTo>
                              <a:pt x="562" y="152"/>
                              <a:pt x="562" y="152"/>
                              <a:pt x="562" y="152"/>
                            </a:cubicBezTo>
                            <a:cubicBezTo>
                              <a:pt x="561" y="153"/>
                              <a:pt x="561" y="153"/>
                              <a:pt x="561" y="153"/>
                            </a:cubicBezTo>
                            <a:cubicBezTo>
                              <a:pt x="560" y="153"/>
                              <a:pt x="560" y="153"/>
                              <a:pt x="559" y="153"/>
                            </a:cubicBezTo>
                            <a:cubicBezTo>
                              <a:pt x="558" y="153"/>
                              <a:pt x="558" y="153"/>
                              <a:pt x="557" y="153"/>
                            </a:cubicBezTo>
                            <a:cubicBezTo>
                              <a:pt x="557" y="153"/>
                              <a:pt x="557" y="153"/>
                              <a:pt x="556" y="152"/>
                            </a:cubicBezTo>
                            <a:cubicBezTo>
                              <a:pt x="556" y="152"/>
                              <a:pt x="556" y="152"/>
                              <a:pt x="556" y="152"/>
                            </a:cubicBezTo>
                            <a:cubicBezTo>
                              <a:pt x="556" y="152"/>
                              <a:pt x="556" y="152"/>
                              <a:pt x="556" y="152"/>
                            </a:cubicBezTo>
                            <a:cubicBezTo>
                              <a:pt x="556" y="130"/>
                              <a:pt x="556" y="130"/>
                              <a:pt x="556" y="130"/>
                            </a:cubicBezTo>
                            <a:cubicBezTo>
                              <a:pt x="556" y="128"/>
                              <a:pt x="555" y="126"/>
                              <a:pt x="555" y="125"/>
                            </a:cubicBezTo>
                            <a:cubicBezTo>
                              <a:pt x="555" y="124"/>
                              <a:pt x="554" y="123"/>
                              <a:pt x="554" y="122"/>
                            </a:cubicBezTo>
                            <a:cubicBezTo>
                              <a:pt x="553" y="121"/>
                              <a:pt x="552" y="120"/>
                              <a:pt x="551" y="120"/>
                            </a:cubicBezTo>
                            <a:cubicBezTo>
                              <a:pt x="550" y="119"/>
                              <a:pt x="549" y="119"/>
                              <a:pt x="548" y="119"/>
                            </a:cubicBezTo>
                            <a:cubicBezTo>
                              <a:pt x="546" y="119"/>
                              <a:pt x="545" y="120"/>
                              <a:pt x="543" y="121"/>
                            </a:cubicBezTo>
                            <a:cubicBezTo>
                              <a:pt x="541" y="122"/>
                              <a:pt x="539" y="124"/>
                              <a:pt x="538" y="126"/>
                            </a:cubicBezTo>
                            <a:cubicBezTo>
                              <a:pt x="538" y="152"/>
                              <a:pt x="538" y="152"/>
                              <a:pt x="538" y="152"/>
                            </a:cubicBezTo>
                            <a:cubicBezTo>
                              <a:pt x="538" y="152"/>
                              <a:pt x="538" y="152"/>
                              <a:pt x="537" y="152"/>
                            </a:cubicBezTo>
                            <a:cubicBezTo>
                              <a:pt x="537" y="152"/>
                              <a:pt x="537" y="152"/>
                              <a:pt x="537" y="152"/>
                            </a:cubicBezTo>
                            <a:cubicBezTo>
                              <a:pt x="537" y="153"/>
                              <a:pt x="536" y="153"/>
                              <a:pt x="536" y="153"/>
                            </a:cubicBezTo>
                            <a:cubicBezTo>
                              <a:pt x="535" y="153"/>
                              <a:pt x="535" y="153"/>
                              <a:pt x="534" y="153"/>
                            </a:cubicBezTo>
                            <a:cubicBezTo>
                              <a:pt x="534" y="153"/>
                              <a:pt x="533" y="153"/>
                              <a:pt x="533" y="153"/>
                            </a:cubicBezTo>
                            <a:cubicBezTo>
                              <a:pt x="532" y="153"/>
                              <a:pt x="532" y="153"/>
                              <a:pt x="532" y="152"/>
                            </a:cubicBezTo>
                            <a:cubicBezTo>
                              <a:pt x="531" y="152"/>
                              <a:pt x="531" y="152"/>
                              <a:pt x="531" y="152"/>
                            </a:cubicBezTo>
                            <a:cubicBezTo>
                              <a:pt x="531" y="152"/>
                              <a:pt x="531" y="152"/>
                              <a:pt x="531" y="152"/>
                            </a:cubicBezTo>
                            <a:cubicBezTo>
                              <a:pt x="531" y="115"/>
                              <a:pt x="531" y="115"/>
                              <a:pt x="531" y="115"/>
                            </a:cubicBezTo>
                            <a:cubicBezTo>
                              <a:pt x="531" y="115"/>
                              <a:pt x="531" y="115"/>
                              <a:pt x="531" y="114"/>
                            </a:cubicBezTo>
                            <a:cubicBezTo>
                              <a:pt x="531" y="114"/>
                              <a:pt x="531" y="114"/>
                              <a:pt x="532" y="114"/>
                            </a:cubicBezTo>
                            <a:cubicBezTo>
                              <a:pt x="532" y="114"/>
                              <a:pt x="532" y="114"/>
                              <a:pt x="532" y="114"/>
                            </a:cubicBezTo>
                            <a:cubicBezTo>
                              <a:pt x="533" y="114"/>
                              <a:pt x="533" y="114"/>
                              <a:pt x="534" y="114"/>
                            </a:cubicBezTo>
                            <a:cubicBezTo>
                              <a:pt x="535" y="114"/>
                              <a:pt x="535" y="114"/>
                              <a:pt x="535" y="114"/>
                            </a:cubicBezTo>
                            <a:cubicBezTo>
                              <a:pt x="536" y="114"/>
                              <a:pt x="536" y="114"/>
                              <a:pt x="536" y="114"/>
                            </a:cubicBezTo>
                            <a:cubicBezTo>
                              <a:pt x="537" y="114"/>
                              <a:pt x="537" y="114"/>
                              <a:pt x="537" y="114"/>
                            </a:cubicBezTo>
                            <a:cubicBezTo>
                              <a:pt x="537" y="115"/>
                              <a:pt x="537" y="115"/>
                              <a:pt x="537" y="115"/>
                            </a:cubicBezTo>
                            <a:cubicBezTo>
                              <a:pt x="537" y="120"/>
                              <a:pt x="537" y="120"/>
                              <a:pt x="537" y="120"/>
                            </a:cubicBezTo>
                            <a:cubicBezTo>
                              <a:pt x="539" y="118"/>
                              <a:pt x="541" y="116"/>
                              <a:pt x="543" y="115"/>
                            </a:cubicBezTo>
                            <a:cubicBezTo>
                              <a:pt x="545" y="114"/>
                              <a:pt x="547" y="113"/>
                              <a:pt x="549" y="113"/>
                            </a:cubicBezTo>
                            <a:cubicBezTo>
                              <a:pt x="552" y="113"/>
                              <a:pt x="554" y="114"/>
                              <a:pt x="555" y="114"/>
                            </a:cubicBezTo>
                            <a:cubicBezTo>
                              <a:pt x="557" y="115"/>
                              <a:pt x="558" y="116"/>
                              <a:pt x="559" y="118"/>
                            </a:cubicBezTo>
                            <a:cubicBezTo>
                              <a:pt x="560" y="119"/>
                              <a:pt x="561" y="121"/>
                              <a:pt x="562" y="123"/>
                            </a:cubicBezTo>
                            <a:cubicBezTo>
                              <a:pt x="562" y="124"/>
                              <a:pt x="562" y="127"/>
                              <a:pt x="562" y="129"/>
                            </a:cubicBezTo>
                            <a:lnTo>
                              <a:pt x="562" y="152"/>
                            </a:lnTo>
                            <a:close/>
                            <a:moveTo>
                              <a:pt x="634" y="133"/>
                            </a:moveTo>
                            <a:cubicBezTo>
                              <a:pt x="634" y="136"/>
                              <a:pt x="634" y="139"/>
                              <a:pt x="633" y="142"/>
                            </a:cubicBezTo>
                            <a:cubicBezTo>
                              <a:pt x="632" y="144"/>
                              <a:pt x="631" y="146"/>
                              <a:pt x="629" y="148"/>
                            </a:cubicBezTo>
                            <a:cubicBezTo>
                              <a:pt x="627" y="150"/>
                              <a:pt x="625" y="151"/>
                              <a:pt x="623" y="152"/>
                            </a:cubicBezTo>
                            <a:cubicBezTo>
                              <a:pt x="620" y="153"/>
                              <a:pt x="617" y="153"/>
                              <a:pt x="614" y="153"/>
                            </a:cubicBezTo>
                            <a:cubicBezTo>
                              <a:pt x="611" y="153"/>
                              <a:pt x="609" y="153"/>
                              <a:pt x="606" y="152"/>
                            </a:cubicBezTo>
                            <a:cubicBezTo>
                              <a:pt x="604" y="151"/>
                              <a:pt x="602" y="150"/>
                              <a:pt x="600" y="148"/>
                            </a:cubicBezTo>
                            <a:cubicBezTo>
                              <a:pt x="598" y="147"/>
                              <a:pt x="597" y="145"/>
                              <a:pt x="596" y="142"/>
                            </a:cubicBezTo>
                            <a:cubicBezTo>
                              <a:pt x="595" y="140"/>
                              <a:pt x="595" y="137"/>
                              <a:pt x="595" y="134"/>
                            </a:cubicBezTo>
                            <a:cubicBezTo>
                              <a:pt x="595" y="101"/>
                              <a:pt x="595" y="101"/>
                              <a:pt x="595" y="101"/>
                            </a:cubicBezTo>
                            <a:cubicBezTo>
                              <a:pt x="595" y="101"/>
                              <a:pt x="595" y="101"/>
                              <a:pt x="595" y="101"/>
                            </a:cubicBezTo>
                            <a:cubicBezTo>
                              <a:pt x="595" y="100"/>
                              <a:pt x="595" y="100"/>
                              <a:pt x="596" y="100"/>
                            </a:cubicBezTo>
                            <a:cubicBezTo>
                              <a:pt x="596" y="100"/>
                              <a:pt x="596" y="100"/>
                              <a:pt x="597" y="100"/>
                            </a:cubicBezTo>
                            <a:cubicBezTo>
                              <a:pt x="597" y="100"/>
                              <a:pt x="598" y="100"/>
                              <a:pt x="598" y="100"/>
                            </a:cubicBezTo>
                            <a:cubicBezTo>
                              <a:pt x="599" y="100"/>
                              <a:pt x="599" y="100"/>
                              <a:pt x="600" y="100"/>
                            </a:cubicBezTo>
                            <a:cubicBezTo>
                              <a:pt x="600" y="100"/>
                              <a:pt x="601" y="100"/>
                              <a:pt x="601" y="100"/>
                            </a:cubicBezTo>
                            <a:cubicBezTo>
                              <a:pt x="601" y="100"/>
                              <a:pt x="601" y="100"/>
                              <a:pt x="602" y="101"/>
                            </a:cubicBezTo>
                            <a:cubicBezTo>
                              <a:pt x="602" y="101"/>
                              <a:pt x="602" y="101"/>
                              <a:pt x="602" y="101"/>
                            </a:cubicBezTo>
                            <a:cubicBezTo>
                              <a:pt x="602" y="133"/>
                              <a:pt x="602" y="133"/>
                              <a:pt x="602" y="133"/>
                            </a:cubicBezTo>
                            <a:cubicBezTo>
                              <a:pt x="602" y="135"/>
                              <a:pt x="602" y="137"/>
                              <a:pt x="603" y="139"/>
                            </a:cubicBezTo>
                            <a:cubicBezTo>
                              <a:pt x="603" y="141"/>
                              <a:pt x="604" y="143"/>
                              <a:pt x="605" y="144"/>
                            </a:cubicBezTo>
                            <a:cubicBezTo>
                              <a:pt x="606" y="145"/>
                              <a:pt x="608" y="146"/>
                              <a:pt x="609" y="146"/>
                            </a:cubicBezTo>
                            <a:cubicBezTo>
                              <a:pt x="611" y="147"/>
                              <a:pt x="613" y="147"/>
                              <a:pt x="615" y="147"/>
                            </a:cubicBezTo>
                            <a:cubicBezTo>
                              <a:pt x="617" y="147"/>
                              <a:pt x="618" y="147"/>
                              <a:pt x="620" y="146"/>
                            </a:cubicBezTo>
                            <a:cubicBezTo>
                              <a:pt x="622" y="146"/>
                              <a:pt x="623" y="145"/>
                              <a:pt x="624" y="144"/>
                            </a:cubicBezTo>
                            <a:cubicBezTo>
                              <a:pt x="625" y="143"/>
                              <a:pt x="626" y="141"/>
                              <a:pt x="626" y="139"/>
                            </a:cubicBezTo>
                            <a:cubicBezTo>
                              <a:pt x="627" y="138"/>
                              <a:pt x="627" y="136"/>
                              <a:pt x="627" y="133"/>
                            </a:cubicBezTo>
                            <a:cubicBezTo>
                              <a:pt x="627" y="101"/>
                              <a:pt x="627" y="101"/>
                              <a:pt x="627" y="101"/>
                            </a:cubicBezTo>
                            <a:cubicBezTo>
                              <a:pt x="627" y="101"/>
                              <a:pt x="627" y="101"/>
                              <a:pt x="628" y="101"/>
                            </a:cubicBezTo>
                            <a:cubicBezTo>
                              <a:pt x="628" y="100"/>
                              <a:pt x="628" y="100"/>
                              <a:pt x="628" y="100"/>
                            </a:cubicBezTo>
                            <a:cubicBezTo>
                              <a:pt x="628" y="100"/>
                              <a:pt x="629" y="100"/>
                              <a:pt x="629" y="100"/>
                            </a:cubicBezTo>
                            <a:cubicBezTo>
                              <a:pt x="630" y="100"/>
                              <a:pt x="630" y="100"/>
                              <a:pt x="631" y="100"/>
                            </a:cubicBezTo>
                            <a:cubicBezTo>
                              <a:pt x="631" y="100"/>
                              <a:pt x="632" y="100"/>
                              <a:pt x="632" y="100"/>
                            </a:cubicBezTo>
                            <a:cubicBezTo>
                              <a:pt x="633" y="100"/>
                              <a:pt x="633" y="100"/>
                              <a:pt x="634" y="100"/>
                            </a:cubicBezTo>
                            <a:cubicBezTo>
                              <a:pt x="634" y="100"/>
                              <a:pt x="634" y="100"/>
                              <a:pt x="634" y="101"/>
                            </a:cubicBezTo>
                            <a:cubicBezTo>
                              <a:pt x="634" y="101"/>
                              <a:pt x="634" y="101"/>
                              <a:pt x="634" y="101"/>
                            </a:cubicBezTo>
                            <a:lnTo>
                              <a:pt x="634" y="133"/>
                            </a:lnTo>
                            <a:close/>
                            <a:moveTo>
                              <a:pt x="679" y="152"/>
                            </a:moveTo>
                            <a:cubicBezTo>
                              <a:pt x="679" y="152"/>
                              <a:pt x="679" y="152"/>
                              <a:pt x="679" y="152"/>
                            </a:cubicBezTo>
                            <a:cubicBezTo>
                              <a:pt x="679" y="152"/>
                              <a:pt x="679" y="152"/>
                              <a:pt x="678" y="152"/>
                            </a:cubicBezTo>
                            <a:cubicBezTo>
                              <a:pt x="678" y="153"/>
                              <a:pt x="678" y="153"/>
                              <a:pt x="677" y="153"/>
                            </a:cubicBezTo>
                            <a:cubicBezTo>
                              <a:pt x="677" y="153"/>
                              <a:pt x="676" y="153"/>
                              <a:pt x="676" y="153"/>
                            </a:cubicBezTo>
                            <a:cubicBezTo>
                              <a:pt x="675" y="153"/>
                              <a:pt x="675" y="153"/>
                              <a:pt x="674" y="153"/>
                            </a:cubicBezTo>
                            <a:cubicBezTo>
                              <a:pt x="674" y="153"/>
                              <a:pt x="673" y="153"/>
                              <a:pt x="673" y="152"/>
                            </a:cubicBezTo>
                            <a:cubicBezTo>
                              <a:pt x="673" y="152"/>
                              <a:pt x="673" y="152"/>
                              <a:pt x="673" y="152"/>
                            </a:cubicBezTo>
                            <a:cubicBezTo>
                              <a:pt x="673" y="152"/>
                              <a:pt x="672" y="152"/>
                              <a:pt x="672" y="152"/>
                            </a:cubicBezTo>
                            <a:cubicBezTo>
                              <a:pt x="672" y="130"/>
                              <a:pt x="672" y="130"/>
                              <a:pt x="672" y="130"/>
                            </a:cubicBezTo>
                            <a:cubicBezTo>
                              <a:pt x="672" y="128"/>
                              <a:pt x="672" y="126"/>
                              <a:pt x="672" y="125"/>
                            </a:cubicBezTo>
                            <a:cubicBezTo>
                              <a:pt x="672" y="124"/>
                              <a:pt x="671" y="123"/>
                              <a:pt x="671" y="122"/>
                            </a:cubicBezTo>
                            <a:cubicBezTo>
                              <a:pt x="670" y="121"/>
                              <a:pt x="669" y="120"/>
                              <a:pt x="668" y="120"/>
                            </a:cubicBezTo>
                            <a:cubicBezTo>
                              <a:pt x="667" y="119"/>
                              <a:pt x="666" y="119"/>
                              <a:pt x="665" y="119"/>
                            </a:cubicBezTo>
                            <a:cubicBezTo>
                              <a:pt x="663" y="119"/>
                              <a:pt x="661" y="120"/>
                              <a:pt x="660" y="121"/>
                            </a:cubicBezTo>
                            <a:cubicBezTo>
                              <a:pt x="658" y="122"/>
                              <a:pt x="656" y="124"/>
                              <a:pt x="654" y="126"/>
                            </a:cubicBezTo>
                            <a:cubicBezTo>
                              <a:pt x="654" y="152"/>
                              <a:pt x="654" y="152"/>
                              <a:pt x="654" y="152"/>
                            </a:cubicBezTo>
                            <a:cubicBezTo>
                              <a:pt x="654" y="152"/>
                              <a:pt x="654" y="152"/>
                              <a:pt x="654" y="152"/>
                            </a:cubicBezTo>
                            <a:cubicBezTo>
                              <a:pt x="654" y="152"/>
                              <a:pt x="654" y="152"/>
                              <a:pt x="654" y="152"/>
                            </a:cubicBezTo>
                            <a:cubicBezTo>
                              <a:pt x="654" y="153"/>
                              <a:pt x="653" y="153"/>
                              <a:pt x="653" y="153"/>
                            </a:cubicBezTo>
                            <a:cubicBezTo>
                              <a:pt x="652" y="153"/>
                              <a:pt x="652" y="153"/>
                              <a:pt x="651" y="153"/>
                            </a:cubicBezTo>
                            <a:cubicBezTo>
                              <a:pt x="650" y="153"/>
                              <a:pt x="650" y="153"/>
                              <a:pt x="649" y="153"/>
                            </a:cubicBezTo>
                            <a:cubicBezTo>
                              <a:pt x="649" y="153"/>
                              <a:pt x="649" y="153"/>
                              <a:pt x="648" y="152"/>
                            </a:cubicBezTo>
                            <a:cubicBezTo>
                              <a:pt x="648" y="152"/>
                              <a:pt x="648" y="152"/>
                              <a:pt x="648" y="152"/>
                            </a:cubicBezTo>
                            <a:cubicBezTo>
                              <a:pt x="648" y="152"/>
                              <a:pt x="648" y="152"/>
                              <a:pt x="648" y="152"/>
                            </a:cubicBezTo>
                            <a:cubicBezTo>
                              <a:pt x="648" y="115"/>
                              <a:pt x="648" y="115"/>
                              <a:pt x="648" y="115"/>
                            </a:cubicBezTo>
                            <a:cubicBezTo>
                              <a:pt x="648" y="115"/>
                              <a:pt x="648" y="115"/>
                              <a:pt x="648" y="114"/>
                            </a:cubicBezTo>
                            <a:cubicBezTo>
                              <a:pt x="648" y="114"/>
                              <a:pt x="648" y="114"/>
                              <a:pt x="648" y="114"/>
                            </a:cubicBezTo>
                            <a:cubicBezTo>
                              <a:pt x="649" y="114"/>
                              <a:pt x="649" y="114"/>
                              <a:pt x="649" y="114"/>
                            </a:cubicBezTo>
                            <a:cubicBezTo>
                              <a:pt x="650" y="114"/>
                              <a:pt x="650" y="114"/>
                              <a:pt x="651" y="114"/>
                            </a:cubicBezTo>
                            <a:cubicBezTo>
                              <a:pt x="651" y="114"/>
                              <a:pt x="652" y="114"/>
                              <a:pt x="652" y="114"/>
                            </a:cubicBezTo>
                            <a:cubicBezTo>
                              <a:pt x="653" y="114"/>
                              <a:pt x="653" y="114"/>
                              <a:pt x="653" y="114"/>
                            </a:cubicBezTo>
                            <a:cubicBezTo>
                              <a:pt x="653" y="114"/>
                              <a:pt x="654" y="114"/>
                              <a:pt x="654" y="114"/>
                            </a:cubicBezTo>
                            <a:cubicBezTo>
                              <a:pt x="654" y="115"/>
                              <a:pt x="654" y="115"/>
                              <a:pt x="654" y="115"/>
                            </a:cubicBezTo>
                            <a:cubicBezTo>
                              <a:pt x="654" y="120"/>
                              <a:pt x="654" y="120"/>
                              <a:pt x="654" y="120"/>
                            </a:cubicBezTo>
                            <a:cubicBezTo>
                              <a:pt x="656" y="118"/>
                              <a:pt x="658" y="116"/>
                              <a:pt x="660" y="115"/>
                            </a:cubicBezTo>
                            <a:cubicBezTo>
                              <a:pt x="662" y="114"/>
                              <a:pt x="664" y="113"/>
                              <a:pt x="666" y="113"/>
                            </a:cubicBezTo>
                            <a:cubicBezTo>
                              <a:pt x="669" y="113"/>
                              <a:pt x="671" y="114"/>
                              <a:pt x="672" y="114"/>
                            </a:cubicBezTo>
                            <a:cubicBezTo>
                              <a:pt x="674" y="115"/>
                              <a:pt x="675" y="116"/>
                              <a:pt x="676" y="118"/>
                            </a:cubicBezTo>
                            <a:cubicBezTo>
                              <a:pt x="677" y="119"/>
                              <a:pt x="678" y="121"/>
                              <a:pt x="678" y="123"/>
                            </a:cubicBezTo>
                            <a:cubicBezTo>
                              <a:pt x="679" y="124"/>
                              <a:pt x="679" y="127"/>
                              <a:pt x="679" y="129"/>
                            </a:cubicBezTo>
                            <a:lnTo>
                              <a:pt x="679" y="152"/>
                            </a:lnTo>
                            <a:close/>
                            <a:moveTo>
                              <a:pt x="699" y="103"/>
                            </a:moveTo>
                            <a:cubicBezTo>
                              <a:pt x="699" y="104"/>
                              <a:pt x="699" y="105"/>
                              <a:pt x="698" y="106"/>
                            </a:cubicBezTo>
                            <a:cubicBezTo>
                              <a:pt x="698" y="106"/>
                              <a:pt x="697" y="107"/>
                              <a:pt x="695" y="107"/>
                            </a:cubicBezTo>
                            <a:cubicBezTo>
                              <a:pt x="693" y="107"/>
                              <a:pt x="692" y="106"/>
                              <a:pt x="692" y="106"/>
                            </a:cubicBezTo>
                            <a:cubicBezTo>
                              <a:pt x="691" y="105"/>
                              <a:pt x="691" y="104"/>
                              <a:pt x="691" y="103"/>
                            </a:cubicBezTo>
                            <a:cubicBezTo>
                              <a:pt x="691" y="101"/>
                              <a:pt x="691" y="100"/>
                              <a:pt x="692" y="100"/>
                            </a:cubicBezTo>
                            <a:cubicBezTo>
                              <a:pt x="692" y="99"/>
                              <a:pt x="694" y="99"/>
                              <a:pt x="695" y="99"/>
                            </a:cubicBezTo>
                            <a:cubicBezTo>
                              <a:pt x="697" y="99"/>
                              <a:pt x="698" y="99"/>
                              <a:pt x="698" y="100"/>
                            </a:cubicBezTo>
                            <a:cubicBezTo>
                              <a:pt x="699" y="100"/>
                              <a:pt x="699" y="101"/>
                              <a:pt x="699" y="103"/>
                            </a:cubicBezTo>
                            <a:close/>
                            <a:moveTo>
                              <a:pt x="698" y="152"/>
                            </a:moveTo>
                            <a:cubicBezTo>
                              <a:pt x="698" y="152"/>
                              <a:pt x="698" y="152"/>
                              <a:pt x="698" y="152"/>
                            </a:cubicBezTo>
                            <a:cubicBezTo>
                              <a:pt x="698" y="152"/>
                              <a:pt x="698" y="152"/>
                              <a:pt x="698" y="152"/>
                            </a:cubicBezTo>
                            <a:cubicBezTo>
                              <a:pt x="698" y="153"/>
                              <a:pt x="697" y="153"/>
                              <a:pt x="697" y="153"/>
                            </a:cubicBezTo>
                            <a:cubicBezTo>
                              <a:pt x="696" y="153"/>
                              <a:pt x="696" y="153"/>
                              <a:pt x="695" y="153"/>
                            </a:cubicBezTo>
                            <a:cubicBezTo>
                              <a:pt x="694" y="153"/>
                              <a:pt x="694" y="153"/>
                              <a:pt x="693" y="153"/>
                            </a:cubicBezTo>
                            <a:cubicBezTo>
                              <a:pt x="693" y="153"/>
                              <a:pt x="693" y="153"/>
                              <a:pt x="692" y="152"/>
                            </a:cubicBezTo>
                            <a:cubicBezTo>
                              <a:pt x="692" y="152"/>
                              <a:pt x="692" y="152"/>
                              <a:pt x="692" y="152"/>
                            </a:cubicBezTo>
                            <a:cubicBezTo>
                              <a:pt x="692" y="152"/>
                              <a:pt x="692" y="152"/>
                              <a:pt x="692" y="152"/>
                            </a:cubicBezTo>
                            <a:cubicBezTo>
                              <a:pt x="692" y="115"/>
                              <a:pt x="692" y="115"/>
                              <a:pt x="692" y="115"/>
                            </a:cubicBezTo>
                            <a:cubicBezTo>
                              <a:pt x="692" y="115"/>
                              <a:pt x="692" y="115"/>
                              <a:pt x="692" y="115"/>
                            </a:cubicBezTo>
                            <a:cubicBezTo>
                              <a:pt x="692" y="114"/>
                              <a:pt x="692" y="114"/>
                              <a:pt x="692" y="114"/>
                            </a:cubicBezTo>
                            <a:cubicBezTo>
                              <a:pt x="693" y="114"/>
                              <a:pt x="693" y="114"/>
                              <a:pt x="693" y="114"/>
                            </a:cubicBezTo>
                            <a:cubicBezTo>
                              <a:pt x="694" y="114"/>
                              <a:pt x="694" y="114"/>
                              <a:pt x="695" y="114"/>
                            </a:cubicBezTo>
                            <a:cubicBezTo>
                              <a:pt x="696" y="114"/>
                              <a:pt x="696" y="114"/>
                              <a:pt x="697" y="114"/>
                            </a:cubicBezTo>
                            <a:cubicBezTo>
                              <a:pt x="697" y="114"/>
                              <a:pt x="698" y="114"/>
                              <a:pt x="698" y="114"/>
                            </a:cubicBezTo>
                            <a:cubicBezTo>
                              <a:pt x="698" y="114"/>
                              <a:pt x="698" y="114"/>
                              <a:pt x="698" y="115"/>
                            </a:cubicBezTo>
                            <a:cubicBezTo>
                              <a:pt x="698" y="115"/>
                              <a:pt x="698" y="115"/>
                              <a:pt x="698" y="115"/>
                            </a:cubicBezTo>
                            <a:lnTo>
                              <a:pt x="698" y="152"/>
                            </a:lnTo>
                            <a:close/>
                            <a:moveTo>
                              <a:pt x="745" y="133"/>
                            </a:moveTo>
                            <a:cubicBezTo>
                              <a:pt x="745" y="136"/>
                              <a:pt x="745" y="139"/>
                              <a:pt x="744" y="141"/>
                            </a:cubicBezTo>
                            <a:cubicBezTo>
                              <a:pt x="743" y="144"/>
                              <a:pt x="742" y="146"/>
                              <a:pt x="740" y="148"/>
                            </a:cubicBezTo>
                            <a:cubicBezTo>
                              <a:pt x="739" y="149"/>
                              <a:pt x="737" y="151"/>
                              <a:pt x="735" y="152"/>
                            </a:cubicBezTo>
                            <a:cubicBezTo>
                              <a:pt x="732" y="153"/>
                              <a:pt x="730" y="153"/>
                              <a:pt x="727" y="153"/>
                            </a:cubicBezTo>
                            <a:cubicBezTo>
                              <a:pt x="724" y="153"/>
                              <a:pt x="721" y="153"/>
                              <a:pt x="719" y="152"/>
                            </a:cubicBezTo>
                            <a:cubicBezTo>
                              <a:pt x="716" y="151"/>
                              <a:pt x="715" y="150"/>
                              <a:pt x="713" y="148"/>
                            </a:cubicBezTo>
                            <a:cubicBezTo>
                              <a:pt x="712" y="146"/>
                              <a:pt x="711" y="144"/>
                              <a:pt x="710" y="142"/>
                            </a:cubicBezTo>
                            <a:cubicBezTo>
                              <a:pt x="709" y="139"/>
                              <a:pt x="709" y="137"/>
                              <a:pt x="709" y="134"/>
                            </a:cubicBezTo>
                            <a:cubicBezTo>
                              <a:pt x="709" y="131"/>
                              <a:pt x="709" y="128"/>
                              <a:pt x="710" y="125"/>
                            </a:cubicBezTo>
                            <a:cubicBezTo>
                              <a:pt x="711" y="123"/>
                              <a:pt x="712" y="121"/>
                              <a:pt x="713" y="119"/>
                            </a:cubicBezTo>
                            <a:cubicBezTo>
                              <a:pt x="715" y="117"/>
                              <a:pt x="717" y="116"/>
                              <a:pt x="719" y="115"/>
                            </a:cubicBezTo>
                            <a:cubicBezTo>
                              <a:pt x="721" y="114"/>
                              <a:pt x="724" y="113"/>
                              <a:pt x="727" y="113"/>
                            </a:cubicBezTo>
                            <a:cubicBezTo>
                              <a:pt x="730" y="113"/>
                              <a:pt x="733" y="114"/>
                              <a:pt x="735" y="115"/>
                            </a:cubicBezTo>
                            <a:cubicBezTo>
                              <a:pt x="737" y="115"/>
                              <a:pt x="739" y="117"/>
                              <a:pt x="741" y="118"/>
                            </a:cubicBezTo>
                            <a:cubicBezTo>
                              <a:pt x="742" y="120"/>
                              <a:pt x="743" y="122"/>
                              <a:pt x="744" y="125"/>
                            </a:cubicBezTo>
                            <a:cubicBezTo>
                              <a:pt x="745" y="127"/>
                              <a:pt x="745" y="130"/>
                              <a:pt x="745" y="133"/>
                            </a:cubicBezTo>
                            <a:close/>
                            <a:moveTo>
                              <a:pt x="738" y="133"/>
                            </a:moveTo>
                            <a:cubicBezTo>
                              <a:pt x="738" y="131"/>
                              <a:pt x="738" y="129"/>
                              <a:pt x="738" y="128"/>
                            </a:cubicBezTo>
                            <a:cubicBezTo>
                              <a:pt x="737" y="126"/>
                              <a:pt x="737" y="124"/>
                              <a:pt x="736" y="123"/>
                            </a:cubicBezTo>
                            <a:cubicBezTo>
                              <a:pt x="735" y="122"/>
                              <a:pt x="734" y="121"/>
                              <a:pt x="732" y="120"/>
                            </a:cubicBezTo>
                            <a:cubicBezTo>
                              <a:pt x="731" y="119"/>
                              <a:pt x="729" y="119"/>
                              <a:pt x="727" y="119"/>
                            </a:cubicBezTo>
                            <a:cubicBezTo>
                              <a:pt x="725" y="119"/>
                              <a:pt x="723" y="119"/>
                              <a:pt x="722" y="120"/>
                            </a:cubicBezTo>
                            <a:cubicBezTo>
                              <a:pt x="720" y="121"/>
                              <a:pt x="719" y="122"/>
                              <a:pt x="718" y="123"/>
                            </a:cubicBezTo>
                            <a:cubicBezTo>
                              <a:pt x="717" y="124"/>
                              <a:pt x="717" y="126"/>
                              <a:pt x="716" y="127"/>
                            </a:cubicBezTo>
                            <a:cubicBezTo>
                              <a:pt x="716" y="129"/>
                              <a:pt x="716" y="131"/>
                              <a:pt x="716" y="133"/>
                            </a:cubicBezTo>
                            <a:cubicBezTo>
                              <a:pt x="716" y="135"/>
                              <a:pt x="716" y="137"/>
                              <a:pt x="716" y="139"/>
                            </a:cubicBezTo>
                            <a:cubicBezTo>
                              <a:pt x="717" y="141"/>
                              <a:pt x="717" y="142"/>
                              <a:pt x="718" y="143"/>
                            </a:cubicBezTo>
                            <a:cubicBezTo>
                              <a:pt x="719" y="145"/>
                              <a:pt x="720" y="146"/>
                              <a:pt x="721" y="147"/>
                            </a:cubicBezTo>
                            <a:cubicBezTo>
                              <a:pt x="723" y="147"/>
                              <a:pt x="725" y="148"/>
                              <a:pt x="727" y="148"/>
                            </a:cubicBezTo>
                            <a:cubicBezTo>
                              <a:pt x="729" y="148"/>
                              <a:pt x="731" y="147"/>
                              <a:pt x="732" y="147"/>
                            </a:cubicBezTo>
                            <a:cubicBezTo>
                              <a:pt x="733" y="146"/>
                              <a:pt x="735" y="145"/>
                              <a:pt x="736" y="144"/>
                            </a:cubicBezTo>
                            <a:cubicBezTo>
                              <a:pt x="736" y="142"/>
                              <a:pt x="737" y="141"/>
                              <a:pt x="738" y="139"/>
                            </a:cubicBezTo>
                            <a:cubicBezTo>
                              <a:pt x="738" y="137"/>
                              <a:pt x="738" y="135"/>
                              <a:pt x="738" y="133"/>
                            </a:cubicBezTo>
                            <a:close/>
                            <a:moveTo>
                              <a:pt x="787" y="152"/>
                            </a:moveTo>
                            <a:cubicBezTo>
                              <a:pt x="787" y="152"/>
                              <a:pt x="787" y="152"/>
                              <a:pt x="787" y="152"/>
                            </a:cubicBezTo>
                            <a:cubicBezTo>
                              <a:pt x="787" y="152"/>
                              <a:pt x="786" y="152"/>
                              <a:pt x="786" y="152"/>
                            </a:cubicBezTo>
                            <a:cubicBezTo>
                              <a:pt x="786" y="153"/>
                              <a:pt x="786" y="153"/>
                              <a:pt x="785" y="153"/>
                            </a:cubicBezTo>
                            <a:cubicBezTo>
                              <a:pt x="785" y="153"/>
                              <a:pt x="784" y="153"/>
                              <a:pt x="783" y="153"/>
                            </a:cubicBezTo>
                            <a:cubicBezTo>
                              <a:pt x="783" y="153"/>
                              <a:pt x="782" y="153"/>
                              <a:pt x="782" y="153"/>
                            </a:cubicBezTo>
                            <a:cubicBezTo>
                              <a:pt x="781" y="153"/>
                              <a:pt x="781" y="153"/>
                              <a:pt x="781" y="152"/>
                            </a:cubicBezTo>
                            <a:cubicBezTo>
                              <a:pt x="781" y="152"/>
                              <a:pt x="780" y="152"/>
                              <a:pt x="780" y="152"/>
                            </a:cubicBezTo>
                            <a:cubicBezTo>
                              <a:pt x="780" y="152"/>
                              <a:pt x="780" y="152"/>
                              <a:pt x="780" y="152"/>
                            </a:cubicBezTo>
                            <a:cubicBezTo>
                              <a:pt x="780" y="130"/>
                              <a:pt x="780" y="130"/>
                              <a:pt x="780" y="130"/>
                            </a:cubicBezTo>
                            <a:cubicBezTo>
                              <a:pt x="780" y="128"/>
                              <a:pt x="780" y="126"/>
                              <a:pt x="780" y="125"/>
                            </a:cubicBezTo>
                            <a:cubicBezTo>
                              <a:pt x="779" y="124"/>
                              <a:pt x="779" y="123"/>
                              <a:pt x="778" y="122"/>
                            </a:cubicBezTo>
                            <a:cubicBezTo>
                              <a:pt x="778" y="121"/>
                              <a:pt x="777" y="120"/>
                              <a:pt x="776" y="120"/>
                            </a:cubicBezTo>
                            <a:cubicBezTo>
                              <a:pt x="775" y="119"/>
                              <a:pt x="774" y="119"/>
                              <a:pt x="772" y="119"/>
                            </a:cubicBezTo>
                            <a:cubicBezTo>
                              <a:pt x="771" y="119"/>
                              <a:pt x="769" y="120"/>
                              <a:pt x="767" y="121"/>
                            </a:cubicBezTo>
                            <a:cubicBezTo>
                              <a:pt x="766" y="122"/>
                              <a:pt x="764" y="124"/>
                              <a:pt x="762" y="126"/>
                            </a:cubicBezTo>
                            <a:cubicBezTo>
                              <a:pt x="762" y="152"/>
                              <a:pt x="762" y="152"/>
                              <a:pt x="762" y="152"/>
                            </a:cubicBezTo>
                            <a:cubicBezTo>
                              <a:pt x="762" y="152"/>
                              <a:pt x="762" y="152"/>
                              <a:pt x="762" y="152"/>
                            </a:cubicBezTo>
                            <a:cubicBezTo>
                              <a:pt x="762" y="152"/>
                              <a:pt x="762" y="152"/>
                              <a:pt x="761" y="152"/>
                            </a:cubicBezTo>
                            <a:cubicBezTo>
                              <a:pt x="761" y="153"/>
                              <a:pt x="761" y="153"/>
                              <a:pt x="760" y="153"/>
                            </a:cubicBezTo>
                            <a:cubicBezTo>
                              <a:pt x="760" y="153"/>
                              <a:pt x="759" y="153"/>
                              <a:pt x="759" y="153"/>
                            </a:cubicBezTo>
                            <a:cubicBezTo>
                              <a:pt x="758" y="153"/>
                              <a:pt x="758" y="153"/>
                              <a:pt x="757" y="153"/>
                            </a:cubicBezTo>
                            <a:cubicBezTo>
                              <a:pt x="757" y="153"/>
                              <a:pt x="756" y="153"/>
                              <a:pt x="756" y="152"/>
                            </a:cubicBezTo>
                            <a:cubicBezTo>
                              <a:pt x="756" y="152"/>
                              <a:pt x="756" y="152"/>
                              <a:pt x="756" y="152"/>
                            </a:cubicBezTo>
                            <a:cubicBezTo>
                              <a:pt x="755" y="152"/>
                              <a:pt x="755" y="152"/>
                              <a:pt x="755" y="152"/>
                            </a:cubicBezTo>
                            <a:cubicBezTo>
                              <a:pt x="755" y="115"/>
                              <a:pt x="755" y="115"/>
                              <a:pt x="755" y="115"/>
                            </a:cubicBezTo>
                            <a:cubicBezTo>
                              <a:pt x="755" y="115"/>
                              <a:pt x="755" y="115"/>
                              <a:pt x="756" y="114"/>
                            </a:cubicBezTo>
                            <a:cubicBezTo>
                              <a:pt x="756" y="114"/>
                              <a:pt x="756" y="114"/>
                              <a:pt x="756" y="114"/>
                            </a:cubicBezTo>
                            <a:cubicBezTo>
                              <a:pt x="756" y="114"/>
                              <a:pt x="757" y="114"/>
                              <a:pt x="757" y="114"/>
                            </a:cubicBezTo>
                            <a:cubicBezTo>
                              <a:pt x="757" y="114"/>
                              <a:pt x="758" y="114"/>
                              <a:pt x="758" y="114"/>
                            </a:cubicBezTo>
                            <a:cubicBezTo>
                              <a:pt x="759" y="114"/>
                              <a:pt x="760" y="114"/>
                              <a:pt x="760" y="114"/>
                            </a:cubicBezTo>
                            <a:cubicBezTo>
                              <a:pt x="760" y="114"/>
                              <a:pt x="761" y="114"/>
                              <a:pt x="761" y="114"/>
                            </a:cubicBezTo>
                            <a:cubicBezTo>
                              <a:pt x="761" y="114"/>
                              <a:pt x="761" y="114"/>
                              <a:pt x="761" y="114"/>
                            </a:cubicBezTo>
                            <a:cubicBezTo>
                              <a:pt x="761" y="115"/>
                              <a:pt x="761" y="115"/>
                              <a:pt x="761" y="115"/>
                            </a:cubicBezTo>
                            <a:cubicBezTo>
                              <a:pt x="761" y="120"/>
                              <a:pt x="761" y="120"/>
                              <a:pt x="761" y="120"/>
                            </a:cubicBezTo>
                            <a:cubicBezTo>
                              <a:pt x="764" y="118"/>
                              <a:pt x="766" y="116"/>
                              <a:pt x="768" y="115"/>
                            </a:cubicBezTo>
                            <a:cubicBezTo>
                              <a:pt x="770" y="114"/>
                              <a:pt x="772" y="113"/>
                              <a:pt x="774" y="113"/>
                            </a:cubicBezTo>
                            <a:cubicBezTo>
                              <a:pt x="776" y="113"/>
                              <a:pt x="778" y="114"/>
                              <a:pt x="780" y="114"/>
                            </a:cubicBezTo>
                            <a:cubicBezTo>
                              <a:pt x="782" y="115"/>
                              <a:pt x="783" y="116"/>
                              <a:pt x="784" y="118"/>
                            </a:cubicBezTo>
                            <a:cubicBezTo>
                              <a:pt x="785" y="119"/>
                              <a:pt x="786" y="121"/>
                              <a:pt x="786" y="123"/>
                            </a:cubicBezTo>
                            <a:cubicBezTo>
                              <a:pt x="787" y="124"/>
                              <a:pt x="787" y="127"/>
                              <a:pt x="787" y="129"/>
                            </a:cubicBezTo>
                            <a:lnTo>
                              <a:pt x="787" y="152"/>
                            </a:lnTo>
                            <a:close/>
                          </a:path>
                        </a:pathLst>
                      </a:custGeom>
                      <a:solidFill>
                        <a:srgbClr val="034EA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D3EE15" w14:textId="77777777" w:rsidR="00081E5A" w:rsidRDefault="00081E5A" w:rsidP="002C1695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3F56A1D3" id="Freeform 1717" o:spid="_x0000_s1031" style="position:absolute;margin-left:427.3pt;margin-top:49.75pt;width:67.25pt;height:12.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881,16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" adj="-11796480,,5400" path="m39,8v,,,1,,1c39,9,39,10,39,10v,,,,,c38,10,38,10,38,10v-15,,-15,,-15,c23,56,23,56,23,56v,,,,,1c23,57,23,57,23,57v-1,,-1,,-2,c21,57,20,57,20,57v-1,,-1,,-2,c18,57,17,57,17,57v,,,,-1,c16,56,16,56,16,56v,-46,,-46,,-46c2,10,2,10,2,10v-1,,-1,,-1,c1,10,1,10,1,10,,10,,9,,9,,9,,8,,8,,7,,7,,6,,6,,5,1,5v,,,,,c1,5,1,5,2,5v36,,36,,36,c38,5,38,5,39,5v,,,,,c39,5,39,6,39,6v,1,,1,,2xm78,56v,,,,,1c78,57,78,57,77,57v,,,,-1,c76,57,75,57,75,57v-1,,-2,,-2,c73,57,72,57,72,57v,,,,-1,c71,56,71,56,71,56v,-21,,-21,,-21c71,33,71,31,71,30v,-2,-1,-3,-2,-4c69,25,68,25,67,24v-1,,-2,-1,-3,-1c62,23,60,24,59,25v-2,1,-4,3,-6,5c53,56,53,56,53,56v,,,,,1c53,57,53,57,53,57v-1,,-1,,-1,c51,57,51,57,50,57v-1,,-1,,-2,c48,57,48,57,47,57v,,,,,c47,56,47,56,47,56,47,2,47,2,47,2v,,,-1,,-1c47,1,47,1,47,1v1,,1,,1,c49,1,49,1,50,1v1,,1,,2,c52,1,52,1,53,1v,,,,,c53,1,53,2,53,2v,22,,22,,22c55,22,57,20,59,19v2,-1,4,-1,6,-1c67,18,69,18,71,19v2,1,3,2,4,3c76,24,77,25,77,27v1,2,1,4,1,7l78,56xm98,7v,2,,3,-1,3c97,11,95,11,94,11v-2,,-3,,-3,-1c90,10,90,9,90,7v,-1,,-2,1,-3c91,4,92,3,94,3v2,,3,,3,1c98,5,98,6,98,7xm97,56v,,,,,1c97,57,97,57,97,57v-1,,-1,,-1,c95,57,95,57,94,57v-1,,-1,,-2,c92,57,92,57,91,57v,,,,,c91,56,91,56,91,56v,-36,,-36,,-36c91,19,91,19,91,19v,,,,,c92,18,92,18,92,18v1,,1,,2,c95,18,95,18,96,18v,,,,1,1c97,19,97,19,97,19v,,,,,1l97,56xm133,46v,2,,4,-1,5c131,52,130,54,129,55v-1,1,-3,1,-5,2c123,58,121,58,119,58v-2,,-3,,-4,-1c114,57,113,57,112,57v-1,-1,-2,-1,-3,-1c109,55,108,55,108,55v,,-1,-1,-1,-1c107,53,107,53,107,52v,-1,,-1,,-2c107,50,107,50,107,50v1,-1,1,-1,1,-1c108,49,108,49,108,49v1,,1,,2,c110,50,111,50,112,51v1,,2,,3,1c116,52,117,52,119,52v1,,2,,3,c123,52,124,51,124,51v1,-1,1,-1,2,-2c126,48,126,48,126,47v,-1,,-2,,-3c125,43,124,43,123,42v,,-1,-1,-2,-1c119,40,118,40,117,39v-1,,-2,-1,-3,-1c113,37,112,37,111,36v-1,-1,-2,-2,-2,-3c108,32,108,30,108,29v,-2,,-3,1,-5c109,23,110,22,111,21v1,-1,3,-2,5,-2c117,18,119,18,121,18v1,,2,,3,c125,18,126,18,127,19v1,,1,,2,c129,20,130,20,130,20v,,1,,1,1c131,21,131,21,131,21v,,,1,,1c131,22,131,23,131,23v,,,1,,1c131,25,131,25,131,25v,,,,,1c130,26,130,26,130,26v,,-1,,-1,-1c129,25,128,25,127,24v-1,,-1,,-2,-1c124,23,123,23,121,23v-1,,-2,,-3,c117,24,117,24,116,24v,1,-1,1,-1,2c115,27,114,27,114,28v,1,1,2,1,3c116,32,117,32,117,33v1,,2,1,3,1c121,35,123,35,124,35v1,1,2,1,3,2c128,38,129,38,130,39v1,1,2,2,2,3c133,43,133,44,133,46xm196,37v,3,-1,6,-1,9c194,48,193,50,192,52v-2,2,-3,3,-5,4c185,57,182,58,180,58v-1,,-2,,-3,-1c176,57,175,57,174,56v-1,,-2,-1,-2,-1c171,54,170,53,169,52v,18,,18,,18c169,71,169,71,169,71v,,-1,,-1,c168,72,168,72,167,72v,,-1,,-2,c165,72,164,72,164,72v-1,,-1,,-1,-1c163,71,162,71,162,71v,,,,,-1c162,20,162,20,162,20v,-1,,-1,,-1c162,19,162,19,163,19v,-1,,-1,1,-1c164,18,165,18,165,18v1,,1,,1,c167,18,167,18,167,19v1,,1,,1,c168,19,168,19,168,20v,4,,4,,4c169,23,170,22,171,21v1,,2,-1,3,-2c175,19,176,18,178,18v1,,2,,3,c184,18,186,18,188,19v2,1,3,3,4,4c193,25,194,27,195,30v,2,1,5,1,7xm189,38v,-2,,-4,-1,-5c188,31,188,29,187,28v-1,-1,-2,-3,-3,-3c183,24,181,23,180,23v-1,,-2,1,-3,1c176,24,175,24,175,25v-1,1,-2,1,-3,2c171,28,170,29,169,31v,14,,14,,14c171,47,172,49,174,50v2,1,3,2,5,2c181,52,182,52,184,51v1,-1,2,-2,3,-3c187,46,188,45,188,43v1,-2,1,-3,1,-5xm227,22v,,,1,,1c227,24,227,24,227,24v,1,,1,,1c227,25,227,25,226,25v,,,,,c225,25,225,25,225,25v-1,-1,-1,-1,-2,-1c223,24,222,24,222,24v-1,,-2,,-2,c219,25,218,25,218,26v-1,,-2,1,-3,2c215,29,214,31,213,32v,24,,24,,24c213,56,213,56,213,57v,,-1,,-1,c212,57,212,57,211,57v,,-1,,-2,c209,57,208,57,208,57v-1,,-1,,-1,c207,57,206,57,206,57v,-1,,-1,,-1c206,20,206,20,206,20v,-1,,-1,,-1c206,19,207,19,207,19v,-1,,-1,1,-1c208,18,209,18,209,18v1,,1,,2,c211,18,211,18,212,19v,,,,,c212,19,212,19,212,20v,5,,5,,5c213,23,214,22,215,21v1,-1,2,-1,2,-2c218,19,219,18,220,18v1,,1,,2,c223,18,223,18,223,18v1,,1,,2,c225,18,226,18,226,18v,,1,1,1,1c227,19,227,19,227,19v,,,,,1c227,20,227,20,227,20v,1,,1,,2xm268,37v,3,,6,-1,9c266,48,265,50,263,52v-1,2,-3,3,-5,4c255,57,253,58,249,58v-3,,-5,-1,-7,-2c239,56,238,54,236,53v-1,-2,-3,-4,-3,-7c232,44,232,41,232,38v,-3,,-6,1,-8c234,27,235,25,236,23v2,-1,4,-3,6,-4c244,18,247,18,250,18v3,,6,,8,1c260,20,262,21,264,23v1,2,2,4,3,6c268,32,268,34,268,37xm261,38v,-2,,-4,,-6c260,30,260,29,259,28v-1,-2,-2,-3,-4,-4c254,24,252,23,250,23v-2,,-4,1,-5,1c243,25,242,26,241,27v-1,2,-1,3,-2,5c239,34,239,36,239,38v,2,,3,,5c239,45,240,47,241,48v1,1,2,2,3,3c246,52,248,52,250,52v2,,3,,5,-1c256,50,258,49,258,48v1,-1,2,-3,2,-4c261,42,261,40,261,38xm286,58v,2,,4,-1,6c285,66,284,67,283,68v-1,1,-2,2,-3,3c279,71,277,72,275,72v-1,,-2,,-2,c272,72,272,71,271,71v,,,,,c271,71,271,70,271,70v-1,,-1,,-1,-1c270,69,270,69,270,69v,-1,,-1,,-2c270,67,271,67,271,66v,,,,,c271,66,271,66,271,66v1,,1,,1,c273,66,273,66,274,66v1,,2,,2,c277,65,277,65,278,64v,,1,-1,1,-2c279,61,279,60,279,58v,-38,,-38,,-38c279,19,279,19,279,19v,,1,,1,c280,18,280,18,281,18v,,1,,1,c283,18,284,18,284,18v,,1,,1,1c285,19,286,19,286,19v,,,,,1l286,58xm287,7v,2,-1,3,-1,3c285,11,284,11,282,11v-1,,-2,,-3,-1c279,10,278,9,278,7v,-1,1,-2,1,-3c280,4,281,3,282,3v2,,3,,4,1c286,5,287,6,287,7xm330,36v,1,-1,2,-1,2c328,39,328,39,327,39v-24,,-24,,-24,c303,41,303,43,304,45v,1,1,3,2,4c307,50,308,51,309,51v2,1,4,1,6,1c317,52,318,52,320,52v1,,2,-1,3,-1c324,51,325,50,326,50v,,1,,1,c327,50,327,50,328,50v,,,,,c328,50,328,51,328,51v,,,1,,1c328,53,328,53,328,53v,,,1,,1c328,54,328,54,328,54v,,,1,-1,1c327,55,327,55,326,56v-1,,-2,,-3,1c322,57,321,57,319,57v-1,1,-3,1,-5,1c311,58,309,57,307,57v-3,-1,-5,-3,-6,-4c299,51,298,49,297,47v,-3,-1,-6,-1,-9c296,35,297,32,297,29v1,-2,2,-4,4,-6c302,21,304,20,306,19v3,-1,5,-1,8,-1c317,18,319,18,321,19v2,1,4,2,5,4c327,24,328,26,329,28v,2,1,5,1,7l330,36xm323,34v,-3,-1,-6,-2,-8c319,24,317,23,313,23v-1,,-3,,-4,1c308,24,307,25,306,26v-1,1,-2,3,-2,4c303,31,303,33,303,34r20,xm367,50v,1,,1,-1,2c366,52,366,52,366,52v,1,,1,,1c366,53,366,54,365,54v,,,1,-1,1c363,56,362,56,361,56v-1,1,-2,1,-3,1c357,58,355,58,354,58v-3,,-5,-1,-7,-2c345,56,343,54,342,53v-1,-2,-2,-4,-3,-6c338,44,338,41,338,38v,-3,,-6,1,-9c340,26,341,24,343,23v1,-2,3,-3,5,-4c350,18,352,18,355,18v1,,2,,3,c359,18,360,19,361,19v1,,2,1,3,1c364,21,365,21,365,21v1,1,1,1,1,1c366,22,366,22,366,23v,,,,,1c366,24,366,24,366,25v,1,,2,,2c366,27,365,28,365,28v,,-1,-1,-1,-1c363,27,363,26,362,26v-1,-1,-2,-2,-3,-2c358,24,356,23,355,23v-4,,-6,2,-8,4c346,30,345,33,345,38v,2,,4,,6c346,46,347,47,347,48v1,2,2,3,4,3c352,52,353,52,355,52v1,,3,,4,-1c360,51,361,50,362,50v1,-1,1,-1,2,-2c365,48,365,47,365,47v1,,1,,1,1c366,48,366,48,366,48v,,,1,,1c367,49,367,50,367,50xm395,53v,1,,2,,2c395,56,394,56,394,56v,,,1,-1,1c393,57,392,57,392,57v-1,,-1,,-2,1c389,58,389,58,388,58v-2,,-3,-1,-5,-1c382,56,381,56,380,55v-1,-1,-2,-3,-2,-4c378,49,377,47,377,45v,-21,,-21,,-21c372,24,372,24,372,24v,,,,-1,-1c371,23,371,22,371,21v,,,-1,,-1c371,20,371,19,371,19v,,1,,1,c372,19,372,18,372,18v5,,5,,5,c377,10,377,10,377,10v,,,-1,1,-1c378,9,378,9,378,9v,,1,,1,c380,9,380,8,381,8v,,1,1,1,1c383,9,383,9,383,9v1,,1,,1,c384,9,384,10,384,10v,8,,8,,8c393,18,393,18,393,18v1,,1,1,1,1c394,19,394,19,394,19v1,,1,1,1,1c395,20,395,21,395,21v,1,,2,-1,2c394,24,394,24,393,24v-9,,-9,,-9,c384,44,384,44,384,44v,3,,5,1,6c386,51,387,52,389,52v1,,1,,2,c391,52,392,52,392,51v1,,1,,1,c393,51,394,51,394,51v,,,,,c394,51,394,51,395,51v,1,,1,,1c395,52,395,53,395,53xm431,7v,2,-1,3,-1,3c429,11,428,11,426,11v-1,,-2,,-3,-1c423,10,422,9,422,7v,-1,1,-2,1,-3c424,4,425,3,427,3v1,,2,,3,1c430,5,431,6,431,7xm430,56v,,,,,1c430,57,429,57,429,57v,,,,-1,c428,57,427,57,427,57v-1,,-2,,-2,c424,57,424,57,424,57v,,-1,,-1,c423,56,423,56,423,56v,-36,,-36,,-36c423,19,423,19,423,19v,,1,,1,c424,18,424,18,425,18v,,1,,2,c427,18,428,18,428,18v1,,1,,1,1c429,19,430,19,430,19v,,,,,1l430,56xm466,46v,2,-1,4,-1,5c464,52,463,54,462,55v-2,1,-3,1,-5,2c455,58,453,58,451,58v-1,,-2,,-3,-1c446,57,445,57,444,57v-1,-1,-1,-1,-2,-1c441,55,441,55,441,55v-1,,-1,-1,-1,-1c440,53,440,53,440,52v,-1,,-1,,-2c440,50,440,50,440,50v,-1,,-1,,-1c441,49,441,49,441,49v,,1,,1,c443,50,444,50,444,51v1,,2,,3,1c449,52,450,52,451,52v2,,3,,3,c455,52,456,51,457,51v1,-1,1,-1,1,-2c459,48,459,48,459,47v,-1,,-2,-1,-3c458,43,457,43,456,42v-1,,-2,-1,-3,-1c452,40,451,40,450,39v-1,,-2,-1,-4,-1c445,37,444,37,444,36v-1,-1,-2,-2,-3,-3c441,32,441,30,441,29v,-2,,-3,,-5c442,23,443,22,444,21v1,-1,2,-2,4,-2c450,18,452,18,454,18v1,,2,,3,c458,18,459,18,459,19v1,,2,,2,c462,20,462,20,463,20v,,,,,1c463,21,463,21,464,21v,,,1,,1c464,22,464,23,464,23v,,,1,,1c464,25,464,25,463,25v,,,,,1c463,26,463,26,463,26v-1,,-1,,-1,-1c461,25,461,25,460,24v-1,,-2,,-3,-1c456,23,455,23,454,23v-1,,-2,,-3,c450,24,449,24,449,24v-1,1,-1,1,-2,2c447,27,447,27,447,28v,1,,2,1,3c448,32,449,32,450,33v1,,2,1,3,1c454,35,455,35,456,35v1,1,3,1,4,2c461,38,462,38,463,39v1,1,1,2,2,3c465,43,466,44,466,46xm526,56v,,,,,1c526,57,526,57,526,57v-1,,-1,,-1,c524,57,524,57,523,57v-1,,-1,,-2,c521,57,521,57,520,57v,,,,,c520,56,520,56,520,56v,-32,,-32,,-32c503,24,503,24,503,24v,32,,32,,32c503,56,503,56,503,57v,,,,-1,c502,57,502,57,501,57v,,-1,,-1,c499,57,499,57,498,57v,,-1,,-1,c497,57,497,57,497,57v,-1,-1,-1,-1,-1c496,24,496,24,496,24v-5,,-5,,-5,c491,24,491,24,490,23v,,,-1,,-2c490,21,490,20,490,20v,,,-1,,-1c490,19,491,19,491,19v,,,-1,,-1c496,18,496,18,496,18v,-3,,-3,,-3c496,12,497,10,497,8v1,-2,1,-3,2,-4c500,2,502,2,503,1,504,,506,,508,v,,1,,2,c510,,511,,511,1v1,,1,,1,c513,1,513,1,513,1v,,,1,1,1c514,2,514,2,514,2v,,,1,,1c514,3,514,4,514,4v,1,,2,,2c514,6,513,7,513,7v,,,,-1,c512,6,512,6,511,6v,,,,-1,c510,6,509,6,508,6v-2,,-3,,-4,2c504,9,503,11,503,14v,4,,4,,4c524,18,524,18,524,18v1,,1,1,2,1c526,19,526,20,526,21r,35xm527,7v,1,,2,,2c527,10,527,10,526,10v,1,-1,1,-1,1c524,11,524,11,523,11v-1,,-1,,-2,c520,11,520,11,520,10v-1,,-1,,-1,-1c519,9,519,8,519,7v,-1,,-1,,-2c519,5,519,4,520,4v,,,,1,-1c522,3,522,3,523,3v1,,1,,2,c525,4,526,4,526,4v1,,1,1,1,1c527,6,527,6,527,7xm570,56v,,,,,1c570,57,570,57,570,57v,,-1,,-1,c568,57,568,57,567,57v-1,,-1,,-2,c565,57,565,57,564,57v,,,,,c564,56,564,56,564,56v,-21,,-21,,-21c564,33,564,31,563,30v,-2,-1,-3,-1,-4c561,25,560,25,559,24v-1,,-2,-1,-3,-1c554,23,553,24,551,25v-2,1,-3,3,-5,5c546,56,546,56,546,56v,,,,,1c545,57,545,57,545,57v,,-1,,-1,c544,57,543,57,542,57v,,-1,,-1,c540,57,540,57,540,57v-1,,-1,,-1,c539,56,539,56,539,56v,-36,,-36,,-36c539,19,539,19,539,19v,,,,1,c540,18,540,18,541,18v,,,,1,c543,18,543,18,544,18v,,,,,1c545,19,545,19,545,19v,,,,,1c545,24,545,24,545,24v2,-2,4,-4,6,-5c553,18,555,18,557,18v3,,5,,7,1c565,20,567,21,568,22v1,2,1,3,2,5c570,29,570,31,570,34r,22xm611,56v,,-1,1,-1,1c610,57,610,57,609,57v,,-1,,-1,c607,57,606,57,606,57v,,-1,,-1,c605,57,605,56,605,56v,-4,,-4,,-4c603,54,601,55,599,56v-1,1,-4,2,-6,2c591,58,590,58,588,57v-2,,-3,-1,-4,-2c583,54,582,53,582,51v-1,-1,-1,-3,-1,-4c581,45,581,43,582,41v1,-1,2,-2,3,-3c587,37,589,36,591,35v2,,5,,8,c604,35,604,35,604,35v,-3,,-3,,-3c604,30,604,29,603,28v,-1,,-2,-1,-3c601,25,601,24,599,24v-1,-1,-2,-1,-3,-1c594,23,592,23,591,24v-1,,-2,1,-3,1c587,25,586,26,585,26v,1,-1,1,-1,1c584,27,583,27,583,27v,,,-1,,-1c583,26,583,26,582,25v,,,,,-1c582,24,582,23,583,23v,-1,,-1,,-1c584,21,584,21,585,20v1,,2,-1,3,-1c589,19,591,18,592,18v1,,3,,4,c599,18,601,18,603,19v2,,3,1,4,2c608,22,609,24,610,25v,2,1,4,1,6l611,56xm604,39v-6,,-6,,-6,c596,39,595,40,593,40v-1,,-2,1,-3,1c589,42,589,43,588,43v,1,-1,2,-1,3c587,48,588,50,589,51v1,1,3,2,5,2c596,53,598,52,599,51v2,-1,3,-2,5,-4l604,39xm655,56v,,,,-1,1c654,57,654,57,654,57v,,-1,,-1,c653,57,652,57,651,57v,,-1,,-1,c649,57,649,57,649,57v-1,,-1,,-1,c648,56,648,56,648,56v,-21,,-21,,-21c648,33,648,31,647,30v,-2,,-3,-1,-4c645,25,645,25,644,24v-1,,-2,-1,-4,-1c639,23,637,24,635,25v-1,1,-3,3,-5,5c630,56,630,56,630,56v,,,,,1c630,57,629,57,629,57v,,,,-1,c628,57,627,57,627,57v-1,,-2,,-2,c625,57,624,57,624,57v,,-1,,-1,c623,56,623,56,623,56v,-36,,-36,,-36c623,19,623,19,623,19v,,1,,1,c624,18,624,18,625,18v,,1,,1,c627,18,627,18,628,18v,,,,1,1c629,19,629,19,629,19v,,,,,1c629,24,629,24,629,24v2,-2,4,-4,6,-5c637,18,640,18,642,18v2,,4,,6,1c649,20,651,21,652,22v1,2,2,3,2,5c654,29,655,31,655,34r,22xm693,50v,1,,1,,2c693,52,693,52,693,52v,1,,1,,1c693,53,693,54,692,54v,,-1,1,-1,1c690,56,689,56,688,56v-1,1,-2,1,-3,1c683,58,682,58,681,58v-3,,-5,-1,-7,-2c672,56,670,54,669,53v-1,-2,-3,-4,-3,-6c665,44,665,41,665,38v,-3,,-6,1,-9c667,26,668,24,670,23v1,-2,3,-3,5,-4c677,18,679,18,682,18v1,,2,,3,c686,18,687,19,688,19v1,,2,1,3,1c691,21,692,21,692,21v,1,1,1,1,1c693,22,693,22,693,23v,,,,,1c693,24,693,24,693,25v,1,,2,,2c693,27,692,28,692,28v,,-1,-1,-1,-1c690,27,689,26,689,26v-1,-1,-2,-2,-3,-2c685,24,683,23,682,23v-4,,-6,2,-8,4c673,30,672,33,672,38v,2,,4,,6c673,46,673,47,674,48v1,2,2,3,3,3c679,52,680,52,682,52v1,,3,,4,-1c687,51,688,50,689,50v1,-1,1,-1,2,-2c692,48,692,47,692,47v1,,1,,1,1c693,48,693,48,693,48v,,,1,,1c693,49,693,50,693,50xm734,36v,1,,2,-1,2c733,39,732,39,731,39v-24,,-24,,-24,c707,41,707,43,708,45v,1,1,3,2,4c711,50,712,51,714,51v1,1,3,1,5,1c721,52,722,52,724,52v1,,2,-1,3,-1c728,51,729,50,730,50v,,1,,1,c731,50,732,50,732,50v,,,,,c732,50,732,51,732,51v,,,1,,1c732,53,732,53,732,53v,,,1,,1c732,54,732,54,732,54v,,,1,,1c731,55,731,55,730,56v,,-1,,-3,1c726,57,725,57,723,57v-1,1,-3,1,-4,1c716,58,713,57,711,57v-3,-1,-4,-3,-6,-4c703,51,702,49,702,47v-1,-3,-2,-6,-2,-9c700,35,701,32,702,29v,-2,2,-4,3,-6c707,21,708,20,711,19v2,-1,4,-1,7,-1c721,18,723,18,725,19v2,1,4,2,5,4c731,24,732,26,733,28v1,2,1,5,1,7l734,36xm727,34v,-3,-1,-6,-2,-8c723,24,721,23,718,23v-2,,-4,,-5,1c712,24,711,25,710,26v-1,1,-1,3,-2,4c708,31,707,33,707,34r20,xm776,56v,,,,,1c775,57,775,57,775,57v,,,,-1,c774,57,773,57,773,57v-1,,-1,,-2,c771,57,771,57,770,57v,,,,,c770,56,770,56,770,56v,-5,,-5,,-5c768,53,766,55,764,56v-2,1,-5,2,-7,2c754,58,752,57,750,56v-2,-1,-3,-2,-4,-4c744,50,744,48,743,46v-1,-3,-1,-5,-1,-8c742,35,743,32,743,30v1,-3,2,-5,3,-7c748,21,749,20,751,19v2,-1,4,-1,7,-1c760,18,762,18,764,19v2,1,3,2,5,4c769,2,769,2,769,2v,,,,,-1c769,1,769,1,770,1v,,,,1,c771,1,772,1,772,1v1,,2,,2,c774,1,775,1,775,1v,,,,1,c776,2,776,2,776,2r,54xm769,30v-2,-2,-4,-4,-5,-5c762,24,760,23,758,23v-1,,-3,1,-4,2c753,25,752,27,751,28v-1,1,-1,3,-1,4c749,34,749,36,749,37v,2,,4,1,6c750,45,750,46,751,48v1,1,2,2,3,3c755,52,756,52,758,52v1,,2,,3,c762,51,762,51,763,50v1,,2,-1,3,-2c767,47,768,46,769,45r,-15xm841,37v,3,,6,-1,9c840,48,838,50,837,52v-1,2,-3,3,-5,4c830,57,828,58,826,58v-2,,-3,,-4,-1c821,57,820,57,819,56v-1,,-1,-1,-2,-2c816,54,815,53,814,52v,4,,4,,4c814,56,814,56,813,57v,,,,,c813,57,812,57,812,57v,,-1,,-1,c810,57,810,57,809,57v,,,,-1,c808,57,808,57,808,57v,-1,,-1,,-1c808,2,808,2,808,2v,,,-1,,-1c808,1,808,1,808,1v1,,1,,1,c810,1,810,1,811,1v1,,1,,2,c813,1,813,1,814,1v,,,,,c814,1,814,2,814,2v,22,,22,,22c815,23,816,22,817,21v2,-1,3,-1,3,-2c821,19,822,18,823,18v1,,2,,3,c829,18,831,18,833,19v2,1,4,3,5,4c839,25,840,27,840,30v1,2,1,5,1,7xm834,38v,-2,,-4,,-5c834,31,833,29,832,28v,-1,-1,-3,-2,-3c828,24,827,23,825,23v-1,,-2,1,-2,1c822,24,821,24,820,25v-1,1,-2,1,-3,2c816,28,815,29,814,31v,14,,14,,14c816,47,818,49,820,50v1,1,3,2,5,2c827,52,828,52,829,51v1,-1,2,-2,3,-3c833,46,833,45,834,43v,-2,,-3,,-5xm868,57v-5,13,-5,13,-5,13c863,71,862,71,862,71v-1,1,-2,1,-3,1c858,72,858,72,857,72v,,-1,-1,-1,-1c856,71,856,71,856,71v,-1,,-1,,-1c861,57,861,57,861,57v,,-1,,-1,-1c860,56,860,56,860,56,847,21,847,21,847,21v,-1,-1,-1,-1,-1c846,19,847,19,847,19v,,,-1,1,-1c848,18,849,18,850,18v1,,1,,2,c852,18,853,18,853,19v,,,,,c853,19,854,19,854,20v10,29,10,29,10,29c864,49,864,49,864,49,874,20,874,20,874,20v1,-1,1,-1,1,-1c875,19,876,18,876,18v,,1,,2,c879,18,879,18,880,18v,,1,1,1,1c881,19,881,19,881,20v,,,,,1l868,57xm134,149v,1,,1,,2c133,151,133,151,133,152v,,,,-1,c132,153,131,153,131,153v-1,,-2,,-2,c128,153,128,153,127,153v-2,,-4,,-5,-1c121,152,120,151,119,150v-1,-1,-2,-2,-2,-4c117,145,116,143,116,141v,-21,,-21,,-21c111,120,111,120,111,120v,,-1,-1,-1,-1c110,118,110,118,110,117v,-1,,-1,,-2c110,115,110,115,110,115v,-1,1,-1,1,-1c111,114,111,114,111,114v5,,5,,5,c116,105,116,105,116,105v,,,,,c117,105,117,104,117,104v,,1,,1,c118,104,119,104,120,104v,,1,,1,c122,104,122,104,122,104v1,,1,1,1,1c123,105,123,105,123,105v,9,,9,,9c132,114,132,114,132,114v1,,1,,1,c133,114,133,114,133,115v,,1,,1,c134,116,134,116,134,117v,1,,1,-1,2c133,119,133,120,132,120v-9,,-9,,-9,c123,140,123,140,123,140v,2,,4,1,6c125,147,126,147,128,147v1,,1,,2,c130,147,131,147,131,147v,,1,,1,c132,146,133,146,133,146v,,,,,c133,147,133,147,133,147v1,,1,,1,1c134,148,134,148,134,149xm174,152v,,,,,c174,152,174,152,174,152v-1,1,-1,1,-1,1c172,153,172,153,171,153v-1,,-1,,-2,c169,153,169,153,168,152v,,,,,c168,152,168,152,168,152v,-22,,-22,,-22c168,128,168,126,167,125v,-1,-1,-2,-1,-3c165,121,164,120,163,120v-1,-1,-2,-1,-3,-1c158,119,157,120,155,121v-2,1,-4,3,-5,5c150,152,150,152,150,152v,,,,-1,c149,152,149,152,149,152v,1,-1,1,-1,1c148,153,147,153,146,153v,,-1,,-1,c144,153,144,153,144,152v-1,,-1,,-1,c143,152,143,152,143,152v,-55,,-55,,-55c143,97,143,97,143,97v,,,,1,-1c144,96,144,96,145,96v,,1,,1,c147,96,148,96,148,96v,,1,,1,c149,97,149,97,149,97v1,,1,,1,c150,119,150,119,150,119v2,-2,4,-3,5,-4c157,114,159,113,161,113v3,,5,1,6,1c169,115,170,116,171,118v2,1,2,3,3,5c174,124,174,127,174,129r,23xm218,132v,1,,1,-1,2c217,134,216,135,215,135v-24,,-24,,-24,c191,137,192,138,192,140v,2,1,3,2,4c195,145,196,146,198,147v1,1,3,1,5,1c205,148,207,148,208,147v1,,3,,4,-1c213,146,213,146,214,146v1,-1,1,-1,1,-1c216,145,216,145,216,145v,,,,,1c216,146,216,146,217,146v,1,,1,,2c217,148,217,148,217,149v-1,,-1,,-1,c216,150,216,150,216,150v,,,,,c216,150,215,151,215,151v-1,,-2,1,-3,1c211,152,209,153,208,153v-2,,-3,,-5,c200,153,197,153,195,152v-2,-1,-4,-2,-6,-4c188,147,187,145,186,142v-1,-2,-1,-5,-1,-9c185,130,185,127,186,125v1,-3,2,-5,3,-6c191,117,193,116,195,115v2,-1,4,-2,7,-2c205,113,207,114,209,115v2,1,4,2,5,3c216,120,217,122,217,124v1,2,1,4,1,6l218,132xm211,130v,-4,,-7,-2,-9c207,119,205,118,202,118v-2,,-3,1,-5,1c196,120,195,121,194,122v-1,1,-1,2,-2,3c192,127,192,128,191,130r20,xm278,150v,,,1,,1c278,151,278,152,277,152v,,,,,c277,152,277,153,276,153v-25,,-25,,-25,c251,153,250,152,249,152v,-1,,-1,,-2c249,103,249,103,249,103v,-1,,-2,,-2c250,100,251,100,251,100v25,,25,,25,c276,100,277,100,277,100v,,,1,,1c277,101,277,101,277,102v,,,1,,1c277,104,277,104,277,104v,1,,1,,1c277,105,277,106,277,106v,,-1,,-1,c256,106,256,106,256,106v,16,,16,,16c273,122,273,122,273,122v,,1,,1,1c274,123,274,123,274,123v,,,1,,1c275,124,275,125,275,125v,1,,1,-1,2c274,127,274,127,274,127v,1,,1,,1c274,128,273,128,273,128v-17,,-17,,-17,c256,147,256,147,256,147v20,,20,,20,c277,147,277,147,277,147v,,,,,c278,148,278,148,278,148v,1,,1,,2xm320,152v,,,,,c320,152,320,152,319,152v,1,,1,-1,1c318,153,318,153,317,153v-1,,-1,,-2,c315,153,315,153,315,152v-1,,-1,,-1,c314,152,314,152,314,152v,-5,,-5,,-5c312,149,310,151,308,152v-2,1,-4,1,-6,1c299,153,297,153,296,152v-2,-1,-3,-2,-5,-3c290,147,290,146,289,144v,-2,,-4,,-7c289,115,289,115,289,115v,,,,,-1c289,114,289,114,289,114v1,,1,,1,c291,114,291,114,292,114v1,,1,,2,c294,114,294,114,295,114v,,,,,c295,115,295,115,295,115v,21,,21,,21c295,138,295,140,296,141v,2,1,3,1,4c298,146,299,146,300,147v1,,2,1,3,1c305,148,306,147,308,146v2,-1,3,-3,5,-5c313,115,313,115,313,115v,,,,,-1c314,114,314,114,314,114v,,1,,1,c315,114,316,114,317,114v,,1,,1,c319,114,319,114,319,114v1,,1,,1,c320,115,320,115,320,115r,37xm354,117v,1,,2,,2c354,119,354,120,354,120v,,,,,c354,121,353,121,353,121v,,,,-1,-1c352,120,352,120,351,120v,,-1,,-1,c349,120,349,120,348,120v,,-1,,-2,c346,120,345,121,344,121v,1,-1,2,-2,3c341,125,340,126,340,128v,24,,24,,24c340,152,339,152,339,152v,,,,,c339,153,338,153,338,153v-1,,-1,,-2,c335,153,335,153,335,153v-1,,-1,,-2,-1c333,152,333,152,333,152v,,,,,c333,115,333,115,333,115v,,,,,-1c333,114,333,114,333,114v1,,1,,1,c335,114,335,114,336,114v,,1,,1,c338,114,338,114,338,114v,,1,,1,c339,115,339,115,339,115v,5,,5,,5c340,119,341,118,342,117v1,-1,1,-2,2,-2c345,114,346,114,346,114v1,-1,2,-1,3,-1c349,113,350,113,350,113v,,1,,1,c352,114,352,114,353,114v,,,,1,c354,114,354,115,354,115v,,,,,c354,115,354,116,354,116v,,,1,,1xm395,133v,3,-1,6,-1,8c393,144,392,146,390,148v-1,1,-3,3,-6,4c382,153,379,153,376,153v-3,,-6,,-8,-1c366,151,364,150,363,148v-2,-2,-3,-4,-4,-6c359,139,358,137,358,134v,-3,1,-6,1,-9c360,123,361,121,363,119v1,-2,3,-3,6,-4c371,114,374,113,377,113v3,,5,1,8,2c387,115,389,117,390,118v2,2,3,4,4,7c394,127,395,130,395,133xm388,133v,-2,,-4,-1,-5c387,126,386,124,385,123v,-1,-2,-2,-3,-3c381,119,379,119,377,119v-2,,-4,,-6,1c370,121,369,122,368,123v-1,1,-2,3,-2,4c365,129,365,131,365,133v,2,,4,1,6c366,141,367,142,368,143v,2,2,3,3,4c372,147,374,148,376,148v2,,4,-1,6,-1c383,146,384,145,385,144v1,-2,2,-3,2,-5c388,137,388,135,388,133xm439,133v,3,-1,6,-1,8c437,144,436,146,434,148v-1,2,-3,3,-4,4c428,153,425,153,423,153v-1,,-2,,-3,c419,153,418,152,417,152v-1,-1,-2,-1,-3,-2c414,150,413,149,412,148v,18,,18,,18c412,166,412,166,412,167v-1,,-1,,-1,c411,167,410,167,410,167v,,-1,,-2,c408,167,407,167,407,167v-1,,-1,,-1,c405,167,405,167,405,167v,-1,,-1,,-1c405,115,405,115,405,115v,,,,,-1c405,114,405,114,406,114v,,,,1,c407,114,407,114,408,114v,,1,,1,c410,114,410,114,410,114v,,1,,1,c411,115,411,115,411,115v,5,,5,,5c412,119,413,118,414,117v1,-1,2,-2,3,-2c418,114,419,114,420,114v1,-1,3,-1,4,-1c427,113,429,114,431,115v1,1,3,2,4,4c436,121,437,123,438,125v,3,1,5,1,8xm432,133v,-1,-1,-3,-1,-5c431,126,430,125,430,123v-1,-1,-2,-2,-3,-3c426,119,424,119,423,119v-1,,-2,,-3,c419,120,418,120,417,121v,,-1,1,-2,2c414,124,413,125,412,126v,15,,15,,15c414,143,415,145,417,146v2,1,3,2,5,2c424,148,425,147,427,146v1,,2,-2,2,-3c430,142,431,140,431,139v,-2,1,-4,1,-6xm480,132v,1,,1,-1,2c479,134,478,135,478,135v-24,,-24,,-24,c454,137,454,138,454,140v1,2,1,3,2,4c457,145,458,146,460,147v1,1,3,1,5,1c467,148,469,148,470,147v1,,3,,4,-1c475,146,475,146,476,146v1,-1,1,-1,2,-1c478,145,478,145,478,145v,,,,,1c478,146,479,146,479,146v,1,,1,,2c479,148,479,148,479,149v,,,,-1,c478,150,478,150,478,150v,,,,,c478,150,477,151,477,151v-1,,-2,1,-3,1c473,152,471,153,470,153v-2,,-3,,-5,c462,153,459,153,457,152v-2,-1,-4,-2,-6,-4c450,147,449,145,448,142v-1,-2,-1,-5,-1,-9c447,130,447,127,448,125v1,-3,2,-5,3,-6c453,117,455,116,457,115v2,-1,4,-2,7,-2c467,113,469,114,471,115v2,1,4,2,5,3c478,120,479,122,479,124v1,2,1,4,1,6l480,132xm473,130v1,-4,,-7,-2,-9c469,119,467,118,464,118v-2,,-3,1,-5,1c458,120,457,121,456,122v-1,1,-1,2,-2,3c454,127,454,128,454,130r19,xm518,152v,,,,,c518,152,517,153,517,153v,,-1,,-2,c515,153,514,153,514,153v-1,,-1,-1,-1,-1c513,152,512,152,512,152v,-4,,-4,,-4c511,150,509,151,507,152v-2,1,-4,1,-6,1c499,153,497,153,496,153v-2,-1,-3,-2,-4,-3c491,149,490,148,489,147v,-1,-1,-3,-1,-5c488,140,489,138,490,137v,-2,2,-3,3,-4c495,132,497,131,499,131v2,-1,5,-1,8,-1c512,130,512,130,512,130v,-3,,-3,,-3c512,126,511,125,511,124v,-2,-1,-2,-1,-3c509,120,508,120,507,119v-1,,-2,,-4,c502,119,500,119,499,119v-2,1,-3,1,-4,2c494,121,494,121,493,122v-1,,-1,,-2,c491,122,491,122,491,122v,,,,-1,c490,122,490,121,490,121v,,,-1,,-1c490,119,490,119,490,118v,,1,-1,1,-1c491,117,492,116,493,116v1,-1,2,-1,3,-1c497,114,498,114,500,114v1,-1,2,-1,4,-1c506,113,509,114,511,114v1,1,3,2,4,3c516,118,517,119,517,121v1,2,1,4,1,6l518,152xm512,135v-6,,-6,,-6,c504,135,502,135,501,135v-1,1,-2,1,-3,2c497,137,496,138,496,139v-1,1,-1,2,-1,3c495,144,496,145,497,146v1,2,3,2,5,2c504,148,505,148,507,147v1,-1,3,-3,5,-4l512,135xm562,152v,,,,,c562,152,562,152,562,152v-1,1,-1,1,-1,1c560,153,560,153,559,153v-1,,-1,,-2,c557,153,557,153,556,152v,,,,,c556,152,556,152,556,152v,-22,,-22,,-22c556,128,555,126,555,125v,-1,-1,-2,-1,-3c553,121,552,120,551,120v-1,-1,-2,-1,-3,-1c546,119,545,120,543,121v-2,1,-4,3,-5,5c538,152,538,152,538,152v,,,,-1,c537,152,537,152,537,152v,1,-1,1,-1,1c535,153,535,153,534,153v,,-1,,-1,c532,153,532,153,532,152v-1,,-1,,-1,c531,152,531,152,531,152v,-37,,-37,,-37c531,115,531,115,531,114v,,,,1,c532,114,532,114,532,114v1,,1,,2,c535,114,535,114,535,114v1,,1,,1,c537,114,537,114,537,114v,1,,1,,1c537,120,537,120,537,120v2,-2,4,-4,6,-5c545,114,547,113,549,113v3,,5,1,6,1c557,115,558,116,559,118v1,1,2,3,3,5c562,124,562,127,562,129r,23xm634,133v,3,,6,-1,9c632,144,631,146,629,148v-2,2,-4,3,-6,4c620,153,617,153,614,153v-3,,-5,,-8,-1c604,151,602,150,600,148v-2,-1,-3,-3,-4,-6c595,140,595,137,595,134v,-33,,-33,,-33c595,101,595,101,595,101v,-1,,-1,1,-1c596,100,596,100,597,100v,,1,,1,c599,100,599,100,600,100v,,1,,1,c601,100,601,100,602,101v,,,,,c602,133,602,133,602,133v,2,,4,1,6c603,141,604,143,605,144v1,1,3,2,4,2c611,147,613,147,615,147v2,,3,,5,-1c622,146,623,145,624,144v1,-1,2,-3,2,-5c627,138,627,136,627,133v,-32,,-32,,-32c627,101,627,101,628,101v,-1,,-1,,-1c628,100,629,100,629,100v1,,1,,2,c631,100,632,100,632,100v1,,1,,2,c634,100,634,100,634,101v,,,,,l634,133xm679,152v,,,,,c679,152,679,152,678,152v,1,,1,-1,1c677,153,676,153,676,153v-1,,-1,,-2,c674,153,673,153,673,152v,,,,,c673,152,672,152,672,152v,-22,,-22,,-22c672,128,672,126,672,125v,-1,-1,-2,-1,-3c670,121,669,120,668,120v-1,-1,-2,-1,-3,-1c663,119,661,120,660,121v-2,1,-4,3,-6,5c654,152,654,152,654,152v,,,,,c654,152,654,152,654,152v,1,-1,1,-1,1c652,153,652,153,651,153v-1,,-1,,-2,c649,153,649,153,648,152v,,,,,c648,152,648,152,648,152v,-37,,-37,,-37c648,115,648,115,648,114v,,,,,c649,114,649,114,649,114v1,,1,,2,c651,114,652,114,652,114v1,,1,,1,c653,114,654,114,654,114v,1,,1,,1c654,120,654,120,654,120v2,-2,4,-4,6,-5c662,114,664,113,666,113v3,,5,1,6,1c674,115,675,116,676,118v1,1,2,3,2,5c679,124,679,127,679,129r,23xm699,103v,1,,2,-1,3c698,106,697,107,695,107v-2,,-3,-1,-3,-1c691,105,691,104,691,103v,-2,,-3,1,-3c692,99,694,99,695,99v2,,3,,3,1c699,100,699,101,699,103xm698,152v,,,,,c698,152,698,152,698,152v,1,-1,1,-1,1c696,153,696,153,695,153v-1,,-1,,-2,c693,153,693,153,692,152v,,,,,c692,152,692,152,692,152v,-37,,-37,,-37c692,115,692,115,692,115v,-1,,-1,,-1c693,114,693,114,693,114v1,,1,,2,c696,114,696,114,697,114v,,1,,1,c698,114,698,114,698,115v,,,,,l698,152xm745,133v,3,,6,-1,8c743,144,742,146,740,148v-1,1,-3,3,-5,4c732,153,730,153,727,153v-3,,-6,,-8,-1c716,151,715,150,713,148v-1,-2,-2,-4,-3,-6c709,139,709,137,709,134v,-3,,-6,1,-9c711,123,712,121,713,119v2,-2,4,-3,6,-4c721,114,724,113,727,113v3,,6,1,8,2c737,115,739,117,741,118v1,2,2,4,3,7c745,127,745,130,745,133xm738,133v,-2,,-4,,-5c737,126,737,124,736,123v-1,-1,-2,-2,-4,-3c731,119,729,119,727,119v-2,,-4,,-5,1c720,121,719,122,718,123v-1,1,-1,3,-2,4c716,129,716,131,716,133v,2,,4,,6c717,141,717,142,718,143v1,2,2,3,3,4c723,147,725,148,727,148v2,,4,-1,5,-1c733,146,735,145,736,144v,-2,1,-3,2,-5c738,137,738,135,738,133xm787,152v,,,,,c787,152,786,152,786,152v,1,,1,-1,1c785,153,784,153,783,153v,,-1,,-1,c781,153,781,153,781,152v,,-1,,-1,c780,152,780,152,780,152v,-22,,-22,,-22c780,128,780,126,780,125v-1,-1,-1,-2,-2,-3c778,121,777,120,776,120v-1,-1,-2,-1,-4,-1c771,119,769,120,767,121v-1,1,-3,3,-5,5c762,152,762,152,762,152v,,,,,c762,152,762,152,761,152v,1,,1,-1,1c760,153,759,153,759,153v-1,,-1,,-2,c757,153,756,153,756,152v,,,,,c755,152,755,152,755,152v,-37,,-37,,-37c755,115,755,115,756,114v,,,,,c756,114,757,114,757,114v,,1,,1,c759,114,760,114,760,114v,,1,,1,c761,114,761,114,761,114v,1,,1,,1c761,120,761,120,761,120v3,-2,5,-4,7,-5c770,114,772,113,774,113v2,,4,1,6,1c782,115,783,116,784,118v1,1,2,3,2,5c787,124,787,127,787,129r,23xe" fillcolor="#034ea2" stroked="f">
              <v:stroke joinstyle="round"/>
              <v:formulas/>
              <v:path arrowok="t" o:connecttype="custom" o:connectlocs="141800765,18055071;170887555,205825107;356319474,25277292;396314536,202214479;439945690,64997098;479940753,151660859;610833245,68608690;825351953,79441540;767177405,64997098;858075803,83052169;1018056054,256379691;1039870662,209436700;1192579700,194992257;1174400214,122772939;1327108283,101107239;1381646740,198603850;1432550076,83052169;1552534295,205825107;1599801540,180548779;1683427756,75830912;1908853769,205825107;1807049036,28887920;1912489860,36110142;2032475048,86663761;2072470111,97496611;2147483646,86663761;2147483646,184159408;2147483646,202214479;2147483646,202214479;2147483646,187771000;2147483646,194992257;2147483646,202214479;2147483646,3610629;2147483646,202214479;2147483646,83052169;2147483646,205825107;476304662,552479188;483576844,411651178;610833245,469427019;585381577,408040550;770813496,548868559;1007147781,548868559;992604386,462204798;1054415026,411651178;1283477129,436927506;1232574763,433316878;1418005712,426094656;1505268020,541646338;1592529358,451371948;1723422819,527201896;1745238396,476648276;1861587493,469427019;1821592430,487482090;1952484922,548868559;2147483646,548868559;2147483646,361097559;2147483646,552479188;2147483646,361097559;2147483646,552479188;2147483646,519980639;2147483646,548868559" o:connectangles="0,0,0,0,0,0,0,0,0,0,0,0,0,0,0,0,0,0,0,0,0,0,0,0,0,0,0,0,0,0,0,0,0,0,0,0,0,0,0,0,0,0,0,0,0,0,0,0,0,0,0,0,0,0,0,0,0,0,0,0,0" textboxrect="0,0,881,167"/>
              <o:lock v:ext="edit" verticies="t"/>
              <v:textbox>
                <w:txbxContent>
                  <w:p w14:paraId="52D3EE15" w14:textId="77777777" w:rsidR="00081E5A" w:rsidRDefault="00081E5A" w:rsidP="002C1695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43CEBA5B" wp14:editId="61868333">
              <wp:simplePos x="0" y="0"/>
              <wp:positionH relativeFrom="column">
                <wp:posOffset>5426864</wp:posOffset>
              </wp:positionH>
              <wp:positionV relativeFrom="paragraph">
                <wp:posOffset>17433</wp:posOffset>
              </wp:positionV>
              <wp:extent cx="864973" cy="576052"/>
              <wp:effectExtent l="0" t="0" r="0" b="0"/>
              <wp:wrapNone/>
              <wp:docPr id="738" name="Rectangle 17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4973" cy="576052"/>
                      </a:xfrm>
                      <a:prstGeom prst="rect">
                        <a:avLst/>
                      </a:prstGeom>
                      <a:solidFill>
                        <a:srgbClr val="034EA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008A71" w14:textId="77777777" w:rsidR="00081E5A" w:rsidRDefault="00081E5A" w:rsidP="002C1695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43CEBA5B" id="Rectangle 1718" o:spid="_x0000_s1032" style="position:absolute;margin-left:427.3pt;margin-top:1.35pt;width:68.1pt;height:45.3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" fillcolor="#034ea2" stroked="f">
              <v:textbox>
                <w:txbxContent>
                  <w:p w14:paraId="64008A71" w14:textId="77777777" w:rsidR="00081E5A" w:rsidRDefault="00081E5A" w:rsidP="002C1695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4058B52D" wp14:editId="00641C44">
              <wp:simplePos x="0" y="0"/>
              <wp:positionH relativeFrom="column">
                <wp:posOffset>5342649</wp:posOffset>
              </wp:positionH>
              <wp:positionV relativeFrom="paragraph">
                <wp:posOffset>379060</wp:posOffset>
              </wp:positionV>
              <wp:extent cx="177014" cy="151319"/>
              <wp:effectExtent l="0" t="0" r="0" b="1270"/>
              <wp:wrapNone/>
              <wp:docPr id="735" name="Freeform 17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7014" cy="151319"/>
                      </a:xfrm>
                      <a:custGeom>
                        <a:avLst/>
                        <a:gdLst>
                          <a:gd name="T0" fmla="*/ 588666 w 257"/>
                          <a:gd name="T1" fmla="*/ 378251 h 220"/>
                          <a:gd name="T2" fmla="*/ 112484 w 257"/>
                          <a:gd name="T3" fmla="*/ 374506 h 220"/>
                          <a:gd name="T4" fmla="*/ 191223 w 257"/>
                          <a:gd name="T5" fmla="*/ 307095 h 220"/>
                          <a:gd name="T6" fmla="*/ 157478 w 257"/>
                          <a:gd name="T7" fmla="*/ 217213 h 220"/>
                          <a:gd name="T8" fmla="*/ 116233 w 257"/>
                          <a:gd name="T9" fmla="*/ 307095 h 220"/>
                          <a:gd name="T10" fmla="*/ 701150 w 257"/>
                          <a:gd name="T11" fmla="*/ 299605 h 220"/>
                          <a:gd name="T12" fmla="*/ 817384 w 257"/>
                          <a:gd name="T13" fmla="*/ 247174 h 220"/>
                          <a:gd name="T14" fmla="*/ 723647 w 257"/>
                          <a:gd name="T15" fmla="*/ 258409 h 220"/>
                          <a:gd name="T16" fmla="*/ 689902 w 257"/>
                          <a:gd name="T17" fmla="*/ 400721 h 220"/>
                          <a:gd name="T18" fmla="*/ 772390 w 257"/>
                          <a:gd name="T19" fmla="*/ 247174 h 220"/>
                          <a:gd name="T20" fmla="*/ 472433 w 257"/>
                          <a:gd name="T21" fmla="*/ 33706 h 220"/>
                          <a:gd name="T22" fmla="*/ 509928 w 257"/>
                          <a:gd name="T23" fmla="*/ 29960 h 220"/>
                          <a:gd name="T24" fmla="*/ 479932 w 257"/>
                          <a:gd name="T25" fmla="*/ 131077 h 220"/>
                          <a:gd name="T26" fmla="*/ 584917 w 257"/>
                          <a:gd name="T27" fmla="*/ 138567 h 220"/>
                          <a:gd name="T28" fmla="*/ 543673 w 257"/>
                          <a:gd name="T29" fmla="*/ 86136 h 220"/>
                          <a:gd name="T30" fmla="*/ 506178 w 257"/>
                          <a:gd name="T31" fmla="*/ 190998 h 220"/>
                          <a:gd name="T32" fmla="*/ 446187 w 257"/>
                          <a:gd name="T33" fmla="*/ 164783 h 220"/>
                          <a:gd name="T34" fmla="*/ 419940 w 257"/>
                          <a:gd name="T35" fmla="*/ 187253 h 220"/>
                          <a:gd name="T36" fmla="*/ 382446 w 257"/>
                          <a:gd name="T37" fmla="*/ 127332 h 220"/>
                          <a:gd name="T38" fmla="*/ 326204 w 257"/>
                          <a:gd name="T39" fmla="*/ 288370 h 220"/>
                          <a:gd name="T40" fmla="*/ 333703 w 257"/>
                          <a:gd name="T41" fmla="*/ 453152 h 220"/>
                          <a:gd name="T42" fmla="*/ 0 w 257"/>
                          <a:gd name="T43" fmla="*/ 355781 h 220"/>
                          <a:gd name="T44" fmla="*/ 44994 w 257"/>
                          <a:gd name="T45" fmla="*/ 501838 h 220"/>
                          <a:gd name="T46" fmla="*/ 74989 w 257"/>
                          <a:gd name="T47" fmla="*/ 704071 h 220"/>
                          <a:gd name="T48" fmla="*/ 146229 w 257"/>
                          <a:gd name="T49" fmla="*/ 655385 h 220"/>
                          <a:gd name="T50" fmla="*/ 307456 w 257"/>
                          <a:gd name="T51" fmla="*/ 483113 h 220"/>
                          <a:gd name="T52" fmla="*/ 626161 w 257"/>
                          <a:gd name="T53" fmla="*/ 490603 h 220"/>
                          <a:gd name="T54" fmla="*/ 757392 w 257"/>
                          <a:gd name="T55" fmla="*/ 569249 h 220"/>
                          <a:gd name="T56" fmla="*/ 824883 w 257"/>
                          <a:gd name="T57" fmla="*/ 677856 h 220"/>
                          <a:gd name="T58" fmla="*/ 896123 w 257"/>
                          <a:gd name="T59" fmla="*/ 666621 h 220"/>
                          <a:gd name="T60" fmla="*/ 929868 w 257"/>
                          <a:gd name="T61" fmla="*/ 419447 h 220"/>
                          <a:gd name="T62" fmla="*/ 899872 w 257"/>
                          <a:gd name="T63" fmla="*/ 498093 h 220"/>
                          <a:gd name="T64" fmla="*/ 637409 w 257"/>
                          <a:gd name="T65" fmla="*/ 344545 h 220"/>
                          <a:gd name="T66" fmla="*/ 479932 w 257"/>
                          <a:gd name="T67" fmla="*/ 273389 h 220"/>
                          <a:gd name="T68" fmla="*/ 104985 w 257"/>
                          <a:gd name="T69" fmla="*/ 734032 h 220"/>
                          <a:gd name="T70" fmla="*/ 858628 w 257"/>
                          <a:gd name="T71" fmla="*/ 734032 h 220"/>
                          <a:gd name="T72" fmla="*/ 479932 w 257"/>
                          <a:gd name="T73" fmla="*/ 670366 h 220"/>
                          <a:gd name="T74" fmla="*/ 371197 w 257"/>
                          <a:gd name="T75" fmla="*/ 453152 h 220"/>
                          <a:gd name="T76" fmla="*/ 382446 w 257"/>
                          <a:gd name="T77" fmla="*/ 423192 h 220"/>
                          <a:gd name="T78" fmla="*/ 453685 w 257"/>
                          <a:gd name="T79" fmla="*/ 423192 h 220"/>
                          <a:gd name="T80" fmla="*/ 584917 w 257"/>
                          <a:gd name="T81" fmla="*/ 423192 h 220"/>
                          <a:gd name="T82" fmla="*/ 558671 w 257"/>
                          <a:gd name="T83" fmla="*/ 524308 h 220"/>
                          <a:gd name="T84" fmla="*/ 539923 w 257"/>
                          <a:gd name="T85" fmla="*/ 580484 h 220"/>
                          <a:gd name="T86" fmla="*/ 502429 w 257"/>
                          <a:gd name="T87" fmla="*/ 520563 h 220"/>
                          <a:gd name="T88" fmla="*/ 389945 w 257"/>
                          <a:gd name="T89" fmla="*/ 479368 h 220"/>
                          <a:gd name="T90" fmla="*/ 397443 w 257"/>
                          <a:gd name="T91" fmla="*/ 569249 h 220"/>
                          <a:gd name="T92" fmla="*/ 427439 w 257"/>
                          <a:gd name="T93" fmla="*/ 505583 h 220"/>
                          <a:gd name="T94" fmla="*/ 461184 w 257"/>
                          <a:gd name="T95" fmla="*/ 546779 h 220"/>
                          <a:gd name="T96" fmla="*/ 494930 w 257"/>
                          <a:gd name="T97" fmla="*/ 333310 h 220"/>
                          <a:gd name="T98" fmla="*/ 337452 w 257"/>
                          <a:gd name="T99" fmla="*/ 655385 h 220"/>
                          <a:gd name="T100" fmla="*/ 292458 w 257"/>
                          <a:gd name="T101" fmla="*/ 554269 h 220"/>
                          <a:gd name="T102" fmla="*/ 183724 w 257"/>
                          <a:gd name="T103" fmla="*/ 531798 h 220"/>
                          <a:gd name="T104" fmla="*/ 273711 w 257"/>
                          <a:gd name="T105" fmla="*/ 651640 h 220"/>
                          <a:gd name="T106" fmla="*/ 719898 w 257"/>
                          <a:gd name="T107" fmla="*/ 558014 h 220"/>
                          <a:gd name="T108" fmla="*/ 667405 w 257"/>
                          <a:gd name="T109" fmla="*/ 554269 h 220"/>
                          <a:gd name="T110" fmla="*/ 633660 w 257"/>
                          <a:gd name="T111" fmla="*/ 625425 h 220"/>
                          <a:gd name="T112" fmla="*/ 412441 w 257"/>
                          <a:gd name="T113" fmla="*/ 378251 h 220"/>
                          <a:gd name="T114" fmla="*/ 374947 w 257"/>
                          <a:gd name="T115" fmla="*/ 370761 h 220"/>
                          <a:gd name="T116" fmla="*/ 412441 w 257"/>
                          <a:gd name="T117" fmla="*/ 363271 h 220"/>
                          <a:gd name="T118" fmla="*/ 536174 w 257"/>
                          <a:gd name="T119" fmla="*/ 400721 h 220"/>
                          <a:gd name="T120" fmla="*/ 491180 w 257"/>
                          <a:gd name="T121" fmla="*/ 355781 h 220"/>
                          <a:gd name="T122" fmla="*/ 532424 w 257"/>
                          <a:gd name="T123" fmla="*/ 322075 h 220"/>
                          <a:gd name="T124" fmla="*/ 0 60000 65536"/>
                          <a:gd name="T125" fmla="*/ 0 60000 65536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60000 65536"/>
                          <a:gd name="T136" fmla="*/ 0 60000 65536"/>
                          <a:gd name="T137" fmla="*/ 0 60000 65536"/>
                          <a:gd name="T138" fmla="*/ 0 60000 65536"/>
                          <a:gd name="T139" fmla="*/ 0 60000 65536"/>
                          <a:gd name="T140" fmla="*/ 0 60000 65536"/>
                          <a:gd name="T141" fmla="*/ 0 60000 65536"/>
                          <a:gd name="T142" fmla="*/ 0 60000 65536"/>
                          <a:gd name="T143" fmla="*/ 0 60000 65536"/>
                          <a:gd name="T144" fmla="*/ 0 60000 65536"/>
                          <a:gd name="T145" fmla="*/ 0 60000 65536"/>
                          <a:gd name="T146" fmla="*/ 0 60000 65536"/>
                          <a:gd name="T147" fmla="*/ 0 60000 65536"/>
                          <a:gd name="T148" fmla="*/ 0 60000 65536"/>
                          <a:gd name="T149" fmla="*/ 0 60000 65536"/>
                          <a:gd name="T150" fmla="*/ 0 60000 65536"/>
                          <a:gd name="T151" fmla="*/ 0 60000 65536"/>
                          <a:gd name="T152" fmla="*/ 0 60000 65536"/>
                          <a:gd name="T153" fmla="*/ 0 60000 65536"/>
                          <a:gd name="T154" fmla="*/ 0 60000 65536"/>
                          <a:gd name="T155" fmla="*/ 0 60000 65536"/>
                          <a:gd name="T156" fmla="*/ 0 60000 65536"/>
                          <a:gd name="T157" fmla="*/ 0 60000 65536"/>
                          <a:gd name="T158" fmla="*/ 0 60000 65536"/>
                          <a:gd name="T159" fmla="*/ 0 60000 65536"/>
                          <a:gd name="T160" fmla="*/ 0 60000 65536"/>
                          <a:gd name="T161" fmla="*/ 0 60000 65536"/>
                          <a:gd name="T162" fmla="*/ 0 60000 65536"/>
                          <a:gd name="T163" fmla="*/ 0 60000 65536"/>
                          <a:gd name="T164" fmla="*/ 0 60000 65536"/>
                          <a:gd name="T165" fmla="*/ 0 60000 65536"/>
                          <a:gd name="T166" fmla="*/ 0 60000 65536"/>
                          <a:gd name="T167" fmla="*/ 0 60000 65536"/>
                          <a:gd name="T168" fmla="*/ 0 60000 65536"/>
                          <a:gd name="T169" fmla="*/ 0 60000 65536"/>
                          <a:gd name="T170" fmla="*/ 0 60000 65536"/>
                          <a:gd name="T171" fmla="*/ 0 60000 65536"/>
                          <a:gd name="T172" fmla="*/ 0 60000 65536"/>
                          <a:gd name="T173" fmla="*/ 0 60000 65536"/>
                          <a:gd name="T174" fmla="*/ 0 60000 65536"/>
                          <a:gd name="T175" fmla="*/ 0 60000 65536"/>
                          <a:gd name="T176" fmla="*/ 0 60000 65536"/>
                          <a:gd name="T177" fmla="*/ 0 60000 65536"/>
                          <a:gd name="T178" fmla="*/ 0 60000 65536"/>
                          <a:gd name="T179" fmla="*/ 0 60000 65536"/>
                          <a:gd name="T180" fmla="*/ 0 60000 65536"/>
                          <a:gd name="T181" fmla="*/ 0 60000 65536"/>
                          <a:gd name="T182" fmla="*/ 0 60000 65536"/>
                          <a:gd name="T183" fmla="*/ 0 60000 65536"/>
                          <a:gd name="T184" fmla="*/ 0 60000 65536"/>
                          <a:gd name="T185" fmla="*/ 0 60000 65536"/>
                          <a:gd name="T186" fmla="*/ 0 w 257"/>
                          <a:gd name="T187" fmla="*/ 0 h 220"/>
                          <a:gd name="T188" fmla="*/ 257 w 257"/>
                          <a:gd name="T189" fmla="*/ 220 h 220"/>
                        </a:gdLst>
                        <a:ahLst/>
                        <a:cxnLst>
                          <a:cxn ang="T124">
                            <a:pos x="T0" y="T1"/>
                          </a:cxn>
                          <a:cxn ang="T125">
                            <a:pos x="T2" y="T3"/>
                          </a:cxn>
                          <a:cxn ang="T126">
                            <a:pos x="T4" y="T5"/>
                          </a:cxn>
                          <a:cxn ang="T127">
                            <a:pos x="T6" y="T7"/>
                          </a:cxn>
                          <a:cxn ang="T128">
                            <a:pos x="T8" y="T9"/>
                          </a:cxn>
                          <a:cxn ang="T129">
                            <a:pos x="T10" y="T11"/>
                          </a:cxn>
                          <a:cxn ang="T130">
                            <a:pos x="T12" y="T13"/>
                          </a:cxn>
                          <a:cxn ang="T131">
                            <a:pos x="T14" y="T15"/>
                          </a:cxn>
                          <a:cxn ang="T132">
                            <a:pos x="T16" y="T17"/>
                          </a:cxn>
                          <a:cxn ang="T133">
                            <a:pos x="T18" y="T19"/>
                          </a:cxn>
                          <a:cxn ang="T134">
                            <a:pos x="T20" y="T21"/>
                          </a:cxn>
                          <a:cxn ang="T135">
                            <a:pos x="T22" y="T23"/>
                          </a:cxn>
                          <a:cxn ang="T136">
                            <a:pos x="T24" y="T25"/>
                          </a:cxn>
                          <a:cxn ang="T137">
                            <a:pos x="T26" y="T27"/>
                          </a:cxn>
                          <a:cxn ang="T138">
                            <a:pos x="T28" y="T29"/>
                          </a:cxn>
                          <a:cxn ang="T139">
                            <a:pos x="T30" y="T31"/>
                          </a:cxn>
                          <a:cxn ang="T140">
                            <a:pos x="T32" y="T33"/>
                          </a:cxn>
                          <a:cxn ang="T141">
                            <a:pos x="T34" y="T35"/>
                          </a:cxn>
                          <a:cxn ang="T142">
                            <a:pos x="T36" y="T37"/>
                          </a:cxn>
                          <a:cxn ang="T143">
                            <a:pos x="T38" y="T39"/>
                          </a:cxn>
                          <a:cxn ang="T144">
                            <a:pos x="T40" y="T41"/>
                          </a:cxn>
                          <a:cxn ang="T145">
                            <a:pos x="T42" y="T43"/>
                          </a:cxn>
                          <a:cxn ang="T146">
                            <a:pos x="T44" y="T45"/>
                          </a:cxn>
                          <a:cxn ang="T147">
                            <a:pos x="T46" y="T47"/>
                          </a:cxn>
                          <a:cxn ang="T148">
                            <a:pos x="T48" y="T49"/>
                          </a:cxn>
                          <a:cxn ang="T149">
                            <a:pos x="T50" y="T51"/>
                          </a:cxn>
                          <a:cxn ang="T150">
                            <a:pos x="T52" y="T53"/>
                          </a:cxn>
                          <a:cxn ang="T151">
                            <a:pos x="T54" y="T55"/>
                          </a:cxn>
                          <a:cxn ang="T152">
                            <a:pos x="T56" y="T57"/>
                          </a:cxn>
                          <a:cxn ang="T153">
                            <a:pos x="T58" y="T59"/>
                          </a:cxn>
                          <a:cxn ang="T154">
                            <a:pos x="T60" y="T61"/>
                          </a:cxn>
                          <a:cxn ang="T155">
                            <a:pos x="T62" y="T63"/>
                          </a:cxn>
                          <a:cxn ang="T156">
                            <a:pos x="T64" y="T65"/>
                          </a:cxn>
                          <a:cxn ang="T157">
                            <a:pos x="T66" y="T67"/>
                          </a:cxn>
                          <a:cxn ang="T158">
                            <a:pos x="T68" y="T69"/>
                          </a:cxn>
                          <a:cxn ang="T159">
                            <a:pos x="T70" y="T71"/>
                          </a:cxn>
                          <a:cxn ang="T160">
                            <a:pos x="T72" y="T73"/>
                          </a:cxn>
                          <a:cxn ang="T161">
                            <a:pos x="T74" y="T75"/>
                          </a:cxn>
                          <a:cxn ang="T162">
                            <a:pos x="T76" y="T77"/>
                          </a:cxn>
                          <a:cxn ang="T163">
                            <a:pos x="T78" y="T79"/>
                          </a:cxn>
                          <a:cxn ang="T164">
                            <a:pos x="T80" y="T81"/>
                          </a:cxn>
                          <a:cxn ang="T165">
                            <a:pos x="T82" y="T83"/>
                          </a:cxn>
                          <a:cxn ang="T166">
                            <a:pos x="T84" y="T85"/>
                          </a:cxn>
                          <a:cxn ang="T167">
                            <a:pos x="T86" y="T87"/>
                          </a:cxn>
                          <a:cxn ang="T168">
                            <a:pos x="T88" y="T89"/>
                          </a:cxn>
                          <a:cxn ang="T169">
                            <a:pos x="T90" y="T91"/>
                          </a:cxn>
                          <a:cxn ang="T170">
                            <a:pos x="T92" y="T93"/>
                          </a:cxn>
                          <a:cxn ang="T171">
                            <a:pos x="T94" y="T95"/>
                          </a:cxn>
                          <a:cxn ang="T172">
                            <a:pos x="T96" y="T97"/>
                          </a:cxn>
                          <a:cxn ang="T173">
                            <a:pos x="T98" y="T99"/>
                          </a:cxn>
                          <a:cxn ang="T174">
                            <a:pos x="T100" y="T101"/>
                          </a:cxn>
                          <a:cxn ang="T175">
                            <a:pos x="T102" y="T103"/>
                          </a:cxn>
                          <a:cxn ang="T176">
                            <a:pos x="T104" y="T105"/>
                          </a:cxn>
                          <a:cxn ang="T177">
                            <a:pos x="T106" y="T107"/>
                          </a:cxn>
                          <a:cxn ang="T178">
                            <a:pos x="T108" y="T109"/>
                          </a:cxn>
                          <a:cxn ang="T179">
                            <a:pos x="T110" y="T111"/>
                          </a:cxn>
                          <a:cxn ang="T180">
                            <a:pos x="T112" y="T113"/>
                          </a:cxn>
                          <a:cxn ang="T181">
                            <a:pos x="T114" y="T115"/>
                          </a:cxn>
                          <a:cxn ang="T182">
                            <a:pos x="T116" y="T117"/>
                          </a:cxn>
                          <a:cxn ang="T183">
                            <a:pos x="T118" y="T119"/>
                          </a:cxn>
                          <a:cxn ang="T184">
                            <a:pos x="T120" y="T121"/>
                          </a:cxn>
                          <a:cxn ang="T185">
                            <a:pos x="T122" y="T123"/>
                          </a:cxn>
                        </a:cxnLst>
                        <a:rect l="T186" t="T187" r="T188" b="T189"/>
                        <a:pathLst>
                          <a:path w="257" h="220">
                            <a:moveTo>
                              <a:pt x="134" y="164"/>
                            </a:moveTo>
                            <a:cubicBezTo>
                              <a:pt x="128" y="164"/>
                              <a:pt x="128" y="164"/>
                              <a:pt x="128" y="164"/>
                            </a:cubicBezTo>
                            <a:cubicBezTo>
                              <a:pt x="128" y="150"/>
                              <a:pt x="128" y="150"/>
                              <a:pt x="128" y="150"/>
                            </a:cubicBezTo>
                            <a:cubicBezTo>
                              <a:pt x="134" y="150"/>
                              <a:pt x="134" y="150"/>
                              <a:pt x="134" y="150"/>
                            </a:cubicBezTo>
                            <a:lnTo>
                              <a:pt x="134" y="164"/>
                            </a:lnTo>
                            <a:close/>
                            <a:moveTo>
                              <a:pt x="157" y="101"/>
                            </a:moveTo>
                            <a:cubicBezTo>
                              <a:pt x="152" y="101"/>
                              <a:pt x="152" y="101"/>
                              <a:pt x="152" y="101"/>
                            </a:cubicBezTo>
                            <a:cubicBezTo>
                              <a:pt x="152" y="86"/>
                              <a:pt x="152" y="86"/>
                              <a:pt x="152" y="86"/>
                            </a:cubicBezTo>
                            <a:cubicBezTo>
                              <a:pt x="157" y="86"/>
                              <a:pt x="157" y="86"/>
                              <a:pt x="157" y="86"/>
                            </a:cubicBezTo>
                            <a:lnTo>
                              <a:pt x="157" y="101"/>
                            </a:lnTo>
                            <a:close/>
                            <a:moveTo>
                              <a:pt x="61" y="76"/>
                            </a:moveTo>
                            <a:cubicBezTo>
                              <a:pt x="61" y="76"/>
                              <a:pt x="58" y="76"/>
                              <a:pt x="58" y="77"/>
                            </a:cubicBezTo>
                            <a:cubicBezTo>
                              <a:pt x="58" y="77"/>
                              <a:pt x="59" y="77"/>
                              <a:pt x="61" y="77"/>
                            </a:cubicBezTo>
                            <a:cubicBezTo>
                              <a:pt x="65" y="78"/>
                              <a:pt x="67" y="80"/>
                              <a:pt x="70" y="80"/>
                            </a:cubicBezTo>
                            <a:cubicBezTo>
                              <a:pt x="72" y="80"/>
                              <a:pt x="75" y="78"/>
                              <a:pt x="74" y="74"/>
                            </a:cubicBezTo>
                            <a:cubicBezTo>
                              <a:pt x="74" y="74"/>
                              <a:pt x="73" y="74"/>
                              <a:pt x="73" y="74"/>
                            </a:cubicBezTo>
                            <a:cubicBezTo>
                              <a:pt x="73" y="76"/>
                              <a:pt x="71" y="77"/>
                              <a:pt x="69" y="77"/>
                            </a:cubicBezTo>
                            <a:cubicBezTo>
                              <a:pt x="66" y="77"/>
                              <a:pt x="65" y="76"/>
                              <a:pt x="61" y="76"/>
                            </a:cubicBezTo>
                            <a:close/>
                            <a:moveTo>
                              <a:pt x="33" y="90"/>
                            </a:moveTo>
                            <a:cubicBezTo>
                              <a:pt x="33" y="91"/>
                              <a:pt x="38" y="97"/>
                              <a:pt x="30" y="100"/>
                            </a:cubicBezTo>
                            <a:cubicBezTo>
                              <a:pt x="30" y="100"/>
                              <a:pt x="30" y="100"/>
                              <a:pt x="30" y="100"/>
                            </a:cubicBezTo>
                            <a:cubicBezTo>
                              <a:pt x="36" y="103"/>
                              <a:pt x="39" y="99"/>
                              <a:pt x="39" y="99"/>
                            </a:cubicBezTo>
                            <a:cubicBezTo>
                              <a:pt x="41" y="105"/>
                              <a:pt x="37" y="108"/>
                              <a:pt x="37" y="108"/>
                            </a:cubicBezTo>
                            <a:cubicBezTo>
                              <a:pt x="38" y="110"/>
                              <a:pt x="40" y="111"/>
                              <a:pt x="44" y="112"/>
                            </a:cubicBezTo>
                            <a:cubicBezTo>
                              <a:pt x="46" y="112"/>
                              <a:pt x="48" y="110"/>
                              <a:pt x="49" y="108"/>
                            </a:cubicBezTo>
                            <a:cubicBezTo>
                              <a:pt x="49" y="108"/>
                              <a:pt x="50" y="110"/>
                              <a:pt x="49" y="113"/>
                            </a:cubicBezTo>
                            <a:cubicBezTo>
                              <a:pt x="60" y="114"/>
                              <a:pt x="64" y="105"/>
                              <a:pt x="73" y="107"/>
                            </a:cubicBezTo>
                            <a:cubicBezTo>
                              <a:pt x="73" y="107"/>
                              <a:pt x="73" y="107"/>
                              <a:pt x="73" y="106"/>
                            </a:cubicBezTo>
                            <a:cubicBezTo>
                              <a:pt x="73" y="101"/>
                              <a:pt x="70" y="91"/>
                              <a:pt x="59" y="88"/>
                            </a:cubicBezTo>
                            <a:cubicBezTo>
                              <a:pt x="49" y="86"/>
                              <a:pt x="51" y="82"/>
                              <a:pt x="51" y="82"/>
                            </a:cubicBezTo>
                            <a:cubicBezTo>
                              <a:pt x="56" y="82"/>
                              <a:pt x="59" y="84"/>
                              <a:pt x="59" y="84"/>
                            </a:cubicBezTo>
                            <a:cubicBezTo>
                              <a:pt x="59" y="82"/>
                              <a:pt x="58" y="81"/>
                              <a:pt x="58" y="81"/>
                            </a:cubicBezTo>
                            <a:cubicBezTo>
                              <a:pt x="59" y="80"/>
                              <a:pt x="59" y="79"/>
                              <a:pt x="59" y="79"/>
                            </a:cubicBezTo>
                            <a:cubicBezTo>
                              <a:pt x="54" y="79"/>
                              <a:pt x="52" y="77"/>
                              <a:pt x="52" y="77"/>
                            </a:cubicBezTo>
                            <a:cubicBezTo>
                              <a:pt x="52" y="74"/>
                              <a:pt x="54" y="70"/>
                              <a:pt x="61" y="75"/>
                            </a:cubicBezTo>
                            <a:cubicBezTo>
                              <a:pt x="63" y="73"/>
                              <a:pt x="63" y="70"/>
                              <a:pt x="63" y="70"/>
                            </a:cubicBezTo>
                            <a:cubicBezTo>
                              <a:pt x="64" y="70"/>
                              <a:pt x="64" y="69"/>
                              <a:pt x="64" y="69"/>
                            </a:cubicBezTo>
                            <a:cubicBezTo>
                              <a:pt x="64" y="68"/>
                              <a:pt x="58" y="64"/>
                              <a:pt x="56" y="64"/>
                            </a:cubicBezTo>
                            <a:cubicBezTo>
                              <a:pt x="56" y="62"/>
                              <a:pt x="54" y="59"/>
                              <a:pt x="47" y="60"/>
                            </a:cubicBezTo>
                            <a:cubicBezTo>
                              <a:pt x="43" y="61"/>
                              <a:pt x="41" y="60"/>
                              <a:pt x="42" y="58"/>
                            </a:cubicBezTo>
                            <a:cubicBezTo>
                              <a:pt x="42" y="58"/>
                              <a:pt x="41" y="57"/>
                              <a:pt x="41" y="58"/>
                            </a:cubicBezTo>
                            <a:cubicBezTo>
                              <a:pt x="40" y="59"/>
                              <a:pt x="39" y="61"/>
                              <a:pt x="42" y="62"/>
                            </a:cubicBezTo>
                            <a:cubicBezTo>
                              <a:pt x="46" y="64"/>
                              <a:pt x="46" y="67"/>
                              <a:pt x="46" y="68"/>
                            </a:cubicBezTo>
                            <a:cubicBezTo>
                              <a:pt x="46" y="68"/>
                              <a:pt x="45" y="68"/>
                              <a:pt x="45" y="68"/>
                            </a:cubicBezTo>
                            <a:cubicBezTo>
                              <a:pt x="43" y="62"/>
                              <a:pt x="36" y="61"/>
                              <a:pt x="31" y="64"/>
                            </a:cubicBezTo>
                            <a:cubicBezTo>
                              <a:pt x="32" y="67"/>
                              <a:pt x="35" y="69"/>
                              <a:pt x="36" y="69"/>
                            </a:cubicBezTo>
                            <a:cubicBezTo>
                              <a:pt x="37" y="69"/>
                              <a:pt x="39" y="68"/>
                              <a:pt x="39" y="66"/>
                            </a:cubicBezTo>
                            <a:cubicBezTo>
                              <a:pt x="39" y="66"/>
                              <a:pt x="39" y="66"/>
                              <a:pt x="39" y="66"/>
                            </a:cubicBezTo>
                            <a:cubicBezTo>
                              <a:pt x="40" y="68"/>
                              <a:pt x="37" y="72"/>
                              <a:pt x="33" y="70"/>
                            </a:cubicBezTo>
                            <a:cubicBezTo>
                              <a:pt x="28" y="74"/>
                              <a:pt x="30" y="80"/>
                              <a:pt x="31" y="82"/>
                            </a:cubicBezTo>
                            <a:cubicBezTo>
                              <a:pt x="31" y="85"/>
                              <a:pt x="30" y="89"/>
                              <a:pt x="26" y="87"/>
                            </a:cubicBezTo>
                            <a:cubicBezTo>
                              <a:pt x="26" y="87"/>
                              <a:pt x="26" y="87"/>
                              <a:pt x="26" y="88"/>
                            </a:cubicBezTo>
                            <a:cubicBezTo>
                              <a:pt x="26" y="90"/>
                              <a:pt x="29" y="92"/>
                              <a:pt x="33" y="90"/>
                            </a:cubicBezTo>
                            <a:close/>
                            <a:moveTo>
                              <a:pt x="57" y="68"/>
                            </a:moveTo>
                            <a:cubicBezTo>
                              <a:pt x="55" y="70"/>
                              <a:pt x="51" y="70"/>
                              <a:pt x="51" y="66"/>
                            </a:cubicBezTo>
                            <a:cubicBezTo>
                              <a:pt x="55" y="66"/>
                              <a:pt x="57" y="66"/>
                              <a:pt x="57" y="68"/>
                            </a:cubicBezTo>
                            <a:close/>
                            <a:moveTo>
                              <a:pt x="188" y="77"/>
                            </a:moveTo>
                            <a:cubicBezTo>
                              <a:pt x="186" y="77"/>
                              <a:pt x="184" y="76"/>
                              <a:pt x="183" y="74"/>
                            </a:cubicBezTo>
                            <a:cubicBezTo>
                              <a:pt x="183" y="74"/>
                              <a:pt x="183" y="74"/>
                              <a:pt x="183" y="74"/>
                            </a:cubicBezTo>
                            <a:cubicBezTo>
                              <a:pt x="182" y="78"/>
                              <a:pt x="184" y="80"/>
                              <a:pt x="187" y="80"/>
                            </a:cubicBezTo>
                            <a:cubicBezTo>
                              <a:pt x="190" y="80"/>
                              <a:pt x="192" y="78"/>
                              <a:pt x="196" y="77"/>
                            </a:cubicBezTo>
                            <a:cubicBezTo>
                              <a:pt x="198" y="77"/>
                              <a:pt x="199" y="77"/>
                              <a:pt x="199" y="77"/>
                            </a:cubicBezTo>
                            <a:cubicBezTo>
                              <a:pt x="199" y="76"/>
                              <a:pt x="196" y="76"/>
                              <a:pt x="196" y="76"/>
                            </a:cubicBezTo>
                            <a:cubicBezTo>
                              <a:pt x="191" y="76"/>
                              <a:pt x="191" y="77"/>
                              <a:pt x="188" y="77"/>
                            </a:cubicBezTo>
                            <a:close/>
                            <a:moveTo>
                              <a:pt x="231" y="88"/>
                            </a:moveTo>
                            <a:cubicBezTo>
                              <a:pt x="231" y="87"/>
                              <a:pt x="230" y="87"/>
                              <a:pt x="230" y="87"/>
                            </a:cubicBezTo>
                            <a:cubicBezTo>
                              <a:pt x="227" y="89"/>
                              <a:pt x="225" y="85"/>
                              <a:pt x="226" y="82"/>
                            </a:cubicBezTo>
                            <a:cubicBezTo>
                              <a:pt x="227" y="80"/>
                              <a:pt x="228" y="74"/>
                              <a:pt x="224" y="70"/>
                            </a:cubicBezTo>
                            <a:cubicBezTo>
                              <a:pt x="220" y="72"/>
                              <a:pt x="217" y="68"/>
                              <a:pt x="217" y="66"/>
                            </a:cubicBezTo>
                            <a:cubicBezTo>
                              <a:pt x="218" y="66"/>
                              <a:pt x="218" y="66"/>
                              <a:pt x="218" y="66"/>
                            </a:cubicBezTo>
                            <a:cubicBezTo>
                              <a:pt x="218" y="68"/>
                              <a:pt x="219" y="69"/>
                              <a:pt x="220" y="69"/>
                            </a:cubicBezTo>
                            <a:cubicBezTo>
                              <a:pt x="222" y="69"/>
                              <a:pt x="225" y="67"/>
                              <a:pt x="226" y="64"/>
                            </a:cubicBezTo>
                            <a:cubicBezTo>
                              <a:pt x="221" y="61"/>
                              <a:pt x="213" y="62"/>
                              <a:pt x="212" y="68"/>
                            </a:cubicBezTo>
                            <a:cubicBezTo>
                              <a:pt x="212" y="68"/>
                              <a:pt x="211" y="68"/>
                              <a:pt x="211" y="68"/>
                            </a:cubicBezTo>
                            <a:cubicBezTo>
                              <a:pt x="211" y="67"/>
                              <a:pt x="211" y="64"/>
                              <a:pt x="214" y="62"/>
                            </a:cubicBezTo>
                            <a:cubicBezTo>
                              <a:pt x="217" y="61"/>
                              <a:pt x="216" y="59"/>
                              <a:pt x="216" y="58"/>
                            </a:cubicBezTo>
                            <a:cubicBezTo>
                              <a:pt x="215" y="57"/>
                              <a:pt x="215" y="58"/>
                              <a:pt x="215" y="58"/>
                            </a:cubicBezTo>
                            <a:cubicBezTo>
                              <a:pt x="216" y="60"/>
                              <a:pt x="214" y="61"/>
                              <a:pt x="210" y="60"/>
                            </a:cubicBezTo>
                            <a:cubicBezTo>
                              <a:pt x="203" y="59"/>
                              <a:pt x="201" y="62"/>
                              <a:pt x="200" y="64"/>
                            </a:cubicBezTo>
                            <a:cubicBezTo>
                              <a:pt x="199" y="64"/>
                              <a:pt x="193" y="68"/>
                              <a:pt x="193" y="69"/>
                            </a:cubicBezTo>
                            <a:cubicBezTo>
                              <a:pt x="193" y="69"/>
                              <a:pt x="193" y="70"/>
                              <a:pt x="194" y="70"/>
                            </a:cubicBezTo>
                            <a:cubicBezTo>
                              <a:pt x="194" y="70"/>
                              <a:pt x="193" y="73"/>
                              <a:pt x="195" y="75"/>
                            </a:cubicBezTo>
                            <a:cubicBezTo>
                              <a:pt x="203" y="70"/>
                              <a:pt x="205" y="74"/>
                              <a:pt x="204" y="77"/>
                            </a:cubicBezTo>
                            <a:cubicBezTo>
                              <a:pt x="204" y="77"/>
                              <a:pt x="203" y="79"/>
                              <a:pt x="198" y="79"/>
                            </a:cubicBezTo>
                            <a:cubicBezTo>
                              <a:pt x="198" y="79"/>
                              <a:pt x="198" y="80"/>
                              <a:pt x="198" y="81"/>
                            </a:cubicBezTo>
                            <a:cubicBezTo>
                              <a:pt x="198" y="81"/>
                              <a:pt x="197" y="82"/>
                              <a:pt x="198" y="84"/>
                            </a:cubicBezTo>
                            <a:cubicBezTo>
                              <a:pt x="198" y="84"/>
                              <a:pt x="201" y="82"/>
                              <a:pt x="205" y="82"/>
                            </a:cubicBezTo>
                            <a:cubicBezTo>
                              <a:pt x="205" y="82"/>
                              <a:pt x="208" y="86"/>
                              <a:pt x="197" y="88"/>
                            </a:cubicBezTo>
                            <a:cubicBezTo>
                              <a:pt x="187" y="91"/>
                              <a:pt x="183" y="101"/>
                              <a:pt x="183" y="106"/>
                            </a:cubicBezTo>
                            <a:cubicBezTo>
                              <a:pt x="183" y="107"/>
                              <a:pt x="183" y="107"/>
                              <a:pt x="184" y="107"/>
                            </a:cubicBezTo>
                            <a:cubicBezTo>
                              <a:pt x="192" y="105"/>
                              <a:pt x="196" y="114"/>
                              <a:pt x="208" y="113"/>
                            </a:cubicBezTo>
                            <a:cubicBezTo>
                              <a:pt x="207" y="110"/>
                              <a:pt x="208" y="108"/>
                              <a:pt x="208" y="108"/>
                            </a:cubicBezTo>
                            <a:cubicBezTo>
                              <a:pt x="209" y="110"/>
                              <a:pt x="211" y="112"/>
                              <a:pt x="212" y="112"/>
                            </a:cubicBezTo>
                            <a:cubicBezTo>
                              <a:pt x="216" y="111"/>
                              <a:pt x="219" y="110"/>
                              <a:pt x="220" y="108"/>
                            </a:cubicBezTo>
                            <a:cubicBezTo>
                              <a:pt x="220" y="108"/>
                              <a:pt x="215" y="105"/>
                              <a:pt x="218" y="99"/>
                            </a:cubicBezTo>
                            <a:cubicBezTo>
                              <a:pt x="218" y="99"/>
                              <a:pt x="221" y="103"/>
                              <a:pt x="226" y="100"/>
                            </a:cubicBezTo>
                            <a:cubicBezTo>
                              <a:pt x="227" y="100"/>
                              <a:pt x="227" y="100"/>
                              <a:pt x="226" y="100"/>
                            </a:cubicBezTo>
                            <a:cubicBezTo>
                              <a:pt x="219" y="97"/>
                              <a:pt x="224" y="91"/>
                              <a:pt x="224" y="90"/>
                            </a:cubicBezTo>
                            <a:cubicBezTo>
                              <a:pt x="228" y="92"/>
                              <a:pt x="231" y="90"/>
                              <a:pt x="231" y="88"/>
                            </a:cubicBezTo>
                            <a:close/>
                            <a:moveTo>
                              <a:pt x="206" y="66"/>
                            </a:moveTo>
                            <a:cubicBezTo>
                              <a:pt x="205" y="70"/>
                              <a:pt x="202" y="70"/>
                              <a:pt x="200" y="68"/>
                            </a:cubicBezTo>
                            <a:cubicBezTo>
                              <a:pt x="200" y="66"/>
                              <a:pt x="202" y="66"/>
                              <a:pt x="206" y="66"/>
                            </a:cubicBezTo>
                            <a:close/>
                            <a:moveTo>
                              <a:pt x="126" y="3"/>
                            </a:moveTo>
                            <a:cubicBezTo>
                              <a:pt x="126" y="4"/>
                              <a:pt x="127" y="4"/>
                              <a:pt x="127" y="5"/>
                            </a:cubicBezTo>
                            <a:cubicBezTo>
                              <a:pt x="128" y="6"/>
                              <a:pt x="128" y="6"/>
                              <a:pt x="127" y="7"/>
                            </a:cubicBezTo>
                            <a:cubicBezTo>
                              <a:pt x="127" y="7"/>
                              <a:pt x="127" y="7"/>
                              <a:pt x="126" y="6"/>
                            </a:cubicBezTo>
                            <a:cubicBezTo>
                              <a:pt x="125" y="6"/>
                              <a:pt x="124" y="6"/>
                              <a:pt x="123" y="6"/>
                            </a:cubicBezTo>
                            <a:cubicBezTo>
                              <a:pt x="122" y="6"/>
                              <a:pt x="121" y="7"/>
                              <a:pt x="121" y="8"/>
                            </a:cubicBezTo>
                            <a:cubicBezTo>
                              <a:pt x="121" y="9"/>
                              <a:pt x="122" y="10"/>
                              <a:pt x="123" y="10"/>
                            </a:cubicBezTo>
                            <a:cubicBezTo>
                              <a:pt x="124" y="10"/>
                              <a:pt x="125" y="9"/>
                              <a:pt x="126" y="9"/>
                            </a:cubicBezTo>
                            <a:cubicBezTo>
                              <a:pt x="127" y="8"/>
                              <a:pt x="127" y="8"/>
                              <a:pt x="127" y="9"/>
                            </a:cubicBezTo>
                            <a:cubicBezTo>
                              <a:pt x="128" y="9"/>
                              <a:pt x="127" y="12"/>
                              <a:pt x="127" y="15"/>
                            </a:cubicBezTo>
                            <a:cubicBezTo>
                              <a:pt x="124" y="15"/>
                              <a:pt x="123" y="18"/>
                              <a:pt x="123" y="19"/>
                            </a:cubicBezTo>
                            <a:cubicBezTo>
                              <a:pt x="123" y="22"/>
                              <a:pt x="126" y="24"/>
                              <a:pt x="128" y="25"/>
                            </a:cubicBezTo>
                            <a:cubicBezTo>
                              <a:pt x="130" y="24"/>
                              <a:pt x="134" y="22"/>
                              <a:pt x="134" y="19"/>
                            </a:cubicBezTo>
                            <a:cubicBezTo>
                              <a:pt x="134" y="18"/>
                              <a:pt x="133" y="15"/>
                              <a:pt x="130" y="15"/>
                            </a:cubicBezTo>
                            <a:cubicBezTo>
                              <a:pt x="130" y="12"/>
                              <a:pt x="129" y="9"/>
                              <a:pt x="129" y="9"/>
                            </a:cubicBezTo>
                            <a:cubicBezTo>
                              <a:pt x="130" y="8"/>
                              <a:pt x="130" y="8"/>
                              <a:pt x="131" y="9"/>
                            </a:cubicBezTo>
                            <a:cubicBezTo>
                              <a:pt x="132" y="9"/>
                              <a:pt x="132" y="10"/>
                              <a:pt x="133" y="10"/>
                            </a:cubicBezTo>
                            <a:cubicBezTo>
                              <a:pt x="135" y="10"/>
                              <a:pt x="136" y="9"/>
                              <a:pt x="136" y="8"/>
                            </a:cubicBezTo>
                            <a:cubicBezTo>
                              <a:pt x="136" y="7"/>
                              <a:pt x="135" y="6"/>
                              <a:pt x="133" y="6"/>
                            </a:cubicBezTo>
                            <a:cubicBezTo>
                              <a:pt x="132" y="6"/>
                              <a:pt x="132" y="6"/>
                              <a:pt x="131" y="6"/>
                            </a:cubicBezTo>
                            <a:cubicBezTo>
                              <a:pt x="130" y="7"/>
                              <a:pt x="130" y="7"/>
                              <a:pt x="129" y="7"/>
                            </a:cubicBezTo>
                            <a:cubicBezTo>
                              <a:pt x="129" y="6"/>
                              <a:pt x="129" y="6"/>
                              <a:pt x="130" y="5"/>
                            </a:cubicBezTo>
                            <a:cubicBezTo>
                              <a:pt x="130" y="4"/>
                              <a:pt x="130" y="4"/>
                              <a:pt x="130" y="3"/>
                            </a:cubicBezTo>
                            <a:cubicBezTo>
                              <a:pt x="130" y="1"/>
                              <a:pt x="129" y="0"/>
                              <a:pt x="128" y="0"/>
                            </a:cubicBezTo>
                            <a:cubicBezTo>
                              <a:pt x="127" y="0"/>
                              <a:pt x="126" y="1"/>
                              <a:pt x="126" y="3"/>
                            </a:cubicBezTo>
                            <a:close/>
                            <a:moveTo>
                              <a:pt x="128" y="27"/>
                            </a:moveTo>
                            <a:cubicBezTo>
                              <a:pt x="126" y="27"/>
                              <a:pt x="124" y="29"/>
                              <a:pt x="124" y="31"/>
                            </a:cubicBezTo>
                            <a:cubicBezTo>
                              <a:pt x="124" y="33"/>
                              <a:pt x="126" y="35"/>
                              <a:pt x="128" y="35"/>
                            </a:cubicBezTo>
                            <a:cubicBezTo>
                              <a:pt x="131" y="35"/>
                              <a:pt x="132" y="33"/>
                              <a:pt x="132" y="31"/>
                            </a:cubicBezTo>
                            <a:cubicBezTo>
                              <a:pt x="132" y="29"/>
                              <a:pt x="131" y="27"/>
                              <a:pt x="128" y="27"/>
                            </a:cubicBezTo>
                            <a:close/>
                            <a:moveTo>
                              <a:pt x="128" y="65"/>
                            </a:moveTo>
                            <a:cubicBezTo>
                              <a:pt x="144" y="65"/>
                              <a:pt x="153" y="68"/>
                              <a:pt x="153" y="68"/>
                            </a:cubicBezTo>
                            <a:cubicBezTo>
                              <a:pt x="153" y="60"/>
                              <a:pt x="153" y="55"/>
                              <a:pt x="158" y="56"/>
                            </a:cubicBezTo>
                            <a:cubicBezTo>
                              <a:pt x="155" y="49"/>
                              <a:pt x="166" y="47"/>
                              <a:pt x="166" y="38"/>
                            </a:cubicBezTo>
                            <a:cubicBezTo>
                              <a:pt x="166" y="32"/>
                              <a:pt x="162" y="32"/>
                              <a:pt x="161" y="32"/>
                            </a:cubicBezTo>
                            <a:cubicBezTo>
                              <a:pt x="157" y="32"/>
                              <a:pt x="158" y="34"/>
                              <a:pt x="155" y="34"/>
                            </a:cubicBezTo>
                            <a:cubicBezTo>
                              <a:pt x="154" y="34"/>
                              <a:pt x="154" y="34"/>
                              <a:pt x="154" y="34"/>
                            </a:cubicBezTo>
                            <a:cubicBezTo>
                              <a:pt x="154" y="35"/>
                              <a:pt x="155" y="37"/>
                              <a:pt x="156" y="37"/>
                            </a:cubicBezTo>
                            <a:cubicBezTo>
                              <a:pt x="158" y="37"/>
                              <a:pt x="158" y="35"/>
                              <a:pt x="160" y="35"/>
                            </a:cubicBezTo>
                            <a:cubicBezTo>
                              <a:pt x="160" y="35"/>
                              <a:pt x="161" y="35"/>
                              <a:pt x="161" y="37"/>
                            </a:cubicBezTo>
                            <a:cubicBezTo>
                              <a:pt x="161" y="41"/>
                              <a:pt x="159" y="45"/>
                              <a:pt x="156" y="48"/>
                            </a:cubicBezTo>
                            <a:cubicBezTo>
                              <a:pt x="155" y="47"/>
                              <a:pt x="154" y="47"/>
                              <a:pt x="153" y="47"/>
                            </a:cubicBezTo>
                            <a:cubicBezTo>
                              <a:pt x="151" y="47"/>
                              <a:pt x="150" y="49"/>
                              <a:pt x="150" y="51"/>
                            </a:cubicBezTo>
                            <a:cubicBezTo>
                              <a:pt x="150" y="52"/>
                              <a:pt x="150" y="52"/>
                              <a:pt x="150" y="53"/>
                            </a:cubicBezTo>
                            <a:cubicBezTo>
                              <a:pt x="149" y="54"/>
                              <a:pt x="148" y="54"/>
                              <a:pt x="148" y="54"/>
                            </a:cubicBezTo>
                            <a:cubicBezTo>
                              <a:pt x="146" y="54"/>
                              <a:pt x="145" y="53"/>
                              <a:pt x="145" y="50"/>
                            </a:cubicBezTo>
                            <a:cubicBezTo>
                              <a:pt x="145" y="44"/>
                              <a:pt x="153" y="38"/>
                              <a:pt x="153" y="30"/>
                            </a:cubicBezTo>
                            <a:cubicBezTo>
                              <a:pt x="153" y="27"/>
                              <a:pt x="150" y="23"/>
                              <a:pt x="145" y="23"/>
                            </a:cubicBezTo>
                            <a:cubicBezTo>
                              <a:pt x="139" y="23"/>
                              <a:pt x="140" y="28"/>
                              <a:pt x="135" y="28"/>
                            </a:cubicBezTo>
                            <a:cubicBezTo>
                              <a:pt x="135" y="28"/>
                              <a:pt x="135" y="28"/>
                              <a:pt x="135" y="28"/>
                            </a:cubicBezTo>
                            <a:cubicBezTo>
                              <a:pt x="135" y="29"/>
                              <a:pt x="136" y="32"/>
                              <a:pt x="138" y="32"/>
                            </a:cubicBezTo>
                            <a:cubicBezTo>
                              <a:pt x="141" y="32"/>
                              <a:pt x="142" y="27"/>
                              <a:pt x="144" y="27"/>
                            </a:cubicBezTo>
                            <a:cubicBezTo>
                              <a:pt x="145" y="27"/>
                              <a:pt x="147" y="27"/>
                              <a:pt x="147" y="31"/>
                            </a:cubicBezTo>
                            <a:cubicBezTo>
                              <a:pt x="147" y="33"/>
                              <a:pt x="145" y="37"/>
                              <a:pt x="144" y="41"/>
                            </a:cubicBezTo>
                            <a:cubicBezTo>
                              <a:pt x="143" y="40"/>
                              <a:pt x="142" y="40"/>
                              <a:pt x="141" y="40"/>
                            </a:cubicBezTo>
                            <a:cubicBezTo>
                              <a:pt x="139" y="40"/>
                              <a:pt x="138" y="42"/>
                              <a:pt x="138" y="44"/>
                            </a:cubicBezTo>
                            <a:cubicBezTo>
                              <a:pt x="138" y="46"/>
                              <a:pt x="138" y="47"/>
                              <a:pt x="139" y="48"/>
                            </a:cubicBezTo>
                            <a:cubicBezTo>
                              <a:pt x="138" y="50"/>
                              <a:pt x="137" y="51"/>
                              <a:pt x="135" y="51"/>
                            </a:cubicBezTo>
                            <a:cubicBezTo>
                              <a:pt x="131" y="51"/>
                              <a:pt x="130" y="49"/>
                              <a:pt x="130" y="47"/>
                            </a:cubicBezTo>
                            <a:cubicBezTo>
                              <a:pt x="130" y="45"/>
                              <a:pt x="134" y="44"/>
                              <a:pt x="134" y="41"/>
                            </a:cubicBezTo>
                            <a:cubicBezTo>
                              <a:pt x="134" y="38"/>
                              <a:pt x="133" y="37"/>
                              <a:pt x="131" y="37"/>
                            </a:cubicBezTo>
                            <a:cubicBezTo>
                              <a:pt x="129" y="37"/>
                              <a:pt x="129" y="38"/>
                              <a:pt x="128" y="38"/>
                            </a:cubicBezTo>
                            <a:cubicBezTo>
                              <a:pt x="128" y="38"/>
                              <a:pt x="127" y="37"/>
                              <a:pt x="126" y="37"/>
                            </a:cubicBezTo>
                            <a:cubicBezTo>
                              <a:pt x="124" y="37"/>
                              <a:pt x="123" y="38"/>
                              <a:pt x="123" y="41"/>
                            </a:cubicBezTo>
                            <a:cubicBezTo>
                              <a:pt x="123" y="44"/>
                              <a:pt x="127" y="45"/>
                              <a:pt x="127" y="47"/>
                            </a:cubicBezTo>
                            <a:cubicBezTo>
                              <a:pt x="127" y="49"/>
                              <a:pt x="125" y="51"/>
                              <a:pt x="122" y="51"/>
                            </a:cubicBezTo>
                            <a:cubicBezTo>
                              <a:pt x="120" y="51"/>
                              <a:pt x="119" y="50"/>
                              <a:pt x="118" y="48"/>
                            </a:cubicBezTo>
                            <a:cubicBezTo>
                              <a:pt x="119" y="47"/>
                              <a:pt x="119" y="46"/>
                              <a:pt x="119" y="44"/>
                            </a:cubicBezTo>
                            <a:cubicBezTo>
                              <a:pt x="119" y="42"/>
                              <a:pt x="118" y="40"/>
                              <a:pt x="116" y="40"/>
                            </a:cubicBezTo>
                            <a:cubicBezTo>
                              <a:pt x="115" y="40"/>
                              <a:pt x="114" y="40"/>
                              <a:pt x="113" y="41"/>
                            </a:cubicBezTo>
                            <a:cubicBezTo>
                              <a:pt x="111" y="37"/>
                              <a:pt x="110" y="33"/>
                              <a:pt x="110" y="31"/>
                            </a:cubicBezTo>
                            <a:cubicBezTo>
                              <a:pt x="110" y="27"/>
                              <a:pt x="111" y="27"/>
                              <a:pt x="112" y="27"/>
                            </a:cubicBezTo>
                            <a:cubicBezTo>
                              <a:pt x="115" y="27"/>
                              <a:pt x="115" y="32"/>
                              <a:pt x="118" y="32"/>
                            </a:cubicBezTo>
                            <a:cubicBezTo>
                              <a:pt x="121" y="32"/>
                              <a:pt x="122" y="29"/>
                              <a:pt x="122" y="28"/>
                            </a:cubicBezTo>
                            <a:cubicBezTo>
                              <a:pt x="122" y="28"/>
                              <a:pt x="122" y="28"/>
                              <a:pt x="121" y="28"/>
                            </a:cubicBezTo>
                            <a:cubicBezTo>
                              <a:pt x="116" y="28"/>
                              <a:pt x="117" y="23"/>
                              <a:pt x="112" y="23"/>
                            </a:cubicBezTo>
                            <a:cubicBezTo>
                              <a:pt x="106" y="23"/>
                              <a:pt x="104" y="27"/>
                              <a:pt x="104" y="30"/>
                            </a:cubicBezTo>
                            <a:cubicBezTo>
                              <a:pt x="104" y="38"/>
                              <a:pt x="112" y="44"/>
                              <a:pt x="112" y="50"/>
                            </a:cubicBezTo>
                            <a:cubicBezTo>
                              <a:pt x="112" y="53"/>
                              <a:pt x="110" y="54"/>
                              <a:pt x="109" y="54"/>
                            </a:cubicBezTo>
                            <a:cubicBezTo>
                              <a:pt x="108" y="54"/>
                              <a:pt x="107" y="54"/>
                              <a:pt x="106" y="53"/>
                            </a:cubicBezTo>
                            <a:cubicBezTo>
                              <a:pt x="107" y="52"/>
                              <a:pt x="107" y="52"/>
                              <a:pt x="107" y="51"/>
                            </a:cubicBezTo>
                            <a:cubicBezTo>
                              <a:pt x="107" y="49"/>
                              <a:pt x="105" y="47"/>
                              <a:pt x="104" y="47"/>
                            </a:cubicBezTo>
                            <a:cubicBezTo>
                              <a:pt x="103" y="47"/>
                              <a:pt x="102" y="47"/>
                              <a:pt x="101" y="48"/>
                            </a:cubicBezTo>
                            <a:cubicBezTo>
                              <a:pt x="98" y="45"/>
                              <a:pt x="96" y="41"/>
                              <a:pt x="96" y="37"/>
                            </a:cubicBezTo>
                            <a:cubicBezTo>
                              <a:pt x="96" y="35"/>
                              <a:pt x="97" y="35"/>
                              <a:pt x="97" y="35"/>
                            </a:cubicBezTo>
                            <a:cubicBezTo>
                              <a:pt x="99" y="35"/>
                              <a:pt x="99" y="37"/>
                              <a:pt x="100" y="37"/>
                            </a:cubicBezTo>
                            <a:cubicBezTo>
                              <a:pt x="102" y="37"/>
                              <a:pt x="103" y="35"/>
                              <a:pt x="103" y="34"/>
                            </a:cubicBezTo>
                            <a:cubicBezTo>
                              <a:pt x="103" y="34"/>
                              <a:pt x="102" y="34"/>
                              <a:pt x="102" y="34"/>
                            </a:cubicBezTo>
                            <a:cubicBezTo>
                              <a:pt x="99" y="34"/>
                              <a:pt x="99" y="32"/>
                              <a:pt x="96" y="32"/>
                            </a:cubicBezTo>
                            <a:cubicBezTo>
                              <a:pt x="95" y="32"/>
                              <a:pt x="91" y="32"/>
                              <a:pt x="91" y="38"/>
                            </a:cubicBezTo>
                            <a:cubicBezTo>
                              <a:pt x="91" y="47"/>
                              <a:pt x="101" y="49"/>
                              <a:pt x="99" y="56"/>
                            </a:cubicBezTo>
                            <a:cubicBezTo>
                              <a:pt x="104" y="55"/>
                              <a:pt x="103" y="60"/>
                              <a:pt x="104" y="68"/>
                            </a:cubicBezTo>
                            <a:cubicBezTo>
                              <a:pt x="104" y="68"/>
                              <a:pt x="112" y="65"/>
                              <a:pt x="128" y="65"/>
                            </a:cubicBezTo>
                            <a:close/>
                            <a:moveTo>
                              <a:pt x="99" y="77"/>
                            </a:moveTo>
                            <a:cubicBezTo>
                              <a:pt x="95" y="78"/>
                              <a:pt x="92" y="79"/>
                              <a:pt x="90" y="79"/>
                            </a:cubicBezTo>
                            <a:cubicBezTo>
                              <a:pt x="91" y="77"/>
                              <a:pt x="91" y="75"/>
                              <a:pt x="93" y="75"/>
                            </a:cubicBezTo>
                            <a:cubicBezTo>
                              <a:pt x="93" y="75"/>
                              <a:pt x="93" y="75"/>
                              <a:pt x="93" y="74"/>
                            </a:cubicBezTo>
                            <a:cubicBezTo>
                              <a:pt x="89" y="72"/>
                              <a:pt x="87" y="77"/>
                              <a:pt x="87" y="77"/>
                            </a:cubicBezTo>
                            <a:cubicBezTo>
                              <a:pt x="86" y="77"/>
                              <a:pt x="84" y="77"/>
                              <a:pt x="84" y="79"/>
                            </a:cubicBezTo>
                            <a:cubicBezTo>
                              <a:pt x="84" y="85"/>
                              <a:pt x="71" y="88"/>
                              <a:pt x="68" y="88"/>
                            </a:cubicBezTo>
                            <a:cubicBezTo>
                              <a:pt x="73" y="90"/>
                              <a:pt x="75" y="97"/>
                              <a:pt x="75" y="97"/>
                            </a:cubicBezTo>
                            <a:cubicBezTo>
                              <a:pt x="79" y="93"/>
                              <a:pt x="83" y="90"/>
                              <a:pt x="84" y="90"/>
                            </a:cubicBezTo>
                            <a:cubicBezTo>
                              <a:pt x="85" y="90"/>
                              <a:pt x="86" y="91"/>
                              <a:pt x="86" y="92"/>
                            </a:cubicBezTo>
                            <a:cubicBezTo>
                              <a:pt x="86" y="92"/>
                              <a:pt x="86" y="92"/>
                              <a:pt x="86" y="92"/>
                            </a:cubicBezTo>
                            <a:cubicBezTo>
                              <a:pt x="88" y="89"/>
                              <a:pt x="87" y="88"/>
                              <a:pt x="87" y="87"/>
                            </a:cubicBezTo>
                            <a:cubicBezTo>
                              <a:pt x="87" y="87"/>
                              <a:pt x="87" y="84"/>
                              <a:pt x="90" y="84"/>
                            </a:cubicBezTo>
                            <a:cubicBezTo>
                              <a:pt x="90" y="121"/>
                              <a:pt x="90" y="121"/>
                              <a:pt x="90" y="121"/>
                            </a:cubicBezTo>
                            <a:cubicBezTo>
                              <a:pt x="89" y="121"/>
                              <a:pt x="89" y="121"/>
                              <a:pt x="89" y="121"/>
                            </a:cubicBezTo>
                            <a:cubicBezTo>
                              <a:pt x="88" y="122"/>
                              <a:pt x="83" y="117"/>
                              <a:pt x="76" y="113"/>
                            </a:cubicBezTo>
                            <a:cubicBezTo>
                              <a:pt x="70" y="108"/>
                              <a:pt x="67" y="111"/>
                              <a:pt x="60" y="115"/>
                            </a:cubicBezTo>
                            <a:cubicBezTo>
                              <a:pt x="51" y="120"/>
                              <a:pt x="41" y="115"/>
                              <a:pt x="41" y="115"/>
                            </a:cubicBezTo>
                            <a:cubicBezTo>
                              <a:pt x="34" y="121"/>
                              <a:pt x="31" y="137"/>
                              <a:pt x="31" y="137"/>
                            </a:cubicBezTo>
                            <a:cubicBezTo>
                              <a:pt x="29" y="138"/>
                              <a:pt x="27" y="139"/>
                              <a:pt x="24" y="139"/>
                            </a:cubicBezTo>
                            <a:cubicBezTo>
                              <a:pt x="18" y="139"/>
                              <a:pt x="17" y="135"/>
                              <a:pt x="17" y="133"/>
                            </a:cubicBezTo>
                            <a:cubicBezTo>
                              <a:pt x="17" y="123"/>
                              <a:pt x="29" y="119"/>
                              <a:pt x="29" y="110"/>
                            </a:cubicBezTo>
                            <a:cubicBezTo>
                              <a:pt x="29" y="108"/>
                              <a:pt x="28" y="99"/>
                              <a:pt x="16" y="99"/>
                            </a:cubicBezTo>
                            <a:cubicBezTo>
                              <a:pt x="15" y="99"/>
                              <a:pt x="6" y="99"/>
                              <a:pt x="6" y="99"/>
                            </a:cubicBezTo>
                            <a:cubicBezTo>
                              <a:pt x="2" y="99"/>
                              <a:pt x="1" y="96"/>
                              <a:pt x="0" y="95"/>
                            </a:cubicBezTo>
                            <a:cubicBezTo>
                              <a:pt x="0" y="94"/>
                              <a:pt x="0" y="95"/>
                              <a:pt x="0" y="95"/>
                            </a:cubicBezTo>
                            <a:cubicBezTo>
                              <a:pt x="0" y="96"/>
                              <a:pt x="0" y="97"/>
                              <a:pt x="0" y="99"/>
                            </a:cubicBezTo>
                            <a:cubicBezTo>
                              <a:pt x="0" y="103"/>
                              <a:pt x="2" y="105"/>
                              <a:pt x="6" y="105"/>
                            </a:cubicBezTo>
                            <a:cubicBezTo>
                              <a:pt x="8" y="105"/>
                              <a:pt x="9" y="105"/>
                              <a:pt x="10" y="104"/>
                            </a:cubicBezTo>
                            <a:cubicBezTo>
                              <a:pt x="10" y="104"/>
                              <a:pt x="11" y="104"/>
                              <a:pt x="10" y="105"/>
                            </a:cubicBezTo>
                            <a:cubicBezTo>
                              <a:pt x="9" y="107"/>
                              <a:pt x="8" y="111"/>
                              <a:pt x="9" y="112"/>
                            </a:cubicBezTo>
                            <a:cubicBezTo>
                              <a:pt x="9" y="112"/>
                              <a:pt x="10" y="112"/>
                              <a:pt x="10" y="112"/>
                            </a:cubicBezTo>
                            <a:cubicBezTo>
                              <a:pt x="11" y="108"/>
                              <a:pt x="14" y="104"/>
                              <a:pt x="19" y="104"/>
                            </a:cubicBezTo>
                            <a:cubicBezTo>
                              <a:pt x="25" y="104"/>
                              <a:pt x="25" y="109"/>
                              <a:pt x="25" y="110"/>
                            </a:cubicBezTo>
                            <a:cubicBezTo>
                              <a:pt x="25" y="118"/>
                              <a:pt x="12" y="123"/>
                              <a:pt x="12" y="134"/>
                            </a:cubicBezTo>
                            <a:cubicBezTo>
                              <a:pt x="12" y="144"/>
                              <a:pt x="23" y="146"/>
                              <a:pt x="30" y="145"/>
                            </a:cubicBezTo>
                            <a:cubicBezTo>
                              <a:pt x="29" y="155"/>
                              <a:pt x="17" y="159"/>
                              <a:pt x="17" y="151"/>
                            </a:cubicBezTo>
                            <a:cubicBezTo>
                              <a:pt x="17" y="151"/>
                              <a:pt x="17" y="151"/>
                              <a:pt x="16" y="151"/>
                            </a:cubicBezTo>
                            <a:cubicBezTo>
                              <a:pt x="15" y="155"/>
                              <a:pt x="16" y="158"/>
                              <a:pt x="20" y="159"/>
                            </a:cubicBezTo>
                            <a:cubicBezTo>
                              <a:pt x="21" y="159"/>
                              <a:pt x="20" y="159"/>
                              <a:pt x="20" y="160"/>
                            </a:cubicBezTo>
                            <a:cubicBezTo>
                              <a:pt x="15" y="163"/>
                              <a:pt x="18" y="174"/>
                              <a:pt x="18" y="178"/>
                            </a:cubicBezTo>
                            <a:cubicBezTo>
                              <a:pt x="19" y="182"/>
                              <a:pt x="14" y="182"/>
                              <a:pt x="13" y="182"/>
                            </a:cubicBezTo>
                            <a:cubicBezTo>
                              <a:pt x="13" y="182"/>
                              <a:pt x="13" y="182"/>
                              <a:pt x="13" y="182"/>
                            </a:cubicBezTo>
                            <a:cubicBezTo>
                              <a:pt x="17" y="186"/>
                              <a:pt x="21" y="182"/>
                              <a:pt x="21" y="182"/>
                            </a:cubicBezTo>
                            <a:cubicBezTo>
                              <a:pt x="24" y="183"/>
                              <a:pt x="22" y="186"/>
                              <a:pt x="20" y="188"/>
                            </a:cubicBezTo>
                            <a:cubicBezTo>
                              <a:pt x="20" y="188"/>
                              <a:pt x="20" y="188"/>
                              <a:pt x="20" y="188"/>
                            </a:cubicBezTo>
                            <a:cubicBezTo>
                              <a:pt x="20" y="188"/>
                              <a:pt x="25" y="189"/>
                              <a:pt x="26" y="185"/>
                            </a:cubicBezTo>
                            <a:cubicBezTo>
                              <a:pt x="29" y="187"/>
                              <a:pt x="32" y="186"/>
                              <a:pt x="32" y="186"/>
                            </a:cubicBezTo>
                            <a:cubicBezTo>
                              <a:pt x="33" y="185"/>
                              <a:pt x="38" y="184"/>
                              <a:pt x="39" y="189"/>
                            </a:cubicBezTo>
                            <a:cubicBezTo>
                              <a:pt x="39" y="189"/>
                              <a:pt x="39" y="189"/>
                              <a:pt x="39" y="189"/>
                            </a:cubicBezTo>
                            <a:cubicBezTo>
                              <a:pt x="43" y="184"/>
                              <a:pt x="39" y="182"/>
                              <a:pt x="37" y="181"/>
                            </a:cubicBezTo>
                            <a:cubicBezTo>
                              <a:pt x="37" y="181"/>
                              <a:pt x="40" y="179"/>
                              <a:pt x="42" y="182"/>
                            </a:cubicBezTo>
                            <a:cubicBezTo>
                              <a:pt x="42" y="182"/>
                              <a:pt x="43" y="182"/>
                              <a:pt x="43" y="182"/>
                            </a:cubicBezTo>
                            <a:cubicBezTo>
                              <a:pt x="43" y="176"/>
                              <a:pt x="38" y="176"/>
                              <a:pt x="35" y="178"/>
                            </a:cubicBezTo>
                            <a:cubicBezTo>
                              <a:pt x="35" y="178"/>
                              <a:pt x="34" y="174"/>
                              <a:pt x="39" y="175"/>
                            </a:cubicBezTo>
                            <a:cubicBezTo>
                              <a:pt x="39" y="175"/>
                              <a:pt x="39" y="174"/>
                              <a:pt x="39" y="174"/>
                            </a:cubicBezTo>
                            <a:cubicBezTo>
                              <a:pt x="35" y="171"/>
                              <a:pt x="32" y="174"/>
                              <a:pt x="32" y="175"/>
                            </a:cubicBezTo>
                            <a:cubicBezTo>
                              <a:pt x="30" y="177"/>
                              <a:pt x="26" y="176"/>
                              <a:pt x="26" y="176"/>
                            </a:cubicBezTo>
                            <a:cubicBezTo>
                              <a:pt x="27" y="156"/>
                              <a:pt x="44" y="163"/>
                              <a:pt x="47" y="154"/>
                            </a:cubicBezTo>
                            <a:cubicBezTo>
                              <a:pt x="47" y="153"/>
                              <a:pt x="47" y="153"/>
                              <a:pt x="47" y="153"/>
                            </a:cubicBezTo>
                            <a:cubicBezTo>
                              <a:pt x="48" y="156"/>
                              <a:pt x="54" y="156"/>
                              <a:pt x="55" y="152"/>
                            </a:cubicBezTo>
                            <a:cubicBezTo>
                              <a:pt x="55" y="151"/>
                              <a:pt x="55" y="151"/>
                              <a:pt x="55" y="151"/>
                            </a:cubicBezTo>
                            <a:cubicBezTo>
                              <a:pt x="50" y="156"/>
                              <a:pt x="38" y="141"/>
                              <a:pt x="54" y="128"/>
                            </a:cubicBezTo>
                            <a:cubicBezTo>
                              <a:pt x="67" y="117"/>
                              <a:pt x="78" y="123"/>
                              <a:pt x="83" y="127"/>
                            </a:cubicBezTo>
                            <a:cubicBezTo>
                              <a:pt x="83" y="128"/>
                              <a:pt x="82" y="129"/>
                              <a:pt x="82" y="129"/>
                            </a:cubicBezTo>
                            <a:cubicBezTo>
                              <a:pt x="81" y="129"/>
                              <a:pt x="81" y="129"/>
                              <a:pt x="82" y="129"/>
                            </a:cubicBezTo>
                            <a:cubicBezTo>
                              <a:pt x="83" y="130"/>
                              <a:pt x="85" y="130"/>
                              <a:pt x="86" y="129"/>
                            </a:cubicBezTo>
                            <a:cubicBezTo>
                              <a:pt x="88" y="131"/>
                              <a:pt x="86" y="133"/>
                              <a:pt x="85" y="134"/>
                            </a:cubicBezTo>
                            <a:cubicBezTo>
                              <a:pt x="84" y="134"/>
                              <a:pt x="85" y="134"/>
                              <a:pt x="85" y="134"/>
                            </a:cubicBezTo>
                            <a:cubicBezTo>
                              <a:pt x="87" y="135"/>
                              <a:pt x="90" y="132"/>
                              <a:pt x="90" y="130"/>
                            </a:cubicBezTo>
                            <a:cubicBezTo>
                              <a:pt x="90" y="131"/>
                              <a:pt x="90" y="131"/>
                              <a:pt x="90" y="131"/>
                            </a:cubicBezTo>
                            <a:cubicBezTo>
                              <a:pt x="90" y="142"/>
                              <a:pt x="90" y="142"/>
                              <a:pt x="90" y="142"/>
                            </a:cubicBezTo>
                            <a:cubicBezTo>
                              <a:pt x="90" y="158"/>
                              <a:pt x="108" y="160"/>
                              <a:pt x="128" y="173"/>
                            </a:cubicBezTo>
                            <a:cubicBezTo>
                              <a:pt x="148" y="160"/>
                              <a:pt x="167" y="158"/>
                              <a:pt x="167" y="142"/>
                            </a:cubicBezTo>
                            <a:cubicBezTo>
                              <a:pt x="167" y="131"/>
                              <a:pt x="167" y="131"/>
                              <a:pt x="167" y="131"/>
                            </a:cubicBezTo>
                            <a:cubicBezTo>
                              <a:pt x="167" y="130"/>
                              <a:pt x="167" y="130"/>
                              <a:pt x="167" y="130"/>
                            </a:cubicBezTo>
                            <a:cubicBezTo>
                              <a:pt x="167" y="132"/>
                              <a:pt x="169" y="135"/>
                              <a:pt x="172" y="134"/>
                            </a:cubicBezTo>
                            <a:cubicBezTo>
                              <a:pt x="172" y="134"/>
                              <a:pt x="172" y="134"/>
                              <a:pt x="172" y="134"/>
                            </a:cubicBezTo>
                            <a:cubicBezTo>
                              <a:pt x="171" y="133"/>
                              <a:pt x="168" y="131"/>
                              <a:pt x="171" y="129"/>
                            </a:cubicBezTo>
                            <a:cubicBezTo>
                              <a:pt x="172" y="130"/>
                              <a:pt x="174" y="130"/>
                              <a:pt x="175" y="129"/>
                            </a:cubicBezTo>
                            <a:cubicBezTo>
                              <a:pt x="175" y="129"/>
                              <a:pt x="175" y="129"/>
                              <a:pt x="175" y="129"/>
                            </a:cubicBezTo>
                            <a:cubicBezTo>
                              <a:pt x="175" y="129"/>
                              <a:pt x="174" y="128"/>
                              <a:pt x="174" y="127"/>
                            </a:cubicBezTo>
                            <a:cubicBezTo>
                              <a:pt x="178" y="123"/>
                              <a:pt x="190" y="117"/>
                              <a:pt x="203" y="128"/>
                            </a:cubicBezTo>
                            <a:cubicBezTo>
                              <a:pt x="218" y="141"/>
                              <a:pt x="207" y="156"/>
                              <a:pt x="202" y="151"/>
                            </a:cubicBezTo>
                            <a:cubicBezTo>
                              <a:pt x="202" y="151"/>
                              <a:pt x="202" y="151"/>
                              <a:pt x="202" y="152"/>
                            </a:cubicBezTo>
                            <a:cubicBezTo>
                              <a:pt x="203" y="156"/>
                              <a:pt x="209" y="156"/>
                              <a:pt x="210" y="153"/>
                            </a:cubicBezTo>
                            <a:cubicBezTo>
                              <a:pt x="210" y="153"/>
                              <a:pt x="210" y="153"/>
                              <a:pt x="210" y="154"/>
                            </a:cubicBezTo>
                            <a:cubicBezTo>
                              <a:pt x="212" y="163"/>
                              <a:pt x="230" y="156"/>
                              <a:pt x="231" y="176"/>
                            </a:cubicBezTo>
                            <a:cubicBezTo>
                              <a:pt x="230" y="176"/>
                              <a:pt x="227" y="177"/>
                              <a:pt x="225" y="175"/>
                            </a:cubicBezTo>
                            <a:cubicBezTo>
                              <a:pt x="224" y="174"/>
                              <a:pt x="221" y="171"/>
                              <a:pt x="218" y="174"/>
                            </a:cubicBezTo>
                            <a:cubicBezTo>
                              <a:pt x="218" y="174"/>
                              <a:pt x="218" y="175"/>
                              <a:pt x="218" y="175"/>
                            </a:cubicBezTo>
                            <a:cubicBezTo>
                              <a:pt x="223" y="174"/>
                              <a:pt x="222" y="178"/>
                              <a:pt x="221" y="178"/>
                            </a:cubicBezTo>
                            <a:cubicBezTo>
                              <a:pt x="218" y="176"/>
                              <a:pt x="214" y="176"/>
                              <a:pt x="214" y="182"/>
                            </a:cubicBezTo>
                            <a:cubicBezTo>
                              <a:pt x="214" y="182"/>
                              <a:pt x="214" y="182"/>
                              <a:pt x="215" y="182"/>
                            </a:cubicBezTo>
                            <a:cubicBezTo>
                              <a:pt x="217" y="179"/>
                              <a:pt x="220" y="181"/>
                              <a:pt x="220" y="181"/>
                            </a:cubicBezTo>
                            <a:cubicBezTo>
                              <a:pt x="218" y="182"/>
                              <a:pt x="214" y="184"/>
                              <a:pt x="218" y="189"/>
                            </a:cubicBezTo>
                            <a:cubicBezTo>
                              <a:pt x="218" y="189"/>
                              <a:pt x="218" y="189"/>
                              <a:pt x="218" y="189"/>
                            </a:cubicBezTo>
                            <a:cubicBezTo>
                              <a:pt x="219" y="184"/>
                              <a:pt x="223" y="185"/>
                              <a:pt x="224" y="186"/>
                            </a:cubicBezTo>
                            <a:cubicBezTo>
                              <a:pt x="225" y="186"/>
                              <a:pt x="228" y="187"/>
                              <a:pt x="230" y="185"/>
                            </a:cubicBezTo>
                            <a:cubicBezTo>
                              <a:pt x="231" y="189"/>
                              <a:pt x="236" y="188"/>
                              <a:pt x="237" y="188"/>
                            </a:cubicBezTo>
                            <a:cubicBezTo>
                              <a:pt x="237" y="188"/>
                              <a:pt x="237" y="188"/>
                              <a:pt x="237" y="188"/>
                            </a:cubicBezTo>
                            <a:cubicBezTo>
                              <a:pt x="235" y="186"/>
                              <a:pt x="233" y="183"/>
                              <a:pt x="236" y="182"/>
                            </a:cubicBezTo>
                            <a:cubicBezTo>
                              <a:pt x="236" y="182"/>
                              <a:pt x="240" y="186"/>
                              <a:pt x="244" y="182"/>
                            </a:cubicBezTo>
                            <a:cubicBezTo>
                              <a:pt x="244" y="182"/>
                              <a:pt x="244" y="182"/>
                              <a:pt x="243" y="182"/>
                            </a:cubicBezTo>
                            <a:cubicBezTo>
                              <a:pt x="243" y="182"/>
                              <a:pt x="238" y="182"/>
                              <a:pt x="239" y="178"/>
                            </a:cubicBezTo>
                            <a:cubicBezTo>
                              <a:pt x="239" y="174"/>
                              <a:pt x="241" y="163"/>
                              <a:pt x="237" y="160"/>
                            </a:cubicBezTo>
                            <a:cubicBezTo>
                              <a:pt x="236" y="159"/>
                              <a:pt x="236" y="159"/>
                              <a:pt x="237" y="159"/>
                            </a:cubicBezTo>
                            <a:cubicBezTo>
                              <a:pt x="241" y="158"/>
                              <a:pt x="242" y="155"/>
                              <a:pt x="240" y="151"/>
                            </a:cubicBezTo>
                            <a:cubicBezTo>
                              <a:pt x="240" y="151"/>
                              <a:pt x="240" y="151"/>
                              <a:pt x="240" y="151"/>
                            </a:cubicBezTo>
                            <a:cubicBezTo>
                              <a:pt x="239" y="159"/>
                              <a:pt x="227" y="155"/>
                              <a:pt x="227" y="145"/>
                            </a:cubicBezTo>
                            <a:cubicBezTo>
                              <a:pt x="233" y="146"/>
                              <a:pt x="245" y="144"/>
                              <a:pt x="245" y="134"/>
                            </a:cubicBezTo>
                            <a:cubicBezTo>
                              <a:pt x="245" y="123"/>
                              <a:pt x="231" y="118"/>
                              <a:pt x="231" y="110"/>
                            </a:cubicBezTo>
                            <a:cubicBezTo>
                              <a:pt x="231" y="109"/>
                              <a:pt x="231" y="104"/>
                              <a:pt x="237" y="104"/>
                            </a:cubicBezTo>
                            <a:cubicBezTo>
                              <a:pt x="242" y="104"/>
                              <a:pt x="246" y="108"/>
                              <a:pt x="247" y="112"/>
                            </a:cubicBezTo>
                            <a:cubicBezTo>
                              <a:pt x="247" y="112"/>
                              <a:pt x="247" y="112"/>
                              <a:pt x="248" y="112"/>
                            </a:cubicBezTo>
                            <a:cubicBezTo>
                              <a:pt x="248" y="111"/>
                              <a:pt x="248" y="107"/>
                              <a:pt x="246" y="105"/>
                            </a:cubicBezTo>
                            <a:cubicBezTo>
                              <a:pt x="246" y="104"/>
                              <a:pt x="246" y="104"/>
                              <a:pt x="247" y="104"/>
                            </a:cubicBezTo>
                            <a:cubicBezTo>
                              <a:pt x="247" y="105"/>
                              <a:pt x="249" y="105"/>
                              <a:pt x="251" y="105"/>
                            </a:cubicBezTo>
                            <a:cubicBezTo>
                              <a:pt x="255" y="105"/>
                              <a:pt x="257" y="103"/>
                              <a:pt x="257" y="99"/>
                            </a:cubicBezTo>
                            <a:cubicBezTo>
                              <a:pt x="257" y="97"/>
                              <a:pt x="256" y="96"/>
                              <a:pt x="257" y="95"/>
                            </a:cubicBezTo>
                            <a:cubicBezTo>
                              <a:pt x="257" y="95"/>
                              <a:pt x="256" y="94"/>
                              <a:pt x="256" y="95"/>
                            </a:cubicBezTo>
                            <a:cubicBezTo>
                              <a:pt x="256" y="96"/>
                              <a:pt x="255" y="99"/>
                              <a:pt x="250" y="99"/>
                            </a:cubicBezTo>
                            <a:cubicBezTo>
                              <a:pt x="250" y="99"/>
                              <a:pt x="242" y="99"/>
                              <a:pt x="240" y="99"/>
                            </a:cubicBezTo>
                            <a:cubicBezTo>
                              <a:pt x="229" y="99"/>
                              <a:pt x="228" y="108"/>
                              <a:pt x="228" y="110"/>
                            </a:cubicBezTo>
                            <a:cubicBezTo>
                              <a:pt x="228" y="119"/>
                              <a:pt x="240" y="123"/>
                              <a:pt x="240" y="133"/>
                            </a:cubicBezTo>
                            <a:cubicBezTo>
                              <a:pt x="240" y="135"/>
                              <a:pt x="239" y="139"/>
                              <a:pt x="233" y="139"/>
                            </a:cubicBezTo>
                            <a:cubicBezTo>
                              <a:pt x="230" y="139"/>
                              <a:pt x="228" y="138"/>
                              <a:pt x="226" y="137"/>
                            </a:cubicBezTo>
                            <a:cubicBezTo>
                              <a:pt x="226" y="137"/>
                              <a:pt x="223" y="121"/>
                              <a:pt x="215" y="115"/>
                            </a:cubicBezTo>
                            <a:cubicBezTo>
                              <a:pt x="215" y="115"/>
                              <a:pt x="206" y="120"/>
                              <a:pt x="197" y="115"/>
                            </a:cubicBezTo>
                            <a:cubicBezTo>
                              <a:pt x="190" y="111"/>
                              <a:pt x="186" y="108"/>
                              <a:pt x="180" y="113"/>
                            </a:cubicBezTo>
                            <a:cubicBezTo>
                              <a:pt x="174" y="117"/>
                              <a:pt x="169" y="122"/>
                              <a:pt x="168" y="121"/>
                            </a:cubicBezTo>
                            <a:cubicBezTo>
                              <a:pt x="167" y="121"/>
                              <a:pt x="167" y="121"/>
                              <a:pt x="167" y="121"/>
                            </a:cubicBezTo>
                            <a:cubicBezTo>
                              <a:pt x="167" y="84"/>
                              <a:pt x="167" y="84"/>
                              <a:pt x="167" y="84"/>
                            </a:cubicBezTo>
                            <a:cubicBezTo>
                              <a:pt x="169" y="84"/>
                              <a:pt x="170" y="87"/>
                              <a:pt x="170" y="87"/>
                            </a:cubicBezTo>
                            <a:cubicBezTo>
                              <a:pt x="169" y="88"/>
                              <a:pt x="168" y="89"/>
                              <a:pt x="170" y="92"/>
                            </a:cubicBezTo>
                            <a:cubicBezTo>
                              <a:pt x="171" y="92"/>
                              <a:pt x="171" y="92"/>
                              <a:pt x="171" y="92"/>
                            </a:cubicBezTo>
                            <a:cubicBezTo>
                              <a:pt x="171" y="91"/>
                              <a:pt x="171" y="90"/>
                              <a:pt x="172" y="90"/>
                            </a:cubicBezTo>
                            <a:cubicBezTo>
                              <a:pt x="173" y="90"/>
                              <a:pt x="178" y="93"/>
                              <a:pt x="181" y="97"/>
                            </a:cubicBezTo>
                            <a:cubicBezTo>
                              <a:pt x="181" y="97"/>
                              <a:pt x="184" y="90"/>
                              <a:pt x="189" y="88"/>
                            </a:cubicBezTo>
                            <a:cubicBezTo>
                              <a:pt x="186" y="88"/>
                              <a:pt x="173" y="85"/>
                              <a:pt x="173" y="79"/>
                            </a:cubicBezTo>
                            <a:cubicBezTo>
                              <a:pt x="173" y="77"/>
                              <a:pt x="171" y="77"/>
                              <a:pt x="170" y="77"/>
                            </a:cubicBezTo>
                            <a:cubicBezTo>
                              <a:pt x="170" y="77"/>
                              <a:pt x="168" y="72"/>
                              <a:pt x="164" y="74"/>
                            </a:cubicBezTo>
                            <a:cubicBezTo>
                              <a:pt x="163" y="75"/>
                              <a:pt x="164" y="75"/>
                              <a:pt x="164" y="75"/>
                            </a:cubicBezTo>
                            <a:cubicBezTo>
                              <a:pt x="165" y="75"/>
                              <a:pt x="166" y="77"/>
                              <a:pt x="166" y="79"/>
                            </a:cubicBezTo>
                            <a:cubicBezTo>
                              <a:pt x="163" y="78"/>
                              <a:pt x="147" y="73"/>
                              <a:pt x="128" y="73"/>
                            </a:cubicBezTo>
                            <a:cubicBezTo>
                              <a:pt x="119" y="73"/>
                              <a:pt x="111" y="75"/>
                              <a:pt x="104" y="76"/>
                            </a:cubicBezTo>
                            <a:cubicBezTo>
                              <a:pt x="104" y="88"/>
                              <a:pt x="104" y="88"/>
                              <a:pt x="104" y="88"/>
                            </a:cubicBezTo>
                            <a:cubicBezTo>
                              <a:pt x="99" y="88"/>
                              <a:pt x="99" y="88"/>
                              <a:pt x="99" y="88"/>
                            </a:cubicBezTo>
                            <a:cubicBezTo>
                              <a:pt x="99" y="77"/>
                              <a:pt x="99" y="77"/>
                              <a:pt x="99" y="77"/>
                            </a:cubicBezTo>
                            <a:cubicBezTo>
                              <a:pt x="99" y="77"/>
                              <a:pt x="99" y="77"/>
                              <a:pt x="99" y="77"/>
                            </a:cubicBezTo>
                            <a:moveTo>
                              <a:pt x="65" y="207"/>
                            </a:moveTo>
                            <a:cubicBezTo>
                              <a:pt x="64" y="207"/>
                              <a:pt x="63" y="206"/>
                              <a:pt x="63" y="204"/>
                            </a:cubicBezTo>
                            <a:cubicBezTo>
                              <a:pt x="63" y="196"/>
                              <a:pt x="63" y="196"/>
                              <a:pt x="63" y="196"/>
                            </a:cubicBezTo>
                            <a:cubicBezTo>
                              <a:pt x="60" y="195"/>
                              <a:pt x="54" y="193"/>
                              <a:pt x="42" y="193"/>
                            </a:cubicBezTo>
                            <a:cubicBezTo>
                              <a:pt x="32" y="193"/>
                              <a:pt x="28" y="195"/>
                              <a:pt x="28" y="196"/>
                            </a:cubicBezTo>
                            <a:cubicBezTo>
                              <a:pt x="25" y="211"/>
                              <a:pt x="25" y="211"/>
                              <a:pt x="25" y="211"/>
                            </a:cubicBezTo>
                            <a:cubicBezTo>
                              <a:pt x="25" y="211"/>
                              <a:pt x="30" y="208"/>
                              <a:pt x="45" y="208"/>
                            </a:cubicBezTo>
                            <a:cubicBezTo>
                              <a:pt x="63" y="210"/>
                              <a:pt x="81" y="220"/>
                              <a:pt x="81" y="209"/>
                            </a:cubicBezTo>
                            <a:cubicBezTo>
                              <a:pt x="81" y="202"/>
                              <a:pt x="81" y="202"/>
                              <a:pt x="81" y="202"/>
                            </a:cubicBezTo>
                            <a:cubicBezTo>
                              <a:pt x="67" y="202"/>
                              <a:pt x="65" y="207"/>
                              <a:pt x="65" y="207"/>
                            </a:cubicBezTo>
                            <a:close/>
                            <a:moveTo>
                              <a:pt x="176" y="202"/>
                            </a:moveTo>
                            <a:cubicBezTo>
                              <a:pt x="176" y="209"/>
                              <a:pt x="176" y="209"/>
                              <a:pt x="176" y="209"/>
                            </a:cubicBezTo>
                            <a:cubicBezTo>
                              <a:pt x="176" y="220"/>
                              <a:pt x="194" y="210"/>
                              <a:pt x="212" y="208"/>
                            </a:cubicBezTo>
                            <a:cubicBezTo>
                              <a:pt x="227" y="208"/>
                              <a:pt x="231" y="211"/>
                              <a:pt x="231" y="211"/>
                            </a:cubicBezTo>
                            <a:cubicBezTo>
                              <a:pt x="229" y="196"/>
                              <a:pt x="229" y="196"/>
                              <a:pt x="229" y="196"/>
                            </a:cubicBezTo>
                            <a:cubicBezTo>
                              <a:pt x="228" y="195"/>
                              <a:pt x="225" y="193"/>
                              <a:pt x="215" y="193"/>
                            </a:cubicBezTo>
                            <a:cubicBezTo>
                              <a:pt x="202" y="193"/>
                              <a:pt x="196" y="195"/>
                              <a:pt x="194" y="196"/>
                            </a:cubicBezTo>
                            <a:cubicBezTo>
                              <a:pt x="194" y="204"/>
                              <a:pt x="194" y="204"/>
                              <a:pt x="194" y="204"/>
                            </a:cubicBezTo>
                            <a:cubicBezTo>
                              <a:pt x="194" y="206"/>
                              <a:pt x="193" y="207"/>
                              <a:pt x="192" y="207"/>
                            </a:cubicBezTo>
                            <a:cubicBezTo>
                              <a:pt x="192" y="207"/>
                              <a:pt x="190" y="202"/>
                              <a:pt x="176" y="202"/>
                            </a:cubicBezTo>
                            <a:close/>
                            <a:moveTo>
                              <a:pt x="128" y="195"/>
                            </a:moveTo>
                            <a:cubicBezTo>
                              <a:pt x="157" y="195"/>
                              <a:pt x="187" y="197"/>
                              <a:pt x="191" y="201"/>
                            </a:cubicBezTo>
                            <a:cubicBezTo>
                              <a:pt x="191" y="202"/>
                              <a:pt x="191" y="201"/>
                              <a:pt x="191" y="201"/>
                            </a:cubicBezTo>
                            <a:cubicBezTo>
                              <a:pt x="191" y="186"/>
                              <a:pt x="191" y="186"/>
                              <a:pt x="191" y="186"/>
                            </a:cubicBezTo>
                            <a:cubicBezTo>
                              <a:pt x="191" y="181"/>
                              <a:pt x="161" y="179"/>
                              <a:pt x="128" y="179"/>
                            </a:cubicBezTo>
                            <a:cubicBezTo>
                              <a:pt x="96" y="179"/>
                              <a:pt x="66" y="181"/>
                              <a:pt x="66" y="186"/>
                            </a:cubicBezTo>
                            <a:cubicBezTo>
                              <a:pt x="66" y="201"/>
                              <a:pt x="66" y="201"/>
                              <a:pt x="66" y="201"/>
                            </a:cubicBezTo>
                            <a:cubicBezTo>
                              <a:pt x="66" y="201"/>
                              <a:pt x="66" y="202"/>
                              <a:pt x="66" y="201"/>
                            </a:cubicBezTo>
                            <a:cubicBezTo>
                              <a:pt x="70" y="197"/>
                              <a:pt x="99" y="195"/>
                              <a:pt x="128" y="195"/>
                            </a:cubicBezTo>
                            <a:close/>
                            <a:moveTo>
                              <a:pt x="103" y="123"/>
                            </a:moveTo>
                            <a:cubicBezTo>
                              <a:pt x="100" y="122"/>
                              <a:pt x="100" y="122"/>
                              <a:pt x="100" y="122"/>
                            </a:cubicBezTo>
                            <a:cubicBezTo>
                              <a:pt x="99" y="123"/>
                              <a:pt x="99" y="123"/>
                              <a:pt x="99" y="123"/>
                            </a:cubicBezTo>
                            <a:cubicBezTo>
                              <a:pt x="96" y="121"/>
                              <a:pt x="96" y="121"/>
                              <a:pt x="96" y="121"/>
                            </a:cubicBezTo>
                            <a:cubicBezTo>
                              <a:pt x="96" y="121"/>
                              <a:pt x="98" y="121"/>
                              <a:pt x="99" y="121"/>
                            </a:cubicBezTo>
                            <a:cubicBezTo>
                              <a:pt x="99" y="121"/>
                              <a:pt x="99" y="121"/>
                              <a:pt x="99" y="121"/>
                            </a:cubicBezTo>
                            <a:cubicBezTo>
                              <a:pt x="98" y="120"/>
                              <a:pt x="97" y="118"/>
                              <a:pt x="97" y="118"/>
                            </a:cubicBezTo>
                            <a:cubicBezTo>
                              <a:pt x="97" y="118"/>
                              <a:pt x="98" y="119"/>
                              <a:pt x="100" y="120"/>
                            </a:cubicBezTo>
                            <a:cubicBezTo>
                              <a:pt x="100" y="120"/>
                              <a:pt x="100" y="120"/>
                              <a:pt x="100" y="119"/>
                            </a:cubicBezTo>
                            <a:cubicBezTo>
                              <a:pt x="99" y="118"/>
                              <a:pt x="98" y="116"/>
                              <a:pt x="98" y="116"/>
                            </a:cubicBezTo>
                            <a:cubicBezTo>
                              <a:pt x="98" y="116"/>
                              <a:pt x="101" y="118"/>
                              <a:pt x="101" y="118"/>
                            </a:cubicBezTo>
                            <a:cubicBezTo>
                              <a:pt x="101" y="118"/>
                              <a:pt x="102" y="118"/>
                              <a:pt x="101" y="118"/>
                            </a:cubicBezTo>
                            <a:cubicBezTo>
                              <a:pt x="101" y="116"/>
                              <a:pt x="100" y="114"/>
                              <a:pt x="100" y="114"/>
                            </a:cubicBezTo>
                            <a:cubicBezTo>
                              <a:pt x="103" y="117"/>
                              <a:pt x="103" y="117"/>
                              <a:pt x="103" y="117"/>
                            </a:cubicBezTo>
                            <a:cubicBezTo>
                              <a:pt x="103" y="117"/>
                              <a:pt x="103" y="117"/>
                              <a:pt x="103" y="117"/>
                            </a:cubicBezTo>
                            <a:cubicBezTo>
                              <a:pt x="103" y="116"/>
                              <a:pt x="102" y="113"/>
                              <a:pt x="102" y="113"/>
                            </a:cubicBezTo>
                            <a:cubicBezTo>
                              <a:pt x="105" y="116"/>
                              <a:pt x="105" y="116"/>
                              <a:pt x="105" y="116"/>
                            </a:cubicBezTo>
                            <a:cubicBezTo>
                              <a:pt x="105" y="117"/>
                              <a:pt x="105" y="116"/>
                              <a:pt x="105" y="116"/>
                            </a:cubicBezTo>
                            <a:cubicBezTo>
                              <a:pt x="105" y="116"/>
                              <a:pt x="105" y="113"/>
                              <a:pt x="105" y="113"/>
                            </a:cubicBezTo>
                            <a:cubicBezTo>
                              <a:pt x="105" y="113"/>
                              <a:pt x="106" y="115"/>
                              <a:pt x="106" y="116"/>
                            </a:cubicBezTo>
                            <a:cubicBezTo>
                              <a:pt x="106" y="116"/>
                              <a:pt x="107" y="116"/>
                              <a:pt x="107" y="116"/>
                            </a:cubicBezTo>
                            <a:cubicBezTo>
                              <a:pt x="107" y="116"/>
                              <a:pt x="108" y="113"/>
                              <a:pt x="108" y="113"/>
                            </a:cubicBezTo>
                            <a:cubicBezTo>
                              <a:pt x="108" y="117"/>
                              <a:pt x="108" y="117"/>
                              <a:pt x="108" y="117"/>
                            </a:cubicBezTo>
                            <a:cubicBezTo>
                              <a:pt x="107" y="117"/>
                              <a:pt x="107" y="117"/>
                              <a:pt x="107" y="117"/>
                            </a:cubicBezTo>
                            <a:cubicBezTo>
                              <a:pt x="107" y="121"/>
                              <a:pt x="107" y="121"/>
                              <a:pt x="107" y="121"/>
                            </a:cubicBezTo>
                            <a:cubicBezTo>
                              <a:pt x="111" y="120"/>
                              <a:pt x="117" y="113"/>
                              <a:pt x="121" y="113"/>
                            </a:cubicBezTo>
                            <a:cubicBezTo>
                              <a:pt x="126" y="113"/>
                              <a:pt x="128" y="119"/>
                              <a:pt x="137" y="116"/>
                            </a:cubicBezTo>
                            <a:cubicBezTo>
                              <a:pt x="139" y="119"/>
                              <a:pt x="140" y="122"/>
                              <a:pt x="141" y="126"/>
                            </a:cubicBezTo>
                            <a:cubicBezTo>
                              <a:pt x="144" y="130"/>
                              <a:pt x="149" y="128"/>
                              <a:pt x="149" y="125"/>
                            </a:cubicBezTo>
                            <a:cubicBezTo>
                              <a:pt x="149" y="120"/>
                              <a:pt x="144" y="119"/>
                              <a:pt x="144" y="114"/>
                            </a:cubicBezTo>
                            <a:cubicBezTo>
                              <a:pt x="144" y="112"/>
                              <a:pt x="146" y="109"/>
                              <a:pt x="150" y="109"/>
                            </a:cubicBezTo>
                            <a:cubicBezTo>
                              <a:pt x="152" y="109"/>
                              <a:pt x="155" y="110"/>
                              <a:pt x="157" y="110"/>
                            </a:cubicBezTo>
                            <a:cubicBezTo>
                              <a:pt x="160" y="110"/>
                              <a:pt x="160" y="108"/>
                              <a:pt x="160" y="108"/>
                            </a:cubicBezTo>
                            <a:cubicBezTo>
                              <a:pt x="161" y="107"/>
                              <a:pt x="161" y="107"/>
                              <a:pt x="161" y="108"/>
                            </a:cubicBezTo>
                            <a:cubicBezTo>
                              <a:pt x="161" y="108"/>
                              <a:pt x="161" y="109"/>
                              <a:pt x="161" y="110"/>
                            </a:cubicBezTo>
                            <a:cubicBezTo>
                              <a:pt x="161" y="113"/>
                              <a:pt x="157" y="113"/>
                              <a:pt x="156" y="113"/>
                            </a:cubicBezTo>
                            <a:cubicBezTo>
                              <a:pt x="156" y="113"/>
                              <a:pt x="156" y="113"/>
                              <a:pt x="156" y="113"/>
                            </a:cubicBezTo>
                            <a:cubicBezTo>
                              <a:pt x="157" y="114"/>
                              <a:pt x="156" y="116"/>
                              <a:pt x="156" y="117"/>
                            </a:cubicBezTo>
                            <a:cubicBezTo>
                              <a:pt x="156" y="117"/>
                              <a:pt x="155" y="117"/>
                              <a:pt x="155" y="117"/>
                            </a:cubicBezTo>
                            <a:cubicBezTo>
                              <a:pt x="155" y="115"/>
                              <a:pt x="152" y="112"/>
                              <a:pt x="150" y="112"/>
                            </a:cubicBezTo>
                            <a:cubicBezTo>
                              <a:pt x="149" y="112"/>
                              <a:pt x="147" y="112"/>
                              <a:pt x="147" y="114"/>
                            </a:cubicBezTo>
                            <a:cubicBezTo>
                              <a:pt x="147" y="117"/>
                              <a:pt x="153" y="120"/>
                              <a:pt x="153" y="125"/>
                            </a:cubicBezTo>
                            <a:cubicBezTo>
                              <a:pt x="153" y="132"/>
                              <a:pt x="147" y="133"/>
                              <a:pt x="141" y="132"/>
                            </a:cubicBezTo>
                            <a:cubicBezTo>
                              <a:pt x="141" y="137"/>
                              <a:pt x="150" y="141"/>
                              <a:pt x="150" y="137"/>
                            </a:cubicBezTo>
                            <a:cubicBezTo>
                              <a:pt x="150" y="136"/>
                              <a:pt x="150" y="136"/>
                              <a:pt x="150" y="137"/>
                            </a:cubicBezTo>
                            <a:cubicBezTo>
                              <a:pt x="152" y="138"/>
                              <a:pt x="151" y="140"/>
                              <a:pt x="149" y="140"/>
                            </a:cubicBezTo>
                            <a:cubicBezTo>
                              <a:pt x="151" y="141"/>
                              <a:pt x="151" y="144"/>
                              <a:pt x="152" y="146"/>
                            </a:cubicBezTo>
                            <a:cubicBezTo>
                              <a:pt x="152" y="149"/>
                              <a:pt x="155" y="147"/>
                              <a:pt x="155" y="147"/>
                            </a:cubicBezTo>
                            <a:cubicBezTo>
                              <a:pt x="155" y="147"/>
                              <a:pt x="155" y="147"/>
                              <a:pt x="155" y="147"/>
                            </a:cubicBezTo>
                            <a:cubicBezTo>
                              <a:pt x="154" y="150"/>
                              <a:pt x="151" y="149"/>
                              <a:pt x="151" y="149"/>
                            </a:cubicBezTo>
                            <a:cubicBezTo>
                              <a:pt x="150" y="150"/>
                              <a:pt x="152" y="151"/>
                              <a:pt x="153" y="151"/>
                            </a:cubicBezTo>
                            <a:cubicBezTo>
                              <a:pt x="153" y="151"/>
                              <a:pt x="153" y="152"/>
                              <a:pt x="153" y="152"/>
                            </a:cubicBezTo>
                            <a:cubicBezTo>
                              <a:pt x="152" y="152"/>
                              <a:pt x="150" y="153"/>
                              <a:pt x="149" y="151"/>
                            </a:cubicBezTo>
                            <a:cubicBezTo>
                              <a:pt x="148" y="153"/>
                              <a:pt x="146" y="153"/>
                              <a:pt x="146" y="153"/>
                            </a:cubicBezTo>
                            <a:cubicBezTo>
                              <a:pt x="145" y="153"/>
                              <a:pt x="144" y="154"/>
                              <a:pt x="144" y="155"/>
                            </a:cubicBezTo>
                            <a:cubicBezTo>
                              <a:pt x="144" y="155"/>
                              <a:pt x="144" y="155"/>
                              <a:pt x="144" y="155"/>
                            </a:cubicBezTo>
                            <a:cubicBezTo>
                              <a:pt x="141" y="154"/>
                              <a:pt x="143" y="152"/>
                              <a:pt x="144" y="151"/>
                            </a:cubicBezTo>
                            <a:cubicBezTo>
                              <a:pt x="144" y="151"/>
                              <a:pt x="142" y="150"/>
                              <a:pt x="141" y="152"/>
                            </a:cubicBezTo>
                            <a:cubicBezTo>
                              <a:pt x="141" y="153"/>
                              <a:pt x="141" y="153"/>
                              <a:pt x="141" y="152"/>
                            </a:cubicBezTo>
                            <a:cubicBezTo>
                              <a:pt x="140" y="149"/>
                              <a:pt x="142" y="148"/>
                              <a:pt x="144" y="149"/>
                            </a:cubicBezTo>
                            <a:cubicBezTo>
                              <a:pt x="144" y="149"/>
                              <a:pt x="143" y="147"/>
                              <a:pt x="141" y="148"/>
                            </a:cubicBezTo>
                            <a:cubicBezTo>
                              <a:pt x="141" y="148"/>
                              <a:pt x="141" y="148"/>
                              <a:pt x="141" y="148"/>
                            </a:cubicBezTo>
                            <a:cubicBezTo>
                              <a:pt x="141" y="147"/>
                              <a:pt x="142" y="145"/>
                              <a:pt x="144" y="147"/>
                            </a:cubicBezTo>
                            <a:cubicBezTo>
                              <a:pt x="145" y="147"/>
                              <a:pt x="147" y="146"/>
                              <a:pt x="148" y="146"/>
                            </a:cubicBezTo>
                            <a:cubicBezTo>
                              <a:pt x="144" y="139"/>
                              <a:pt x="136" y="145"/>
                              <a:pt x="135" y="139"/>
                            </a:cubicBezTo>
                            <a:cubicBezTo>
                              <a:pt x="135" y="139"/>
                              <a:pt x="134" y="139"/>
                              <a:pt x="134" y="139"/>
                            </a:cubicBezTo>
                            <a:cubicBezTo>
                              <a:pt x="134" y="140"/>
                              <a:pt x="131" y="140"/>
                              <a:pt x="130" y="138"/>
                            </a:cubicBezTo>
                            <a:cubicBezTo>
                              <a:pt x="130" y="138"/>
                              <a:pt x="130" y="138"/>
                              <a:pt x="130" y="138"/>
                            </a:cubicBezTo>
                            <a:cubicBezTo>
                              <a:pt x="131" y="138"/>
                              <a:pt x="132" y="139"/>
                              <a:pt x="133" y="137"/>
                            </a:cubicBezTo>
                            <a:cubicBezTo>
                              <a:pt x="134" y="136"/>
                              <a:pt x="134" y="134"/>
                              <a:pt x="134" y="133"/>
                            </a:cubicBezTo>
                            <a:cubicBezTo>
                              <a:pt x="134" y="128"/>
                              <a:pt x="129" y="120"/>
                              <a:pt x="122" y="120"/>
                            </a:cubicBezTo>
                            <a:cubicBezTo>
                              <a:pt x="118" y="120"/>
                              <a:pt x="113" y="122"/>
                              <a:pt x="109" y="125"/>
                            </a:cubicBezTo>
                            <a:cubicBezTo>
                              <a:pt x="112" y="125"/>
                              <a:pt x="112" y="125"/>
                              <a:pt x="112" y="125"/>
                            </a:cubicBezTo>
                            <a:cubicBezTo>
                              <a:pt x="112" y="129"/>
                              <a:pt x="109" y="131"/>
                              <a:pt x="106" y="130"/>
                            </a:cubicBezTo>
                            <a:cubicBezTo>
                              <a:pt x="106" y="126"/>
                              <a:pt x="106" y="126"/>
                              <a:pt x="106" y="126"/>
                            </a:cubicBezTo>
                            <a:cubicBezTo>
                              <a:pt x="106" y="126"/>
                              <a:pt x="104" y="127"/>
                              <a:pt x="104" y="128"/>
                            </a:cubicBezTo>
                            <a:cubicBezTo>
                              <a:pt x="104" y="128"/>
                              <a:pt x="103" y="128"/>
                              <a:pt x="103" y="128"/>
                            </a:cubicBezTo>
                            <a:cubicBezTo>
                              <a:pt x="103" y="125"/>
                              <a:pt x="105" y="124"/>
                              <a:pt x="105" y="124"/>
                            </a:cubicBezTo>
                            <a:cubicBezTo>
                              <a:pt x="105" y="124"/>
                              <a:pt x="105" y="124"/>
                              <a:pt x="105" y="124"/>
                            </a:cubicBezTo>
                            <a:cubicBezTo>
                              <a:pt x="104" y="124"/>
                              <a:pt x="103" y="125"/>
                              <a:pt x="102" y="126"/>
                            </a:cubicBezTo>
                            <a:cubicBezTo>
                              <a:pt x="102" y="126"/>
                              <a:pt x="102" y="126"/>
                              <a:pt x="102" y="126"/>
                            </a:cubicBezTo>
                            <a:cubicBezTo>
                              <a:pt x="102" y="125"/>
                              <a:pt x="102" y="124"/>
                              <a:pt x="103" y="123"/>
                            </a:cubicBezTo>
                            <a:close/>
                            <a:moveTo>
                              <a:pt x="113" y="150"/>
                            </a:moveTo>
                            <a:cubicBezTo>
                              <a:pt x="111" y="151"/>
                              <a:pt x="110" y="150"/>
                              <a:pt x="109" y="150"/>
                            </a:cubicBezTo>
                            <a:cubicBezTo>
                              <a:pt x="107" y="150"/>
                              <a:pt x="107" y="151"/>
                              <a:pt x="107" y="152"/>
                            </a:cubicBezTo>
                            <a:cubicBezTo>
                              <a:pt x="107" y="152"/>
                              <a:pt x="107" y="152"/>
                              <a:pt x="106" y="152"/>
                            </a:cubicBezTo>
                            <a:cubicBezTo>
                              <a:pt x="105" y="149"/>
                              <a:pt x="107" y="148"/>
                              <a:pt x="108" y="148"/>
                            </a:cubicBezTo>
                            <a:cubicBezTo>
                              <a:pt x="108" y="148"/>
                              <a:pt x="106" y="146"/>
                              <a:pt x="105" y="148"/>
                            </a:cubicBezTo>
                            <a:cubicBezTo>
                              <a:pt x="105" y="148"/>
                              <a:pt x="105" y="148"/>
                              <a:pt x="105" y="148"/>
                            </a:cubicBezTo>
                            <a:cubicBezTo>
                              <a:pt x="105" y="145"/>
                              <a:pt x="107" y="145"/>
                              <a:pt x="109" y="146"/>
                            </a:cubicBezTo>
                            <a:cubicBezTo>
                              <a:pt x="109" y="145"/>
                              <a:pt x="108" y="144"/>
                              <a:pt x="107" y="144"/>
                            </a:cubicBezTo>
                            <a:cubicBezTo>
                              <a:pt x="107" y="144"/>
                              <a:pt x="107" y="144"/>
                              <a:pt x="107" y="144"/>
                            </a:cubicBezTo>
                            <a:cubicBezTo>
                              <a:pt x="107" y="143"/>
                              <a:pt x="108" y="143"/>
                              <a:pt x="108" y="143"/>
                            </a:cubicBezTo>
                            <a:cubicBezTo>
                              <a:pt x="110" y="143"/>
                              <a:pt x="110" y="145"/>
                              <a:pt x="111" y="145"/>
                            </a:cubicBezTo>
                            <a:cubicBezTo>
                              <a:pt x="113" y="145"/>
                              <a:pt x="115" y="143"/>
                              <a:pt x="116" y="143"/>
                            </a:cubicBezTo>
                            <a:cubicBezTo>
                              <a:pt x="116" y="142"/>
                              <a:pt x="114" y="138"/>
                              <a:pt x="114" y="135"/>
                            </a:cubicBezTo>
                            <a:cubicBezTo>
                              <a:pt x="114" y="135"/>
                              <a:pt x="114" y="135"/>
                              <a:pt x="114" y="135"/>
                            </a:cubicBezTo>
                            <a:cubicBezTo>
                              <a:pt x="113" y="136"/>
                              <a:pt x="111" y="136"/>
                              <a:pt x="111" y="133"/>
                            </a:cubicBezTo>
                            <a:cubicBezTo>
                              <a:pt x="111" y="133"/>
                              <a:pt x="111" y="133"/>
                              <a:pt x="112" y="133"/>
                            </a:cubicBezTo>
                            <a:cubicBezTo>
                              <a:pt x="112" y="134"/>
                              <a:pt x="114" y="133"/>
                              <a:pt x="115" y="132"/>
                            </a:cubicBezTo>
                            <a:cubicBezTo>
                              <a:pt x="115" y="131"/>
                              <a:pt x="120" y="125"/>
                              <a:pt x="125" y="125"/>
                            </a:cubicBezTo>
                            <a:cubicBezTo>
                              <a:pt x="127" y="125"/>
                              <a:pt x="128" y="126"/>
                              <a:pt x="129" y="127"/>
                            </a:cubicBezTo>
                            <a:cubicBezTo>
                              <a:pt x="128" y="129"/>
                              <a:pt x="129" y="131"/>
                              <a:pt x="131" y="131"/>
                            </a:cubicBezTo>
                            <a:cubicBezTo>
                              <a:pt x="131" y="131"/>
                              <a:pt x="131" y="131"/>
                              <a:pt x="131" y="131"/>
                            </a:cubicBezTo>
                            <a:cubicBezTo>
                              <a:pt x="123" y="134"/>
                              <a:pt x="120" y="135"/>
                              <a:pt x="120" y="142"/>
                            </a:cubicBezTo>
                            <a:cubicBezTo>
                              <a:pt x="120" y="145"/>
                              <a:pt x="121" y="147"/>
                              <a:pt x="123" y="146"/>
                            </a:cubicBezTo>
                            <a:cubicBezTo>
                              <a:pt x="123" y="146"/>
                              <a:pt x="123" y="146"/>
                              <a:pt x="123" y="146"/>
                            </a:cubicBezTo>
                            <a:cubicBezTo>
                              <a:pt x="123" y="147"/>
                              <a:pt x="122" y="147"/>
                              <a:pt x="121" y="147"/>
                            </a:cubicBezTo>
                            <a:cubicBezTo>
                              <a:pt x="120" y="147"/>
                              <a:pt x="119" y="147"/>
                              <a:pt x="118" y="147"/>
                            </a:cubicBezTo>
                            <a:cubicBezTo>
                              <a:pt x="118" y="147"/>
                              <a:pt x="115" y="148"/>
                              <a:pt x="115" y="150"/>
                            </a:cubicBezTo>
                            <a:cubicBezTo>
                              <a:pt x="115" y="150"/>
                              <a:pt x="115" y="151"/>
                              <a:pt x="116" y="151"/>
                            </a:cubicBezTo>
                            <a:cubicBezTo>
                              <a:pt x="116" y="151"/>
                              <a:pt x="116" y="152"/>
                              <a:pt x="116" y="152"/>
                            </a:cubicBezTo>
                            <a:cubicBezTo>
                              <a:pt x="115" y="152"/>
                              <a:pt x="113" y="152"/>
                              <a:pt x="113" y="150"/>
                            </a:cubicBezTo>
                            <a:close/>
                            <a:moveTo>
                              <a:pt x="132" y="89"/>
                            </a:moveTo>
                            <a:cubicBezTo>
                              <a:pt x="130" y="89"/>
                              <a:pt x="129" y="89"/>
                              <a:pt x="129" y="90"/>
                            </a:cubicBezTo>
                            <a:cubicBezTo>
                              <a:pt x="130" y="91"/>
                              <a:pt x="131" y="91"/>
                              <a:pt x="132" y="89"/>
                            </a:cubicBezTo>
                            <a:close/>
                            <a:moveTo>
                              <a:pt x="124" y="95"/>
                            </a:moveTo>
                            <a:cubicBezTo>
                              <a:pt x="125" y="94"/>
                              <a:pt x="127" y="94"/>
                              <a:pt x="127" y="94"/>
                            </a:cubicBezTo>
                            <a:cubicBezTo>
                              <a:pt x="128" y="94"/>
                              <a:pt x="128" y="95"/>
                              <a:pt x="127" y="95"/>
                            </a:cubicBezTo>
                            <a:cubicBezTo>
                              <a:pt x="124" y="95"/>
                              <a:pt x="124" y="97"/>
                              <a:pt x="122" y="97"/>
                            </a:cubicBezTo>
                            <a:cubicBezTo>
                              <a:pt x="120" y="97"/>
                              <a:pt x="119" y="96"/>
                              <a:pt x="119" y="93"/>
                            </a:cubicBezTo>
                            <a:cubicBezTo>
                              <a:pt x="119" y="93"/>
                              <a:pt x="119" y="93"/>
                              <a:pt x="120" y="93"/>
                            </a:cubicBezTo>
                            <a:cubicBezTo>
                              <a:pt x="120" y="94"/>
                              <a:pt x="121" y="95"/>
                              <a:pt x="124" y="95"/>
                            </a:cubicBezTo>
                            <a:close/>
                            <a:moveTo>
                              <a:pt x="79" y="171"/>
                            </a:moveTo>
                            <a:cubicBezTo>
                              <a:pt x="81" y="174"/>
                              <a:pt x="83" y="171"/>
                              <a:pt x="86" y="171"/>
                            </a:cubicBezTo>
                            <a:cubicBezTo>
                              <a:pt x="88" y="171"/>
                              <a:pt x="90" y="172"/>
                              <a:pt x="90" y="175"/>
                            </a:cubicBezTo>
                            <a:cubicBezTo>
                              <a:pt x="90" y="175"/>
                              <a:pt x="90" y="175"/>
                              <a:pt x="90" y="175"/>
                            </a:cubicBezTo>
                            <a:cubicBezTo>
                              <a:pt x="94" y="170"/>
                              <a:pt x="90" y="168"/>
                              <a:pt x="88" y="167"/>
                            </a:cubicBezTo>
                            <a:cubicBezTo>
                              <a:pt x="88" y="167"/>
                              <a:pt x="91" y="165"/>
                              <a:pt x="93" y="168"/>
                            </a:cubicBezTo>
                            <a:cubicBezTo>
                              <a:pt x="94" y="168"/>
                              <a:pt x="94" y="168"/>
                              <a:pt x="94" y="168"/>
                            </a:cubicBezTo>
                            <a:cubicBezTo>
                              <a:pt x="94" y="162"/>
                              <a:pt x="90" y="162"/>
                              <a:pt x="86" y="164"/>
                            </a:cubicBezTo>
                            <a:cubicBezTo>
                              <a:pt x="86" y="162"/>
                              <a:pt x="88" y="160"/>
                              <a:pt x="90" y="160"/>
                            </a:cubicBezTo>
                            <a:cubicBezTo>
                              <a:pt x="90" y="160"/>
                              <a:pt x="90" y="160"/>
                              <a:pt x="90" y="160"/>
                            </a:cubicBezTo>
                            <a:cubicBezTo>
                              <a:pt x="86" y="156"/>
                              <a:pt x="83" y="161"/>
                              <a:pt x="83" y="162"/>
                            </a:cubicBezTo>
                            <a:cubicBezTo>
                              <a:pt x="81" y="164"/>
                              <a:pt x="76" y="160"/>
                              <a:pt x="74" y="158"/>
                            </a:cubicBezTo>
                            <a:cubicBezTo>
                              <a:pt x="74" y="158"/>
                              <a:pt x="78" y="153"/>
                              <a:pt x="78" y="148"/>
                            </a:cubicBezTo>
                            <a:cubicBezTo>
                              <a:pt x="78" y="148"/>
                              <a:pt x="78" y="148"/>
                              <a:pt x="78" y="148"/>
                            </a:cubicBezTo>
                            <a:cubicBezTo>
                              <a:pt x="78" y="147"/>
                              <a:pt x="78" y="147"/>
                              <a:pt x="78" y="148"/>
                            </a:cubicBezTo>
                            <a:cubicBezTo>
                              <a:pt x="79" y="148"/>
                              <a:pt x="80" y="148"/>
                              <a:pt x="80" y="148"/>
                            </a:cubicBezTo>
                            <a:cubicBezTo>
                              <a:pt x="81" y="148"/>
                              <a:pt x="83" y="148"/>
                              <a:pt x="83" y="144"/>
                            </a:cubicBezTo>
                            <a:cubicBezTo>
                              <a:pt x="83" y="143"/>
                              <a:pt x="83" y="143"/>
                              <a:pt x="83" y="144"/>
                            </a:cubicBezTo>
                            <a:cubicBezTo>
                              <a:pt x="83" y="144"/>
                              <a:pt x="82" y="145"/>
                              <a:pt x="81" y="145"/>
                            </a:cubicBezTo>
                            <a:cubicBezTo>
                              <a:pt x="78" y="145"/>
                              <a:pt x="70" y="132"/>
                              <a:pt x="60" y="132"/>
                            </a:cubicBezTo>
                            <a:cubicBezTo>
                              <a:pt x="58" y="132"/>
                              <a:pt x="53" y="134"/>
                              <a:pt x="51" y="136"/>
                            </a:cubicBezTo>
                            <a:cubicBezTo>
                              <a:pt x="52" y="137"/>
                              <a:pt x="52" y="138"/>
                              <a:pt x="52" y="139"/>
                            </a:cubicBezTo>
                            <a:cubicBezTo>
                              <a:pt x="52" y="141"/>
                              <a:pt x="50" y="142"/>
                              <a:pt x="49" y="142"/>
                            </a:cubicBezTo>
                            <a:cubicBezTo>
                              <a:pt x="49" y="142"/>
                              <a:pt x="49" y="142"/>
                              <a:pt x="49" y="142"/>
                            </a:cubicBezTo>
                            <a:cubicBezTo>
                              <a:pt x="54" y="144"/>
                              <a:pt x="62" y="147"/>
                              <a:pt x="64" y="149"/>
                            </a:cubicBezTo>
                            <a:cubicBezTo>
                              <a:pt x="67" y="151"/>
                              <a:pt x="66" y="155"/>
                              <a:pt x="65" y="160"/>
                            </a:cubicBezTo>
                            <a:cubicBezTo>
                              <a:pt x="64" y="165"/>
                              <a:pt x="61" y="165"/>
                              <a:pt x="60" y="165"/>
                            </a:cubicBezTo>
                            <a:cubicBezTo>
                              <a:pt x="60" y="165"/>
                              <a:pt x="60" y="165"/>
                              <a:pt x="60" y="165"/>
                            </a:cubicBezTo>
                            <a:cubicBezTo>
                              <a:pt x="61" y="166"/>
                              <a:pt x="62" y="167"/>
                              <a:pt x="64" y="167"/>
                            </a:cubicBezTo>
                            <a:cubicBezTo>
                              <a:pt x="66" y="167"/>
                              <a:pt x="67" y="165"/>
                              <a:pt x="68" y="165"/>
                            </a:cubicBezTo>
                            <a:cubicBezTo>
                              <a:pt x="71" y="165"/>
                              <a:pt x="75" y="168"/>
                              <a:pt x="75" y="171"/>
                            </a:cubicBezTo>
                            <a:cubicBezTo>
                              <a:pt x="75" y="172"/>
                              <a:pt x="74" y="173"/>
                              <a:pt x="73" y="174"/>
                            </a:cubicBezTo>
                            <a:cubicBezTo>
                              <a:pt x="73" y="174"/>
                              <a:pt x="73" y="174"/>
                              <a:pt x="73" y="174"/>
                            </a:cubicBezTo>
                            <a:cubicBezTo>
                              <a:pt x="74" y="174"/>
                              <a:pt x="78" y="175"/>
                              <a:pt x="79" y="171"/>
                            </a:cubicBezTo>
                            <a:close/>
                            <a:moveTo>
                              <a:pt x="184" y="174"/>
                            </a:moveTo>
                            <a:cubicBezTo>
                              <a:pt x="184" y="174"/>
                              <a:pt x="184" y="174"/>
                              <a:pt x="184" y="174"/>
                            </a:cubicBezTo>
                            <a:cubicBezTo>
                              <a:pt x="183" y="173"/>
                              <a:pt x="182" y="172"/>
                              <a:pt x="182" y="171"/>
                            </a:cubicBezTo>
                            <a:cubicBezTo>
                              <a:pt x="182" y="168"/>
                              <a:pt x="186" y="165"/>
                              <a:pt x="188" y="165"/>
                            </a:cubicBezTo>
                            <a:cubicBezTo>
                              <a:pt x="190" y="165"/>
                              <a:pt x="190" y="167"/>
                              <a:pt x="193" y="167"/>
                            </a:cubicBezTo>
                            <a:cubicBezTo>
                              <a:pt x="194" y="167"/>
                              <a:pt x="196" y="166"/>
                              <a:pt x="197" y="165"/>
                            </a:cubicBezTo>
                            <a:cubicBezTo>
                              <a:pt x="197" y="165"/>
                              <a:pt x="197" y="165"/>
                              <a:pt x="197" y="165"/>
                            </a:cubicBezTo>
                            <a:cubicBezTo>
                              <a:pt x="196" y="165"/>
                              <a:pt x="193" y="165"/>
                              <a:pt x="192" y="160"/>
                            </a:cubicBezTo>
                            <a:cubicBezTo>
                              <a:pt x="190" y="155"/>
                              <a:pt x="190" y="151"/>
                              <a:pt x="192" y="149"/>
                            </a:cubicBezTo>
                            <a:cubicBezTo>
                              <a:pt x="194" y="147"/>
                              <a:pt x="203" y="144"/>
                              <a:pt x="208" y="142"/>
                            </a:cubicBezTo>
                            <a:cubicBezTo>
                              <a:pt x="208" y="142"/>
                              <a:pt x="208" y="142"/>
                              <a:pt x="208" y="142"/>
                            </a:cubicBezTo>
                            <a:cubicBezTo>
                              <a:pt x="206" y="142"/>
                              <a:pt x="205" y="141"/>
                              <a:pt x="205" y="139"/>
                            </a:cubicBezTo>
                            <a:cubicBezTo>
                              <a:pt x="205" y="138"/>
                              <a:pt x="205" y="137"/>
                              <a:pt x="206" y="136"/>
                            </a:cubicBezTo>
                            <a:cubicBezTo>
                              <a:pt x="204" y="134"/>
                              <a:pt x="199" y="132"/>
                              <a:pt x="197" y="132"/>
                            </a:cubicBezTo>
                            <a:cubicBezTo>
                              <a:pt x="187" y="132"/>
                              <a:pt x="179" y="145"/>
                              <a:pt x="175" y="145"/>
                            </a:cubicBezTo>
                            <a:cubicBezTo>
                              <a:pt x="175" y="145"/>
                              <a:pt x="174" y="144"/>
                              <a:pt x="174" y="144"/>
                            </a:cubicBezTo>
                            <a:cubicBezTo>
                              <a:pt x="173" y="143"/>
                              <a:pt x="173" y="143"/>
                              <a:pt x="173" y="144"/>
                            </a:cubicBezTo>
                            <a:cubicBezTo>
                              <a:pt x="173" y="148"/>
                              <a:pt x="175" y="148"/>
                              <a:pt x="176" y="148"/>
                            </a:cubicBezTo>
                            <a:cubicBezTo>
                              <a:pt x="177" y="148"/>
                              <a:pt x="178" y="148"/>
                              <a:pt x="178" y="148"/>
                            </a:cubicBezTo>
                            <a:cubicBezTo>
                              <a:pt x="178" y="147"/>
                              <a:pt x="178" y="147"/>
                              <a:pt x="178" y="148"/>
                            </a:cubicBezTo>
                            <a:cubicBezTo>
                              <a:pt x="178" y="148"/>
                              <a:pt x="178" y="148"/>
                              <a:pt x="178" y="148"/>
                            </a:cubicBezTo>
                            <a:cubicBezTo>
                              <a:pt x="178" y="153"/>
                              <a:pt x="183" y="158"/>
                              <a:pt x="183" y="158"/>
                            </a:cubicBezTo>
                            <a:cubicBezTo>
                              <a:pt x="181" y="160"/>
                              <a:pt x="176" y="164"/>
                              <a:pt x="174" y="162"/>
                            </a:cubicBezTo>
                            <a:cubicBezTo>
                              <a:pt x="173" y="161"/>
                              <a:pt x="171" y="156"/>
                              <a:pt x="167" y="160"/>
                            </a:cubicBezTo>
                            <a:cubicBezTo>
                              <a:pt x="167" y="160"/>
                              <a:pt x="167" y="160"/>
                              <a:pt x="167" y="160"/>
                            </a:cubicBezTo>
                            <a:cubicBezTo>
                              <a:pt x="169" y="160"/>
                              <a:pt x="171" y="162"/>
                              <a:pt x="170" y="164"/>
                            </a:cubicBezTo>
                            <a:cubicBezTo>
                              <a:pt x="167" y="162"/>
                              <a:pt x="163" y="162"/>
                              <a:pt x="163" y="168"/>
                            </a:cubicBezTo>
                            <a:cubicBezTo>
                              <a:pt x="163" y="168"/>
                              <a:pt x="163" y="168"/>
                              <a:pt x="163" y="168"/>
                            </a:cubicBezTo>
                            <a:cubicBezTo>
                              <a:pt x="165" y="165"/>
                              <a:pt x="169" y="167"/>
                              <a:pt x="169" y="167"/>
                            </a:cubicBezTo>
                            <a:cubicBezTo>
                              <a:pt x="167" y="168"/>
                              <a:pt x="163" y="170"/>
                              <a:pt x="166" y="175"/>
                            </a:cubicBezTo>
                            <a:cubicBezTo>
                              <a:pt x="167" y="175"/>
                              <a:pt x="167" y="175"/>
                              <a:pt x="167" y="175"/>
                            </a:cubicBezTo>
                            <a:cubicBezTo>
                              <a:pt x="167" y="172"/>
                              <a:pt x="169" y="171"/>
                              <a:pt x="170" y="171"/>
                            </a:cubicBezTo>
                            <a:cubicBezTo>
                              <a:pt x="173" y="171"/>
                              <a:pt x="175" y="174"/>
                              <a:pt x="178" y="171"/>
                            </a:cubicBezTo>
                            <a:cubicBezTo>
                              <a:pt x="179" y="175"/>
                              <a:pt x="183" y="174"/>
                              <a:pt x="184" y="174"/>
                            </a:cubicBezTo>
                            <a:close/>
                            <a:moveTo>
                              <a:pt x="107" y="100"/>
                            </a:moveTo>
                            <a:cubicBezTo>
                              <a:pt x="107" y="101"/>
                              <a:pt x="106" y="100"/>
                              <a:pt x="105" y="100"/>
                            </a:cubicBezTo>
                            <a:cubicBezTo>
                              <a:pt x="105" y="100"/>
                              <a:pt x="105" y="100"/>
                              <a:pt x="105" y="100"/>
                            </a:cubicBezTo>
                            <a:cubicBezTo>
                              <a:pt x="106" y="101"/>
                              <a:pt x="107" y="102"/>
                              <a:pt x="108" y="102"/>
                            </a:cubicBezTo>
                            <a:cubicBezTo>
                              <a:pt x="109" y="102"/>
                              <a:pt x="110" y="102"/>
                              <a:pt x="110" y="101"/>
                            </a:cubicBezTo>
                            <a:cubicBezTo>
                              <a:pt x="110" y="101"/>
                              <a:pt x="115" y="103"/>
                              <a:pt x="118" y="104"/>
                            </a:cubicBezTo>
                            <a:cubicBezTo>
                              <a:pt x="117" y="105"/>
                              <a:pt x="116" y="107"/>
                              <a:pt x="116" y="109"/>
                            </a:cubicBezTo>
                            <a:cubicBezTo>
                              <a:pt x="114" y="108"/>
                              <a:pt x="105" y="103"/>
                              <a:pt x="105" y="103"/>
                            </a:cubicBezTo>
                            <a:cubicBezTo>
                              <a:pt x="102" y="107"/>
                              <a:pt x="102" y="107"/>
                              <a:pt x="102" y="107"/>
                            </a:cubicBezTo>
                            <a:cubicBezTo>
                              <a:pt x="102" y="107"/>
                              <a:pt x="100" y="106"/>
                              <a:pt x="100" y="105"/>
                            </a:cubicBezTo>
                            <a:cubicBezTo>
                              <a:pt x="102" y="102"/>
                              <a:pt x="102" y="102"/>
                              <a:pt x="102" y="102"/>
                            </a:cubicBezTo>
                            <a:cubicBezTo>
                              <a:pt x="102" y="101"/>
                              <a:pt x="100" y="102"/>
                              <a:pt x="99" y="102"/>
                            </a:cubicBezTo>
                            <a:cubicBezTo>
                              <a:pt x="99" y="102"/>
                              <a:pt x="99" y="102"/>
                              <a:pt x="99" y="102"/>
                            </a:cubicBezTo>
                            <a:cubicBezTo>
                              <a:pt x="100" y="101"/>
                              <a:pt x="101" y="99"/>
                              <a:pt x="103" y="100"/>
                            </a:cubicBezTo>
                            <a:cubicBezTo>
                              <a:pt x="103" y="99"/>
                              <a:pt x="101" y="99"/>
                              <a:pt x="100" y="99"/>
                            </a:cubicBezTo>
                            <a:cubicBezTo>
                              <a:pt x="100" y="99"/>
                              <a:pt x="100" y="99"/>
                              <a:pt x="100" y="99"/>
                            </a:cubicBezTo>
                            <a:cubicBezTo>
                              <a:pt x="101" y="99"/>
                              <a:pt x="103" y="97"/>
                              <a:pt x="105" y="98"/>
                            </a:cubicBezTo>
                            <a:cubicBezTo>
                              <a:pt x="106" y="97"/>
                              <a:pt x="106" y="97"/>
                              <a:pt x="106" y="97"/>
                            </a:cubicBezTo>
                            <a:cubicBezTo>
                              <a:pt x="104" y="95"/>
                              <a:pt x="104" y="95"/>
                              <a:pt x="104" y="95"/>
                            </a:cubicBezTo>
                            <a:cubicBezTo>
                              <a:pt x="105" y="93"/>
                              <a:pt x="105" y="93"/>
                              <a:pt x="105" y="93"/>
                            </a:cubicBezTo>
                            <a:cubicBezTo>
                              <a:pt x="107" y="95"/>
                              <a:pt x="107" y="95"/>
                              <a:pt x="107" y="95"/>
                            </a:cubicBezTo>
                            <a:cubicBezTo>
                              <a:pt x="117" y="81"/>
                              <a:pt x="117" y="81"/>
                              <a:pt x="117" y="81"/>
                            </a:cubicBezTo>
                            <a:cubicBezTo>
                              <a:pt x="117" y="81"/>
                              <a:pt x="119" y="80"/>
                              <a:pt x="120" y="80"/>
                            </a:cubicBezTo>
                            <a:cubicBezTo>
                              <a:pt x="120" y="81"/>
                              <a:pt x="120" y="83"/>
                              <a:pt x="120" y="83"/>
                            </a:cubicBezTo>
                            <a:cubicBezTo>
                              <a:pt x="110" y="97"/>
                              <a:pt x="110" y="97"/>
                              <a:pt x="110" y="97"/>
                            </a:cubicBezTo>
                            <a:cubicBezTo>
                              <a:pt x="112" y="98"/>
                              <a:pt x="112" y="98"/>
                              <a:pt x="112" y="98"/>
                            </a:cubicBezTo>
                            <a:cubicBezTo>
                              <a:pt x="111" y="100"/>
                              <a:pt x="111" y="100"/>
                              <a:pt x="111" y="100"/>
                            </a:cubicBezTo>
                            <a:cubicBezTo>
                              <a:pt x="108" y="99"/>
                              <a:pt x="108" y="99"/>
                              <a:pt x="108" y="99"/>
                            </a:cubicBezTo>
                            <a:lnTo>
                              <a:pt x="107" y="100"/>
                            </a:lnTo>
                            <a:close/>
                            <a:moveTo>
                              <a:pt x="143" y="98"/>
                            </a:moveTo>
                            <a:cubicBezTo>
                              <a:pt x="143" y="99"/>
                              <a:pt x="144" y="101"/>
                              <a:pt x="146" y="100"/>
                            </a:cubicBezTo>
                            <a:cubicBezTo>
                              <a:pt x="146" y="100"/>
                              <a:pt x="146" y="100"/>
                              <a:pt x="146" y="101"/>
                            </a:cubicBezTo>
                            <a:cubicBezTo>
                              <a:pt x="146" y="102"/>
                              <a:pt x="143" y="103"/>
                              <a:pt x="142" y="102"/>
                            </a:cubicBezTo>
                            <a:cubicBezTo>
                              <a:pt x="141" y="104"/>
                              <a:pt x="141" y="106"/>
                              <a:pt x="143" y="107"/>
                            </a:cubicBezTo>
                            <a:cubicBezTo>
                              <a:pt x="143" y="107"/>
                              <a:pt x="143" y="107"/>
                              <a:pt x="143" y="107"/>
                            </a:cubicBezTo>
                            <a:cubicBezTo>
                              <a:pt x="142" y="108"/>
                              <a:pt x="140" y="108"/>
                              <a:pt x="139" y="106"/>
                            </a:cubicBezTo>
                            <a:cubicBezTo>
                              <a:pt x="137" y="108"/>
                              <a:pt x="137" y="111"/>
                              <a:pt x="138" y="112"/>
                            </a:cubicBezTo>
                            <a:cubicBezTo>
                              <a:pt x="138" y="112"/>
                              <a:pt x="133" y="115"/>
                              <a:pt x="129" y="113"/>
                            </a:cubicBezTo>
                            <a:cubicBezTo>
                              <a:pt x="126" y="111"/>
                              <a:pt x="123" y="109"/>
                              <a:pt x="119" y="109"/>
                            </a:cubicBezTo>
                            <a:cubicBezTo>
                              <a:pt x="120" y="104"/>
                              <a:pt x="122" y="102"/>
                              <a:pt x="128" y="102"/>
                            </a:cubicBezTo>
                            <a:cubicBezTo>
                              <a:pt x="132" y="101"/>
                              <a:pt x="132" y="99"/>
                              <a:pt x="132" y="98"/>
                            </a:cubicBezTo>
                            <a:cubicBezTo>
                              <a:pt x="130" y="97"/>
                              <a:pt x="128" y="99"/>
                              <a:pt x="128" y="99"/>
                            </a:cubicBezTo>
                            <a:cubicBezTo>
                              <a:pt x="127" y="98"/>
                              <a:pt x="128" y="97"/>
                              <a:pt x="128" y="97"/>
                            </a:cubicBezTo>
                            <a:cubicBezTo>
                              <a:pt x="128" y="97"/>
                              <a:pt x="127" y="96"/>
                              <a:pt x="127" y="96"/>
                            </a:cubicBezTo>
                            <a:cubicBezTo>
                              <a:pt x="130" y="96"/>
                              <a:pt x="131" y="95"/>
                              <a:pt x="131" y="95"/>
                            </a:cubicBezTo>
                            <a:cubicBezTo>
                              <a:pt x="131" y="92"/>
                              <a:pt x="128" y="92"/>
                              <a:pt x="126" y="93"/>
                            </a:cubicBezTo>
                            <a:cubicBezTo>
                              <a:pt x="125" y="92"/>
                              <a:pt x="125" y="91"/>
                              <a:pt x="125" y="91"/>
                            </a:cubicBezTo>
                            <a:cubicBezTo>
                              <a:pt x="125" y="91"/>
                              <a:pt x="125" y="91"/>
                              <a:pt x="125" y="90"/>
                            </a:cubicBezTo>
                            <a:cubicBezTo>
                              <a:pt x="125" y="90"/>
                              <a:pt x="128" y="88"/>
                              <a:pt x="129" y="87"/>
                            </a:cubicBezTo>
                            <a:cubicBezTo>
                              <a:pt x="129" y="86"/>
                              <a:pt x="130" y="85"/>
                              <a:pt x="134" y="85"/>
                            </a:cubicBezTo>
                            <a:cubicBezTo>
                              <a:pt x="134" y="84"/>
                              <a:pt x="134" y="81"/>
                              <a:pt x="133" y="80"/>
                            </a:cubicBezTo>
                            <a:cubicBezTo>
                              <a:pt x="133" y="80"/>
                              <a:pt x="133" y="80"/>
                              <a:pt x="134" y="80"/>
                            </a:cubicBezTo>
                            <a:cubicBezTo>
                              <a:pt x="135" y="81"/>
                              <a:pt x="136" y="84"/>
                              <a:pt x="137" y="84"/>
                            </a:cubicBezTo>
                            <a:cubicBezTo>
                              <a:pt x="137" y="84"/>
                              <a:pt x="141" y="81"/>
                              <a:pt x="141" y="82"/>
                            </a:cubicBezTo>
                            <a:cubicBezTo>
                              <a:pt x="141" y="82"/>
                              <a:pt x="142" y="86"/>
                              <a:pt x="142" y="86"/>
                            </a:cubicBezTo>
                            <a:cubicBezTo>
                              <a:pt x="142" y="87"/>
                              <a:pt x="146" y="86"/>
                              <a:pt x="147" y="87"/>
                            </a:cubicBezTo>
                            <a:cubicBezTo>
                              <a:pt x="147" y="87"/>
                              <a:pt x="147" y="87"/>
                              <a:pt x="147" y="87"/>
                            </a:cubicBezTo>
                            <a:cubicBezTo>
                              <a:pt x="146" y="87"/>
                              <a:pt x="143" y="89"/>
                              <a:pt x="142" y="90"/>
                            </a:cubicBezTo>
                            <a:cubicBezTo>
                              <a:pt x="144" y="93"/>
                              <a:pt x="143" y="97"/>
                              <a:pt x="143" y="98"/>
                            </a:cubicBez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C19115" w14:textId="77777777" w:rsidR="00081E5A" w:rsidRDefault="00081E5A" w:rsidP="002C1695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4058B52D" id="Freeform 1715" o:spid="_x0000_s1033" style="position:absolute;margin-left:420.7pt;margin-top:29.85pt;width:13.95pt;height:11.9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7,2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" adj="-11796480,,5400" path="m134,164v-6,,-6,,-6,c128,150,128,150,128,150v6,,6,,6,l134,164xm157,101v-5,,-5,,-5,c152,86,152,86,152,86v5,,5,,5,l157,101xm61,76v,,-3,,-3,1c58,77,59,77,61,77v4,1,6,3,9,3c72,80,75,78,74,74v,,-1,,-1,c73,76,71,77,69,77v-3,,-4,-1,-8,-1xm33,90v,1,5,7,-3,10c30,100,30,100,30,100v6,3,9,-1,9,-1c41,105,37,108,37,108v1,2,3,3,7,4c46,112,48,110,49,108v,,1,2,,5c60,114,64,105,73,107v,,,,,-1c73,101,70,91,59,88,49,86,51,82,51,82v5,,8,2,8,2c59,82,58,81,58,81v1,-1,1,-2,1,-2c54,79,52,77,52,77v,-3,2,-7,9,-2c63,73,63,70,63,70v1,,1,-1,1,-1c64,68,58,64,56,64v,-2,-2,-5,-9,-4c43,61,41,60,42,58v,,-1,-1,-1,c40,59,39,61,42,62v4,2,4,5,4,6c46,68,45,68,45,68,43,62,36,61,31,64v1,3,4,5,5,5c37,69,39,68,39,66v,,,,,c40,68,37,72,33,70v-5,4,-3,10,-2,12c31,85,30,89,26,87v,,,,,1c26,90,29,92,33,90xm57,68v-2,2,-6,2,-6,-2c55,66,57,66,57,68xm188,77v-2,,-4,-1,-5,-3c183,74,183,74,183,74v-1,4,1,6,4,6c190,80,192,78,196,77v2,,3,,3,c199,76,196,76,196,76v-5,,-5,1,-8,1xm231,88v,-1,-1,-1,-1,-1c227,89,225,85,226,82v1,-2,2,-8,-2,-12c220,72,217,68,217,66v1,,1,,1,c218,68,219,69,220,69v2,,5,-2,6,-5c221,61,213,62,212,68v,,-1,,-1,c211,67,211,64,214,62v3,-1,2,-3,2,-4c215,57,215,58,215,58v1,2,-1,3,-5,2c203,59,201,62,200,64v-1,,-7,4,-7,5c193,69,193,70,194,70v,,-1,3,1,5c203,70,205,74,204,77v,,-1,2,-6,2c198,79,198,80,198,81v,,-1,1,,3c198,84,201,82,205,82v,,3,4,-8,6c187,91,183,101,183,106v,1,,1,1,1c192,105,196,114,208,113v-1,-3,,-5,,-5c209,110,211,112,212,112v4,-1,7,-2,8,-4c220,108,215,105,218,99v,,3,4,8,1c227,100,227,100,226,100v-7,-3,-2,-9,-2,-10c228,92,231,90,231,88xm206,66v-1,4,-4,4,-6,2c200,66,202,66,206,66xm126,3v,1,1,1,1,2c128,6,128,6,127,7v,,,,-1,-1c125,6,124,6,123,6v-1,,-2,1,-2,2c121,9,122,10,123,10v1,,2,-1,3,-1c127,8,127,8,127,9v1,,,3,,6c124,15,123,18,123,19v,3,3,5,5,6c130,24,134,22,134,19v,-1,-1,-4,-4,-4c130,12,129,9,129,9v1,-1,1,-1,2,c132,9,132,10,133,10v2,,3,-1,3,-2c136,7,135,6,133,6v-1,,-1,,-2,c130,7,130,7,129,7v,-1,,-1,1,-2c130,4,130,4,130,3,130,1,129,,128,v-1,,-2,1,-2,3xm128,27v-2,,-4,2,-4,4c124,33,126,35,128,35v3,,4,-2,4,-4c132,29,131,27,128,27xm128,65v16,,25,3,25,3c153,60,153,55,158,56v-3,-7,8,-9,8,-18c166,32,162,32,161,32v-4,,-3,2,-6,2c154,34,154,34,154,34v,1,1,3,2,3c158,37,158,35,160,35v,,1,,1,2c161,41,159,45,156,48v-1,-1,-2,-1,-3,-1c151,47,150,49,150,51v,1,,1,,2c149,54,148,54,148,54v-2,,-3,-1,-3,-4c145,44,153,38,153,30v,-3,-3,-7,-8,-7c139,23,140,28,135,28v,,,,,c135,29,136,32,138,32v3,,4,-5,6,-5c145,27,147,27,147,31v,2,-2,6,-3,10c143,40,142,40,141,40v-2,,-3,2,-3,4c138,46,138,47,139,48v-1,2,-2,3,-4,3c131,51,130,49,130,47v,-2,4,-3,4,-6c134,38,133,37,131,37v-2,,-2,1,-3,1c128,38,127,37,126,37v-2,,-3,1,-3,4c123,44,127,45,127,47v,2,-2,4,-5,4c120,51,119,50,118,48v1,-1,1,-2,1,-4c119,42,118,40,116,40v-1,,-2,,-3,1c111,37,110,33,110,31v,-4,1,-4,2,-4c115,27,115,32,118,32v3,,4,-3,4,-4c122,28,122,28,121,28v-5,,-4,-5,-9,-5c106,23,104,27,104,30v,8,8,14,8,20c112,53,110,54,109,54v-1,,-2,,-3,-1c107,52,107,52,107,51v,-2,-2,-4,-3,-4c103,47,102,47,101,48,98,45,96,41,96,37v,-2,1,-2,1,-2c99,35,99,37,100,37v2,,3,-2,3,-3c103,34,102,34,102,34v-3,,-3,-2,-6,-2c95,32,91,32,91,38v,9,10,11,8,18c104,55,103,60,104,68v,,8,-3,24,-3xm99,77v-4,1,-7,2,-9,2c91,77,91,75,93,75v,,,,,-1c89,72,87,77,87,77v-1,,-3,,-3,2c84,85,71,88,68,88v5,2,7,9,7,9c79,93,83,90,84,90v1,,2,1,2,2c86,92,86,92,86,92v2,-3,1,-4,1,-5c87,87,87,84,90,84v,37,,37,,37c89,121,89,121,89,121v-1,1,-6,-4,-13,-8c70,108,67,111,60,115v-9,5,-19,,-19,c34,121,31,137,31,137v-2,1,-4,2,-7,2c18,139,17,135,17,133v,-10,12,-14,12,-23c29,108,28,99,16,99v-1,,-10,,-10,c2,99,1,96,,95v,-1,,,,c,96,,97,,99v,4,2,6,6,6c8,105,9,105,10,104v,,1,,,1c9,107,8,111,9,112v,,1,,1,c11,108,14,104,19,104v6,,6,5,6,6c25,118,12,123,12,134v,10,11,12,18,11c29,155,17,159,17,151v,,,,-1,c15,155,16,158,20,159v1,,,,,1c15,163,18,174,18,178v1,4,-4,4,-5,4c13,182,13,182,13,182v4,4,8,,8,c24,183,22,186,20,188v,,,,,c20,188,25,189,26,185v3,2,6,1,6,1c33,185,38,184,39,189v,,,,,c43,184,39,182,37,181v,,3,-2,5,1c42,182,43,182,43,182v,-6,-5,-6,-8,-4c35,178,34,174,39,175v,,,-1,,-1c35,171,32,174,32,175v-2,2,-6,1,-6,1c27,156,44,163,47,154v,-1,,-1,,-1c48,156,54,156,55,152v,-1,,-1,,-1c50,156,38,141,54,128v13,-11,24,-5,29,-1c83,128,82,129,82,129v-1,,-1,,,c83,130,85,130,86,129v2,2,,4,-1,5c84,134,85,134,85,134v2,1,5,-2,5,-4c90,131,90,131,90,131v,11,,11,,11c90,158,108,160,128,173v20,-13,39,-15,39,-31c167,131,167,131,167,131v,-1,,-1,,-1c167,132,169,135,172,134v,,,,,c171,133,168,131,171,129v1,1,3,1,4,c175,129,175,129,175,129v,,-1,-1,-1,-2c178,123,190,117,203,128v15,13,4,28,-1,23c202,151,202,151,202,152v1,4,7,4,8,1c210,153,210,153,210,154v2,9,20,2,21,22c230,176,227,177,225,175v-1,-1,-4,-4,-7,-1c218,174,218,175,218,175v5,-1,4,3,3,3c218,176,214,176,214,182v,,,,1,c217,179,220,181,220,181v-2,1,-6,3,-2,8c218,189,218,189,218,189v1,-5,5,-4,6,-3c225,186,228,187,230,185v1,4,6,3,7,3c237,188,237,188,237,188v-2,-2,-4,-5,-1,-6c236,182,240,186,244,182v,,,,-1,c243,182,238,182,239,178v,-4,2,-15,-2,-18c236,159,236,159,237,159v4,-1,5,-4,3,-8c240,151,240,151,240,151v-1,8,-13,4,-13,-6c233,146,245,144,245,134v,-11,-14,-16,-14,-24c231,109,231,104,237,104v5,,9,4,10,8c247,112,247,112,248,112v,-1,,-5,-2,-7c246,104,246,104,247,104v,1,2,1,4,1c255,105,257,103,257,99v,-2,-1,-3,,-4c257,95,256,94,256,95v,1,-1,4,-6,4c250,99,242,99,240,99v-11,,-12,9,-12,11c228,119,240,123,240,133v,2,-1,6,-7,6c230,139,228,138,226,137v,,-3,-16,-11,-22c215,115,206,120,197,115v-7,-4,-11,-7,-17,-2c174,117,169,122,168,121v-1,,-1,,-1,c167,84,167,84,167,84v2,,3,3,3,3c169,88,168,89,170,92v1,,1,,1,c171,91,171,90,172,90v1,,6,3,9,7c181,97,184,90,189,88v-3,,-16,-3,-16,-9c173,77,171,77,170,77v,,-2,-5,-6,-3c163,75,164,75,164,75v1,,2,2,2,4c163,78,147,73,128,73v-9,,-17,2,-24,3c104,88,104,88,104,88v-5,,-5,,-5,c99,77,99,77,99,77v,,,,,m65,207v-1,,-2,-1,-2,-3c63,196,63,196,63,196v-3,-1,-9,-3,-21,-3c32,193,28,195,28,196v-3,15,-3,15,-3,15c25,211,30,208,45,208v18,2,36,12,36,1c81,202,81,202,81,202v-14,,-16,5,-16,5xm176,202v,7,,7,,7c176,220,194,210,212,208v15,,19,3,19,3c229,196,229,196,229,196v-1,-1,-4,-3,-14,-3c202,193,196,195,194,196v,8,,8,,8c194,206,193,207,192,207v,,-2,-5,-16,-5xm128,195v29,,59,2,63,6c191,202,191,201,191,201v,-15,,-15,,-15c191,181,161,179,128,179v-32,,-62,2,-62,7c66,201,66,201,66,201v,,,1,,c70,197,99,195,128,195xm103,123v-3,-1,-3,-1,-3,-1c99,123,99,123,99,123v-3,-2,-3,-2,-3,-2c96,121,98,121,99,121v,,,,,c98,120,97,118,97,118v,,1,1,3,2c100,120,100,120,100,119v-1,-1,-2,-3,-2,-3c98,116,101,118,101,118v,,1,,,c101,116,100,114,100,114v3,3,3,3,3,3c103,117,103,117,103,117v,-1,-1,-4,-1,-4c105,116,105,116,105,116v,1,,,,c105,116,105,113,105,113v,,1,2,1,3c106,116,107,116,107,116v,,1,-3,1,-3c108,117,108,117,108,117v-1,,-1,,-1,c107,121,107,121,107,121v4,-1,10,-8,14,-8c126,113,128,119,137,116v2,3,3,6,4,10c144,130,149,128,149,125v,-5,-5,-6,-5,-11c144,112,146,109,150,109v2,,5,1,7,1c160,110,160,108,160,108v1,-1,1,-1,1,c161,108,161,109,161,110v,3,-4,3,-5,3c156,113,156,113,156,113v1,1,,3,,4c156,117,155,117,155,117v,-2,-3,-5,-5,-5c149,112,147,112,147,114v,3,6,6,6,11c153,132,147,133,141,132v,5,9,9,9,5c150,136,150,136,150,137v2,1,1,3,-1,3c151,141,151,144,152,146v,3,3,1,3,1c155,147,155,147,155,147v-1,3,-4,2,-4,2c150,150,152,151,153,151v,,,1,,1c152,152,150,153,149,151v-1,2,-3,2,-3,2c145,153,144,154,144,155v,,,,,c141,154,143,152,144,151v,,-2,-1,-3,1c141,153,141,153,141,152v-1,-3,1,-4,3,-3c144,149,143,147,141,148v,,,,,c141,147,142,145,144,147v1,,3,-1,4,-1c144,139,136,145,135,139v,,-1,,-1,c134,140,131,140,130,138v,,,,,c131,138,132,139,133,137v1,-1,1,-3,1,-4c134,128,129,120,122,120v-4,,-9,2,-13,5c112,125,112,125,112,125v,4,-3,6,-6,5c106,126,106,126,106,126v,,-2,1,-2,2c104,128,103,128,103,128v,-3,2,-4,2,-4c105,124,105,124,105,124v-1,,-2,1,-3,2c102,126,102,126,102,126v,-1,,-2,1,-3xm113,150v-2,1,-3,,-4,c107,150,107,151,107,152v,,,,-1,c105,149,107,148,108,148v,,-2,-2,-3,c105,148,105,148,105,148v,-3,2,-3,4,-2c109,145,108,144,107,144v,,,,,c107,143,108,143,108,143v2,,2,2,3,2c113,145,115,143,116,143v,-1,-2,-5,-2,-8c114,135,114,135,114,135v-1,1,-3,1,-3,-2c111,133,111,133,112,133v,1,2,,3,-1c115,131,120,125,125,125v2,,3,1,4,2c128,129,129,131,131,131v,,,,,c123,134,120,135,120,142v,3,1,5,3,4c123,146,123,146,123,146v,1,-1,1,-2,1c120,147,119,147,118,147v,,-3,1,-3,3c115,150,115,151,116,151v,,,1,,1c115,152,113,152,113,150xm132,89v-2,,-3,,-3,1c130,91,131,91,132,89xm124,95v1,-1,3,-1,3,-1c128,94,128,95,127,95v-3,,-3,2,-5,2c120,97,119,96,119,93v,,,,1,c120,94,121,95,124,95xm79,171v2,3,4,,7,c88,171,90,172,90,175v,,,,,c94,170,90,168,88,167v,,3,-2,5,1c94,168,94,168,94,168v,-6,-4,-6,-8,-4c86,162,88,160,90,160v,,,,,c86,156,83,161,83,162v-2,2,-7,-2,-9,-4c74,158,78,153,78,148v,,,,,c78,147,78,147,78,148v1,,2,,2,c81,148,83,148,83,144v,-1,,-1,,c83,144,82,145,81,145v-3,,-11,-13,-21,-13c58,132,53,134,51,136v1,1,1,2,1,3c52,141,50,142,49,142v,,,,,c54,144,62,147,64,149v3,2,2,6,1,11c64,165,61,165,60,165v,,,,,c61,166,62,167,64,167v2,,3,-2,4,-2c71,165,75,168,75,171v,1,-1,2,-2,3c73,174,73,174,73,174v1,,5,1,6,-3xm184,174v,,,,,c183,173,182,172,182,171v,-3,4,-6,6,-6c190,165,190,167,193,167v1,,3,-1,4,-2c197,165,197,165,197,165v-1,,-4,,-5,-5c190,155,190,151,192,149v2,-2,11,-5,16,-7c208,142,208,142,208,142v-2,,-3,-1,-3,-3c205,138,205,137,206,136v-2,-2,-7,-4,-9,-4c187,132,179,145,175,145v,,-1,-1,-1,-1c173,143,173,143,173,144v,4,2,4,3,4c177,148,178,148,178,148v,-1,,-1,,c178,148,178,148,178,148v,5,5,10,5,10c181,160,176,164,174,162v-1,-1,-3,-6,-7,-2c167,160,167,160,167,160v2,,4,2,3,4c167,162,163,162,163,168v,,,,,c165,165,169,167,169,167v-2,1,-6,3,-3,8c167,175,167,175,167,175v,-3,2,-4,3,-4c173,171,175,174,178,171v1,4,5,3,6,3xm107,100v,1,-1,,-2,c105,100,105,100,105,100v1,1,2,2,3,2c109,102,110,102,110,101v,,5,2,8,3c117,105,116,107,116,109v-2,-1,-11,-6,-11,-6c102,107,102,107,102,107v,,-2,-1,-2,-2c102,102,102,102,102,102v,-1,-2,,-3,c99,102,99,102,99,102v1,-1,2,-3,4,-2c103,99,101,99,100,99v,,,,,c101,99,103,97,105,98v1,-1,1,-1,1,-1c104,95,104,95,104,95v1,-2,1,-2,1,-2c107,95,107,95,107,95,117,81,117,81,117,81v,,2,-1,3,-1c120,81,120,83,120,83,110,97,110,97,110,97v2,1,2,1,2,1c111,100,111,100,111,100v-3,-1,-3,-1,-3,-1l107,100xm143,98v,1,1,3,3,2c146,100,146,100,146,101v,1,-3,2,-4,1c141,104,141,106,143,107v,,,,,c142,108,140,108,139,106v-2,2,-2,5,-1,6c138,112,133,115,129,113v-3,-2,-6,-4,-10,-4c120,104,122,102,128,102v4,-1,4,-3,4,-4c130,97,128,99,128,99v-1,-1,,-2,,-2c128,97,127,96,127,96v3,,4,-1,4,-1c131,92,128,92,126,93v-1,-1,-1,-2,-1,-2c125,91,125,91,125,90v,,3,-2,4,-3c129,86,130,85,134,85v,-1,,-4,-1,-5c133,80,133,80,134,80v1,1,2,4,3,4c137,84,141,81,141,82v,,1,4,1,4c142,87,146,86,147,87v,,,,,c146,87,143,89,142,90v2,3,1,7,1,8xe" stroked="f">
              <v:stroke joinstyle="round"/>
              <v:formulas/>
              <v:path arrowok="t" o:connecttype="custom" o:connectlocs="405455733,260166196;77475653,257590334;131708748,211224129;108466189,149402063;80057853,211224129;482931386,206072405;562989928,170009648;498426654,177737234;475184096,275621368;531999391,170009648;325397880,23183446;351223327,20606897;330562969,90156548;402873532,95308272;374465885,59245515;348640438,131371029;307320411,113339994;289242254,128795167;263417495,87580686;224679669,198344818;229844758,311684125;0,244711023;30990537,345171020;51650206,484269635;100718211,450782740;211766601,332291709;431281180,337443433;521669212,391537225;568155017,466238600;617223022,458511014;640465580,288501366;619805223,342595158;439028470,236982749;330562969,188040682;72310563,504877219;591397575,504877219;330562969,461086876;255669517,311684125;263417495,291077228;312484812,291077228;402873532,291077228;384796064,360626192;371882996,399264811;346058237,358050330;268582585,329715847;273746985,391537225;294407343,347746882;317649901,376082052;340893148,229255163;232426958,450782740;201436422,381233776;126543658,365777916;188524043,448206878;495844454,383809638;459688828,381233776;436446269,430175844;284077164,260166196;258252406,255014472;284077164,249862747;369300795,275621368;338310259,244711023;366717906,221527577" o:connectangles="0,0,0,0,0,0,0,0,0,0,0,0,0,0,0,0,0,0,0,0,0,0,0,0,0,0,0,0,0,0,0,0,0,0,0,0,0,0,0,0,0,0,0,0,0,0,0,0,0,0,0,0,0,0,0,0,0,0,0,0,0,0" textboxrect="0,0,257,220"/>
              <o:lock v:ext="edit" verticies="t"/>
              <v:textbox>
                <w:txbxContent>
                  <w:p w14:paraId="78C19115" w14:textId="77777777" w:rsidR="00081E5A" w:rsidRDefault="00081E5A" w:rsidP="002C1695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j0115864"/>
      </v:shape>
    </w:pict>
  </w:numPicBullet>
  <w:numPicBullet w:numPicBulletId="1">
    <w:pict>
      <v:shape id="_x0000_i1031" type="#_x0000_t75" style="width:9pt;height:9pt" o:bullet="t">
        <v:imagedata r:id="rId2" o:title="j0115836"/>
      </v:shape>
    </w:pict>
  </w:numPicBullet>
  <w:abstractNum w:abstractNumId="0" w15:restartNumberingAfterBreak="0">
    <w:nsid w:val="FFFFFF89"/>
    <w:multiLevelType w:val="singleLevel"/>
    <w:tmpl w:val="0590E652"/>
    <w:lvl w:ilvl="0">
      <w:start w:val="1"/>
      <w:numFmt w:val="bullet"/>
      <w:pStyle w:val="Bullet1WeBER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</w:abstractNum>
  <w:abstractNum w:abstractNumId="1" w15:restartNumberingAfterBreak="0">
    <w:nsid w:val="024B1509"/>
    <w:multiLevelType w:val="hybridMultilevel"/>
    <w:tmpl w:val="7816460C"/>
    <w:lvl w:ilvl="0" w:tplc="241A0001">
      <w:start w:val="1"/>
      <w:numFmt w:val="bullet"/>
      <w:lvlText w:val=""/>
      <w:lvlJc w:val="left"/>
      <w:pPr>
        <w:ind w:left="1009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abstractNum w:abstractNumId="2" w15:restartNumberingAfterBreak="0">
    <w:nsid w:val="03E46405"/>
    <w:multiLevelType w:val="hybridMultilevel"/>
    <w:tmpl w:val="BFB62EF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B6606F6"/>
    <w:multiLevelType w:val="hybridMultilevel"/>
    <w:tmpl w:val="B11E6C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4B5489"/>
    <w:multiLevelType w:val="hybridMultilevel"/>
    <w:tmpl w:val="A28C53F8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A25E1B"/>
    <w:multiLevelType w:val="hybridMultilevel"/>
    <w:tmpl w:val="FAEE1A98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E96E3F"/>
    <w:multiLevelType w:val="hybridMultilevel"/>
    <w:tmpl w:val="4D784460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CA392C"/>
    <w:multiLevelType w:val="hybridMultilevel"/>
    <w:tmpl w:val="027EFC9A"/>
    <w:lvl w:ilvl="0" w:tplc="36E4238A">
      <w:start w:val="1"/>
      <w:numFmt w:val="bullet"/>
      <w:pStyle w:val="Bullet2WeBER"/>
      <w:lvlText w:val=""/>
      <w:lvlPicBulletId w:val="1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241A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24A8010C"/>
    <w:multiLevelType w:val="hybridMultilevel"/>
    <w:tmpl w:val="CA686F2A"/>
    <w:lvl w:ilvl="0" w:tplc="565A10AA">
      <w:numFmt w:val="bullet"/>
      <w:lvlText w:val="-"/>
      <w:lvlJc w:val="left"/>
      <w:pPr>
        <w:ind w:left="396" w:hanging="360"/>
      </w:pPr>
      <w:rPr>
        <w:rFonts w:ascii="Myriad Pro Cond" w:eastAsia="Myriad Pro Cond" w:hAnsi="Myriad Pro C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6" w:hanging="360"/>
      </w:pPr>
      <w:rPr>
        <w:rFonts w:ascii="Wingdings" w:hAnsi="Wingdings" w:hint="default"/>
      </w:rPr>
    </w:lvl>
  </w:abstractNum>
  <w:abstractNum w:abstractNumId="9" w15:restartNumberingAfterBreak="0">
    <w:nsid w:val="34B7040A"/>
    <w:multiLevelType w:val="hybridMultilevel"/>
    <w:tmpl w:val="F07EA44E"/>
    <w:lvl w:ilvl="0" w:tplc="BABEAD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BA0C30"/>
    <w:multiLevelType w:val="hybridMultilevel"/>
    <w:tmpl w:val="7C9CF74A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2D2975"/>
    <w:multiLevelType w:val="hybridMultilevel"/>
    <w:tmpl w:val="31CCB7DC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D37ACE"/>
    <w:multiLevelType w:val="hybridMultilevel"/>
    <w:tmpl w:val="14B85F86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7D11FD"/>
    <w:multiLevelType w:val="hybridMultilevel"/>
    <w:tmpl w:val="C9A694CA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BA0275"/>
    <w:multiLevelType w:val="hybridMultilevel"/>
    <w:tmpl w:val="E430BFBC"/>
    <w:lvl w:ilvl="0" w:tplc="2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73844E0B"/>
    <w:multiLevelType w:val="hybridMultilevel"/>
    <w:tmpl w:val="0BFAB9DC"/>
    <w:lvl w:ilvl="0" w:tplc="0B088B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ECF954">
      <w:start w:val="1"/>
      <w:numFmt w:val="bullet"/>
      <w:lvlText w:val="−"/>
      <w:lvlJc w:val="left"/>
      <w:pPr>
        <w:ind w:left="1440" w:hanging="360"/>
      </w:pPr>
      <w:rPr>
        <w:rFonts w:ascii="Arial Narrow" w:hAnsi="Arial Narro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1"/>
  </w:num>
  <w:num w:numId="4">
    <w:abstractNumId w:val="15"/>
  </w:num>
  <w:num w:numId="5">
    <w:abstractNumId w:val="0"/>
  </w:num>
  <w:num w:numId="6">
    <w:abstractNumId w:val="7"/>
  </w:num>
  <w:num w:numId="7">
    <w:abstractNumId w:val="13"/>
  </w:num>
  <w:num w:numId="8">
    <w:abstractNumId w:val="6"/>
  </w:num>
  <w:num w:numId="9">
    <w:abstractNumId w:val="12"/>
  </w:num>
  <w:num w:numId="10">
    <w:abstractNumId w:val="11"/>
  </w:num>
  <w:num w:numId="11">
    <w:abstractNumId w:val="5"/>
  </w:num>
  <w:num w:numId="12">
    <w:abstractNumId w:val="10"/>
  </w:num>
  <w:num w:numId="13">
    <w:abstractNumId w:val="0"/>
  </w:num>
  <w:num w:numId="14">
    <w:abstractNumId w:val="4"/>
  </w:num>
  <w:num w:numId="15">
    <w:abstractNumId w:val="8"/>
  </w:num>
  <w:num w:numId="16">
    <w:abstractNumId w:val="2"/>
  </w:num>
  <w:num w:numId="17">
    <w:abstractNumId w:val="0"/>
  </w:num>
  <w:num w:numId="18">
    <w:abstractNumId w:val="7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>
      <o:colormru v:ext="edit" colors="#2c399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C00"/>
    <w:rsid w:val="00011AB9"/>
    <w:rsid w:val="00023354"/>
    <w:rsid w:val="00024E42"/>
    <w:rsid w:val="0002688C"/>
    <w:rsid w:val="00034343"/>
    <w:rsid w:val="00034653"/>
    <w:rsid w:val="000378D1"/>
    <w:rsid w:val="00040BB8"/>
    <w:rsid w:val="00054AA9"/>
    <w:rsid w:val="00057301"/>
    <w:rsid w:val="00062D12"/>
    <w:rsid w:val="00074881"/>
    <w:rsid w:val="00081E5A"/>
    <w:rsid w:val="00087D71"/>
    <w:rsid w:val="00093488"/>
    <w:rsid w:val="000B15FD"/>
    <w:rsid w:val="000B24F1"/>
    <w:rsid w:val="000B662E"/>
    <w:rsid w:val="000C7F1C"/>
    <w:rsid w:val="000D6D1B"/>
    <w:rsid w:val="000F0F99"/>
    <w:rsid w:val="000F1CFF"/>
    <w:rsid w:val="0010416C"/>
    <w:rsid w:val="001120EF"/>
    <w:rsid w:val="00157E50"/>
    <w:rsid w:val="00166428"/>
    <w:rsid w:val="00170965"/>
    <w:rsid w:val="001920F8"/>
    <w:rsid w:val="001965C4"/>
    <w:rsid w:val="001A0AC9"/>
    <w:rsid w:val="001A3138"/>
    <w:rsid w:val="001A6CE5"/>
    <w:rsid w:val="001B1CF4"/>
    <w:rsid w:val="001B3AE7"/>
    <w:rsid w:val="001C22D7"/>
    <w:rsid w:val="001C79C8"/>
    <w:rsid w:val="001E2771"/>
    <w:rsid w:val="00206D40"/>
    <w:rsid w:val="00222E93"/>
    <w:rsid w:val="00234A85"/>
    <w:rsid w:val="00240B15"/>
    <w:rsid w:val="00241522"/>
    <w:rsid w:val="0025484C"/>
    <w:rsid w:val="002766DF"/>
    <w:rsid w:val="0028549E"/>
    <w:rsid w:val="00293CEC"/>
    <w:rsid w:val="002971DF"/>
    <w:rsid w:val="002B4524"/>
    <w:rsid w:val="002C1695"/>
    <w:rsid w:val="002D5688"/>
    <w:rsid w:val="002F093A"/>
    <w:rsid w:val="002F528E"/>
    <w:rsid w:val="003007B1"/>
    <w:rsid w:val="0030606B"/>
    <w:rsid w:val="00307B52"/>
    <w:rsid w:val="0031387C"/>
    <w:rsid w:val="0032618C"/>
    <w:rsid w:val="0033469C"/>
    <w:rsid w:val="00335942"/>
    <w:rsid w:val="00336A13"/>
    <w:rsid w:val="003408CF"/>
    <w:rsid w:val="00340B59"/>
    <w:rsid w:val="0034431F"/>
    <w:rsid w:val="003448E3"/>
    <w:rsid w:val="00345760"/>
    <w:rsid w:val="00347985"/>
    <w:rsid w:val="003610E2"/>
    <w:rsid w:val="00372C2B"/>
    <w:rsid w:val="00386235"/>
    <w:rsid w:val="00394F1A"/>
    <w:rsid w:val="003960E4"/>
    <w:rsid w:val="003B7064"/>
    <w:rsid w:val="003C22D4"/>
    <w:rsid w:val="003E7302"/>
    <w:rsid w:val="003F43AD"/>
    <w:rsid w:val="004020D5"/>
    <w:rsid w:val="00406A82"/>
    <w:rsid w:val="00411220"/>
    <w:rsid w:val="00411909"/>
    <w:rsid w:val="004239E2"/>
    <w:rsid w:val="00444A66"/>
    <w:rsid w:val="00453B94"/>
    <w:rsid w:val="0045561B"/>
    <w:rsid w:val="00460D56"/>
    <w:rsid w:val="00462755"/>
    <w:rsid w:val="004840A9"/>
    <w:rsid w:val="004963D3"/>
    <w:rsid w:val="004970B1"/>
    <w:rsid w:val="004A7DA9"/>
    <w:rsid w:val="004D66CD"/>
    <w:rsid w:val="004E0EB5"/>
    <w:rsid w:val="004F1322"/>
    <w:rsid w:val="00500B9A"/>
    <w:rsid w:val="00511B75"/>
    <w:rsid w:val="005211D0"/>
    <w:rsid w:val="00525691"/>
    <w:rsid w:val="0052607B"/>
    <w:rsid w:val="005528AE"/>
    <w:rsid w:val="005545BF"/>
    <w:rsid w:val="00556BE5"/>
    <w:rsid w:val="0057126B"/>
    <w:rsid w:val="00573FF9"/>
    <w:rsid w:val="00574116"/>
    <w:rsid w:val="00587102"/>
    <w:rsid w:val="005921F5"/>
    <w:rsid w:val="005D3AA7"/>
    <w:rsid w:val="005E5506"/>
    <w:rsid w:val="00604D65"/>
    <w:rsid w:val="00607C7F"/>
    <w:rsid w:val="006166E0"/>
    <w:rsid w:val="00617251"/>
    <w:rsid w:val="00641D2D"/>
    <w:rsid w:val="006A3629"/>
    <w:rsid w:val="006A518C"/>
    <w:rsid w:val="006A6A79"/>
    <w:rsid w:val="006B1EE4"/>
    <w:rsid w:val="006C63B9"/>
    <w:rsid w:val="006D0EC1"/>
    <w:rsid w:val="006D4369"/>
    <w:rsid w:val="006D6F20"/>
    <w:rsid w:val="006D7B6A"/>
    <w:rsid w:val="006E52B0"/>
    <w:rsid w:val="006F017A"/>
    <w:rsid w:val="006F1B1E"/>
    <w:rsid w:val="0071299D"/>
    <w:rsid w:val="007361B9"/>
    <w:rsid w:val="00741D49"/>
    <w:rsid w:val="00743683"/>
    <w:rsid w:val="00744DAE"/>
    <w:rsid w:val="007511C6"/>
    <w:rsid w:val="007713A8"/>
    <w:rsid w:val="0077166E"/>
    <w:rsid w:val="00774EF4"/>
    <w:rsid w:val="00792419"/>
    <w:rsid w:val="00792D4D"/>
    <w:rsid w:val="00794A3A"/>
    <w:rsid w:val="007A0039"/>
    <w:rsid w:val="007A100F"/>
    <w:rsid w:val="007A4638"/>
    <w:rsid w:val="007B0603"/>
    <w:rsid w:val="007B1DDF"/>
    <w:rsid w:val="007C75A9"/>
    <w:rsid w:val="007D3DC2"/>
    <w:rsid w:val="007D559E"/>
    <w:rsid w:val="007D72D4"/>
    <w:rsid w:val="007E59D8"/>
    <w:rsid w:val="00806848"/>
    <w:rsid w:val="00811D86"/>
    <w:rsid w:val="0083324A"/>
    <w:rsid w:val="00842629"/>
    <w:rsid w:val="008476BE"/>
    <w:rsid w:val="0085196E"/>
    <w:rsid w:val="00880D12"/>
    <w:rsid w:val="00893A1C"/>
    <w:rsid w:val="00896A17"/>
    <w:rsid w:val="008A7E3C"/>
    <w:rsid w:val="008B00E5"/>
    <w:rsid w:val="008B1A6E"/>
    <w:rsid w:val="008B4856"/>
    <w:rsid w:val="008B4E0B"/>
    <w:rsid w:val="008C2416"/>
    <w:rsid w:val="008F4C00"/>
    <w:rsid w:val="009116D7"/>
    <w:rsid w:val="0091285F"/>
    <w:rsid w:val="00913241"/>
    <w:rsid w:val="00913325"/>
    <w:rsid w:val="0091548D"/>
    <w:rsid w:val="00915998"/>
    <w:rsid w:val="00925B21"/>
    <w:rsid w:val="00946D7E"/>
    <w:rsid w:val="00947CF5"/>
    <w:rsid w:val="00955C75"/>
    <w:rsid w:val="009806F1"/>
    <w:rsid w:val="009875FF"/>
    <w:rsid w:val="009A778C"/>
    <w:rsid w:val="009A7A76"/>
    <w:rsid w:val="009A7DAA"/>
    <w:rsid w:val="009B23E2"/>
    <w:rsid w:val="009D4593"/>
    <w:rsid w:val="009F117A"/>
    <w:rsid w:val="009F2E2B"/>
    <w:rsid w:val="00A00B8F"/>
    <w:rsid w:val="00A0103B"/>
    <w:rsid w:val="00A032F0"/>
    <w:rsid w:val="00A238A0"/>
    <w:rsid w:val="00A23BB3"/>
    <w:rsid w:val="00A2663D"/>
    <w:rsid w:val="00A26869"/>
    <w:rsid w:val="00A446C9"/>
    <w:rsid w:val="00A51D8B"/>
    <w:rsid w:val="00A52BA6"/>
    <w:rsid w:val="00A545E1"/>
    <w:rsid w:val="00A86B91"/>
    <w:rsid w:val="00A86E4F"/>
    <w:rsid w:val="00A91E47"/>
    <w:rsid w:val="00AB25E3"/>
    <w:rsid w:val="00AD53DF"/>
    <w:rsid w:val="00AD592D"/>
    <w:rsid w:val="00AE3E97"/>
    <w:rsid w:val="00AE47B7"/>
    <w:rsid w:val="00AE694B"/>
    <w:rsid w:val="00AF0F45"/>
    <w:rsid w:val="00AF18FD"/>
    <w:rsid w:val="00AF3A96"/>
    <w:rsid w:val="00B04807"/>
    <w:rsid w:val="00B10258"/>
    <w:rsid w:val="00B36D32"/>
    <w:rsid w:val="00B4107A"/>
    <w:rsid w:val="00B421CB"/>
    <w:rsid w:val="00B44634"/>
    <w:rsid w:val="00B4737B"/>
    <w:rsid w:val="00B50BC4"/>
    <w:rsid w:val="00B53556"/>
    <w:rsid w:val="00B53609"/>
    <w:rsid w:val="00B615B4"/>
    <w:rsid w:val="00B6388F"/>
    <w:rsid w:val="00B75364"/>
    <w:rsid w:val="00B865AE"/>
    <w:rsid w:val="00B972DC"/>
    <w:rsid w:val="00BC07E0"/>
    <w:rsid w:val="00BC701E"/>
    <w:rsid w:val="00C01B58"/>
    <w:rsid w:val="00C0209E"/>
    <w:rsid w:val="00C1161D"/>
    <w:rsid w:val="00C2148C"/>
    <w:rsid w:val="00C23859"/>
    <w:rsid w:val="00C30EB6"/>
    <w:rsid w:val="00C316EC"/>
    <w:rsid w:val="00C31879"/>
    <w:rsid w:val="00C616C0"/>
    <w:rsid w:val="00C6601D"/>
    <w:rsid w:val="00C6775B"/>
    <w:rsid w:val="00C72519"/>
    <w:rsid w:val="00C92920"/>
    <w:rsid w:val="00CA3561"/>
    <w:rsid w:val="00CC215F"/>
    <w:rsid w:val="00CF03B8"/>
    <w:rsid w:val="00CF59A0"/>
    <w:rsid w:val="00CF6600"/>
    <w:rsid w:val="00D10115"/>
    <w:rsid w:val="00D1063F"/>
    <w:rsid w:val="00D14786"/>
    <w:rsid w:val="00D413FA"/>
    <w:rsid w:val="00D5112D"/>
    <w:rsid w:val="00D53625"/>
    <w:rsid w:val="00D547F4"/>
    <w:rsid w:val="00D57D54"/>
    <w:rsid w:val="00D667CF"/>
    <w:rsid w:val="00D91B70"/>
    <w:rsid w:val="00DD2851"/>
    <w:rsid w:val="00DD5E89"/>
    <w:rsid w:val="00DE0C93"/>
    <w:rsid w:val="00DF0CE6"/>
    <w:rsid w:val="00DF37C6"/>
    <w:rsid w:val="00E0249D"/>
    <w:rsid w:val="00E539E5"/>
    <w:rsid w:val="00E60934"/>
    <w:rsid w:val="00E6105E"/>
    <w:rsid w:val="00E671D0"/>
    <w:rsid w:val="00E76AFA"/>
    <w:rsid w:val="00EA32DB"/>
    <w:rsid w:val="00EA6DA9"/>
    <w:rsid w:val="00EA7F6F"/>
    <w:rsid w:val="00EB525D"/>
    <w:rsid w:val="00EB7AC9"/>
    <w:rsid w:val="00ED30B9"/>
    <w:rsid w:val="00EE57EC"/>
    <w:rsid w:val="00F01ADB"/>
    <w:rsid w:val="00F2438B"/>
    <w:rsid w:val="00F703DC"/>
    <w:rsid w:val="00F764F5"/>
    <w:rsid w:val="00F77E1B"/>
    <w:rsid w:val="00FC498D"/>
    <w:rsid w:val="00FC7DDB"/>
    <w:rsid w:val="00FD56AD"/>
    <w:rsid w:val="00FE00C0"/>
    <w:rsid w:val="00FE3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2c3990"/>
    </o:shapedefaults>
    <o:shapelayout v:ext="edit">
      <o:idmap v:ext="edit" data="1"/>
    </o:shapelayout>
  </w:shapeDefaults>
  <w:decimalSymbol w:val="."/>
  <w:listSeparator w:val=","/>
  <w14:docId w14:val="2133BC15"/>
  <w15:chartTrackingRefBased/>
  <w15:docId w15:val="{1C55EC8C-54D3-4BAB-AC34-14E1F8857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yriad Pro Cond" w:eastAsia="Myriad Pro Cond" w:hAnsi="Myriad Pro Cond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7361B9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7361B9"/>
    <w:pPr>
      <w:keepNext/>
      <w:keepLines/>
      <w:spacing w:before="480" w:after="0"/>
      <w:outlineLvl w:val="0"/>
    </w:pPr>
    <w:rPr>
      <w:rFonts w:eastAsia="Times New Roman"/>
      <w:b/>
      <w:bCs/>
      <w:color w:val="20296A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7361B9"/>
    <w:pPr>
      <w:keepNext/>
      <w:keepLines/>
      <w:spacing w:before="200" w:after="0"/>
      <w:outlineLvl w:val="1"/>
    </w:pPr>
    <w:rPr>
      <w:rFonts w:ascii="Myriad Pro Light" w:eastAsia="Times New Roman" w:hAnsi="Myriad Pro Light"/>
      <w:bCs/>
      <w:color w:val="2746CB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9A7A7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E76A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eBER">
    <w:name w:val="WeBER"/>
    <w:basedOn w:val="Normal"/>
    <w:rsid w:val="007361B9"/>
    <w:rPr>
      <w:b/>
      <w:color w:val="6976D2"/>
    </w:rPr>
  </w:style>
  <w:style w:type="character" w:customStyle="1" w:styleId="Heading1Char">
    <w:name w:val="Heading 1 Char"/>
    <w:link w:val="Heading1"/>
    <w:uiPriority w:val="9"/>
    <w:rsid w:val="007361B9"/>
    <w:rPr>
      <w:rFonts w:ascii="Myriad Pro Cond" w:eastAsia="Times New Roman" w:hAnsi="Myriad Pro Cond" w:cs="Times New Roman"/>
      <w:b/>
      <w:bCs/>
      <w:color w:val="20296A"/>
      <w:sz w:val="28"/>
      <w:szCs w:val="28"/>
    </w:rPr>
  </w:style>
  <w:style w:type="character" w:customStyle="1" w:styleId="Heading2Char">
    <w:name w:val="Heading 2 Char"/>
    <w:link w:val="Heading2"/>
    <w:uiPriority w:val="9"/>
    <w:rsid w:val="007361B9"/>
    <w:rPr>
      <w:rFonts w:ascii="Myriad Pro Light" w:eastAsia="Times New Roman" w:hAnsi="Myriad Pro Light" w:cs="Times New Roman"/>
      <w:bCs/>
      <w:color w:val="2746CB"/>
      <w:sz w:val="32"/>
      <w:szCs w:val="26"/>
    </w:rPr>
  </w:style>
  <w:style w:type="paragraph" w:styleId="Title">
    <w:name w:val="Title"/>
    <w:basedOn w:val="Normal"/>
    <w:next w:val="Normal"/>
    <w:link w:val="TitleChar"/>
    <w:uiPriority w:val="10"/>
    <w:rsid w:val="007361B9"/>
    <w:pPr>
      <w:pBdr>
        <w:bottom w:val="single" w:sz="8" w:space="4" w:color="2B388F"/>
      </w:pBdr>
      <w:spacing w:after="300" w:line="240" w:lineRule="auto"/>
      <w:contextualSpacing/>
    </w:pPr>
    <w:rPr>
      <w:rFonts w:ascii="Myriad Pro Light" w:eastAsia="Times New Roman" w:hAnsi="Myriad Pro Light"/>
      <w:color w:val="20296A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7361B9"/>
    <w:rPr>
      <w:rFonts w:ascii="Myriad Pro Light" w:eastAsia="Times New Roman" w:hAnsi="Myriad Pro Light" w:cs="Times New Roman"/>
      <w:color w:val="20296A"/>
      <w:spacing w:val="5"/>
      <w:kern w:val="28"/>
      <w:sz w:val="52"/>
      <w:szCs w:val="52"/>
    </w:rPr>
  </w:style>
  <w:style w:type="paragraph" w:styleId="NoSpacing">
    <w:name w:val="No Spacing"/>
    <w:uiPriority w:val="1"/>
    <w:rsid w:val="007361B9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D3D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3DC2"/>
  </w:style>
  <w:style w:type="paragraph" w:styleId="Footer">
    <w:name w:val="footer"/>
    <w:basedOn w:val="Normal"/>
    <w:link w:val="FooterChar"/>
    <w:uiPriority w:val="99"/>
    <w:unhideWhenUsed/>
    <w:rsid w:val="007D3D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3DC2"/>
  </w:style>
  <w:style w:type="paragraph" w:styleId="BalloonText">
    <w:name w:val="Balloon Text"/>
    <w:basedOn w:val="Normal"/>
    <w:link w:val="BalloonTextChar"/>
    <w:uiPriority w:val="99"/>
    <w:semiHidden/>
    <w:unhideWhenUsed/>
    <w:rsid w:val="007D3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D3DC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1920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1WeBER">
    <w:name w:val="H1 WeBER"/>
    <w:basedOn w:val="Normal"/>
    <w:link w:val="H1WeBERChar"/>
    <w:qFormat/>
    <w:rsid w:val="009A7A76"/>
    <w:pPr>
      <w:spacing w:before="200"/>
    </w:pPr>
    <w:rPr>
      <w:b/>
      <w:color w:val="2A388F"/>
      <w:sz w:val="30"/>
      <w:lang w:val="en-US"/>
    </w:rPr>
  </w:style>
  <w:style w:type="paragraph" w:customStyle="1" w:styleId="H2WeBER">
    <w:name w:val="H2 WeBER"/>
    <w:basedOn w:val="H1WeBER"/>
    <w:link w:val="H2WeBERChar"/>
    <w:qFormat/>
    <w:rsid w:val="009A7A76"/>
    <w:rPr>
      <w:rFonts w:ascii="Myriad Pro Light" w:hAnsi="Myriad Pro Light"/>
      <w:b w:val="0"/>
      <w:sz w:val="72"/>
      <w:lang w:val="sr-Latn-RS"/>
    </w:rPr>
  </w:style>
  <w:style w:type="character" w:customStyle="1" w:styleId="H1WeBERChar">
    <w:name w:val="H1 WeBER Char"/>
    <w:link w:val="H1WeBER"/>
    <w:rsid w:val="009A7A76"/>
    <w:rPr>
      <w:b/>
      <w:color w:val="2A388F"/>
      <w:sz w:val="30"/>
      <w:szCs w:val="22"/>
      <w:lang w:val="en-US" w:eastAsia="en-US"/>
    </w:rPr>
  </w:style>
  <w:style w:type="paragraph" w:customStyle="1" w:styleId="N1WeBER">
    <w:name w:val="N1 WeBER"/>
    <w:basedOn w:val="Normal"/>
    <w:next w:val="BodyTextWeBER"/>
    <w:link w:val="N1WeBERChar"/>
    <w:qFormat/>
    <w:rsid w:val="00D1063F"/>
    <w:pPr>
      <w:jc w:val="both"/>
    </w:pPr>
    <w:rPr>
      <w:rFonts w:ascii="Myriad Pro Light" w:hAnsi="Myriad Pro Light"/>
      <w:szCs w:val="20"/>
      <w:lang w:val="en-US"/>
    </w:rPr>
  </w:style>
  <w:style w:type="character" w:customStyle="1" w:styleId="H2WeBERChar">
    <w:name w:val="H2 WeBER Char"/>
    <w:link w:val="H2WeBER"/>
    <w:rsid w:val="009A7A76"/>
    <w:rPr>
      <w:rFonts w:ascii="Myriad Pro Light" w:hAnsi="Myriad Pro Light"/>
      <w:color w:val="2A388F"/>
      <w:sz w:val="7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054AA9"/>
    <w:pPr>
      <w:ind w:left="720"/>
      <w:contextualSpacing/>
    </w:pPr>
  </w:style>
  <w:style w:type="character" w:customStyle="1" w:styleId="N1WeBERChar">
    <w:name w:val="N1 WeBER Char"/>
    <w:link w:val="N1WeBER"/>
    <w:rsid w:val="00D1063F"/>
    <w:rPr>
      <w:rFonts w:ascii="Myriad Pro Light" w:hAnsi="Myriad Pro Light"/>
      <w:sz w:val="22"/>
      <w:lang w:val="en-US" w:eastAsia="en-US"/>
    </w:rPr>
  </w:style>
  <w:style w:type="paragraph" w:customStyle="1" w:styleId="ReportTItle">
    <w:name w:val="Report_TItle"/>
    <w:link w:val="ReportTItleChar"/>
    <w:rsid w:val="00880D12"/>
    <w:pPr>
      <w:spacing w:line="460" w:lineRule="exact"/>
      <w:ind w:left="289"/>
    </w:pPr>
    <w:rPr>
      <w:rFonts w:ascii="DejaVu Serif" w:eastAsia="DejaVu Sans" w:hAnsi="DejaVu Serif"/>
      <w:b/>
      <w:caps/>
      <w:color w:val="CF142B"/>
      <w:sz w:val="46"/>
      <w:szCs w:val="46"/>
      <w:lang w:val="en-US" w:eastAsia="en-US"/>
    </w:rPr>
  </w:style>
  <w:style w:type="paragraph" w:styleId="Subtitle">
    <w:name w:val="Subtitle"/>
    <w:next w:val="Normal"/>
    <w:link w:val="SubtitleChar"/>
    <w:uiPriority w:val="11"/>
    <w:rsid w:val="00880D12"/>
    <w:pPr>
      <w:spacing w:before="240" w:line="360" w:lineRule="exact"/>
      <w:ind w:left="289"/>
    </w:pPr>
    <w:rPr>
      <w:rFonts w:ascii="DejaVu Serif" w:eastAsia="DejaVu Sans" w:hAnsi="DejaVu Serif"/>
      <w:i/>
      <w:sz w:val="36"/>
      <w:szCs w:val="36"/>
      <w:lang w:val="en-US" w:eastAsia="en-US"/>
    </w:rPr>
  </w:style>
  <w:style w:type="character" w:customStyle="1" w:styleId="SubtitleChar">
    <w:name w:val="Subtitle Char"/>
    <w:link w:val="Subtitle"/>
    <w:uiPriority w:val="11"/>
    <w:rsid w:val="00880D12"/>
    <w:rPr>
      <w:rFonts w:ascii="DejaVu Serif" w:eastAsia="DejaVu Sans" w:hAnsi="DejaVu Serif"/>
      <w:i/>
      <w:sz w:val="36"/>
      <w:szCs w:val="36"/>
      <w:lang w:val="en-US" w:eastAsia="en-US"/>
    </w:rPr>
  </w:style>
  <w:style w:type="character" w:customStyle="1" w:styleId="ReportTItleChar">
    <w:name w:val="Report_TItle Char"/>
    <w:link w:val="ReportTItle"/>
    <w:rsid w:val="00880D12"/>
    <w:rPr>
      <w:rFonts w:ascii="DejaVu Serif" w:eastAsia="DejaVu Sans" w:hAnsi="DejaVu Serif"/>
      <w:b/>
      <w:caps/>
      <w:color w:val="CF142B"/>
      <w:sz w:val="46"/>
      <w:szCs w:val="46"/>
      <w:lang w:val="en-US" w:eastAsia="en-US"/>
    </w:rPr>
  </w:style>
  <w:style w:type="paragraph" w:customStyle="1" w:styleId="Reportlogo">
    <w:name w:val="Report logo"/>
    <w:link w:val="ReportlogoChar"/>
    <w:rsid w:val="00880D12"/>
    <w:pPr>
      <w:spacing w:after="160"/>
    </w:pPr>
    <w:rPr>
      <w:rFonts w:ascii="DejaVu Sans" w:eastAsia="DejaVu Sans" w:hAnsi="DejaVu Sans" w:cs="DejaVu Sans"/>
      <w:noProof/>
      <w:sz w:val="18"/>
      <w:szCs w:val="18"/>
      <w:lang w:val="en-US" w:eastAsia="en-US"/>
    </w:rPr>
  </w:style>
  <w:style w:type="character" w:customStyle="1" w:styleId="ReportlogoChar">
    <w:name w:val="Report logo Char"/>
    <w:link w:val="Reportlogo"/>
    <w:rsid w:val="00880D12"/>
    <w:rPr>
      <w:rFonts w:ascii="DejaVu Sans" w:eastAsia="DejaVu Sans" w:hAnsi="DejaVu Sans" w:cs="DejaVu Sans"/>
      <w:noProof/>
      <w:sz w:val="18"/>
      <w:szCs w:val="18"/>
      <w:lang w:val="en-US" w:eastAsia="en-US"/>
    </w:rPr>
  </w:style>
  <w:style w:type="character" w:customStyle="1" w:styleId="Heading3Char">
    <w:name w:val="Heading 3 Char"/>
    <w:link w:val="Heading3"/>
    <w:uiPriority w:val="9"/>
    <w:semiHidden/>
    <w:rsid w:val="009A7A76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customStyle="1" w:styleId="BodyTextWeBER">
    <w:name w:val="BodyText WeBER"/>
    <w:basedOn w:val="Normal"/>
    <w:link w:val="BodyTextWeBERChar"/>
    <w:qFormat/>
    <w:rsid w:val="00D1063F"/>
    <w:pPr>
      <w:spacing w:before="120" w:after="120" w:line="300" w:lineRule="exact"/>
      <w:jc w:val="both"/>
    </w:pPr>
    <w:rPr>
      <w:rFonts w:ascii="Myriad Pro Light" w:eastAsia="DejaVu Sans" w:hAnsi="Myriad Pro Light" w:cs="DejaVu Sans"/>
      <w:szCs w:val="18"/>
      <w:lang w:val="en-US"/>
    </w:rPr>
  </w:style>
  <w:style w:type="paragraph" w:customStyle="1" w:styleId="Bullet1WeBER">
    <w:name w:val="Bullet 1 WeBER"/>
    <w:basedOn w:val="ListBullet"/>
    <w:next w:val="N1WeBER"/>
    <w:qFormat/>
    <w:rsid w:val="00D1063F"/>
    <w:pPr>
      <w:numPr>
        <w:numId w:val="5"/>
      </w:numPr>
      <w:spacing w:before="20" w:after="20" w:line="300" w:lineRule="exact"/>
      <w:contextualSpacing w:val="0"/>
      <w:jc w:val="both"/>
    </w:pPr>
    <w:rPr>
      <w:rFonts w:ascii="Myriad Pro Light" w:eastAsia="DejaVu Sans" w:hAnsi="Myriad Pro Light" w:cs="DejaVu Sans"/>
      <w:szCs w:val="18"/>
      <w:lang w:val="en-US"/>
    </w:rPr>
  </w:style>
  <w:style w:type="paragraph" w:customStyle="1" w:styleId="Bullet2WeBER">
    <w:name w:val="Bullet 2 WeBER"/>
    <w:basedOn w:val="N1WeBER"/>
    <w:next w:val="Bullet1WeBER"/>
    <w:qFormat/>
    <w:rsid w:val="00D1063F"/>
    <w:pPr>
      <w:numPr>
        <w:numId w:val="6"/>
      </w:numPr>
      <w:tabs>
        <w:tab w:val="left" w:pos="851"/>
      </w:tabs>
      <w:spacing w:before="10" w:after="10" w:line="240" w:lineRule="exact"/>
      <w:ind w:hanging="357"/>
    </w:pPr>
    <w:rPr>
      <w:rFonts w:eastAsia="DejaVu Sans" w:cs="DejaVu Sans"/>
      <w:szCs w:val="18"/>
    </w:rPr>
  </w:style>
  <w:style w:type="paragraph" w:styleId="ListBullet">
    <w:name w:val="List Bullet"/>
    <w:basedOn w:val="Normal"/>
    <w:uiPriority w:val="99"/>
    <w:semiHidden/>
    <w:unhideWhenUsed/>
    <w:rsid w:val="009A7A76"/>
    <w:pPr>
      <w:ind w:left="72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9A7A76"/>
    <w:pPr>
      <w:ind w:left="360" w:hanging="360"/>
      <w:contextualSpacing/>
    </w:pPr>
  </w:style>
  <w:style w:type="paragraph" w:customStyle="1" w:styleId="N2WeBER">
    <w:name w:val="N2 WeBER"/>
    <w:basedOn w:val="ReportTItle"/>
    <w:link w:val="N2WeBERChar"/>
    <w:rsid w:val="00D1063F"/>
    <w:pPr>
      <w:framePr w:hSpace="180" w:wrap="around" w:hAnchor="margin" w:y="1010"/>
      <w:jc w:val="both"/>
    </w:pPr>
    <w:rPr>
      <w:rFonts w:ascii="Myriad Pro Light" w:hAnsi="Myriad Pro Light"/>
      <w:b w:val="0"/>
      <w:color w:val="2C3990"/>
      <w:sz w:val="52"/>
    </w:rPr>
  </w:style>
  <w:style w:type="paragraph" w:customStyle="1" w:styleId="H3WeBER">
    <w:name w:val="H3 WeBER"/>
    <w:basedOn w:val="Subtitle"/>
    <w:link w:val="H3WeBERChar"/>
    <w:rsid w:val="00D1063F"/>
    <w:pPr>
      <w:framePr w:hSpace="180" w:wrap="around" w:hAnchor="margin" w:y="1010"/>
      <w:jc w:val="both"/>
    </w:pPr>
    <w:rPr>
      <w:rFonts w:ascii="Myriad Pro Light" w:hAnsi="Myriad Pro Light"/>
      <w:i w:val="0"/>
      <w:color w:val="8E8E8E"/>
      <w:sz w:val="44"/>
    </w:rPr>
  </w:style>
  <w:style w:type="character" w:customStyle="1" w:styleId="N2WeBERChar">
    <w:name w:val="N2 WeBER Char"/>
    <w:link w:val="N2WeBER"/>
    <w:rsid w:val="00D1063F"/>
    <w:rPr>
      <w:rFonts w:ascii="Myriad Pro Light" w:eastAsia="DejaVu Sans" w:hAnsi="Myriad Pro Light"/>
      <w:b w:val="0"/>
      <w:caps/>
      <w:color w:val="2C3990"/>
      <w:sz w:val="52"/>
      <w:szCs w:val="46"/>
      <w:lang w:val="en-US" w:eastAsia="en-US"/>
    </w:rPr>
  </w:style>
  <w:style w:type="paragraph" w:customStyle="1" w:styleId="SubtitleWeBER">
    <w:name w:val="Subtitle WeBER"/>
    <w:basedOn w:val="BodyTextWeBER"/>
    <w:link w:val="SubtitleWeBERChar"/>
    <w:qFormat/>
    <w:rsid w:val="00EB525D"/>
    <w:rPr>
      <w:color w:val="808080"/>
      <w:sz w:val="36"/>
    </w:rPr>
  </w:style>
  <w:style w:type="character" w:customStyle="1" w:styleId="H3WeBERChar">
    <w:name w:val="H3 WeBER Char"/>
    <w:link w:val="H3WeBER"/>
    <w:rsid w:val="00D1063F"/>
    <w:rPr>
      <w:rFonts w:ascii="Myriad Pro Light" w:eastAsia="DejaVu Sans" w:hAnsi="Myriad Pro Light"/>
      <w:i w:val="0"/>
      <w:color w:val="8E8E8E"/>
      <w:sz w:val="44"/>
      <w:szCs w:val="36"/>
      <w:lang w:val="en-US" w:eastAsia="en-US"/>
    </w:rPr>
  </w:style>
  <w:style w:type="character" w:customStyle="1" w:styleId="BodyTextWeBERChar">
    <w:name w:val="BodyText WeBER Char"/>
    <w:link w:val="BodyTextWeBER"/>
    <w:rsid w:val="00EB525D"/>
    <w:rPr>
      <w:rFonts w:ascii="Myriad Pro Light" w:eastAsia="DejaVu Sans" w:hAnsi="Myriad Pro Light" w:cs="DejaVu Sans"/>
      <w:sz w:val="22"/>
      <w:szCs w:val="18"/>
      <w:lang w:val="en-US" w:eastAsia="en-US"/>
    </w:rPr>
  </w:style>
  <w:style w:type="character" w:customStyle="1" w:styleId="SubtitleWeBERChar">
    <w:name w:val="Subtitle WeBER Char"/>
    <w:link w:val="SubtitleWeBER"/>
    <w:rsid w:val="00EB525D"/>
    <w:rPr>
      <w:rFonts w:ascii="Myriad Pro Light" w:eastAsia="DejaVu Sans" w:hAnsi="Myriad Pro Light" w:cs="DejaVu Sans"/>
      <w:color w:val="808080"/>
      <w:sz w:val="36"/>
      <w:szCs w:val="18"/>
      <w:lang w:val="en-US" w:eastAsia="en-US"/>
    </w:rPr>
  </w:style>
  <w:style w:type="paragraph" w:customStyle="1" w:styleId="BodyTextWeBERv02">
    <w:name w:val="BodyText WeBER v02"/>
    <w:basedOn w:val="Normal"/>
    <w:next w:val="BodyTextWeBER"/>
    <w:link w:val="BodyTextWeBERv02Char"/>
    <w:qFormat/>
    <w:rsid w:val="00040BB8"/>
    <w:pPr>
      <w:jc w:val="both"/>
    </w:pPr>
    <w:rPr>
      <w:rFonts w:ascii="Myriad Pro Light" w:hAnsi="Myriad Pro Light"/>
      <w:szCs w:val="20"/>
      <w:lang w:val="en-US"/>
    </w:rPr>
  </w:style>
  <w:style w:type="character" w:customStyle="1" w:styleId="BodyTextWeBERv02Char">
    <w:name w:val="BodyText WeBER v02 Char"/>
    <w:link w:val="BodyTextWeBERv02"/>
    <w:rsid w:val="00040BB8"/>
    <w:rPr>
      <w:rFonts w:ascii="Myriad Pro Light" w:hAnsi="Myriad Pro Light"/>
      <w:sz w:val="22"/>
      <w:lang w:val="en-US" w:eastAsia="en-US"/>
    </w:rPr>
  </w:style>
  <w:style w:type="character" w:styleId="Hyperlink">
    <w:name w:val="Hyperlink"/>
    <w:uiPriority w:val="99"/>
    <w:unhideWhenUsed/>
    <w:rsid w:val="00040BB8"/>
    <w:rPr>
      <w:color w:val="0563C1"/>
      <w:u w:val="single"/>
    </w:rPr>
  </w:style>
  <w:style w:type="paragraph" w:styleId="FootnoteText">
    <w:name w:val="footnote text"/>
    <w:aliases w:val="Footnote Text Char Char Char,Footnote Text Char Char,Fußnote,single space,footnote text,FOOTNOTES,fn,ft,ADB,pod carou,Footnote,Footnote Text Char1 Char,Footnote Text Char1 Char Char Char,Footnote Text Char Char Char Char Char"/>
    <w:basedOn w:val="Normal"/>
    <w:link w:val="FootnoteTextChar"/>
    <w:uiPriority w:val="99"/>
    <w:semiHidden/>
    <w:unhideWhenUsed/>
    <w:qFormat/>
    <w:rsid w:val="00040BB8"/>
    <w:pPr>
      <w:spacing w:after="0" w:line="240" w:lineRule="auto"/>
    </w:pPr>
    <w:rPr>
      <w:sz w:val="20"/>
      <w:szCs w:val="20"/>
      <w:lang w:val="uz-Cyrl-UZ"/>
    </w:rPr>
  </w:style>
  <w:style w:type="character" w:customStyle="1" w:styleId="FootnoteTextChar">
    <w:name w:val="Footnote Text Char"/>
    <w:aliases w:val="Footnote Text Char Char Char Char,Footnote Text Char Char Char1,Fußnote Char,single space Char,footnote text Char,FOOTNOTES Char,fn Char,ft Char,ADB Char,pod carou Char,Footnote Char,Footnote Text Char1 Char Char"/>
    <w:basedOn w:val="DefaultParagraphFont"/>
    <w:link w:val="FootnoteText"/>
    <w:uiPriority w:val="99"/>
    <w:semiHidden/>
    <w:rsid w:val="00040BB8"/>
    <w:rPr>
      <w:lang w:val="uz-Cyrl-UZ" w:eastAsia="en-US"/>
    </w:rPr>
  </w:style>
  <w:style w:type="character" w:styleId="FootnoteReference">
    <w:name w:val="footnote reference"/>
    <w:aliases w:val="Char Char,BVI fnr Zchn,BVI fnr Char Zchn,BVI fnr Car Car Car Car Zchn,BVI fnr Car Car Zchn,BVI fnr Car Zchn,BVI fnr Car Car Car Car Char Zchn Zchn,Ref"/>
    <w:basedOn w:val="DefaultParagraphFont"/>
    <w:link w:val="BVIfnr"/>
    <w:uiPriority w:val="99"/>
    <w:unhideWhenUsed/>
    <w:qFormat/>
    <w:rsid w:val="00040BB8"/>
    <w:rPr>
      <w:vertAlign w:val="superscript"/>
    </w:rPr>
  </w:style>
  <w:style w:type="paragraph" w:customStyle="1" w:styleId="BVIfnr">
    <w:name w:val="BVI fnr"/>
    <w:aliases w:val="BVI fnr Char,Appel note de bas de p.,BVI fnr Car Car Car Car,BVI fnr Car Car,BVI fnr Car,BVI fnr Car Car Car Car Char"/>
    <w:basedOn w:val="Normal"/>
    <w:link w:val="FootnoteReference"/>
    <w:uiPriority w:val="99"/>
    <w:rsid w:val="00040BB8"/>
    <w:pPr>
      <w:spacing w:after="160" w:line="240" w:lineRule="exact"/>
    </w:pPr>
    <w:rPr>
      <w:sz w:val="20"/>
      <w:szCs w:val="20"/>
      <w:vertAlign w:val="superscript"/>
      <w:lang w:eastAsia="sr-Latn-RS"/>
    </w:rPr>
  </w:style>
  <w:style w:type="character" w:styleId="CommentReference">
    <w:name w:val="annotation reference"/>
    <w:basedOn w:val="DefaultParagraphFont"/>
    <w:uiPriority w:val="99"/>
    <w:semiHidden/>
    <w:unhideWhenUsed/>
    <w:rsid w:val="00604D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04D6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04D6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4D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4D65"/>
    <w:rPr>
      <w:b/>
      <w:bCs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B1A6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875FF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6AFA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eastAsia="en-US"/>
    </w:rPr>
  </w:style>
  <w:style w:type="paragraph" w:styleId="Revision">
    <w:name w:val="Revision"/>
    <w:hidden/>
    <w:uiPriority w:val="99"/>
    <w:semiHidden/>
    <w:rsid w:val="00587102"/>
    <w:rPr>
      <w:sz w:val="22"/>
      <w:szCs w:val="22"/>
      <w:lang w:eastAsia="en-US"/>
    </w:rPr>
  </w:style>
  <w:style w:type="character" w:customStyle="1" w:styleId="tlid-translation">
    <w:name w:val="tlid-translation"/>
    <w:basedOn w:val="DefaultParagraphFont"/>
    <w:rsid w:val="00C6601D"/>
  </w:style>
  <w:style w:type="character" w:customStyle="1" w:styleId="UnresolvedMention">
    <w:name w:val="Unresolved Mention"/>
    <w:basedOn w:val="DefaultParagraphFont"/>
    <w:uiPriority w:val="99"/>
    <w:semiHidden/>
    <w:unhideWhenUsed/>
    <w:rsid w:val="00E539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93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0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0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r-monitor.org/par-monitor-methodology/" TargetMode="External"/><Relationship Id="rId13" Type="http://schemas.openxmlformats.org/officeDocument/2006/relationships/hyperlink" Target="mailto:weber.grants@thinkforeurope.org" TargetMode="External"/><Relationship Id="rId18" Type="http://schemas.openxmlformats.org/officeDocument/2006/relationships/hyperlink" Target="http://www.par-monitor.org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par-monitor.org" TargetMode="External"/><Relationship Id="rId17" Type="http://schemas.openxmlformats.org/officeDocument/2006/relationships/hyperlink" Target="mailto:weber.grants@thinkforeurope.org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jovana.knezevic@cep.org.rs" TargetMode="External"/><Relationship Id="rId20" Type="http://schemas.openxmlformats.org/officeDocument/2006/relationships/hyperlink" Target="file:///C:\Users\milen\AppData\Local\Microsoft\Windows\INetCache\Content.Outlook\U2H620NU\www.par-monitor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pc.eu/en/Publications/The-European-Citizens-Consult~267d84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par-monitor.org" TargetMode="External"/><Relationship Id="rId23" Type="http://schemas.openxmlformats.org/officeDocument/2006/relationships/header" Target="header2.xml"/><Relationship Id="rId10" Type="http://schemas.openxmlformats.org/officeDocument/2006/relationships/hyperlink" Target="https://www.par-monitor.org/workshop-on-citizen-engagement-through-consultations/" TargetMode="External"/><Relationship Id="rId19" Type="http://schemas.openxmlformats.org/officeDocument/2006/relationships/hyperlink" Target="http://www.par-monitor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igmaweb.org/publications/principles-public-administration-eu-candidate-countries-and-potential-candidates.htm" TargetMode="External"/><Relationship Id="rId14" Type="http://schemas.openxmlformats.org/officeDocument/2006/relationships/hyperlink" Target="mailto:jovana.knezevic@cep.org.rs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13" Type="http://schemas.openxmlformats.org/officeDocument/2006/relationships/image" Target="media/image17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2" Type="http://schemas.openxmlformats.org/officeDocument/2006/relationships/image" Target="media/image6.png"/><Relationship Id="rId16" Type="http://schemas.openxmlformats.org/officeDocument/2006/relationships/image" Target="media/image20.jpe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5.png"/><Relationship Id="rId5" Type="http://schemas.openxmlformats.org/officeDocument/2006/relationships/image" Target="media/image9.png"/><Relationship Id="rId15" Type="http://schemas.openxmlformats.org/officeDocument/2006/relationships/image" Target="media/image19.png"/><Relationship Id="rId10" Type="http://schemas.openxmlformats.org/officeDocument/2006/relationships/image" Target="media/image14.png"/><Relationship Id="rId4" Type="http://schemas.openxmlformats.org/officeDocument/2006/relationships/image" Target="media/image8.png"/><Relationship Id="rId9" Type="http://schemas.openxmlformats.org/officeDocument/2006/relationships/image" Target="media/image13.png"/><Relationship Id="rId14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esa\CEP\Centar%20za%20evropske%20politike%20-%20CEP%20Radno\WeBER%20Project\Inicijalizacija%20i%20planiranje\PAR%20Monitor%20Methodology\Selection%20of%20PAP\WeBER%20report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52EEED-04FA-4426-A868-8D88C79D8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WeBER report template.dot</Template>
  <TotalTime>47</TotalTime>
  <Pages>10</Pages>
  <Words>3248</Words>
  <Characters>18517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Anesa</dc:creator>
  <cp:keywords/>
  <cp:lastModifiedBy>Iliada Korcari</cp:lastModifiedBy>
  <cp:revision>26</cp:revision>
  <dcterms:created xsi:type="dcterms:W3CDTF">2020-09-02T14:40:00Z</dcterms:created>
  <dcterms:modified xsi:type="dcterms:W3CDTF">2020-09-04T12:44:00Z</dcterms:modified>
</cp:coreProperties>
</file>